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 Envio de E</w:t>
                            </w:r>
                            <w:r w:rsidR="00A2090E" w:rsidRPr="00A2090E">
                              <w:rPr>
                                <w:lang w:val="pt-BR"/>
                              </w:rPr>
                              <w:t>-</w:t>
                            </w:r>
                            <w:r w:rsidRPr="00A2090E">
                              <w:rPr>
                                <w:lang w:val="pt-BR"/>
                              </w:rPr>
                              <w:t>mail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 Envio de E</w:t>
                      </w:r>
                      <w:r w:rsidR="00A2090E" w:rsidRPr="00A2090E">
                        <w:rPr>
                          <w:lang w:val="pt-BR"/>
                        </w:rPr>
                        <w:t>-</w:t>
                      </w:r>
                      <w:r w:rsidRPr="00A2090E">
                        <w:rPr>
                          <w:lang w:val="pt-BR"/>
                        </w:rPr>
                        <w:t>mail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A404B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>Guia Rápido – Envio de E-mail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A404B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EF47B3" w:rsidRPr="00FD7298">
          <w:rPr>
            <w:rStyle w:val="Hyperlink"/>
            <w:noProof/>
          </w:rPr>
          <w:t>Configurações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_Toc378081232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4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A404B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8081233" w:history="1">
        <w:r w:rsidR="00EF47B3" w:rsidRPr="00FD7298">
          <w:rPr>
            <w:rStyle w:val="Hyperlink"/>
          </w:rPr>
          <w:t>1.1.1</w:t>
        </w:r>
        <w:r w:rsidR="00EF47B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F47B3" w:rsidRPr="00FD7298">
          <w:rPr>
            <w:rStyle w:val="Hyperlink"/>
          </w:rPr>
          <w:t>Configuração Servidor:</w:t>
        </w:r>
        <w:r w:rsidR="00EF47B3">
          <w:rPr>
            <w:webHidden/>
          </w:rPr>
          <w:tab/>
        </w:r>
        <w:r w:rsidR="00EF47B3">
          <w:rPr>
            <w:webHidden/>
          </w:rPr>
          <w:fldChar w:fldCharType="begin"/>
        </w:r>
        <w:r w:rsidR="00EF47B3">
          <w:rPr>
            <w:webHidden/>
          </w:rPr>
          <w:instrText xml:space="preserve"> PAGEREF _Toc378081233 \h </w:instrText>
        </w:r>
        <w:r w:rsidR="00EF47B3">
          <w:rPr>
            <w:webHidden/>
          </w:rPr>
        </w:r>
        <w:r w:rsidR="00EF47B3">
          <w:rPr>
            <w:webHidden/>
          </w:rPr>
          <w:fldChar w:fldCharType="separate"/>
        </w:r>
        <w:r w:rsidR="00EF47B3">
          <w:rPr>
            <w:webHidden/>
          </w:rPr>
          <w:t>5</w:t>
        </w:r>
        <w:r w:rsidR="00EF47B3">
          <w:rPr>
            <w:webHidden/>
          </w:rPr>
          <w:fldChar w:fldCharType="end"/>
        </w:r>
      </w:hyperlink>
    </w:p>
    <w:p w:rsidR="00EF47B3" w:rsidRDefault="00A404B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8081234" w:history="1">
        <w:r w:rsidR="00EF47B3" w:rsidRPr="00FD7298">
          <w:rPr>
            <w:rStyle w:val="Hyperlink"/>
          </w:rPr>
          <w:t>1.1.2</w:t>
        </w:r>
        <w:r w:rsidR="00EF47B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F47B3" w:rsidRPr="00FD7298">
          <w:rPr>
            <w:rStyle w:val="Hyperlink"/>
          </w:rPr>
          <w:t>Modelos</w:t>
        </w:r>
        <w:r w:rsidR="00EF47B3">
          <w:rPr>
            <w:webHidden/>
          </w:rPr>
          <w:tab/>
        </w:r>
        <w:r w:rsidR="00EF47B3">
          <w:rPr>
            <w:webHidden/>
          </w:rPr>
          <w:fldChar w:fldCharType="begin"/>
        </w:r>
        <w:r w:rsidR="00EF47B3">
          <w:rPr>
            <w:webHidden/>
          </w:rPr>
          <w:instrText xml:space="preserve"> PAGEREF _Toc378081234 \h </w:instrText>
        </w:r>
        <w:r w:rsidR="00EF47B3">
          <w:rPr>
            <w:webHidden/>
          </w:rPr>
        </w:r>
        <w:r w:rsidR="00EF47B3">
          <w:rPr>
            <w:webHidden/>
          </w:rPr>
          <w:fldChar w:fldCharType="separate"/>
        </w:r>
        <w:r w:rsidR="00EF47B3">
          <w:rPr>
            <w:webHidden/>
          </w:rPr>
          <w:t>8</w:t>
        </w:r>
        <w:r w:rsidR="00EF47B3">
          <w:rPr>
            <w:webHidden/>
          </w:rPr>
          <w:fldChar w:fldCharType="end"/>
        </w:r>
      </w:hyperlink>
    </w:p>
    <w:p w:rsidR="00EF47B3" w:rsidRDefault="00A404B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5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EF47B3" w:rsidRPr="00FD7298">
          <w:rPr>
            <w:rStyle w:val="Hyperlink"/>
            <w:noProof/>
          </w:rPr>
          <w:t>Utilização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_Toc378081235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11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A404B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8081236" w:history="1">
        <w:r w:rsidR="00EF47B3" w:rsidRPr="00FD7298">
          <w:rPr>
            <w:rStyle w:val="Hyperlink"/>
          </w:rPr>
          <w:t>1.2.1</w:t>
        </w:r>
        <w:r w:rsidR="00EF47B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F47B3" w:rsidRPr="00FD7298">
          <w:rPr>
            <w:rStyle w:val="Hyperlink"/>
          </w:rPr>
          <w:t>Notificar Pacientes com agendamentos futuros</w:t>
        </w:r>
        <w:r w:rsidR="00EF47B3">
          <w:rPr>
            <w:webHidden/>
          </w:rPr>
          <w:tab/>
        </w:r>
        <w:r w:rsidR="00EF47B3">
          <w:rPr>
            <w:webHidden/>
          </w:rPr>
          <w:fldChar w:fldCharType="begin"/>
        </w:r>
        <w:r w:rsidR="00EF47B3">
          <w:rPr>
            <w:webHidden/>
          </w:rPr>
          <w:instrText xml:space="preserve"> PAGEREF _Toc378081236 \h </w:instrText>
        </w:r>
        <w:r w:rsidR="00EF47B3">
          <w:rPr>
            <w:webHidden/>
          </w:rPr>
        </w:r>
        <w:r w:rsidR="00EF47B3">
          <w:rPr>
            <w:webHidden/>
          </w:rPr>
          <w:fldChar w:fldCharType="separate"/>
        </w:r>
        <w:r w:rsidR="00EF47B3">
          <w:rPr>
            <w:webHidden/>
          </w:rPr>
          <w:t>11</w:t>
        </w:r>
        <w:r w:rsidR="00EF47B3">
          <w:rPr>
            <w:webHidden/>
          </w:rPr>
          <w:fldChar w:fldCharType="end"/>
        </w:r>
      </w:hyperlink>
    </w:p>
    <w:p w:rsidR="00EF47B3" w:rsidRDefault="00A404B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8081237" w:history="1">
        <w:r w:rsidR="00EF47B3" w:rsidRPr="00FD7298">
          <w:rPr>
            <w:rStyle w:val="Hyperlink"/>
          </w:rPr>
          <w:t>1.2.2</w:t>
        </w:r>
        <w:r w:rsidR="00EF47B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F47B3" w:rsidRPr="00FD7298">
          <w:rPr>
            <w:rStyle w:val="Hyperlink"/>
          </w:rPr>
          <w:t>Cruzamento de Dados</w:t>
        </w:r>
        <w:r w:rsidR="00EF47B3">
          <w:rPr>
            <w:webHidden/>
          </w:rPr>
          <w:tab/>
        </w:r>
        <w:r w:rsidR="00EF47B3">
          <w:rPr>
            <w:webHidden/>
          </w:rPr>
          <w:fldChar w:fldCharType="begin"/>
        </w:r>
        <w:r w:rsidR="00EF47B3">
          <w:rPr>
            <w:webHidden/>
          </w:rPr>
          <w:instrText xml:space="preserve"> PAGEREF _Toc378081237 \h </w:instrText>
        </w:r>
        <w:r w:rsidR="00EF47B3">
          <w:rPr>
            <w:webHidden/>
          </w:rPr>
        </w:r>
        <w:r w:rsidR="00EF47B3">
          <w:rPr>
            <w:webHidden/>
          </w:rPr>
          <w:fldChar w:fldCharType="separate"/>
        </w:r>
        <w:r w:rsidR="00EF47B3">
          <w:rPr>
            <w:webHidden/>
          </w:rPr>
          <w:t>15</w:t>
        </w:r>
        <w:r w:rsidR="00EF47B3">
          <w:rPr>
            <w:webHidden/>
          </w:rPr>
          <w:fldChar w:fldCharType="end"/>
        </w:r>
      </w:hyperlink>
    </w:p>
    <w:p w:rsidR="00EF47B3" w:rsidRDefault="00A404B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8081238" w:history="1">
        <w:r w:rsidR="00EF47B3" w:rsidRPr="00FD7298">
          <w:rPr>
            <w:rStyle w:val="Hyperlink"/>
          </w:rPr>
          <w:t>1.2.3</w:t>
        </w:r>
        <w:r w:rsidR="00EF47B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F47B3" w:rsidRPr="00FD7298">
          <w:rPr>
            <w:rStyle w:val="Hyperlink"/>
          </w:rPr>
          <w:t>Aleta de Exames Laboratoriais</w:t>
        </w:r>
        <w:r w:rsidR="00EF47B3">
          <w:rPr>
            <w:webHidden/>
          </w:rPr>
          <w:tab/>
        </w:r>
        <w:r w:rsidR="00EF47B3">
          <w:rPr>
            <w:webHidden/>
          </w:rPr>
          <w:fldChar w:fldCharType="begin"/>
        </w:r>
        <w:r w:rsidR="00EF47B3">
          <w:rPr>
            <w:webHidden/>
          </w:rPr>
          <w:instrText xml:space="preserve"> PAGEREF _Toc378081238 \h </w:instrText>
        </w:r>
        <w:r w:rsidR="00EF47B3">
          <w:rPr>
            <w:webHidden/>
          </w:rPr>
        </w:r>
        <w:r w:rsidR="00EF47B3">
          <w:rPr>
            <w:webHidden/>
          </w:rPr>
          <w:fldChar w:fldCharType="separate"/>
        </w:r>
        <w:r w:rsidR="00EF47B3">
          <w:rPr>
            <w:webHidden/>
          </w:rPr>
          <w:t>19</w:t>
        </w:r>
        <w:r w:rsidR="00EF47B3"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>Guia Rápido – Envio de E-mail</w:t>
      </w:r>
      <w:bookmarkEnd w:id="1"/>
    </w:p>
    <w:p w:rsidR="001E0FCA" w:rsidRPr="001E0FCA" w:rsidRDefault="001E0FCA" w:rsidP="001E0FCA">
      <w:pPr>
        <w:rPr>
          <w:lang w:eastAsia="pt-BR"/>
        </w:rPr>
      </w:pPr>
    </w:p>
    <w:p w:rsidR="009A1D2B" w:rsidRDefault="001E0FCA" w:rsidP="009C36D3">
      <w:pPr>
        <w:pStyle w:val="ParagrafoManual"/>
        <w:ind w:left="1769" w:firstLine="0"/>
        <w:rPr>
          <w:rFonts w:ascii="Calibri" w:hAnsi="Calibri"/>
        </w:rPr>
      </w:pPr>
      <w:r>
        <w:rPr>
          <w:noProof/>
          <w:lang w:eastAsia="pt-BR"/>
        </w:rPr>
        <w:drawing>
          <wp:anchor distT="134112" distB="333883" distL="248412" distR="450723" simplePos="0" relativeHeight="251656704" behindDoc="0" locked="0" layoutInCell="1" allowOverlap="1" wp14:anchorId="79B871C9" wp14:editId="33F2178B">
            <wp:simplePos x="0" y="0"/>
            <wp:positionH relativeFrom="margin">
              <wp:posOffset>701675</wp:posOffset>
            </wp:positionH>
            <wp:positionV relativeFrom="paragraph">
              <wp:posOffset>591185</wp:posOffset>
            </wp:positionV>
            <wp:extent cx="5046345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261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36D3" w:rsidRDefault="001E0FCA" w:rsidP="001E0FCA">
      <w:pPr>
        <w:pStyle w:val="ParagrafoManual"/>
        <w:ind w:left="1769" w:firstLine="0"/>
      </w:pPr>
      <w:r>
        <w:t xml:space="preserve">Acesse o sistema </w:t>
      </w:r>
      <w:proofErr w:type="spellStart"/>
      <w:r>
        <w:t>Totvs</w:t>
      </w:r>
      <w:proofErr w:type="spellEnd"/>
      <w:r>
        <w:t xml:space="preserve"> Série 1 Saúde (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Med</w:t>
      </w:r>
      <w:proofErr w:type="spellEnd"/>
      <w:r>
        <w:t>) com o usuário “</w:t>
      </w:r>
      <w:r w:rsidRPr="00F30EE7">
        <w:rPr>
          <w:b/>
        </w:rPr>
        <w:t>Administrador</w:t>
      </w:r>
      <w:r>
        <w:t>”.</w:t>
      </w:r>
    </w:p>
    <w:p w:rsidR="00D568BB" w:rsidRDefault="00D568BB" w:rsidP="00E7758F">
      <w:pPr>
        <w:pStyle w:val="ParagrafoManual"/>
        <w:ind w:left="1769" w:firstLine="0"/>
      </w:pPr>
    </w:p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Default="00D568BB" w:rsidP="00D568BB"/>
    <w:p w:rsidR="00D568BB" w:rsidRDefault="00D568BB" w:rsidP="00D568BB"/>
    <w:p w:rsidR="00D568BB" w:rsidRDefault="00D568BB" w:rsidP="00D568BB"/>
    <w:p w:rsidR="00D568BB" w:rsidRDefault="00D568BB" w:rsidP="00D568BB"/>
    <w:p w:rsidR="00D568BB" w:rsidRDefault="00D568BB" w:rsidP="00D568BB"/>
    <w:p w:rsidR="00D568BB" w:rsidRDefault="00D568BB" w:rsidP="00D568BB"/>
    <w:p w:rsidR="00D568BB" w:rsidRDefault="00D568BB" w:rsidP="00D568BB"/>
    <w:p w:rsidR="00D568BB" w:rsidRPr="00D568BB" w:rsidRDefault="00D568BB" w:rsidP="00D568BB"/>
    <w:p w:rsidR="009C36D3" w:rsidRDefault="009C36D3" w:rsidP="00E7758F">
      <w:pPr>
        <w:pStyle w:val="ParagrafoManual"/>
        <w:ind w:left="1769" w:firstLine="0"/>
      </w:pPr>
      <w:r>
        <w:t>Após acesse o módulo “</w:t>
      </w:r>
      <w:r w:rsidRPr="00F30EE7">
        <w:rPr>
          <w:b/>
        </w:rPr>
        <w:t>Configurações</w:t>
      </w:r>
      <w:r>
        <w:t>”.</w:t>
      </w:r>
    </w:p>
    <w:p w:rsidR="009C36D3" w:rsidRDefault="009C36D3" w:rsidP="009C36D3">
      <w:pPr>
        <w:pStyle w:val="ParagrafoManual"/>
        <w:ind w:left="1769" w:firstLine="0"/>
      </w:pPr>
    </w:p>
    <w:p w:rsidR="009C36D3" w:rsidRDefault="009C36D3" w:rsidP="009C36D3">
      <w:pPr>
        <w:pStyle w:val="ParagrafoManual"/>
        <w:ind w:left="1769" w:firstLine="0"/>
        <w:rPr>
          <w:noProof/>
          <w:lang w:eastAsia="pt-BR"/>
        </w:rPr>
      </w:pPr>
    </w:p>
    <w:p w:rsidR="009C36D3" w:rsidRDefault="00D568BB" w:rsidP="009C36D3">
      <w:pPr>
        <w:pStyle w:val="ParagrafoManual"/>
        <w:ind w:left="1769" w:firstLine="0"/>
        <w:rPr>
          <w:noProof/>
          <w:lang w:eastAsia="pt-BR"/>
        </w:rPr>
      </w:pPr>
      <w:r>
        <w:rPr>
          <w:noProof/>
          <w:lang w:eastAsia="pt-BR"/>
        </w:rPr>
        <w:drawing>
          <wp:anchor distT="134112" distB="337439" distL="248412" distR="451231" simplePos="0" relativeHeight="251657728" behindDoc="0" locked="0" layoutInCell="1" allowOverlap="1" wp14:anchorId="0B98E24A" wp14:editId="032DFA17">
            <wp:simplePos x="0" y="0"/>
            <wp:positionH relativeFrom="margin">
              <wp:align>center</wp:align>
            </wp:positionH>
            <wp:positionV relativeFrom="paragraph">
              <wp:posOffset>64244</wp:posOffset>
            </wp:positionV>
            <wp:extent cx="1022727" cy="2796863"/>
            <wp:effectExtent l="152400" t="152400" r="368300" b="365760"/>
            <wp:wrapThrough wrapText="bothSides">
              <wp:wrapPolygon edited="0">
                <wp:start x="1610" y="-1177"/>
                <wp:lineTo x="-3220" y="-883"/>
                <wp:lineTo x="-3220" y="22218"/>
                <wp:lineTo x="-2415" y="22807"/>
                <wp:lineTo x="2415" y="23984"/>
                <wp:lineTo x="2817" y="24278"/>
                <wp:lineTo x="22942" y="24278"/>
                <wp:lineTo x="23344" y="23984"/>
                <wp:lineTo x="28174" y="22807"/>
                <wp:lineTo x="28979" y="20305"/>
                <wp:lineTo x="28979" y="1471"/>
                <wp:lineTo x="24149" y="-736"/>
                <wp:lineTo x="23747" y="-1177"/>
                <wp:lineTo x="1610" y="-1177"/>
              </wp:wrapPolygon>
            </wp:wrapThrough>
            <wp:docPr id="260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19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2727" cy="279686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36D3" w:rsidRDefault="009C36D3" w:rsidP="009C36D3">
      <w:pPr>
        <w:pStyle w:val="ParagrafoManual"/>
        <w:ind w:left="1769" w:firstLine="0"/>
        <w:rPr>
          <w:noProof/>
          <w:lang w:eastAsia="pt-BR"/>
        </w:rPr>
      </w:pPr>
    </w:p>
    <w:p w:rsidR="009C36D3" w:rsidRDefault="009C36D3" w:rsidP="009C36D3">
      <w:pPr>
        <w:pStyle w:val="ParagrafoManual"/>
        <w:ind w:left="1769" w:firstLine="0"/>
        <w:rPr>
          <w:noProof/>
          <w:lang w:eastAsia="pt-BR"/>
        </w:rPr>
      </w:pPr>
    </w:p>
    <w:p w:rsidR="009C36D3" w:rsidRDefault="009C36D3" w:rsidP="009C36D3">
      <w:pPr>
        <w:pStyle w:val="ParagrafoManual"/>
        <w:ind w:left="1769" w:firstLine="0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A2090E" w:rsidRDefault="00A2090E" w:rsidP="009A1D2B">
      <w:pPr>
        <w:pStyle w:val="Ttulo2"/>
      </w:pPr>
      <w:bookmarkStart w:id="2" w:name="_Toc378081232"/>
      <w:r w:rsidRPr="00FB6628">
        <w:lastRenderedPageBreak/>
        <w:t>Configurações</w:t>
      </w:r>
      <w:bookmarkEnd w:id="2"/>
    </w:p>
    <w:p w:rsidR="00AA2AD0" w:rsidRDefault="00AA2AD0" w:rsidP="00AA2AD0">
      <w:pPr>
        <w:rPr>
          <w:lang w:val="en-US"/>
        </w:rPr>
      </w:pPr>
    </w:p>
    <w:p w:rsidR="00AA2AD0" w:rsidRDefault="00AA2AD0" w:rsidP="00AA2AD0">
      <w:pPr>
        <w:pStyle w:val="ParagrafoManual"/>
        <w:ind w:left="1769" w:firstLine="0"/>
      </w:pPr>
    </w:p>
    <w:p w:rsidR="00AA2AD0" w:rsidRDefault="00AA2AD0" w:rsidP="00AA2AD0">
      <w:pPr>
        <w:pStyle w:val="ParagrafoManual"/>
        <w:ind w:left="1769" w:firstLine="0"/>
      </w:pPr>
    </w:p>
    <w:p w:rsidR="00AA2AD0" w:rsidRPr="00AA2AD0" w:rsidRDefault="00AA2AD0" w:rsidP="00AA2AD0">
      <w:pPr>
        <w:pStyle w:val="ParagrafoManual"/>
        <w:ind w:left="1769" w:firstLine="0"/>
      </w:pPr>
      <w:r>
        <w:t>No módulo “</w:t>
      </w:r>
      <w:r w:rsidRPr="00CD0EA1">
        <w:rPr>
          <w:b/>
        </w:rPr>
        <w:t>Configurações</w:t>
      </w:r>
      <w:r>
        <w:t>” vá até a opção “</w:t>
      </w:r>
      <w:r w:rsidRPr="00CD0EA1">
        <w:rPr>
          <w:b/>
        </w:rPr>
        <w:t>Sistema</w:t>
      </w:r>
      <w:r>
        <w:t>” e selecione a opção “</w:t>
      </w:r>
      <w:r w:rsidRPr="00CD0EA1">
        <w:rPr>
          <w:b/>
        </w:rPr>
        <w:t>Configurar Serviço de E-mail</w:t>
      </w:r>
      <w:r>
        <w:t>”.</w:t>
      </w:r>
    </w:p>
    <w:p w:rsidR="00A2090E" w:rsidRDefault="00A2090E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0400AF" w:rsidP="009C36D3">
      <w:pPr>
        <w:pStyle w:val="ParagrafoManual"/>
        <w:ind w:left="1769" w:firstLine="0"/>
      </w:pPr>
      <w:r>
        <w:rPr>
          <w:noProof/>
          <w:lang w:eastAsia="pt-BR"/>
        </w:rPr>
        <w:drawing>
          <wp:anchor distT="134112" distB="333883" distL="248412" distR="450723" simplePos="0" relativeHeight="251658752" behindDoc="0" locked="0" layoutInCell="1" allowOverlap="1" wp14:anchorId="6AC4DEEC" wp14:editId="1DA8FD0C">
            <wp:simplePos x="0" y="0"/>
            <wp:positionH relativeFrom="margin">
              <wp:align>center</wp:align>
            </wp:positionH>
            <wp:positionV relativeFrom="paragraph">
              <wp:posOffset>219634</wp:posOffset>
            </wp:positionV>
            <wp:extent cx="5046345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259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20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D568BB" w:rsidRDefault="00D568BB" w:rsidP="009C36D3">
      <w:pPr>
        <w:pStyle w:val="ParagrafoManual"/>
        <w:ind w:left="1769" w:firstLine="0"/>
      </w:pPr>
    </w:p>
    <w:p w:rsidR="00AA2AD0" w:rsidRDefault="00AA2AD0" w:rsidP="009C36D3">
      <w:pPr>
        <w:pStyle w:val="ParagrafoManual"/>
        <w:ind w:left="1769" w:firstLine="0"/>
      </w:pPr>
    </w:p>
    <w:p w:rsidR="00AA2AD0" w:rsidRDefault="00AA2AD0" w:rsidP="009C36D3">
      <w:pPr>
        <w:pStyle w:val="ParagrafoManual"/>
        <w:ind w:left="1769" w:firstLine="0"/>
      </w:pPr>
    </w:p>
    <w:p w:rsidR="00AA2AD0" w:rsidRDefault="00AA2AD0" w:rsidP="009C36D3">
      <w:pPr>
        <w:pStyle w:val="ParagrafoManual"/>
        <w:ind w:left="1769" w:firstLine="0"/>
      </w:pPr>
    </w:p>
    <w:p w:rsidR="00AA2AD0" w:rsidRDefault="00AA2AD0" w:rsidP="000400AF">
      <w:pPr>
        <w:pStyle w:val="ParagrafoManual"/>
      </w:pPr>
    </w:p>
    <w:p w:rsidR="00AA2AD0" w:rsidRDefault="00AA2AD0" w:rsidP="009C36D3">
      <w:pPr>
        <w:pStyle w:val="ParagrafoManual"/>
        <w:ind w:left="1769" w:firstLine="0"/>
      </w:pPr>
    </w:p>
    <w:p w:rsidR="009C36D3" w:rsidRDefault="009C36D3" w:rsidP="00E7758F">
      <w:pPr>
        <w:pStyle w:val="Ttulo3"/>
      </w:pPr>
      <w:bookmarkStart w:id="3" w:name="_Toc378081233"/>
      <w:r w:rsidRPr="009C36D3">
        <w:lastRenderedPageBreak/>
        <w:t>Configuração Servidor:</w:t>
      </w:r>
      <w:bookmarkEnd w:id="3"/>
    </w:p>
    <w:p w:rsidR="00BA397A" w:rsidRPr="00BA397A" w:rsidRDefault="00BA397A" w:rsidP="00BA397A"/>
    <w:p w:rsidR="000A2A54" w:rsidRDefault="00BA397A" w:rsidP="00BA397A">
      <w:pPr>
        <w:pStyle w:val="ParagrafoManual"/>
        <w:ind w:left="1769" w:firstLine="0"/>
      </w:pPr>
      <w:r>
        <w:rPr>
          <w:noProof/>
          <w:lang w:eastAsia="pt-BR"/>
        </w:rPr>
        <w:drawing>
          <wp:anchor distT="134112" distB="333883" distL="248412" distR="450723" simplePos="0" relativeHeight="251659776" behindDoc="0" locked="0" layoutInCell="1" allowOverlap="1" wp14:anchorId="12196325" wp14:editId="72FD4068">
            <wp:simplePos x="0" y="0"/>
            <wp:positionH relativeFrom="margin">
              <wp:align>center</wp:align>
            </wp:positionH>
            <wp:positionV relativeFrom="paragraph">
              <wp:posOffset>441798</wp:posOffset>
            </wp:positionV>
            <wp:extent cx="5046345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258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25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C36D3">
        <w:t xml:space="preserve">Irá abrir a tela de configuração de </w:t>
      </w:r>
      <w:proofErr w:type="spellStart"/>
      <w:r w:rsidR="009C36D3">
        <w:t>email</w:t>
      </w:r>
      <w:proofErr w:type="spellEnd"/>
      <w:r w:rsidR="009C36D3">
        <w:t xml:space="preserve"> remetente:</w:t>
      </w:r>
    </w:p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Pr="000A2A54" w:rsidRDefault="000A2A54" w:rsidP="000A2A54"/>
    <w:p w:rsidR="000A2A54" w:rsidRDefault="000A2A54" w:rsidP="000A2A54"/>
    <w:p w:rsidR="009C36D3" w:rsidRDefault="009C36D3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Default="000A2A54" w:rsidP="000A2A54"/>
    <w:p w:rsidR="000A2A54" w:rsidRPr="000A2A54" w:rsidRDefault="000A2A54" w:rsidP="000A2A54"/>
    <w:p w:rsidR="009C36D3" w:rsidRDefault="009C36D3" w:rsidP="000A2A54">
      <w:pPr>
        <w:pStyle w:val="ParagrafoManual"/>
        <w:tabs>
          <w:tab w:val="left" w:pos="2214"/>
        </w:tabs>
        <w:ind w:left="1769" w:firstLine="0"/>
      </w:pPr>
      <w:r w:rsidRPr="00803F44">
        <w:lastRenderedPageBreak/>
        <w:t>Informações das contas de e-mail mais utilizadas</w:t>
      </w:r>
      <w:r>
        <w:t>:</w:t>
      </w:r>
    </w:p>
    <w:p w:rsidR="000A2A54" w:rsidRDefault="000A2A54" w:rsidP="000A2A54">
      <w:pPr>
        <w:pStyle w:val="ParagrafoManual"/>
        <w:tabs>
          <w:tab w:val="left" w:pos="2214"/>
        </w:tabs>
        <w:ind w:left="1769" w:firstLine="0"/>
      </w:pPr>
    </w:p>
    <w:tbl>
      <w:tblPr>
        <w:tblW w:w="1003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36"/>
        <w:gridCol w:w="7599"/>
      </w:tblGrid>
      <w:tr w:rsidR="009C36D3" w:rsidTr="008E309B">
        <w:trPr>
          <w:trHeight w:val="503"/>
        </w:trPr>
        <w:tc>
          <w:tcPr>
            <w:tcW w:w="2436" w:type="dxa"/>
            <w:shd w:val="clear" w:color="auto" w:fill="auto"/>
          </w:tcPr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  <w:b/>
                <w:i/>
              </w:rPr>
            </w:pPr>
            <w:r w:rsidRPr="00E358D0">
              <w:rPr>
                <w:rFonts w:eastAsia="Times New Roman"/>
                <w:b/>
                <w:i/>
              </w:rPr>
              <w:t>Hotmail</w:t>
            </w:r>
          </w:p>
        </w:tc>
        <w:tc>
          <w:tcPr>
            <w:tcW w:w="7599" w:type="dxa"/>
            <w:shd w:val="clear" w:color="auto" w:fill="auto"/>
          </w:tcPr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Servidor de saída: smtp.live.com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Domínio: (não preencher este campo) </w:t>
            </w:r>
          </w:p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</w:rPr>
            </w:pPr>
            <w:r w:rsidRPr="00E358D0">
              <w:rPr>
                <w:rFonts w:eastAsia="Times New Roman"/>
                <w:sz w:val="22"/>
              </w:rPr>
              <w:t>Porta: 587</w:t>
            </w:r>
          </w:p>
        </w:tc>
      </w:tr>
      <w:tr w:rsidR="009C36D3" w:rsidTr="008E309B">
        <w:trPr>
          <w:trHeight w:val="503"/>
        </w:trPr>
        <w:tc>
          <w:tcPr>
            <w:tcW w:w="2436" w:type="dxa"/>
            <w:shd w:val="clear" w:color="auto" w:fill="auto"/>
          </w:tcPr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  <w:b/>
                <w:i/>
              </w:rPr>
            </w:pPr>
            <w:r w:rsidRPr="00E358D0">
              <w:rPr>
                <w:rFonts w:eastAsia="Times New Roman"/>
                <w:b/>
                <w:i/>
              </w:rPr>
              <w:t>Gmail</w:t>
            </w:r>
          </w:p>
        </w:tc>
        <w:tc>
          <w:tcPr>
            <w:tcW w:w="7599" w:type="dxa"/>
            <w:shd w:val="clear" w:color="auto" w:fill="auto"/>
          </w:tcPr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Servidor de saída: smtp.gmail.com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Domínio: (não preencher este campo) </w:t>
            </w:r>
          </w:p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</w:rPr>
            </w:pPr>
            <w:r w:rsidRPr="00E358D0">
              <w:rPr>
                <w:rFonts w:eastAsia="Times New Roman"/>
                <w:sz w:val="22"/>
              </w:rPr>
              <w:t>Porta: 587</w:t>
            </w:r>
          </w:p>
        </w:tc>
      </w:tr>
      <w:tr w:rsidR="009C36D3" w:rsidTr="008E309B">
        <w:trPr>
          <w:trHeight w:val="503"/>
        </w:trPr>
        <w:tc>
          <w:tcPr>
            <w:tcW w:w="2436" w:type="dxa"/>
            <w:shd w:val="clear" w:color="auto" w:fill="auto"/>
          </w:tcPr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  <w:b/>
                <w:i/>
              </w:rPr>
            </w:pPr>
            <w:r w:rsidRPr="00E358D0">
              <w:rPr>
                <w:rFonts w:eastAsia="Times New Roman"/>
                <w:b/>
                <w:i/>
              </w:rPr>
              <w:t>Yahoo</w:t>
            </w:r>
          </w:p>
        </w:tc>
        <w:tc>
          <w:tcPr>
            <w:tcW w:w="7599" w:type="dxa"/>
            <w:shd w:val="clear" w:color="auto" w:fill="auto"/>
          </w:tcPr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Servidor de saída: smtp.mail.yahoo.com.br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Domínio: (não preencher este campo) </w:t>
            </w:r>
          </w:p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</w:rPr>
            </w:pPr>
            <w:r w:rsidRPr="00E358D0">
              <w:rPr>
                <w:rFonts w:eastAsia="Times New Roman"/>
                <w:sz w:val="22"/>
              </w:rPr>
              <w:t>Porta: 465</w:t>
            </w:r>
          </w:p>
        </w:tc>
      </w:tr>
      <w:tr w:rsidR="009C36D3" w:rsidTr="008E309B">
        <w:trPr>
          <w:trHeight w:val="503"/>
        </w:trPr>
        <w:tc>
          <w:tcPr>
            <w:tcW w:w="2436" w:type="dxa"/>
            <w:shd w:val="clear" w:color="auto" w:fill="auto"/>
          </w:tcPr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  <w:b/>
                <w:i/>
              </w:rPr>
            </w:pPr>
            <w:proofErr w:type="spellStart"/>
            <w:proofErr w:type="gramStart"/>
            <w:r w:rsidRPr="00E358D0">
              <w:rPr>
                <w:rFonts w:eastAsia="Times New Roman"/>
                <w:b/>
                <w:i/>
                <w:sz w:val="22"/>
              </w:rPr>
              <w:t>mobileMe</w:t>
            </w:r>
            <w:proofErr w:type="spellEnd"/>
            <w:proofErr w:type="gramEnd"/>
          </w:p>
        </w:tc>
        <w:tc>
          <w:tcPr>
            <w:tcW w:w="7599" w:type="dxa"/>
            <w:shd w:val="clear" w:color="auto" w:fill="auto"/>
          </w:tcPr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Servidor de saída: smtp.me.com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Domínio: (não preencher este campo) </w:t>
            </w:r>
          </w:p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</w:rPr>
            </w:pPr>
            <w:r w:rsidRPr="00E358D0">
              <w:rPr>
                <w:rFonts w:eastAsia="Times New Roman"/>
                <w:sz w:val="22"/>
              </w:rPr>
              <w:t>Porta: 587</w:t>
            </w:r>
          </w:p>
        </w:tc>
      </w:tr>
      <w:tr w:rsidR="009C36D3" w:rsidTr="008E309B">
        <w:trPr>
          <w:trHeight w:val="494"/>
        </w:trPr>
        <w:tc>
          <w:tcPr>
            <w:tcW w:w="2436" w:type="dxa"/>
            <w:shd w:val="clear" w:color="auto" w:fill="auto"/>
          </w:tcPr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  <w:b/>
                <w:i/>
              </w:rPr>
            </w:pPr>
            <w:proofErr w:type="spellStart"/>
            <w:r w:rsidRPr="00E358D0">
              <w:rPr>
                <w:rFonts w:eastAsia="Times New Roman"/>
                <w:b/>
                <w:i/>
              </w:rPr>
              <w:t>Ig</w:t>
            </w:r>
            <w:proofErr w:type="spellEnd"/>
          </w:p>
        </w:tc>
        <w:tc>
          <w:tcPr>
            <w:tcW w:w="7599" w:type="dxa"/>
            <w:shd w:val="clear" w:color="auto" w:fill="auto"/>
          </w:tcPr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Servidor de saída: smtp.googlemail.com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Domínio: (não preencher este campo) </w:t>
            </w:r>
          </w:p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</w:rPr>
            </w:pPr>
            <w:r w:rsidRPr="00E358D0">
              <w:rPr>
                <w:rFonts w:eastAsia="Times New Roman"/>
                <w:sz w:val="22"/>
              </w:rPr>
              <w:t>Porta: 587</w:t>
            </w:r>
          </w:p>
        </w:tc>
      </w:tr>
      <w:tr w:rsidR="009C36D3" w:rsidTr="008E309B">
        <w:trPr>
          <w:trHeight w:val="503"/>
        </w:trPr>
        <w:tc>
          <w:tcPr>
            <w:tcW w:w="2436" w:type="dxa"/>
            <w:shd w:val="clear" w:color="auto" w:fill="auto"/>
          </w:tcPr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  <w:b/>
                <w:i/>
              </w:rPr>
            </w:pPr>
            <w:proofErr w:type="spellStart"/>
            <w:r w:rsidRPr="00E358D0">
              <w:rPr>
                <w:rFonts w:eastAsia="Times New Roman"/>
                <w:b/>
                <w:i/>
              </w:rPr>
              <w:t>Uol</w:t>
            </w:r>
            <w:proofErr w:type="spellEnd"/>
          </w:p>
        </w:tc>
        <w:tc>
          <w:tcPr>
            <w:tcW w:w="7599" w:type="dxa"/>
            <w:shd w:val="clear" w:color="auto" w:fill="auto"/>
          </w:tcPr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Servidor de saída: smtps.uol.com.br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Domínio: (não preencher este campo) </w:t>
            </w:r>
          </w:p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</w:rPr>
            </w:pPr>
            <w:r w:rsidRPr="00E358D0">
              <w:rPr>
                <w:rFonts w:eastAsia="Times New Roman"/>
                <w:sz w:val="22"/>
              </w:rPr>
              <w:t>Porta: 587</w:t>
            </w:r>
          </w:p>
        </w:tc>
      </w:tr>
      <w:tr w:rsidR="009C36D3" w:rsidTr="008E309B">
        <w:trPr>
          <w:trHeight w:val="503"/>
        </w:trPr>
        <w:tc>
          <w:tcPr>
            <w:tcW w:w="2436" w:type="dxa"/>
            <w:shd w:val="clear" w:color="auto" w:fill="auto"/>
          </w:tcPr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  <w:b/>
                <w:i/>
              </w:rPr>
            </w:pPr>
            <w:proofErr w:type="spellStart"/>
            <w:r w:rsidRPr="00E358D0">
              <w:rPr>
                <w:rFonts w:eastAsia="Times New Roman"/>
                <w:b/>
                <w:i/>
              </w:rPr>
              <w:t>Aol</w:t>
            </w:r>
            <w:proofErr w:type="spellEnd"/>
          </w:p>
        </w:tc>
        <w:tc>
          <w:tcPr>
            <w:tcW w:w="7599" w:type="dxa"/>
            <w:shd w:val="clear" w:color="auto" w:fill="auto"/>
          </w:tcPr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Servidor de saída: smtp.aol.com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Domínio: (não preencher este campo) </w:t>
            </w:r>
          </w:p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</w:rPr>
            </w:pPr>
            <w:r w:rsidRPr="00E358D0">
              <w:rPr>
                <w:rFonts w:eastAsia="Times New Roman"/>
                <w:sz w:val="22"/>
              </w:rPr>
              <w:t>Porta: 587</w:t>
            </w:r>
          </w:p>
        </w:tc>
      </w:tr>
      <w:tr w:rsidR="009C36D3" w:rsidTr="008E309B">
        <w:trPr>
          <w:trHeight w:val="503"/>
        </w:trPr>
        <w:tc>
          <w:tcPr>
            <w:tcW w:w="2436" w:type="dxa"/>
            <w:shd w:val="clear" w:color="auto" w:fill="auto"/>
          </w:tcPr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  <w:b/>
                <w:i/>
              </w:rPr>
            </w:pPr>
            <w:proofErr w:type="spellStart"/>
            <w:r w:rsidRPr="00E358D0">
              <w:rPr>
                <w:rFonts w:eastAsia="Times New Roman"/>
                <w:b/>
                <w:i/>
              </w:rPr>
              <w:t>Bol</w:t>
            </w:r>
            <w:proofErr w:type="spellEnd"/>
          </w:p>
        </w:tc>
        <w:tc>
          <w:tcPr>
            <w:tcW w:w="7599" w:type="dxa"/>
            <w:shd w:val="clear" w:color="auto" w:fill="auto"/>
          </w:tcPr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Servidor de saída: smtps.bol.com.br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Domínio: (não preencher este campo) </w:t>
            </w:r>
          </w:p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</w:rPr>
            </w:pPr>
            <w:r w:rsidRPr="00E358D0">
              <w:rPr>
                <w:rFonts w:eastAsia="Times New Roman"/>
                <w:sz w:val="22"/>
              </w:rPr>
              <w:t>Porta: 587</w:t>
            </w:r>
          </w:p>
        </w:tc>
      </w:tr>
      <w:tr w:rsidR="009C36D3" w:rsidTr="008E309B">
        <w:trPr>
          <w:trHeight w:val="503"/>
        </w:trPr>
        <w:tc>
          <w:tcPr>
            <w:tcW w:w="2436" w:type="dxa"/>
            <w:shd w:val="clear" w:color="auto" w:fill="auto"/>
          </w:tcPr>
          <w:p w:rsidR="009C36D3" w:rsidRPr="00E358D0" w:rsidRDefault="009C36D3" w:rsidP="00E358D0">
            <w:pPr>
              <w:pStyle w:val="ParagrafoManual"/>
              <w:ind w:left="0" w:firstLine="0"/>
              <w:rPr>
                <w:rFonts w:eastAsia="Times New Roman"/>
                <w:b/>
                <w:i/>
              </w:rPr>
            </w:pPr>
            <w:proofErr w:type="spellStart"/>
            <w:r w:rsidRPr="00E358D0">
              <w:rPr>
                <w:rFonts w:eastAsia="Times New Roman"/>
                <w:b/>
                <w:i/>
              </w:rPr>
              <w:t>Globomail</w:t>
            </w:r>
            <w:proofErr w:type="spellEnd"/>
          </w:p>
        </w:tc>
        <w:tc>
          <w:tcPr>
            <w:tcW w:w="7599" w:type="dxa"/>
            <w:shd w:val="clear" w:color="auto" w:fill="auto"/>
          </w:tcPr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Servidor de saída: smtp.googlemail.com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/>
                <w:sz w:val="22"/>
                <w:szCs w:val="22"/>
              </w:rPr>
              <w:t xml:space="preserve">Domínio: (não preencher este campo) </w:t>
            </w:r>
          </w:p>
          <w:p w:rsidR="009C36D3" w:rsidRPr="00E358D0" w:rsidRDefault="009C36D3" w:rsidP="00E358D0">
            <w:pPr>
              <w:pStyle w:val="Default"/>
              <w:rPr>
                <w:rFonts w:ascii="Times New Roman" w:hAnsi="Times New Roman"/>
                <w:sz w:val="22"/>
                <w:szCs w:val="22"/>
              </w:rPr>
            </w:pPr>
            <w:r w:rsidRPr="00E358D0">
              <w:rPr>
                <w:rFonts w:ascii="Times New Roman" w:hAnsi="Times New Roman" w:cs="Times New Roman"/>
                <w:sz w:val="22"/>
                <w:szCs w:val="22"/>
              </w:rPr>
              <w:t>Porta: 587</w:t>
            </w:r>
          </w:p>
        </w:tc>
      </w:tr>
    </w:tbl>
    <w:p w:rsidR="00E7758F" w:rsidRDefault="00E7758F" w:rsidP="009C36D3">
      <w:pPr>
        <w:pStyle w:val="ParagrafoManual"/>
        <w:tabs>
          <w:tab w:val="left" w:pos="2078"/>
        </w:tabs>
        <w:ind w:left="1769" w:firstLine="0"/>
      </w:pPr>
    </w:p>
    <w:p w:rsidR="00060179" w:rsidRDefault="00060179" w:rsidP="009C36D3">
      <w:pPr>
        <w:pStyle w:val="ParagrafoManual"/>
        <w:tabs>
          <w:tab w:val="left" w:pos="2078"/>
        </w:tabs>
        <w:ind w:left="1769" w:firstLine="0"/>
      </w:pPr>
    </w:p>
    <w:p w:rsidR="009C36D3" w:rsidRDefault="008E309B" w:rsidP="008E309B">
      <w:pPr>
        <w:pStyle w:val="ParagrafoManual"/>
        <w:tabs>
          <w:tab w:val="left" w:pos="2078"/>
        </w:tabs>
      </w:pPr>
      <w:r>
        <w:rPr>
          <w:noProof/>
          <w:lang w:eastAsia="pt-BR"/>
        </w:rPr>
        <w:lastRenderedPageBreak/>
        <w:drawing>
          <wp:anchor distT="134112" distB="333883" distL="248412" distR="450723" simplePos="0" relativeHeight="251660800" behindDoc="0" locked="0" layoutInCell="1" allowOverlap="1" wp14:anchorId="4806C79C" wp14:editId="47247DB8">
            <wp:simplePos x="0" y="0"/>
            <wp:positionH relativeFrom="margin">
              <wp:align>center</wp:align>
            </wp:positionH>
            <wp:positionV relativeFrom="paragraph">
              <wp:posOffset>151869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7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26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C36D3">
        <w:t>Após o preenchimento clique no botão “</w:t>
      </w:r>
      <w:r w:rsidR="009C36D3" w:rsidRPr="00060FF9">
        <w:rPr>
          <w:b/>
        </w:rPr>
        <w:t>Salvar</w:t>
      </w:r>
      <w:r w:rsidR="009C36D3">
        <w:t>”.</w:t>
      </w:r>
    </w:p>
    <w:p w:rsidR="008E309B" w:rsidRDefault="008E309B" w:rsidP="008E309B">
      <w:pPr>
        <w:pStyle w:val="ParagrafoManual"/>
        <w:tabs>
          <w:tab w:val="left" w:pos="2078"/>
        </w:tabs>
      </w:pPr>
    </w:p>
    <w:p w:rsidR="009C36D3" w:rsidRDefault="009C36D3" w:rsidP="009C36D3">
      <w:pPr>
        <w:pStyle w:val="ParagrafoManual"/>
        <w:tabs>
          <w:tab w:val="left" w:pos="2500"/>
        </w:tabs>
        <w:ind w:left="1769" w:firstLine="0"/>
      </w:pPr>
    </w:p>
    <w:p w:rsidR="009C36D3" w:rsidRDefault="009C36D3" w:rsidP="009C36D3">
      <w:pPr>
        <w:pStyle w:val="ParagrafoManual"/>
        <w:ind w:left="0" w:firstLine="0"/>
      </w:pPr>
    </w:p>
    <w:p w:rsidR="009C36D3" w:rsidRDefault="009C36D3" w:rsidP="009C36D3">
      <w:pPr>
        <w:pStyle w:val="ParagrafoManual"/>
        <w:ind w:left="0" w:firstLine="0"/>
      </w:pPr>
    </w:p>
    <w:p w:rsidR="009C36D3" w:rsidRDefault="009C36D3" w:rsidP="009C36D3">
      <w:pPr>
        <w:pStyle w:val="ParagrafoManual"/>
        <w:ind w:left="0" w:firstLine="0"/>
      </w:pPr>
    </w:p>
    <w:p w:rsidR="009C36D3" w:rsidRPr="00742313" w:rsidRDefault="009C36D3" w:rsidP="009C36D3">
      <w:pPr>
        <w:pStyle w:val="ParagrafoManual"/>
        <w:ind w:left="1769" w:firstLine="0"/>
      </w:pPr>
    </w:p>
    <w:p w:rsidR="00FC2FCE" w:rsidRPr="00015839" w:rsidRDefault="00FC2FCE" w:rsidP="00FC2FCE">
      <w:pPr>
        <w:rPr>
          <w:rFonts w:ascii="Calibri" w:hAnsi="Calibri" w:cs="Segoe UI"/>
          <w:szCs w:val="18"/>
        </w:rPr>
      </w:pPr>
    </w:p>
    <w:p w:rsidR="00246AAA" w:rsidRPr="00015839" w:rsidRDefault="00246AAA" w:rsidP="00246AAA">
      <w:pPr>
        <w:jc w:val="center"/>
        <w:rPr>
          <w:rFonts w:ascii="Calibri" w:hAnsi="Calibri" w:cs="Segoe UI"/>
          <w:szCs w:val="18"/>
        </w:rPr>
      </w:pPr>
    </w:p>
    <w:p w:rsidR="00060179" w:rsidRDefault="00060179" w:rsidP="00DD18B4">
      <w:pPr>
        <w:rPr>
          <w:rFonts w:ascii="Calibri" w:hAnsi="Calibri"/>
          <w:b/>
          <w:szCs w:val="18"/>
        </w:rPr>
      </w:pPr>
    </w:p>
    <w:p w:rsidR="00593323" w:rsidRDefault="00060179" w:rsidP="00D17B08">
      <w:pPr>
        <w:pStyle w:val="Ttulo3"/>
      </w:pPr>
      <w:r>
        <w:br w:type="page"/>
      </w:r>
      <w:bookmarkStart w:id="4" w:name="_Toc378081234"/>
      <w:r w:rsidR="00D17B08">
        <w:lastRenderedPageBreak/>
        <w:t>Modelos</w:t>
      </w:r>
      <w:bookmarkEnd w:id="4"/>
    </w:p>
    <w:p w:rsidR="00225AF5" w:rsidRDefault="00766A6B" w:rsidP="00225AF5">
      <w:r>
        <w:rPr>
          <w:noProof/>
          <w:lang w:eastAsia="pt-BR"/>
        </w:rPr>
        <w:drawing>
          <wp:anchor distT="0" distB="0" distL="114300" distR="114300" simplePos="0" relativeHeight="251662848" behindDoc="1" locked="0" layoutInCell="1" allowOverlap="1" wp14:anchorId="5A7A510E" wp14:editId="21847701">
            <wp:simplePos x="0" y="0"/>
            <wp:positionH relativeFrom="margin">
              <wp:align>center</wp:align>
            </wp:positionH>
            <wp:positionV relativeFrom="paragraph">
              <wp:posOffset>160011</wp:posOffset>
            </wp:positionV>
            <wp:extent cx="5048250" cy="3038475"/>
            <wp:effectExtent l="152400" t="152400" r="361950" b="371475"/>
            <wp:wrapThrough wrapText="bothSides">
              <wp:wrapPolygon edited="0">
                <wp:start x="326" y="-1083"/>
                <wp:lineTo x="-652" y="-813"/>
                <wp:lineTo x="-652" y="22209"/>
                <wp:lineTo x="-326" y="23022"/>
                <wp:lineTo x="-326" y="23157"/>
                <wp:lineTo x="489" y="23834"/>
                <wp:lineTo x="571" y="24105"/>
                <wp:lineTo x="21845" y="24105"/>
                <wp:lineTo x="21926" y="23834"/>
                <wp:lineTo x="22741" y="23022"/>
                <wp:lineTo x="23067" y="20991"/>
                <wp:lineTo x="23067" y="1354"/>
                <wp:lineTo x="22089" y="-677"/>
                <wp:lineTo x="22008" y="-1083"/>
                <wp:lineTo x="326" y="-1083"/>
              </wp:wrapPolygon>
            </wp:wrapThrough>
            <wp:docPr id="262" name="Imagem 262" descr="C:\Users\vinicius.bittencourt\Desktop\Guias rápidos\Envio de Email\Imagens\Model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" descr="C:\Users\vinicius.bittencourt\Desktop\Guias rápidos\Envio de Email\Imagens\Modelos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30384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5AF5" w:rsidRDefault="00225AF5" w:rsidP="00225AF5">
      <w:pPr>
        <w:pStyle w:val="ParagrafoManual"/>
      </w:pPr>
    </w:p>
    <w:p w:rsidR="00020F19" w:rsidRDefault="00020F19" w:rsidP="00C010CA">
      <w:pPr>
        <w:pStyle w:val="ParagrafoManual"/>
      </w:pPr>
      <w:r>
        <w:t>No menu “</w:t>
      </w:r>
      <w:r w:rsidRPr="00C010CA">
        <w:rPr>
          <w:b/>
        </w:rPr>
        <w:t>Modelos</w:t>
      </w:r>
      <w:r>
        <w:t>” é possível configurar os modelos de textos que ser</w:t>
      </w:r>
      <w:r w:rsidR="00C010CA">
        <w:t>ão enviados. Para criar um novo modelo clique no botão “</w:t>
      </w:r>
      <w:r w:rsidR="00C010CA" w:rsidRPr="00C010CA">
        <w:rPr>
          <w:b/>
        </w:rPr>
        <w:t>Adicionar</w:t>
      </w:r>
      <w:r w:rsidR="00C010CA">
        <w:t>”.</w:t>
      </w:r>
    </w:p>
    <w:p w:rsidR="00013A78" w:rsidRDefault="00013A78" w:rsidP="00C010CA">
      <w:pPr>
        <w:pStyle w:val="ParagrafoManual"/>
      </w:pPr>
    </w:p>
    <w:p w:rsidR="007944F5" w:rsidRDefault="007944F5" w:rsidP="00C010C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872" behindDoc="0" locked="0" layoutInCell="1" allowOverlap="1" wp14:anchorId="11735552" wp14:editId="109CD3C7">
            <wp:simplePos x="0" y="0"/>
            <wp:positionH relativeFrom="margin">
              <wp:align>center</wp:align>
            </wp:positionH>
            <wp:positionV relativeFrom="paragraph">
              <wp:posOffset>48343</wp:posOffset>
            </wp:positionV>
            <wp:extent cx="5045717" cy="3038400"/>
            <wp:effectExtent l="152400" t="152400" r="36449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6" y="23975"/>
                <wp:lineTo x="21937" y="23704"/>
                <wp:lineTo x="22671" y="23027"/>
                <wp:lineTo x="23079" y="20995"/>
                <wp:lineTo x="23079" y="1355"/>
                <wp:lineTo x="22100" y="-677"/>
                <wp:lineTo x="22019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dicionar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5717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4F5" w:rsidRDefault="007944F5" w:rsidP="007944F5"/>
    <w:p w:rsidR="007944F5" w:rsidRDefault="007944F5" w:rsidP="007944F5">
      <w:pPr>
        <w:tabs>
          <w:tab w:val="left" w:pos="1978"/>
        </w:tabs>
      </w:pPr>
      <w:r>
        <w:tab/>
      </w:r>
    </w:p>
    <w:p w:rsidR="007944F5" w:rsidRDefault="007944F5">
      <w:pPr>
        <w:jc w:val="left"/>
      </w:pPr>
      <w:r>
        <w:br w:type="page"/>
      </w:r>
    </w:p>
    <w:p w:rsidR="008679FB" w:rsidRDefault="003D71D8" w:rsidP="007944F5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4896" behindDoc="0" locked="0" layoutInCell="1" allowOverlap="1" wp14:anchorId="5E84231B" wp14:editId="0E43A5B8">
            <wp:simplePos x="0" y="0"/>
            <wp:positionH relativeFrom="margin">
              <wp:align>center</wp:align>
            </wp:positionH>
            <wp:positionV relativeFrom="paragraph">
              <wp:posOffset>305766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Modelo de email 1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944F5">
        <w:t>Irá abrir a tela abaixo:</w:t>
      </w:r>
    </w:p>
    <w:p w:rsidR="007944F5" w:rsidRDefault="007944F5" w:rsidP="007944F5">
      <w:pPr>
        <w:pStyle w:val="ParagrafoManual"/>
      </w:pPr>
    </w:p>
    <w:p w:rsidR="003D71D8" w:rsidRDefault="003D71D8" w:rsidP="007944F5">
      <w:pPr>
        <w:pStyle w:val="ParagrafoManual"/>
      </w:pPr>
    </w:p>
    <w:p w:rsidR="007944F5" w:rsidRDefault="003D71D8" w:rsidP="003D71D8">
      <w:pPr>
        <w:tabs>
          <w:tab w:val="left" w:pos="2392"/>
        </w:tabs>
      </w:pPr>
      <w:r>
        <w:tab/>
        <w:t>Selecione o “Tipo Envio”:</w:t>
      </w:r>
    </w:p>
    <w:p w:rsidR="00C4742A" w:rsidRDefault="00C4742A" w:rsidP="00C4742A">
      <w:pPr>
        <w:pStyle w:val="ParagrafoManual"/>
        <w:numPr>
          <w:ilvl w:val="0"/>
          <w:numId w:val="13"/>
        </w:numPr>
      </w:pPr>
      <w:r>
        <w:t>Notificar Pacientes com agendamentos futuros</w:t>
      </w:r>
      <w:r w:rsidR="001C6A6C">
        <w:t xml:space="preserve"> (Informar para o paciente o horário de seu agendamento)</w:t>
      </w:r>
    </w:p>
    <w:p w:rsidR="00C4742A" w:rsidRDefault="00C4742A" w:rsidP="00C4742A">
      <w:pPr>
        <w:pStyle w:val="ParagrafoManual"/>
        <w:numPr>
          <w:ilvl w:val="0"/>
          <w:numId w:val="13"/>
        </w:numPr>
      </w:pPr>
      <w:r>
        <w:t>Cruzamento de Dados</w:t>
      </w:r>
      <w:r w:rsidR="00786D0C">
        <w:t xml:space="preserve"> </w:t>
      </w:r>
      <w:proofErr w:type="gramStart"/>
      <w:r w:rsidR="00786D0C">
        <w:t>(</w:t>
      </w:r>
      <w:r w:rsidR="00C95F04">
        <w:t xml:space="preserve"> Envio</w:t>
      </w:r>
      <w:proofErr w:type="gramEnd"/>
      <w:r w:rsidR="00C95F04">
        <w:t xml:space="preserve"> </w:t>
      </w:r>
    </w:p>
    <w:p w:rsidR="00C4742A" w:rsidRDefault="00C4742A" w:rsidP="00C4742A">
      <w:pPr>
        <w:pStyle w:val="ParagrafoManual"/>
        <w:numPr>
          <w:ilvl w:val="0"/>
          <w:numId w:val="13"/>
        </w:numPr>
      </w:pPr>
      <w:r>
        <w:t>Aleta de Exames Laboratoriais</w:t>
      </w:r>
      <w:r w:rsidR="0073629A">
        <w:t xml:space="preserve"> </w:t>
      </w:r>
      <w:r w:rsidR="003D6EEF">
        <w:t>(Informar para o paciente os resultados do</w:t>
      </w:r>
      <w:r w:rsidR="0073629A">
        <w:t>s</w:t>
      </w:r>
      <w:r w:rsidR="003D6EEF">
        <w:t xml:space="preserve"> Exame</w:t>
      </w:r>
      <w:r w:rsidR="0073629A">
        <w:t>s</w:t>
      </w:r>
      <w:r w:rsidR="003D6EEF">
        <w:t>)</w:t>
      </w:r>
    </w:p>
    <w:p w:rsidR="003D71D8" w:rsidRDefault="003D71D8" w:rsidP="003D71D8">
      <w:pPr>
        <w:tabs>
          <w:tab w:val="left" w:pos="2392"/>
        </w:tabs>
      </w:pPr>
    </w:p>
    <w:p w:rsidR="004C432A" w:rsidRDefault="00ED3952" w:rsidP="003D71D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920" behindDoc="0" locked="0" layoutInCell="1" allowOverlap="1" wp14:anchorId="1AF547BB" wp14:editId="4ECD91F9">
            <wp:simplePos x="0" y="0"/>
            <wp:positionH relativeFrom="margin">
              <wp:align>center</wp:align>
            </wp:positionH>
            <wp:positionV relativeFrom="paragraph">
              <wp:posOffset>96686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Tipos de Envio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Pr="004C432A" w:rsidRDefault="004C432A" w:rsidP="004C432A"/>
    <w:p w:rsidR="004C432A" w:rsidRDefault="004C432A" w:rsidP="004C432A"/>
    <w:p w:rsidR="004C432A" w:rsidRPr="004C432A" w:rsidRDefault="004C432A" w:rsidP="004C432A"/>
    <w:p w:rsidR="004C432A" w:rsidRDefault="004C432A" w:rsidP="004C432A"/>
    <w:p w:rsidR="004C432A" w:rsidRDefault="004C432A" w:rsidP="004C432A">
      <w:pPr>
        <w:tabs>
          <w:tab w:val="left" w:pos="1402"/>
        </w:tabs>
      </w:pPr>
    </w:p>
    <w:p w:rsidR="004C432A" w:rsidRDefault="004C432A" w:rsidP="004C432A">
      <w:pPr>
        <w:pStyle w:val="ParagrafoManual"/>
      </w:pPr>
      <w:r>
        <w:br w:type="page"/>
      </w:r>
      <w:r>
        <w:lastRenderedPageBreak/>
        <w:t>Preencha os campos “</w:t>
      </w:r>
      <w:r w:rsidRPr="002C0C11">
        <w:rPr>
          <w:b/>
        </w:rPr>
        <w:t>Nome do Modelo</w:t>
      </w:r>
      <w:r>
        <w:t>” e “</w:t>
      </w:r>
      <w:r w:rsidRPr="002C0C11">
        <w:rPr>
          <w:b/>
        </w:rPr>
        <w:t>Texto do Modelo</w:t>
      </w:r>
      <w:r>
        <w:t>”.</w:t>
      </w:r>
    </w:p>
    <w:p w:rsidR="004C432A" w:rsidRDefault="002505D3">
      <w:pPr>
        <w:jc w:val="left"/>
      </w:pPr>
      <w:r>
        <w:rPr>
          <w:noProof/>
          <w:lang w:eastAsia="pt-BR"/>
        </w:rPr>
        <w:drawing>
          <wp:anchor distT="0" distB="0" distL="114300" distR="114300" simplePos="0" relativeHeight="251666944" behindDoc="0" locked="0" layoutInCell="1" allowOverlap="1" wp14:anchorId="31719C50" wp14:editId="6E866467">
            <wp:simplePos x="0" y="0"/>
            <wp:positionH relativeFrom="margin">
              <wp:align>center</wp:align>
            </wp:positionH>
            <wp:positionV relativeFrom="paragraph">
              <wp:posOffset>153973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reencher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C432A" w:rsidRDefault="004C432A">
      <w:pPr>
        <w:jc w:val="left"/>
      </w:pPr>
    </w:p>
    <w:p w:rsidR="00BB1A65" w:rsidRDefault="004C432A" w:rsidP="004C432A">
      <w:pPr>
        <w:tabs>
          <w:tab w:val="left" w:pos="1402"/>
        </w:tabs>
      </w:pPr>
      <w:r>
        <w:tab/>
      </w:r>
    </w:p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Pr="00BB1A65" w:rsidRDefault="00BB1A65" w:rsidP="00BB1A65"/>
    <w:p w:rsidR="00BB1A65" w:rsidRDefault="00BB1A65" w:rsidP="00BB1A65"/>
    <w:p w:rsidR="00BB1A65" w:rsidRDefault="00BB1A65" w:rsidP="00BB1A65"/>
    <w:p w:rsidR="00BB1A65" w:rsidRDefault="00BB1A65" w:rsidP="00BB1A65"/>
    <w:p w:rsidR="003D71D8" w:rsidRDefault="00BB1A65" w:rsidP="00BB1A65">
      <w:pPr>
        <w:tabs>
          <w:tab w:val="left" w:pos="2642"/>
        </w:tabs>
      </w:pPr>
      <w:r>
        <w:tab/>
        <w:t>No texto é possível utilizar</w:t>
      </w:r>
      <w:r w:rsidR="00553D65">
        <w:t xml:space="preserve"> as “</w:t>
      </w:r>
      <w:r w:rsidR="00553D65" w:rsidRPr="00EF47B3">
        <w:rPr>
          <w:b/>
        </w:rPr>
        <w:t>Macros</w:t>
      </w:r>
      <w:r w:rsidR="00553D65">
        <w:t>”.</w:t>
      </w:r>
    </w:p>
    <w:p w:rsidR="00553D65" w:rsidRDefault="00553D65" w:rsidP="00BB1A65">
      <w:pPr>
        <w:tabs>
          <w:tab w:val="left" w:pos="2642"/>
        </w:tabs>
      </w:pPr>
      <w:r>
        <w:rPr>
          <w:noProof/>
          <w:lang w:eastAsia="pt-BR"/>
        </w:rPr>
        <w:drawing>
          <wp:anchor distT="0" distB="0" distL="114300" distR="114300" simplePos="0" relativeHeight="251667968" behindDoc="0" locked="0" layoutInCell="1" allowOverlap="1" wp14:anchorId="7782B2D3" wp14:editId="6C13317A">
            <wp:simplePos x="0" y="0"/>
            <wp:positionH relativeFrom="margin">
              <wp:align>center</wp:align>
            </wp:positionH>
            <wp:positionV relativeFrom="paragraph">
              <wp:posOffset>140970</wp:posOffset>
            </wp:positionV>
            <wp:extent cx="5048885" cy="3037840"/>
            <wp:effectExtent l="0" t="0" r="0" b="0"/>
            <wp:wrapThrough wrapText="bothSides">
              <wp:wrapPolygon edited="0">
                <wp:start x="0" y="0"/>
                <wp:lineTo x="0" y="21401"/>
                <wp:lineTo x="21516" y="21401"/>
                <wp:lineTo x="21516" y="0"/>
                <wp:lineTo x="0" y="0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macro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885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2E67" w:rsidRDefault="000D2E67" w:rsidP="00BB1A65">
      <w:pPr>
        <w:tabs>
          <w:tab w:val="left" w:pos="2642"/>
        </w:tabs>
      </w:pPr>
    </w:p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Pr="000D2E67" w:rsidRDefault="000D2E67" w:rsidP="000D2E67"/>
    <w:p w:rsidR="000D2E67" w:rsidRDefault="000D2E67" w:rsidP="000D2E67"/>
    <w:p w:rsidR="000D2E67" w:rsidRPr="000D2E67" w:rsidRDefault="000D2E67" w:rsidP="000D2E67"/>
    <w:p w:rsidR="000D2E67" w:rsidRDefault="000D2E67" w:rsidP="000D2E67"/>
    <w:p w:rsidR="000D2E67" w:rsidRDefault="000D2E67" w:rsidP="000D2E67">
      <w:pPr>
        <w:tabs>
          <w:tab w:val="left" w:pos="1953"/>
        </w:tabs>
      </w:pPr>
    </w:p>
    <w:p w:rsidR="000D2E67" w:rsidRDefault="000D2E67">
      <w:pPr>
        <w:jc w:val="left"/>
      </w:pPr>
      <w:r>
        <w:br w:type="page"/>
      </w:r>
    </w:p>
    <w:p w:rsidR="00553D65" w:rsidRDefault="000D2E67" w:rsidP="000D2E67">
      <w:pPr>
        <w:pStyle w:val="Ttulo2"/>
      </w:pPr>
      <w:bookmarkStart w:id="5" w:name="_Toc378081235"/>
      <w:r>
        <w:lastRenderedPageBreak/>
        <w:t>Utilização</w:t>
      </w:r>
      <w:bookmarkEnd w:id="5"/>
      <w:r>
        <w:tab/>
      </w:r>
    </w:p>
    <w:p w:rsidR="00D75D05" w:rsidRDefault="00D75D05" w:rsidP="00D75D05">
      <w:pPr>
        <w:pStyle w:val="Ttulo3"/>
      </w:pPr>
      <w:bookmarkStart w:id="6" w:name="_Toc378081236"/>
      <w:r>
        <w:t>Notificar Pacientes com agendamentos futuros</w:t>
      </w:r>
      <w:bookmarkEnd w:id="6"/>
    </w:p>
    <w:p w:rsidR="00D75D05" w:rsidRDefault="00D75D05" w:rsidP="00D75D05"/>
    <w:p w:rsidR="00D75D05" w:rsidRDefault="0018582A" w:rsidP="00D75D05">
      <w:pPr>
        <w:pStyle w:val="ParagrafoManual"/>
      </w:pPr>
      <w:r>
        <w:t>Para informar aos pacientes seus agendamentos vá até o módulo “</w:t>
      </w:r>
      <w:r w:rsidRPr="0018582A">
        <w:rPr>
          <w:b/>
        </w:rPr>
        <w:t>Agenda</w:t>
      </w:r>
      <w:r>
        <w:t>”.</w:t>
      </w:r>
    </w:p>
    <w:p w:rsidR="0018582A" w:rsidRDefault="0018582A" w:rsidP="00D75D05">
      <w:pPr>
        <w:pStyle w:val="ParagrafoManual"/>
      </w:pPr>
    </w:p>
    <w:p w:rsidR="0018582A" w:rsidRDefault="0018582A" w:rsidP="00D75D0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992" behindDoc="0" locked="0" layoutInCell="1" allowOverlap="1" wp14:anchorId="11DA585D" wp14:editId="007C951F">
            <wp:simplePos x="0" y="0"/>
            <wp:positionH relativeFrom="margin">
              <wp:align>center</wp:align>
            </wp:positionH>
            <wp:positionV relativeFrom="paragraph">
              <wp:posOffset>159661</wp:posOffset>
            </wp:positionV>
            <wp:extent cx="1153566" cy="2655736"/>
            <wp:effectExtent l="152400" t="152400" r="370840" b="354330"/>
            <wp:wrapThrough wrapText="bothSides">
              <wp:wrapPolygon edited="0">
                <wp:start x="1427" y="-1240"/>
                <wp:lineTo x="-2855" y="-930"/>
                <wp:lineTo x="-2855" y="22158"/>
                <wp:lineTo x="1070" y="23862"/>
                <wp:lineTo x="2498" y="24327"/>
                <wp:lineTo x="22837" y="24327"/>
                <wp:lineTo x="24621" y="23862"/>
                <wp:lineTo x="28189" y="21538"/>
                <wp:lineTo x="28189" y="1549"/>
                <wp:lineTo x="23907" y="-775"/>
                <wp:lineTo x="23551" y="-1240"/>
                <wp:lineTo x="1427" y="-1240"/>
              </wp:wrapPolygon>
            </wp:wrapThrough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genda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3566" cy="265573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Default="0018582A" w:rsidP="0018582A"/>
    <w:p w:rsidR="0018582A" w:rsidRPr="0018582A" w:rsidRDefault="0018582A" w:rsidP="0018582A"/>
    <w:p w:rsidR="0018582A" w:rsidRDefault="0018582A" w:rsidP="0018582A"/>
    <w:p w:rsidR="0018582A" w:rsidRPr="004534A9" w:rsidRDefault="004534A9" w:rsidP="0018582A">
      <w:pPr>
        <w:tabs>
          <w:tab w:val="left" w:pos="1853"/>
        </w:tabs>
      </w:pPr>
      <w:r>
        <w:t>Vá no menu “</w:t>
      </w:r>
      <w:r>
        <w:rPr>
          <w:b/>
        </w:rPr>
        <w:t>Agenda</w:t>
      </w:r>
      <w:r>
        <w:t>” e selecione a opção “</w:t>
      </w:r>
      <w:r>
        <w:rPr>
          <w:b/>
        </w:rPr>
        <w:t>Abrir Agenda</w:t>
      </w:r>
      <w:r>
        <w:t>” para abrir a agenda.</w:t>
      </w:r>
    </w:p>
    <w:p w:rsidR="0018582A" w:rsidRDefault="0018582A" w:rsidP="0018582A">
      <w:pPr>
        <w:tabs>
          <w:tab w:val="left" w:pos="1853"/>
        </w:tabs>
      </w:pPr>
    </w:p>
    <w:p w:rsidR="0018582A" w:rsidRDefault="004534A9" w:rsidP="0018582A">
      <w:pPr>
        <w:tabs>
          <w:tab w:val="left" w:pos="1853"/>
        </w:tabs>
      </w:pPr>
      <w:r>
        <w:rPr>
          <w:noProof/>
          <w:lang w:eastAsia="pt-BR"/>
        </w:rPr>
        <w:drawing>
          <wp:anchor distT="0" distB="0" distL="114300" distR="114300" simplePos="0" relativeHeight="251670016" behindDoc="0" locked="0" layoutInCell="1" allowOverlap="1" wp14:anchorId="09D05C9C" wp14:editId="197D8818">
            <wp:simplePos x="0" y="0"/>
            <wp:positionH relativeFrom="margin">
              <wp:align>center</wp:align>
            </wp:positionH>
            <wp:positionV relativeFrom="paragraph">
              <wp:posOffset>9221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abrir agenda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Pr="0018582A" w:rsidRDefault="0018582A" w:rsidP="0018582A"/>
    <w:p w:rsidR="0018582A" w:rsidRDefault="0018582A" w:rsidP="0018582A"/>
    <w:p w:rsidR="0018582A" w:rsidRDefault="0018582A" w:rsidP="0018582A"/>
    <w:p w:rsidR="0018582A" w:rsidRDefault="0018582A" w:rsidP="004534A9">
      <w:pPr>
        <w:tabs>
          <w:tab w:val="left" w:pos="3130"/>
        </w:tabs>
      </w:pPr>
      <w:r>
        <w:tab/>
      </w:r>
    </w:p>
    <w:p w:rsidR="0018582A" w:rsidRDefault="004534A9" w:rsidP="0018582A">
      <w:pPr>
        <w:tabs>
          <w:tab w:val="left" w:pos="3130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710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607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agenda aberta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34A9" w:rsidRDefault="004534A9" w:rsidP="0018582A">
      <w:pPr>
        <w:tabs>
          <w:tab w:val="left" w:pos="3130"/>
        </w:tabs>
      </w:pPr>
    </w:p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Default="004534A9" w:rsidP="004534A9"/>
    <w:p w:rsidR="004534A9" w:rsidRPr="004534A9" w:rsidRDefault="004534A9" w:rsidP="004534A9"/>
    <w:p w:rsidR="004534A9" w:rsidRDefault="004534A9" w:rsidP="004534A9"/>
    <w:p w:rsidR="0018582A" w:rsidRDefault="004534A9" w:rsidP="004534A9">
      <w:pPr>
        <w:tabs>
          <w:tab w:val="left" w:pos="1678"/>
        </w:tabs>
      </w:pPr>
      <w:r>
        <w:tab/>
        <w:t>Dê dois cliques no agendamento.</w:t>
      </w:r>
    </w:p>
    <w:p w:rsidR="004534A9" w:rsidRDefault="004534A9" w:rsidP="004534A9">
      <w:pPr>
        <w:tabs>
          <w:tab w:val="left" w:pos="1678"/>
        </w:tabs>
      </w:pPr>
    </w:p>
    <w:p w:rsidR="004534A9" w:rsidRDefault="004534A9" w:rsidP="004534A9">
      <w:pPr>
        <w:tabs>
          <w:tab w:val="left" w:pos="1678"/>
        </w:tabs>
      </w:pPr>
      <w:r>
        <w:rPr>
          <w:noProof/>
          <w:lang w:eastAsia="pt-BR"/>
        </w:rPr>
        <w:drawing>
          <wp:anchor distT="0" distB="0" distL="114300" distR="114300" simplePos="0" relativeHeight="251672064" behindDoc="0" locked="0" layoutInCell="1" allowOverlap="1" wp14:anchorId="44B5084D" wp14:editId="700C5553">
            <wp:simplePos x="0" y="0"/>
            <wp:positionH relativeFrom="margin">
              <wp:align>center</wp:align>
            </wp:positionH>
            <wp:positionV relativeFrom="paragraph">
              <wp:posOffset>47073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dois cliques agenda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Pr="004534A9" w:rsidRDefault="004534A9" w:rsidP="004534A9"/>
    <w:p w:rsidR="004534A9" w:rsidRDefault="004534A9" w:rsidP="004534A9"/>
    <w:p w:rsidR="004534A9" w:rsidRDefault="004534A9" w:rsidP="004534A9"/>
    <w:p w:rsidR="004534A9" w:rsidRDefault="004534A9" w:rsidP="004534A9">
      <w:pPr>
        <w:tabs>
          <w:tab w:val="left" w:pos="3055"/>
        </w:tabs>
      </w:pPr>
      <w:r>
        <w:tab/>
      </w:r>
    </w:p>
    <w:p w:rsidR="004534A9" w:rsidRDefault="004534A9" w:rsidP="004534A9">
      <w:pPr>
        <w:tabs>
          <w:tab w:val="left" w:pos="3055"/>
        </w:tabs>
      </w:pPr>
    </w:p>
    <w:p w:rsidR="004534A9" w:rsidRDefault="004534A9" w:rsidP="004534A9">
      <w:pPr>
        <w:tabs>
          <w:tab w:val="left" w:pos="3055"/>
        </w:tabs>
      </w:pPr>
    </w:p>
    <w:p w:rsidR="004534A9" w:rsidRDefault="004534A9" w:rsidP="004534A9">
      <w:pPr>
        <w:tabs>
          <w:tab w:val="left" w:pos="3055"/>
        </w:tabs>
      </w:pPr>
    </w:p>
    <w:p w:rsidR="004534A9" w:rsidRDefault="004534A9" w:rsidP="004534A9">
      <w:pPr>
        <w:tabs>
          <w:tab w:val="left" w:pos="3055"/>
        </w:tabs>
      </w:pPr>
    </w:p>
    <w:p w:rsidR="00D53EC9" w:rsidRDefault="00D53EC9" w:rsidP="004534A9">
      <w:pPr>
        <w:tabs>
          <w:tab w:val="left" w:pos="3055"/>
        </w:tabs>
      </w:pPr>
    </w:p>
    <w:p w:rsidR="009174B4" w:rsidRDefault="009174B4" w:rsidP="009174B4">
      <w:pPr>
        <w:pStyle w:val="ParagrafoManual"/>
      </w:pPr>
    </w:p>
    <w:p w:rsidR="004534A9" w:rsidRDefault="00D53EC9" w:rsidP="009174B4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73088" behindDoc="0" locked="0" layoutInCell="1" allowOverlap="1" wp14:anchorId="3983B617" wp14:editId="0CED5837">
            <wp:simplePos x="0" y="0"/>
            <wp:positionH relativeFrom="margin">
              <wp:align>center</wp:align>
            </wp:positionH>
            <wp:positionV relativeFrom="paragraph">
              <wp:posOffset>299085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enviar email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74B4">
        <w:t xml:space="preserve">Clique no botão </w:t>
      </w:r>
      <w:proofErr w:type="gramStart"/>
      <w:r w:rsidR="009174B4">
        <w:t>“</w:t>
      </w:r>
      <w:r w:rsidR="009174B4">
        <w:rPr>
          <w:b/>
        </w:rPr>
        <w:t xml:space="preserve"> Enviar</w:t>
      </w:r>
      <w:proofErr w:type="gramEnd"/>
      <w:r w:rsidR="009174B4">
        <w:rPr>
          <w:b/>
        </w:rPr>
        <w:t xml:space="preserve"> E-mail</w:t>
      </w:r>
      <w:r w:rsidR="009174B4">
        <w:t>”.</w:t>
      </w:r>
    </w:p>
    <w:p w:rsidR="009174B4" w:rsidRDefault="009174B4" w:rsidP="009174B4"/>
    <w:p w:rsidR="009174B4" w:rsidRDefault="009174B4" w:rsidP="009174B4"/>
    <w:p w:rsidR="00D53EC9" w:rsidRDefault="00D53EC9" w:rsidP="009174B4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Default="00D53EC9" w:rsidP="00D53EC9"/>
    <w:p w:rsidR="00D53EC9" w:rsidRDefault="00D53EC9" w:rsidP="00D53EC9"/>
    <w:p w:rsidR="00D53EC9" w:rsidRDefault="00D53EC9" w:rsidP="00D53EC9"/>
    <w:p w:rsidR="00D53EC9" w:rsidRPr="00D53EC9" w:rsidRDefault="00D53EC9" w:rsidP="00D53EC9"/>
    <w:p w:rsidR="00D53EC9" w:rsidRDefault="00D53EC9" w:rsidP="00D53EC9"/>
    <w:p w:rsidR="00D53EC9" w:rsidRPr="00D53EC9" w:rsidRDefault="00D53EC9" w:rsidP="00D53EC9"/>
    <w:p w:rsidR="00D53EC9" w:rsidRPr="00D53EC9" w:rsidRDefault="00D53EC9" w:rsidP="00D53EC9">
      <w:pPr>
        <w:pStyle w:val="ParagrafoManual"/>
      </w:pPr>
      <w:r>
        <w:t>Irá aparecer a tela abaixo onde se encontra a mensagem que será enviada. Para enviar clique no botão “</w:t>
      </w:r>
      <w:r>
        <w:rPr>
          <w:b/>
        </w:rPr>
        <w:t>Enviar</w:t>
      </w:r>
      <w:r>
        <w:t>”.</w:t>
      </w:r>
    </w:p>
    <w:p w:rsidR="00D53EC9" w:rsidRDefault="00D53EC9" w:rsidP="00D53EC9">
      <w:r>
        <w:rPr>
          <w:noProof/>
          <w:lang w:eastAsia="pt-BR"/>
        </w:rPr>
        <w:drawing>
          <wp:anchor distT="0" distB="0" distL="114300" distR="114300" simplePos="0" relativeHeight="251674112" behindDoc="0" locked="0" layoutInCell="1" allowOverlap="1" wp14:anchorId="0E457276" wp14:editId="1944BE7C">
            <wp:simplePos x="0" y="0"/>
            <wp:positionH relativeFrom="margin">
              <wp:align>center</wp:align>
            </wp:positionH>
            <wp:positionV relativeFrom="paragraph">
              <wp:posOffset>419514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Enviarr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Pr="00D53EC9" w:rsidRDefault="00D53EC9" w:rsidP="00D53EC9"/>
    <w:p w:rsidR="00D53EC9" w:rsidRDefault="00D53EC9" w:rsidP="00D53EC9"/>
    <w:p w:rsidR="00D53EC9" w:rsidRPr="00D53EC9" w:rsidRDefault="00D53EC9" w:rsidP="00D53EC9"/>
    <w:p w:rsidR="00D53EC9" w:rsidRDefault="00D53EC9" w:rsidP="00D53EC9"/>
    <w:p w:rsidR="009174B4" w:rsidRDefault="00D53EC9" w:rsidP="00D53EC9">
      <w:pPr>
        <w:tabs>
          <w:tab w:val="left" w:pos="2016"/>
        </w:tabs>
      </w:pPr>
      <w:r>
        <w:tab/>
      </w:r>
    </w:p>
    <w:p w:rsidR="000B48F8" w:rsidRDefault="00D53EC9" w:rsidP="00D53EC9">
      <w:pPr>
        <w:tabs>
          <w:tab w:val="left" w:pos="2016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7513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79513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email enviado com sucesso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Pr="000B48F8" w:rsidRDefault="000B48F8" w:rsidP="000B48F8"/>
    <w:p w:rsidR="000B48F8" w:rsidRDefault="000B48F8" w:rsidP="000B48F8"/>
    <w:p w:rsidR="000B48F8" w:rsidRPr="000B48F8" w:rsidRDefault="000B48F8" w:rsidP="000B48F8"/>
    <w:p w:rsidR="000B48F8" w:rsidRDefault="000B48F8" w:rsidP="000B48F8"/>
    <w:p w:rsidR="000B48F8" w:rsidRDefault="000B48F8" w:rsidP="000B48F8"/>
    <w:p w:rsidR="000B48F8" w:rsidRDefault="000B48F8">
      <w:pPr>
        <w:jc w:val="left"/>
      </w:pPr>
      <w:r>
        <w:br w:type="page"/>
      </w:r>
    </w:p>
    <w:p w:rsidR="00D53EC9" w:rsidRDefault="000B48F8" w:rsidP="000B48F8">
      <w:pPr>
        <w:pStyle w:val="Ttulo3"/>
      </w:pPr>
      <w:bookmarkStart w:id="7" w:name="_Toc378081237"/>
      <w:r>
        <w:lastRenderedPageBreak/>
        <w:t>Cruzamento de Dados</w:t>
      </w:r>
      <w:bookmarkEnd w:id="7"/>
    </w:p>
    <w:p w:rsidR="000B48F8" w:rsidRDefault="000B48F8" w:rsidP="000B48F8"/>
    <w:p w:rsidR="000B48F8" w:rsidRDefault="000B48F8" w:rsidP="00C648EA">
      <w:pPr>
        <w:pStyle w:val="ParagrafoManual"/>
      </w:pPr>
      <w:r>
        <w:t>Acesse o módulo “</w:t>
      </w:r>
      <w:r>
        <w:rPr>
          <w:b/>
        </w:rPr>
        <w:t>Atendimento Clínico</w:t>
      </w:r>
      <w:r>
        <w:t>”</w:t>
      </w:r>
      <w:r w:rsidR="00C648EA">
        <w:t>.</w:t>
      </w:r>
    </w:p>
    <w:p w:rsidR="00C648EA" w:rsidRDefault="00C648EA" w:rsidP="00C648EA">
      <w:pPr>
        <w:pStyle w:val="ParagrafoManual"/>
      </w:pPr>
    </w:p>
    <w:p w:rsidR="00C648EA" w:rsidRDefault="00C648EA" w:rsidP="00C648E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160" behindDoc="0" locked="0" layoutInCell="1" allowOverlap="1" wp14:anchorId="39645EC9" wp14:editId="5A951B7C">
            <wp:simplePos x="0" y="0"/>
            <wp:positionH relativeFrom="margin">
              <wp:align>center</wp:align>
            </wp:positionH>
            <wp:positionV relativeFrom="paragraph">
              <wp:posOffset>9856</wp:posOffset>
            </wp:positionV>
            <wp:extent cx="1031240" cy="2440940"/>
            <wp:effectExtent l="152400" t="152400" r="359410" b="359410"/>
            <wp:wrapThrough wrapText="bothSides">
              <wp:wrapPolygon edited="0">
                <wp:start x="1596" y="-1349"/>
                <wp:lineTo x="-3192" y="-1011"/>
                <wp:lineTo x="-3192" y="22252"/>
                <wp:lineTo x="-1596" y="23263"/>
                <wp:lineTo x="-1596" y="23432"/>
                <wp:lineTo x="2394" y="24275"/>
                <wp:lineTo x="2793" y="24612"/>
                <wp:lineTo x="22744" y="24612"/>
                <wp:lineTo x="23143" y="24275"/>
                <wp:lineTo x="27133" y="23263"/>
                <wp:lineTo x="28729" y="20735"/>
                <wp:lineTo x="28729" y="1686"/>
                <wp:lineTo x="23941" y="-843"/>
                <wp:lineTo x="23542" y="-1349"/>
                <wp:lineTo x="1596" y="-1349"/>
              </wp:wrapPolygon>
            </wp:wrapThrough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Atendimento clinico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1240" cy="24409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Default="00C648EA" w:rsidP="00C648EA"/>
    <w:p w:rsidR="00C648EA" w:rsidRDefault="00C648EA" w:rsidP="00C648EA"/>
    <w:p w:rsidR="00C648EA" w:rsidRDefault="00C648EA" w:rsidP="00C648EA"/>
    <w:p w:rsidR="00C648EA" w:rsidRDefault="00C648EA" w:rsidP="00C648EA">
      <w:pPr>
        <w:tabs>
          <w:tab w:val="left" w:pos="1240"/>
        </w:tabs>
      </w:pPr>
      <w:r>
        <w:tab/>
        <w:t>Vá no menu “</w:t>
      </w:r>
      <w:proofErr w:type="spellStart"/>
      <w:r>
        <w:rPr>
          <w:b/>
        </w:rPr>
        <w:t>Utilitarios</w:t>
      </w:r>
      <w:proofErr w:type="spellEnd"/>
      <w:r>
        <w:t>” e clique na opção “</w:t>
      </w:r>
      <w:r>
        <w:rPr>
          <w:b/>
        </w:rPr>
        <w:t>Cruzamento de Dados</w:t>
      </w:r>
      <w:r>
        <w:t>”.</w:t>
      </w:r>
    </w:p>
    <w:p w:rsidR="00C648EA" w:rsidRDefault="00C648EA" w:rsidP="00C648EA">
      <w:pPr>
        <w:tabs>
          <w:tab w:val="left" w:pos="1240"/>
        </w:tabs>
      </w:pPr>
    </w:p>
    <w:p w:rsidR="00C648EA" w:rsidRDefault="00C648EA" w:rsidP="00C648EA">
      <w:pPr>
        <w:tabs>
          <w:tab w:val="left" w:pos="1240"/>
        </w:tabs>
      </w:pPr>
      <w:r>
        <w:rPr>
          <w:noProof/>
          <w:lang w:eastAsia="pt-BR"/>
        </w:rPr>
        <w:drawing>
          <wp:anchor distT="0" distB="0" distL="114300" distR="114300" simplePos="0" relativeHeight="251677184" behindDoc="0" locked="0" layoutInCell="1" allowOverlap="1" wp14:anchorId="3971AAA7" wp14:editId="58ACA667">
            <wp:simplePos x="0" y="0"/>
            <wp:positionH relativeFrom="margin">
              <wp:align>center</wp:align>
            </wp:positionH>
            <wp:positionV relativeFrom="paragraph">
              <wp:posOffset>23218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Cruzamento de dados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Pr="00C648EA" w:rsidRDefault="00C648EA" w:rsidP="00C648EA"/>
    <w:p w:rsidR="00C648EA" w:rsidRDefault="00C648EA" w:rsidP="00C648EA"/>
    <w:p w:rsidR="00C648EA" w:rsidRDefault="00C648EA" w:rsidP="00C648EA"/>
    <w:p w:rsidR="00C648EA" w:rsidRDefault="00C648EA" w:rsidP="00C648EA"/>
    <w:p w:rsidR="00C648EA" w:rsidRDefault="00C648EA" w:rsidP="00C648EA">
      <w:pPr>
        <w:tabs>
          <w:tab w:val="left" w:pos="1515"/>
        </w:tabs>
      </w:pPr>
      <w:r>
        <w:tab/>
      </w:r>
    </w:p>
    <w:p w:rsidR="00C648EA" w:rsidRDefault="00C648EA">
      <w:pPr>
        <w:jc w:val="left"/>
      </w:pPr>
      <w:r>
        <w:br w:type="page"/>
      </w:r>
    </w:p>
    <w:p w:rsidR="00C648EA" w:rsidRDefault="00601618" w:rsidP="00601618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lastRenderedPageBreak/>
        <w:t>É possível efetuar filtros por “</w:t>
      </w:r>
      <w:r>
        <w:rPr>
          <w:b/>
          <w:noProof/>
          <w:lang w:eastAsia="pt-BR"/>
        </w:rPr>
        <w:t>Dados de Identificação</w:t>
      </w:r>
      <w:r>
        <w:rPr>
          <w:noProof/>
          <w:lang w:eastAsia="pt-BR"/>
        </w:rPr>
        <w:t>” ou por “</w:t>
      </w:r>
      <w:r>
        <w:rPr>
          <w:b/>
          <w:noProof/>
          <w:lang w:eastAsia="pt-BR"/>
        </w:rPr>
        <w:t>Dados Clínicos</w:t>
      </w:r>
      <w:r>
        <w:rPr>
          <w:noProof/>
          <w:lang w:eastAsia="pt-BR"/>
        </w:rPr>
        <w:t>”.</w:t>
      </w:r>
    </w:p>
    <w:p w:rsidR="00601618" w:rsidRDefault="00601618" w:rsidP="00601618">
      <w:pPr>
        <w:pStyle w:val="ParagrafoManual"/>
        <w:rPr>
          <w:noProof/>
          <w:lang w:eastAsia="pt-BR"/>
        </w:rPr>
      </w:pPr>
    </w:p>
    <w:p w:rsidR="00601618" w:rsidRDefault="00601618" w:rsidP="00601618">
      <w:pPr>
        <w:pStyle w:val="ParagrafoManual"/>
        <w:rPr>
          <w:i/>
          <w:noProof/>
          <w:lang w:eastAsia="pt-BR"/>
        </w:rPr>
      </w:pPr>
      <w:r w:rsidRPr="003A09DC">
        <w:rPr>
          <w:i/>
          <w:noProof/>
          <w:lang w:eastAsia="pt-BR"/>
        </w:rPr>
        <w:t xml:space="preserve">Dados </w:t>
      </w:r>
      <w:r w:rsidR="003A09DC" w:rsidRPr="003A09DC">
        <w:rPr>
          <w:i/>
          <w:noProof/>
          <w:lang w:eastAsia="pt-BR"/>
        </w:rPr>
        <w:t>de Identificação</w:t>
      </w:r>
    </w:p>
    <w:p w:rsidR="003A09DC" w:rsidRDefault="003A09DC" w:rsidP="00601618">
      <w:pPr>
        <w:pStyle w:val="ParagrafoManual"/>
        <w:rPr>
          <w:i/>
          <w:noProof/>
          <w:lang w:eastAsia="pt-BR"/>
        </w:rPr>
      </w:pPr>
    </w:p>
    <w:p w:rsidR="003A09DC" w:rsidRDefault="003A09DC" w:rsidP="003A09D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8208" behindDoc="0" locked="0" layoutInCell="1" allowOverlap="1" wp14:anchorId="4E5DB5E1" wp14:editId="7C1766A8">
            <wp:simplePos x="0" y="0"/>
            <wp:positionH relativeFrom="margin">
              <wp:align>center</wp:align>
            </wp:positionH>
            <wp:positionV relativeFrom="paragraph">
              <wp:posOffset>26394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Dados de Identificação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09DC" w:rsidRDefault="003A09DC" w:rsidP="003A09DC"/>
    <w:p w:rsidR="003A09DC" w:rsidRDefault="003A09DC" w:rsidP="003A09DC">
      <w:pPr>
        <w:tabs>
          <w:tab w:val="left" w:pos="1515"/>
        </w:tabs>
        <w:rPr>
          <w:i/>
        </w:rPr>
      </w:pPr>
      <w:r>
        <w:tab/>
      </w:r>
      <w:r>
        <w:rPr>
          <w:i/>
        </w:rPr>
        <w:t>Dados Clínicos</w:t>
      </w:r>
    </w:p>
    <w:p w:rsidR="005947D7" w:rsidRDefault="005947D7" w:rsidP="003A09DC">
      <w:pPr>
        <w:tabs>
          <w:tab w:val="left" w:pos="1515"/>
        </w:tabs>
      </w:pPr>
      <w:r>
        <w:rPr>
          <w:noProof/>
          <w:lang w:eastAsia="pt-BR"/>
        </w:rPr>
        <w:drawing>
          <wp:anchor distT="0" distB="0" distL="114300" distR="114300" simplePos="0" relativeHeight="251679232" behindDoc="0" locked="0" layoutInCell="1" allowOverlap="1" wp14:anchorId="6448FD79" wp14:editId="5F3105C3">
            <wp:simplePos x="0" y="0"/>
            <wp:positionH relativeFrom="margin">
              <wp:align>center</wp:align>
            </wp:positionH>
            <wp:positionV relativeFrom="paragraph">
              <wp:posOffset>224541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Dados clinicos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Pr="005947D7" w:rsidRDefault="005947D7" w:rsidP="005947D7"/>
    <w:p w:rsidR="005947D7" w:rsidRDefault="005947D7" w:rsidP="005947D7"/>
    <w:p w:rsidR="005947D7" w:rsidRPr="005947D7" w:rsidRDefault="005947D7" w:rsidP="005947D7"/>
    <w:p w:rsidR="005947D7" w:rsidRDefault="005947D7" w:rsidP="005947D7"/>
    <w:p w:rsidR="005329FA" w:rsidRDefault="005947D7" w:rsidP="005329FA">
      <w:pPr>
        <w:tabs>
          <w:tab w:val="left" w:pos="1828"/>
        </w:tabs>
      </w:pPr>
      <w:r>
        <w:tab/>
      </w:r>
    </w:p>
    <w:p w:rsidR="001E39CC" w:rsidRDefault="001E39CC" w:rsidP="005329FA">
      <w:pPr>
        <w:pStyle w:val="ParagrafoManual"/>
      </w:pPr>
      <w:r>
        <w:lastRenderedPageBreak/>
        <w:t xml:space="preserve">Após aplicar o filtro desejado clique no botão </w:t>
      </w:r>
      <w:proofErr w:type="gramStart"/>
      <w:r>
        <w:t xml:space="preserve">“ </w:t>
      </w:r>
      <w:r>
        <w:rPr>
          <w:b/>
        </w:rPr>
        <w:t>Visualizar</w:t>
      </w:r>
      <w:proofErr w:type="gramEnd"/>
      <w:r>
        <w:t>”.</w:t>
      </w:r>
    </w:p>
    <w:p w:rsidR="001E39CC" w:rsidRPr="001E39CC" w:rsidRDefault="001E39CC" w:rsidP="001E39CC"/>
    <w:p w:rsidR="001E39CC" w:rsidRPr="001E39CC" w:rsidRDefault="005329FA" w:rsidP="001E39CC">
      <w:r>
        <w:rPr>
          <w:noProof/>
          <w:lang w:eastAsia="pt-BR"/>
        </w:rPr>
        <w:drawing>
          <wp:anchor distT="0" distB="0" distL="114300" distR="114300" simplePos="0" relativeHeight="251680256" behindDoc="0" locked="0" layoutInCell="1" allowOverlap="1" wp14:anchorId="34ED093D" wp14:editId="0488330B">
            <wp:simplePos x="0" y="0"/>
            <wp:positionH relativeFrom="margin">
              <wp:align>center</wp:align>
            </wp:positionH>
            <wp:positionV relativeFrom="paragraph">
              <wp:posOffset>123052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visualizar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Pr="001E39CC" w:rsidRDefault="001E39CC" w:rsidP="001E39CC"/>
    <w:p w:rsidR="001E39CC" w:rsidRDefault="001E39CC">
      <w:pPr>
        <w:jc w:val="left"/>
      </w:pPr>
    </w:p>
    <w:p w:rsidR="001E39CC" w:rsidRPr="001E39CC" w:rsidRDefault="001E39CC" w:rsidP="001E39CC"/>
    <w:p w:rsidR="00F02D49" w:rsidRDefault="00F02D49">
      <w:pPr>
        <w:jc w:val="left"/>
      </w:pPr>
    </w:p>
    <w:p w:rsidR="00F02D49" w:rsidRPr="00F02D49" w:rsidRDefault="00F02D49" w:rsidP="00F02D49"/>
    <w:p w:rsidR="00F02D49" w:rsidRPr="005329FA" w:rsidRDefault="00F02D49" w:rsidP="005329FA">
      <w:pPr>
        <w:pStyle w:val="ParagrafoManual"/>
      </w:pPr>
      <w:r>
        <w:t>Após clique no botão “</w:t>
      </w:r>
      <w:r w:rsidR="005329FA">
        <w:rPr>
          <w:b/>
        </w:rPr>
        <w:t>Enviar E-mail</w:t>
      </w:r>
      <w:r w:rsidR="005329FA">
        <w:t>”.</w:t>
      </w:r>
    </w:p>
    <w:p w:rsidR="00F02D49" w:rsidRPr="00F02D49" w:rsidRDefault="00F02D49" w:rsidP="00F02D49"/>
    <w:p w:rsidR="00F02D49" w:rsidRPr="00F02D49" w:rsidRDefault="00F02D49" w:rsidP="00F02D49"/>
    <w:p w:rsidR="00F02D49" w:rsidRPr="00F02D49" w:rsidRDefault="005329FA" w:rsidP="00F02D49">
      <w:r>
        <w:rPr>
          <w:noProof/>
          <w:lang w:eastAsia="pt-BR"/>
        </w:rPr>
        <w:drawing>
          <wp:anchor distT="0" distB="0" distL="114300" distR="114300" simplePos="0" relativeHeight="251681280" behindDoc="0" locked="0" layoutInCell="1" allowOverlap="1" wp14:anchorId="6C0895C3" wp14:editId="206651F4">
            <wp:simplePos x="0" y="0"/>
            <wp:positionH relativeFrom="margin">
              <wp:align>center</wp:align>
            </wp:positionH>
            <wp:positionV relativeFrom="paragraph">
              <wp:posOffset>110600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enviar email cruzamento de dados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2D49" w:rsidRPr="00F02D49" w:rsidRDefault="00F02D49" w:rsidP="00F02D49"/>
    <w:p w:rsidR="00F02D49" w:rsidRPr="00F02D49" w:rsidRDefault="00F02D49" w:rsidP="00F02D49"/>
    <w:p w:rsidR="001E39CC" w:rsidRPr="00F02D49" w:rsidRDefault="001E39CC" w:rsidP="00F02D49"/>
    <w:p w:rsidR="001E39CC" w:rsidRDefault="001E39CC">
      <w:pPr>
        <w:jc w:val="left"/>
      </w:pPr>
    </w:p>
    <w:p w:rsidR="005947D7" w:rsidRDefault="005947D7">
      <w:pPr>
        <w:jc w:val="left"/>
      </w:pPr>
      <w:r w:rsidRPr="001E39CC">
        <w:br w:type="page"/>
      </w:r>
    </w:p>
    <w:p w:rsidR="00023981" w:rsidRDefault="00023981" w:rsidP="005947D7">
      <w:pPr>
        <w:tabs>
          <w:tab w:val="left" w:pos="1828"/>
        </w:tabs>
      </w:pPr>
    </w:p>
    <w:p w:rsidR="00023981" w:rsidRDefault="00023981" w:rsidP="00023981">
      <w:pPr>
        <w:tabs>
          <w:tab w:val="left" w:pos="1828"/>
        </w:tabs>
      </w:pPr>
      <w:r>
        <w:tab/>
        <w:t>Em seguida clique no botão “</w:t>
      </w:r>
      <w:r>
        <w:rPr>
          <w:b/>
        </w:rPr>
        <w:t>Enviar</w:t>
      </w:r>
      <w:r>
        <w:t>”.</w:t>
      </w:r>
    </w:p>
    <w:p w:rsidR="00023981" w:rsidRDefault="00023981" w:rsidP="00023981">
      <w:pPr>
        <w:tabs>
          <w:tab w:val="left" w:pos="1828"/>
        </w:tabs>
      </w:pPr>
      <w:r>
        <w:rPr>
          <w:noProof/>
          <w:lang w:eastAsia="pt-BR"/>
        </w:rPr>
        <w:drawing>
          <wp:anchor distT="0" distB="0" distL="114300" distR="114300" simplePos="0" relativeHeight="251688448" behindDoc="0" locked="0" layoutInCell="1" allowOverlap="1" wp14:anchorId="2532F056" wp14:editId="2E3AC9A4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enviarrrrrr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23981" w:rsidRPr="00023981" w:rsidRDefault="00023981" w:rsidP="00023981">
      <w:pPr>
        <w:tabs>
          <w:tab w:val="left" w:pos="1828"/>
        </w:tabs>
      </w:pPr>
    </w:p>
    <w:p w:rsidR="00023981" w:rsidRDefault="00023981" w:rsidP="005947D7">
      <w:pPr>
        <w:tabs>
          <w:tab w:val="left" w:pos="1828"/>
        </w:tabs>
      </w:pPr>
    </w:p>
    <w:p w:rsidR="00023981" w:rsidRDefault="00023981" w:rsidP="005947D7">
      <w:pPr>
        <w:tabs>
          <w:tab w:val="left" w:pos="1828"/>
        </w:tabs>
      </w:pPr>
    </w:p>
    <w:p w:rsidR="001D07E5" w:rsidRDefault="001D07E5" w:rsidP="005947D7">
      <w:pPr>
        <w:tabs>
          <w:tab w:val="left" w:pos="1828"/>
        </w:tabs>
      </w:pPr>
    </w:p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1D07E5" w:rsidP="001D07E5"/>
    <w:p w:rsidR="001D07E5" w:rsidRPr="001D07E5" w:rsidRDefault="00023981" w:rsidP="001D07E5">
      <w:r>
        <w:rPr>
          <w:noProof/>
          <w:lang w:eastAsia="pt-BR"/>
        </w:rPr>
        <w:drawing>
          <wp:anchor distT="0" distB="0" distL="114300" distR="114300" simplePos="0" relativeHeight="251682304" behindDoc="0" locked="0" layoutInCell="1" allowOverlap="1" wp14:anchorId="3B5515F3" wp14:editId="4A37CF9D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rocesso concluido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D07E5" w:rsidRDefault="001D07E5" w:rsidP="001D07E5"/>
    <w:p w:rsidR="001D07E5" w:rsidRDefault="001D07E5" w:rsidP="001D07E5"/>
    <w:p w:rsidR="001D07E5" w:rsidRDefault="001D07E5" w:rsidP="001D07E5"/>
    <w:p w:rsidR="001D07E5" w:rsidRDefault="001D07E5" w:rsidP="001D07E5">
      <w:pPr>
        <w:tabs>
          <w:tab w:val="left" w:pos="1465"/>
        </w:tabs>
      </w:pPr>
      <w:r>
        <w:tab/>
      </w:r>
    </w:p>
    <w:p w:rsidR="001D07E5" w:rsidRDefault="001D07E5">
      <w:pPr>
        <w:jc w:val="left"/>
      </w:pPr>
      <w:r>
        <w:br w:type="page"/>
      </w:r>
    </w:p>
    <w:p w:rsidR="003A09DC" w:rsidRDefault="005D0801" w:rsidP="005D0801">
      <w:pPr>
        <w:pStyle w:val="Ttulo3"/>
      </w:pPr>
      <w:bookmarkStart w:id="8" w:name="_Toc378081238"/>
      <w:r>
        <w:lastRenderedPageBreak/>
        <w:t>Aleta de Exames Laboratoriais</w:t>
      </w:r>
      <w:bookmarkEnd w:id="8"/>
    </w:p>
    <w:p w:rsidR="005D0801" w:rsidRDefault="005D0801" w:rsidP="005D0801"/>
    <w:p w:rsidR="004549D9" w:rsidRDefault="000305D9" w:rsidP="000305D9">
      <w:pPr>
        <w:pStyle w:val="ParagrafoManual"/>
      </w:pPr>
      <w:r>
        <w:t>Para enviar os resultados dos exames para os pacientes abra a ficha do paciente.</w:t>
      </w:r>
    </w:p>
    <w:p w:rsidR="004549D9" w:rsidRPr="004549D9" w:rsidRDefault="004549D9" w:rsidP="004549D9"/>
    <w:p w:rsidR="004549D9" w:rsidRPr="004549D9" w:rsidRDefault="004549D9" w:rsidP="004549D9"/>
    <w:p w:rsidR="004549D9" w:rsidRPr="004549D9" w:rsidRDefault="004549D9" w:rsidP="004549D9">
      <w:r>
        <w:rPr>
          <w:noProof/>
          <w:lang w:eastAsia="pt-BR"/>
        </w:rPr>
        <w:drawing>
          <wp:anchor distT="0" distB="0" distL="114300" distR="114300" simplePos="0" relativeHeight="251683328" behindDoc="0" locked="0" layoutInCell="1" allowOverlap="1" wp14:anchorId="3D70DE25" wp14:editId="2E07036A">
            <wp:simplePos x="0" y="0"/>
            <wp:positionH relativeFrom="margin">
              <wp:align>center</wp:align>
            </wp:positionH>
            <wp:positionV relativeFrom="paragraph">
              <wp:posOffset>5715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Ficha do paciente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49D9" w:rsidRPr="004549D9" w:rsidRDefault="004549D9" w:rsidP="004549D9"/>
    <w:p w:rsidR="004549D9" w:rsidRPr="004549D9" w:rsidRDefault="004549D9" w:rsidP="004549D9"/>
    <w:p w:rsidR="004549D9" w:rsidRPr="004549D9" w:rsidRDefault="004549D9" w:rsidP="004549D9"/>
    <w:p w:rsidR="004549D9" w:rsidRPr="004549D9" w:rsidRDefault="004549D9" w:rsidP="004549D9"/>
    <w:p w:rsidR="004549D9" w:rsidRPr="004549D9" w:rsidRDefault="004549D9" w:rsidP="004549D9"/>
    <w:p w:rsidR="004549D9" w:rsidRPr="004549D9" w:rsidRDefault="004549D9" w:rsidP="004549D9"/>
    <w:p w:rsidR="004549D9" w:rsidRPr="004549D9" w:rsidRDefault="004549D9" w:rsidP="004549D9"/>
    <w:p w:rsidR="004549D9" w:rsidRPr="004549D9" w:rsidRDefault="004549D9" w:rsidP="004549D9"/>
    <w:p w:rsidR="004549D9" w:rsidRPr="004549D9" w:rsidRDefault="004549D9" w:rsidP="004549D9"/>
    <w:p w:rsidR="004549D9" w:rsidRDefault="004549D9" w:rsidP="004549D9"/>
    <w:p w:rsidR="004549D9" w:rsidRDefault="004549D9" w:rsidP="004549D9"/>
    <w:p w:rsidR="005D0801" w:rsidRDefault="005D0801" w:rsidP="004549D9">
      <w:pPr>
        <w:jc w:val="center"/>
      </w:pPr>
    </w:p>
    <w:p w:rsidR="004549D9" w:rsidRDefault="004549D9" w:rsidP="004549D9">
      <w:pPr>
        <w:jc w:val="center"/>
      </w:pPr>
    </w:p>
    <w:p w:rsidR="004549D9" w:rsidRDefault="004549D9" w:rsidP="004549D9">
      <w:pPr>
        <w:jc w:val="center"/>
      </w:pPr>
    </w:p>
    <w:p w:rsidR="004549D9" w:rsidRDefault="004549D9" w:rsidP="004549D9">
      <w:pPr>
        <w:jc w:val="center"/>
      </w:pPr>
    </w:p>
    <w:p w:rsidR="004549D9" w:rsidRDefault="004549D9" w:rsidP="004549D9">
      <w:pPr>
        <w:jc w:val="center"/>
      </w:pPr>
    </w:p>
    <w:p w:rsidR="004549D9" w:rsidRDefault="004549D9" w:rsidP="004549D9">
      <w:pPr>
        <w:jc w:val="center"/>
      </w:pPr>
    </w:p>
    <w:p w:rsidR="004549D9" w:rsidRDefault="004549D9" w:rsidP="004549D9">
      <w:pPr>
        <w:jc w:val="center"/>
      </w:pPr>
    </w:p>
    <w:p w:rsidR="004549D9" w:rsidRDefault="004549D9" w:rsidP="004549D9">
      <w:pPr>
        <w:jc w:val="center"/>
      </w:pPr>
    </w:p>
    <w:p w:rsidR="004549D9" w:rsidRDefault="004549D9" w:rsidP="004549D9">
      <w:pPr>
        <w:jc w:val="center"/>
      </w:pPr>
    </w:p>
    <w:p w:rsidR="004549D9" w:rsidRPr="004549D9" w:rsidRDefault="004549D9" w:rsidP="004549D9">
      <w:pPr>
        <w:jc w:val="center"/>
      </w:pPr>
    </w:p>
    <w:p w:rsidR="000305D9" w:rsidRDefault="00E95B22" w:rsidP="000305D9">
      <w:pPr>
        <w:pStyle w:val="ParagrafoManual"/>
      </w:pPr>
      <w:r>
        <w:t xml:space="preserve">Vá até a aleta </w:t>
      </w:r>
      <w:proofErr w:type="gramStart"/>
      <w:r>
        <w:t>“</w:t>
      </w:r>
      <w:r>
        <w:rPr>
          <w:b/>
        </w:rPr>
        <w:t xml:space="preserve"> Ex.</w:t>
      </w:r>
      <w:proofErr w:type="gramEnd"/>
      <w:r>
        <w:rPr>
          <w:b/>
        </w:rPr>
        <w:t xml:space="preserve"> Laboratoriais</w:t>
      </w:r>
      <w:r>
        <w:t>”.</w:t>
      </w:r>
    </w:p>
    <w:p w:rsidR="00E95B22" w:rsidRDefault="00E95B22" w:rsidP="000305D9">
      <w:pPr>
        <w:pStyle w:val="ParagrafoManual"/>
      </w:pPr>
    </w:p>
    <w:p w:rsidR="00E95B22" w:rsidRPr="00E95B22" w:rsidRDefault="00E95B22" w:rsidP="000305D9">
      <w:pPr>
        <w:pStyle w:val="ParagrafoManual"/>
      </w:pPr>
    </w:p>
    <w:p w:rsidR="001A250B" w:rsidRDefault="001A250B" w:rsidP="000305D9">
      <w:pPr>
        <w:pStyle w:val="ParagrafoManual"/>
      </w:pPr>
    </w:p>
    <w:p w:rsidR="001A250B" w:rsidRPr="001A250B" w:rsidRDefault="004549D9" w:rsidP="001A250B">
      <w:r>
        <w:rPr>
          <w:noProof/>
          <w:lang w:eastAsia="pt-BR"/>
        </w:rPr>
        <w:drawing>
          <wp:anchor distT="0" distB="0" distL="114300" distR="114300" simplePos="0" relativeHeight="251684352" behindDoc="0" locked="0" layoutInCell="1" allowOverlap="1" wp14:anchorId="0C3AA65A" wp14:editId="410C7149">
            <wp:simplePos x="0" y="0"/>
            <wp:positionH relativeFrom="margin">
              <wp:align>center</wp:align>
            </wp:positionH>
            <wp:positionV relativeFrom="paragraph">
              <wp:posOffset>4767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aleta ex laboratoriais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250B" w:rsidRDefault="001A250B" w:rsidP="001A250B"/>
    <w:p w:rsidR="001A250B" w:rsidRDefault="001A250B" w:rsidP="001A250B">
      <w:pPr>
        <w:tabs>
          <w:tab w:val="left" w:pos="2116"/>
        </w:tabs>
      </w:pPr>
      <w:r>
        <w:tab/>
      </w:r>
    </w:p>
    <w:p w:rsidR="001A250B" w:rsidRPr="001A250B" w:rsidRDefault="001A250B" w:rsidP="001A250B">
      <w:pPr>
        <w:pStyle w:val="ParagrafoManual"/>
      </w:pPr>
      <w:r>
        <w:br w:type="page"/>
      </w:r>
      <w:r>
        <w:lastRenderedPageBreak/>
        <w:t>Selecione o exame e clique no botão “</w:t>
      </w:r>
      <w:r>
        <w:rPr>
          <w:b/>
        </w:rPr>
        <w:t>Enviar E-mail</w:t>
      </w:r>
      <w:r>
        <w:t>”.</w:t>
      </w:r>
    </w:p>
    <w:p w:rsidR="00833C38" w:rsidRDefault="001A250B" w:rsidP="001A250B">
      <w:pPr>
        <w:tabs>
          <w:tab w:val="left" w:pos="2116"/>
        </w:tabs>
      </w:pPr>
      <w:r>
        <w:rPr>
          <w:noProof/>
          <w:lang w:eastAsia="pt-BR"/>
        </w:rPr>
        <w:drawing>
          <wp:anchor distT="0" distB="0" distL="114300" distR="114300" simplePos="0" relativeHeight="25168537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217860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aleta enviar email.pn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Pr="00833C38" w:rsidRDefault="00833C38" w:rsidP="00833C38"/>
    <w:p w:rsidR="00833C38" w:rsidRDefault="00833C38" w:rsidP="00833C38"/>
    <w:p w:rsidR="00833C38" w:rsidRPr="00833C38" w:rsidRDefault="00833C38" w:rsidP="00833C38"/>
    <w:p w:rsidR="00833C38" w:rsidRDefault="00833C38" w:rsidP="00833C38"/>
    <w:p w:rsidR="000305D9" w:rsidRDefault="00833C38" w:rsidP="00833C38">
      <w:pPr>
        <w:tabs>
          <w:tab w:val="left" w:pos="1778"/>
        </w:tabs>
      </w:pPr>
      <w:r>
        <w:tab/>
        <w:t>Após clique no botão “</w:t>
      </w:r>
      <w:r>
        <w:rPr>
          <w:b/>
        </w:rPr>
        <w:t>Enviar</w:t>
      </w:r>
      <w:r>
        <w:t>”.</w:t>
      </w:r>
    </w:p>
    <w:p w:rsidR="00833C38" w:rsidRDefault="00833C38" w:rsidP="00833C38">
      <w:pPr>
        <w:tabs>
          <w:tab w:val="left" w:pos="1778"/>
        </w:tabs>
      </w:pPr>
    </w:p>
    <w:p w:rsidR="00A53245" w:rsidRDefault="00833C38" w:rsidP="00833C38">
      <w:pPr>
        <w:tabs>
          <w:tab w:val="left" w:pos="1778"/>
        </w:tabs>
      </w:pPr>
      <w:r>
        <w:rPr>
          <w:noProof/>
          <w:lang w:eastAsia="pt-BR"/>
        </w:rPr>
        <w:drawing>
          <wp:anchor distT="0" distB="0" distL="114300" distR="114300" simplePos="0" relativeHeight="251686400" behindDoc="0" locked="0" layoutInCell="1" allowOverlap="1" wp14:anchorId="753F7463" wp14:editId="1E60FB4B">
            <wp:simplePos x="0" y="0"/>
            <wp:positionH relativeFrom="margin">
              <wp:align>center</wp:align>
            </wp:positionH>
            <wp:positionV relativeFrom="paragraph">
              <wp:posOffset>66785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enviar exames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Pr="00A53245" w:rsidRDefault="00A53245" w:rsidP="00A53245"/>
    <w:p w:rsidR="00A53245" w:rsidRDefault="00A53245" w:rsidP="00A53245"/>
    <w:p w:rsidR="00A53245" w:rsidRPr="00A53245" w:rsidRDefault="00A53245" w:rsidP="00A53245"/>
    <w:p w:rsidR="00A53245" w:rsidRDefault="00A53245" w:rsidP="00A53245"/>
    <w:p w:rsidR="00833C38" w:rsidRDefault="00833C38" w:rsidP="00A53245">
      <w:pPr>
        <w:tabs>
          <w:tab w:val="left" w:pos="2179"/>
        </w:tabs>
      </w:pPr>
    </w:p>
    <w:p w:rsidR="00A53245" w:rsidRDefault="00A53245" w:rsidP="00A53245">
      <w:pPr>
        <w:tabs>
          <w:tab w:val="left" w:pos="2179"/>
        </w:tabs>
      </w:pPr>
    </w:p>
    <w:p w:rsidR="00A53245" w:rsidRDefault="00A53245" w:rsidP="00A53245">
      <w:pPr>
        <w:tabs>
          <w:tab w:val="left" w:pos="2179"/>
        </w:tabs>
      </w:pPr>
    </w:p>
    <w:p w:rsidR="00A53245" w:rsidRDefault="00A53245" w:rsidP="00A53245">
      <w:pPr>
        <w:tabs>
          <w:tab w:val="left" w:pos="2179"/>
        </w:tabs>
      </w:pPr>
    </w:p>
    <w:p w:rsidR="00A53245" w:rsidRDefault="00A53245" w:rsidP="00A53245">
      <w:pPr>
        <w:tabs>
          <w:tab w:val="left" w:pos="2179"/>
        </w:tabs>
      </w:pPr>
    </w:p>
    <w:p w:rsidR="00A53245" w:rsidRPr="00A53245" w:rsidRDefault="00A53245" w:rsidP="00A53245">
      <w:pPr>
        <w:tabs>
          <w:tab w:val="left" w:pos="2179"/>
        </w:tabs>
      </w:pPr>
      <w:bookmarkStart w:id="9" w:name="_GoBack"/>
      <w:r>
        <w:rPr>
          <w:noProof/>
          <w:lang w:eastAsia="pt-BR"/>
        </w:rPr>
        <w:lastRenderedPageBreak/>
        <w:drawing>
          <wp:anchor distT="0" distB="0" distL="114300" distR="114300" simplePos="0" relativeHeight="25168742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sucesso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9"/>
    </w:p>
    <w:sectPr w:rsidR="00A53245" w:rsidRPr="00A53245" w:rsidSect="00D569DD">
      <w:headerReference w:type="even" r:id="rId39"/>
      <w:headerReference w:type="default" r:id="rId40"/>
      <w:footerReference w:type="even" r:id="rId41"/>
      <w:footerReference w:type="default" r:id="rId42"/>
      <w:headerReference w:type="first" r:id="rId43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04BF" w:rsidRDefault="00A404BF" w:rsidP="00CA5701">
      <w:r>
        <w:separator/>
      </w:r>
    </w:p>
  </w:endnote>
  <w:endnote w:type="continuationSeparator" w:id="0">
    <w:p w:rsidR="00A404BF" w:rsidRDefault="00A404B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400AF">
                            <w:rPr>
                              <w:noProof/>
                              <w:sz w:val="20"/>
                              <w:szCs w:val="20"/>
                            </w:rPr>
                            <w:t>21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0400AF">
                      <w:rPr>
                        <w:noProof/>
                        <w:sz w:val="20"/>
                        <w:szCs w:val="20"/>
                      </w:rPr>
                      <w:t>21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04BF" w:rsidRDefault="00A404BF" w:rsidP="00CA5701">
      <w:r>
        <w:separator/>
      </w:r>
    </w:p>
  </w:footnote>
  <w:footnote w:type="continuationSeparator" w:id="0">
    <w:p w:rsidR="00A404BF" w:rsidRDefault="00A404B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>Guia Rápido – Envio de E-mail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4B70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header" Target="header1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footer" Target="foot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header" Target="header2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header" Target="header3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20" Type="http://schemas.openxmlformats.org/officeDocument/2006/relationships/image" Target="media/image13.png"/><Relationship Id="rId41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4.jpeg"/><Relationship Id="rId2" Type="http://schemas.openxmlformats.org/officeDocument/2006/relationships/image" Target="media/image33.jpeg"/><Relationship Id="rId1" Type="http://schemas.openxmlformats.org/officeDocument/2006/relationships/image" Target="media/image3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3.jpeg"/><Relationship Id="rId1" Type="http://schemas.openxmlformats.org/officeDocument/2006/relationships/image" Target="media/image3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F50478-8C9B-482A-879A-785B3C9FC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309</TotalTime>
  <Pages>21</Pages>
  <Words>670</Words>
  <Characters>3622</Characters>
  <Application>Microsoft Office Word</Application>
  <DocSecurity>0</DocSecurity>
  <Lines>30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4284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11</cp:revision>
  <cp:lastPrinted>2014-01-19T16:14:00Z</cp:lastPrinted>
  <dcterms:created xsi:type="dcterms:W3CDTF">2014-01-20T18:34:00Z</dcterms:created>
  <dcterms:modified xsi:type="dcterms:W3CDTF">2014-01-21T17:35:00Z</dcterms:modified>
</cp:coreProperties>
</file>