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365115" cy="790575"/>
                <wp:effectExtent l="0" t="0" r="0" b="952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9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97907" w:rsidRPr="00A2090E" w:rsidRDefault="00323F69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Guia Rápido – Esqueci Minha Senha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22.45pt;height:62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" filled="f" stroked="f">
                <v:textbox>
                  <w:txbxContent>
                    <w:p w:rsidR="00F97907" w:rsidRPr="00A2090E" w:rsidRDefault="00323F69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Guia Rápido – Esqueci Minha Senha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1174863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9102CE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1174863" w:history="1">
        <w:r w:rsidR="009102CE" w:rsidRPr="00250D16">
          <w:rPr>
            <w:rStyle w:val="Hyperlink"/>
            <w:noProof/>
          </w:rPr>
          <w:t>Sumário</w:t>
        </w:r>
        <w:r w:rsidR="009102CE">
          <w:rPr>
            <w:noProof/>
            <w:webHidden/>
          </w:rPr>
          <w:tab/>
        </w:r>
        <w:r w:rsidR="009102CE">
          <w:rPr>
            <w:noProof/>
            <w:webHidden/>
          </w:rPr>
          <w:fldChar w:fldCharType="begin"/>
        </w:r>
        <w:r w:rsidR="009102CE">
          <w:rPr>
            <w:noProof/>
            <w:webHidden/>
          </w:rPr>
          <w:instrText xml:space="preserve"> PAGEREF _Toc381174863 \h </w:instrText>
        </w:r>
        <w:r w:rsidR="009102CE">
          <w:rPr>
            <w:noProof/>
            <w:webHidden/>
          </w:rPr>
        </w:r>
        <w:r w:rsidR="009102CE">
          <w:rPr>
            <w:noProof/>
            <w:webHidden/>
          </w:rPr>
          <w:fldChar w:fldCharType="separate"/>
        </w:r>
        <w:r w:rsidR="009102CE">
          <w:rPr>
            <w:noProof/>
            <w:webHidden/>
          </w:rPr>
          <w:t>2</w:t>
        </w:r>
        <w:r w:rsidR="009102CE">
          <w:rPr>
            <w:noProof/>
            <w:webHidden/>
          </w:rPr>
          <w:fldChar w:fldCharType="end"/>
        </w:r>
      </w:hyperlink>
    </w:p>
    <w:p w:rsidR="009102CE" w:rsidRDefault="009102CE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1174864" w:history="1">
        <w:r w:rsidRPr="00250D16">
          <w:rPr>
            <w:rStyle w:val="Hyperlink"/>
            <w:noProof/>
          </w:rPr>
          <w:t>Guia Rápido – Esqueci Minha Senha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_Toc381174864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102CE" w:rsidRDefault="009102C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1174865" w:history="1">
        <w:r w:rsidRPr="00250D16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250D16">
          <w:rPr>
            <w:rStyle w:val="Hyperlink"/>
            <w:noProof/>
            <w:lang w:eastAsia="pt-BR"/>
          </w:rPr>
          <w:t>Configuração no Login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_Toc381174865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102CE" w:rsidRDefault="009102C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1174866" w:history="1">
        <w:r w:rsidRPr="00250D16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250D16">
          <w:rPr>
            <w:rStyle w:val="Hyperlink"/>
            <w:noProof/>
          </w:rPr>
          <w:t>Alteração das Configurações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_Toc381174866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9102CE" w:rsidRDefault="009102C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1174867" w:history="1">
        <w:r w:rsidRPr="00250D16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250D16">
          <w:rPr>
            <w:rStyle w:val="Hyperlink"/>
            <w:noProof/>
          </w:rPr>
          <w:t>Cadastro de um novo usuário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_Toc381174867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81174864"/>
      <w:r w:rsidR="009A1D2B">
        <w:lastRenderedPageBreak/>
        <w:t xml:space="preserve">Guia Rápido – </w:t>
      </w:r>
      <w:r w:rsidR="00323F69">
        <w:t>Esqueci Minha Senha</w:t>
      </w:r>
      <w:bookmarkEnd w:id="1"/>
    </w:p>
    <w:p w:rsidR="00753D6D" w:rsidRDefault="00753D6D" w:rsidP="00753D6D">
      <w:pPr>
        <w:rPr>
          <w:lang w:eastAsia="pt-BR"/>
        </w:rPr>
      </w:pPr>
    </w:p>
    <w:p w:rsidR="004A0BBC" w:rsidRDefault="001C6094" w:rsidP="001C6094">
      <w:pPr>
        <w:pStyle w:val="ParagrafoManual"/>
        <w:rPr>
          <w:lang w:eastAsia="pt-BR"/>
        </w:rPr>
      </w:pPr>
      <w:r>
        <w:rPr>
          <w:lang w:eastAsia="pt-BR"/>
        </w:rPr>
        <w:t>A partir da vers</w:t>
      </w:r>
      <w:r w:rsidR="00BF363D">
        <w:rPr>
          <w:lang w:eastAsia="pt-BR"/>
        </w:rPr>
        <w:t>ão 11.90.0</w:t>
      </w:r>
      <w:r>
        <w:rPr>
          <w:lang w:eastAsia="pt-BR"/>
        </w:rPr>
        <w:t>0 sistema disponibiliza</w:t>
      </w:r>
      <w:r w:rsidR="00BF363D">
        <w:rPr>
          <w:lang w:eastAsia="pt-BR"/>
        </w:rPr>
        <w:t xml:space="preserve"> o recurso de “Esqueci minha Senha”, onde pode se configurar </w:t>
      </w:r>
      <w:r w:rsidR="00F44619">
        <w:rPr>
          <w:lang w:eastAsia="pt-BR"/>
        </w:rPr>
        <w:t>uma pergunta e uma resposta e assim permitindo o usuário efetuar a alteração de sua senha.</w:t>
      </w:r>
    </w:p>
    <w:p w:rsidR="00B37327" w:rsidRDefault="00B37327" w:rsidP="001C6094">
      <w:pPr>
        <w:pStyle w:val="ParagrafoManual"/>
        <w:rPr>
          <w:lang w:eastAsia="pt-BR"/>
        </w:rPr>
      </w:pPr>
    </w:p>
    <w:p w:rsidR="00B37327" w:rsidRDefault="00B37327" w:rsidP="00B37327">
      <w:pPr>
        <w:pStyle w:val="Ttulo2"/>
        <w:rPr>
          <w:lang w:eastAsia="pt-BR"/>
        </w:rPr>
      </w:pPr>
      <w:bookmarkStart w:id="2" w:name="_Toc381174865"/>
      <w:r>
        <w:rPr>
          <w:lang w:eastAsia="pt-BR"/>
        </w:rPr>
        <w:t xml:space="preserve">Configuração no </w:t>
      </w:r>
      <w:proofErr w:type="spellStart"/>
      <w:r>
        <w:rPr>
          <w:lang w:eastAsia="pt-BR"/>
        </w:rPr>
        <w:t>Login</w:t>
      </w:r>
      <w:bookmarkEnd w:id="2"/>
      <w:proofErr w:type="spellEnd"/>
    </w:p>
    <w:p w:rsidR="004A0BBC" w:rsidRDefault="004A0BBC" w:rsidP="001C6094">
      <w:pPr>
        <w:pStyle w:val="ParagrafoManual"/>
        <w:rPr>
          <w:lang w:eastAsia="pt-BR"/>
        </w:rPr>
      </w:pPr>
      <w:r>
        <w:rPr>
          <w:lang w:eastAsia="pt-BR"/>
        </w:rPr>
        <w:t>Ao atualizar o sistema ou efetuar uma instalação e tentar abrir o programa com o seu usuário sistema irá apresentar a tela abaixo.</w:t>
      </w:r>
    </w:p>
    <w:p w:rsidR="004A0BBC" w:rsidRDefault="00DA28B0" w:rsidP="001C6094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7E447B32" wp14:editId="2437268D">
            <wp:simplePos x="0" y="0"/>
            <wp:positionH relativeFrom="margin">
              <wp:posOffset>701675</wp:posOffset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28B0" w:rsidRDefault="00DA28B0" w:rsidP="000946C9">
      <w:pPr>
        <w:rPr>
          <w:lang w:eastAsia="pt-BR"/>
        </w:rPr>
      </w:pPr>
    </w:p>
    <w:p w:rsidR="00DA28B0" w:rsidRDefault="00DA28B0" w:rsidP="00DA28B0">
      <w:pPr>
        <w:pStyle w:val="ParagrafoManual"/>
        <w:ind w:left="0" w:firstLine="0"/>
        <w:rPr>
          <w:lang w:eastAsia="pt-BR"/>
        </w:rPr>
      </w:pPr>
    </w:p>
    <w:p w:rsidR="00DA28B0" w:rsidRDefault="00DA28B0" w:rsidP="00DA28B0">
      <w:pPr>
        <w:pStyle w:val="ParagrafoManual"/>
        <w:ind w:left="0" w:firstLine="0"/>
        <w:rPr>
          <w:lang w:eastAsia="pt-BR"/>
        </w:rPr>
      </w:pPr>
    </w:p>
    <w:p w:rsidR="00DA28B0" w:rsidRDefault="00DA28B0" w:rsidP="00DA28B0">
      <w:pPr>
        <w:pStyle w:val="ParagrafoManual"/>
        <w:ind w:left="0" w:firstLine="0"/>
        <w:rPr>
          <w:lang w:eastAsia="pt-BR"/>
        </w:rPr>
      </w:pPr>
    </w:p>
    <w:p w:rsidR="00DA28B0" w:rsidRDefault="00DA28B0" w:rsidP="00DA28B0">
      <w:pPr>
        <w:pStyle w:val="ParagrafoManual"/>
        <w:ind w:left="0" w:firstLine="0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B37327" w:rsidRDefault="00B37327" w:rsidP="00DA28B0">
      <w:pPr>
        <w:pStyle w:val="ParagrafoManual"/>
        <w:rPr>
          <w:lang w:eastAsia="pt-BR"/>
        </w:rPr>
      </w:pPr>
    </w:p>
    <w:p w:rsidR="000946C9" w:rsidRDefault="000946C9" w:rsidP="000946C9">
      <w:pPr>
        <w:pStyle w:val="ParagrafoManual"/>
        <w:rPr>
          <w:lang w:eastAsia="pt-BR"/>
        </w:rPr>
      </w:pPr>
      <w:r>
        <w:rPr>
          <w:lang w:eastAsia="pt-BR"/>
        </w:rPr>
        <w:lastRenderedPageBreak/>
        <w:t>Selecione a pergunta desejada.</w:t>
      </w:r>
    </w:p>
    <w:p w:rsidR="000946C9" w:rsidRDefault="000946C9" w:rsidP="000946C9">
      <w:pPr>
        <w:pStyle w:val="ParagrafoManual"/>
        <w:rPr>
          <w:lang w:eastAsia="pt-BR"/>
        </w:rPr>
      </w:pPr>
    </w:p>
    <w:p w:rsidR="000946C9" w:rsidRDefault="00DA28B0" w:rsidP="000946C9">
      <w:pPr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470C0C22" wp14:editId="343A5BAE">
            <wp:simplePos x="0" y="0"/>
            <wp:positionH relativeFrom="margin">
              <wp:align>center</wp:align>
            </wp:positionH>
            <wp:positionV relativeFrom="paragraph">
              <wp:posOffset>57150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46C9" w:rsidRDefault="00DA28B0" w:rsidP="000946C9">
      <w:pPr>
        <w:pStyle w:val="ParagrafoManual"/>
        <w:rPr>
          <w:lang w:eastAsia="pt-BR"/>
        </w:rPr>
      </w:pPr>
      <w:r>
        <w:rPr>
          <w:lang w:eastAsia="pt-BR"/>
        </w:rPr>
        <w:t>Após preencha sua resposta.</w:t>
      </w:r>
    </w:p>
    <w:p w:rsidR="00DA28B0" w:rsidRDefault="00DA28B0" w:rsidP="000946C9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565C2255" wp14:editId="279DF97D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0699" w:rsidRDefault="00800699" w:rsidP="00800699">
      <w:pPr>
        <w:pStyle w:val="ParagrafoManual"/>
        <w:ind w:left="0" w:firstLine="0"/>
      </w:pPr>
    </w:p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Pr="00800699" w:rsidRDefault="00800699" w:rsidP="00800699"/>
    <w:p w:rsidR="00800699" w:rsidRDefault="00800699" w:rsidP="00800699">
      <w:pPr>
        <w:pStyle w:val="ParagrafoManual"/>
      </w:pPr>
    </w:p>
    <w:p w:rsidR="00B37327" w:rsidRDefault="00B37327" w:rsidP="00800699">
      <w:pPr>
        <w:pStyle w:val="ParagrafoManual"/>
      </w:pPr>
    </w:p>
    <w:p w:rsidR="00B37327" w:rsidRDefault="00B37327" w:rsidP="00800699">
      <w:pPr>
        <w:pStyle w:val="ParagrafoManual"/>
      </w:pPr>
    </w:p>
    <w:p w:rsidR="00B37327" w:rsidRDefault="00B37327" w:rsidP="00800699">
      <w:pPr>
        <w:pStyle w:val="ParagrafoManual"/>
      </w:pPr>
    </w:p>
    <w:p w:rsidR="00B37327" w:rsidRDefault="00B37327" w:rsidP="00800699">
      <w:pPr>
        <w:pStyle w:val="ParagrafoManual"/>
      </w:pPr>
    </w:p>
    <w:p w:rsidR="00B37327" w:rsidRDefault="00B37327" w:rsidP="00800699">
      <w:pPr>
        <w:pStyle w:val="ParagrafoManual"/>
      </w:pPr>
    </w:p>
    <w:p w:rsidR="00B37327" w:rsidRDefault="00B37327" w:rsidP="00800699">
      <w:pPr>
        <w:pStyle w:val="ParagrafoManual"/>
      </w:pPr>
    </w:p>
    <w:p w:rsidR="00800699" w:rsidRDefault="00800699" w:rsidP="00800699">
      <w:pPr>
        <w:pStyle w:val="ParagrafoManual"/>
      </w:pPr>
      <w:r>
        <w:lastRenderedPageBreak/>
        <w:t>Após clique no botão “</w:t>
      </w:r>
      <w:r>
        <w:rPr>
          <w:b/>
        </w:rPr>
        <w:t>Ok</w:t>
      </w:r>
      <w:r>
        <w:t>”.</w:t>
      </w:r>
    </w:p>
    <w:p w:rsidR="00800699" w:rsidRDefault="007B1424" w:rsidP="0080069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10C46C1" wp14:editId="2F033DEB">
            <wp:simplePos x="0" y="0"/>
            <wp:positionH relativeFrom="margin">
              <wp:align>center</wp:align>
            </wp:positionH>
            <wp:positionV relativeFrom="paragraph">
              <wp:posOffset>185420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0699" w:rsidRPr="00800699" w:rsidRDefault="00800699" w:rsidP="00800699">
      <w:pPr>
        <w:pStyle w:val="ParagrafoManual"/>
      </w:pPr>
    </w:p>
    <w:p w:rsidR="007B1424" w:rsidRDefault="007B1424" w:rsidP="007B1424">
      <w:pPr>
        <w:pStyle w:val="ParagrafoManual"/>
      </w:pPr>
      <w:r>
        <w:t>Desta forma quando for utilizado o recurso de Esqueci Minha Senha será possível ser alterada a sua senha.</w:t>
      </w:r>
    </w:p>
    <w:p w:rsidR="007B1424" w:rsidRDefault="007B1424" w:rsidP="007B1424">
      <w:pPr>
        <w:pStyle w:val="ParagrafoManual"/>
      </w:pPr>
    </w:p>
    <w:p w:rsidR="007B1424" w:rsidRDefault="007B1424" w:rsidP="007B1424">
      <w:pPr>
        <w:pStyle w:val="ParagrafoManual"/>
      </w:pPr>
      <w:r>
        <w:t>Clique na opção “</w:t>
      </w:r>
      <w:r>
        <w:rPr>
          <w:b/>
        </w:rPr>
        <w:t xml:space="preserve">Esqueci minha Senha </w:t>
      </w:r>
      <w:r>
        <w:t>“.</w:t>
      </w:r>
    </w:p>
    <w:p w:rsidR="007B1424" w:rsidRDefault="007B1424" w:rsidP="007B1424">
      <w:pPr>
        <w:pStyle w:val="ParagrafoManual"/>
      </w:pPr>
    </w:p>
    <w:p w:rsidR="007B1424" w:rsidRPr="007B1424" w:rsidRDefault="002B42AC" w:rsidP="007B142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7840AF67" wp14:editId="6495F68E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7327" w:rsidRDefault="00800699" w:rsidP="002B42AC">
      <w:pPr>
        <w:pStyle w:val="ParagrafoManual"/>
      </w:pPr>
      <w:r>
        <w:tab/>
      </w:r>
    </w:p>
    <w:p w:rsidR="00B37327" w:rsidRDefault="00B37327" w:rsidP="002B42AC">
      <w:pPr>
        <w:pStyle w:val="ParagrafoManual"/>
      </w:pPr>
    </w:p>
    <w:p w:rsidR="00B37327" w:rsidRDefault="00B37327" w:rsidP="002B42AC">
      <w:pPr>
        <w:pStyle w:val="ParagrafoManual"/>
      </w:pPr>
    </w:p>
    <w:p w:rsidR="00DA28B0" w:rsidRDefault="002B42AC" w:rsidP="002B42AC">
      <w:pPr>
        <w:pStyle w:val="ParagrafoManual"/>
      </w:pPr>
      <w:r>
        <w:lastRenderedPageBreak/>
        <w:t>Sistema irá abrir a tela abaixo.</w:t>
      </w:r>
    </w:p>
    <w:p w:rsidR="00496393" w:rsidRDefault="002B42AC" w:rsidP="002B42A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290195</wp:posOffset>
            </wp:positionV>
            <wp:extent cx="4248150" cy="2744783"/>
            <wp:effectExtent l="152400" t="152400" r="361950" b="360680"/>
            <wp:wrapThrough wrapText="bothSides">
              <wp:wrapPolygon edited="0">
                <wp:start x="387" y="-1199"/>
                <wp:lineTo x="-775" y="-900"/>
                <wp:lineTo x="-775" y="22190"/>
                <wp:lineTo x="-387" y="23089"/>
                <wp:lineTo x="-387" y="23239"/>
                <wp:lineTo x="581" y="23989"/>
                <wp:lineTo x="678" y="24289"/>
                <wp:lineTo x="21891" y="24289"/>
                <wp:lineTo x="21987" y="23989"/>
                <wp:lineTo x="22956" y="23089"/>
                <wp:lineTo x="23343" y="20840"/>
                <wp:lineTo x="23343" y="1499"/>
                <wp:lineTo x="22181" y="-750"/>
                <wp:lineTo x="22084" y="-1199"/>
                <wp:lineTo x="387" y="-1199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8150" cy="274478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Pr="00496393" w:rsidRDefault="00496393" w:rsidP="00496393"/>
    <w:p w:rsidR="00496393" w:rsidRDefault="00496393" w:rsidP="00496393"/>
    <w:p w:rsidR="00496393" w:rsidRDefault="00496393" w:rsidP="00496393"/>
    <w:p w:rsidR="002B42AC" w:rsidRDefault="00496393" w:rsidP="00496393">
      <w:pPr>
        <w:pStyle w:val="ParagrafoManual"/>
      </w:pPr>
      <w:r>
        <w:tab/>
        <w:t xml:space="preserve">Preencha o campo </w:t>
      </w:r>
      <w:r w:rsidRPr="00496393">
        <w:rPr>
          <w:b/>
        </w:rPr>
        <w:t>“Resposta Secreta”</w:t>
      </w:r>
      <w:r w:rsidR="003F0205">
        <w:t xml:space="preserve"> e clique no botão </w:t>
      </w:r>
      <w:r w:rsidR="003F0205">
        <w:rPr>
          <w:b/>
        </w:rPr>
        <w:t>“Ok”</w:t>
      </w:r>
      <w:r w:rsidR="003F0205">
        <w:t>.</w:t>
      </w:r>
    </w:p>
    <w:p w:rsidR="003F0205" w:rsidRDefault="003F0205" w:rsidP="00496393">
      <w:pPr>
        <w:pStyle w:val="ParagrafoManual"/>
      </w:pPr>
    </w:p>
    <w:p w:rsidR="003F0205" w:rsidRDefault="003F0205" w:rsidP="00496393">
      <w:pPr>
        <w:pStyle w:val="ParagrafoManual"/>
      </w:pPr>
    </w:p>
    <w:p w:rsidR="003F0205" w:rsidRDefault="003F0205" w:rsidP="00496393">
      <w:pPr>
        <w:pStyle w:val="ParagrafoManual"/>
      </w:pPr>
    </w:p>
    <w:p w:rsidR="003F0205" w:rsidRDefault="003F0205" w:rsidP="00496393">
      <w:pPr>
        <w:pStyle w:val="ParagrafoManual"/>
      </w:pPr>
    </w:p>
    <w:p w:rsidR="003F0205" w:rsidRDefault="003F0205" w:rsidP="0049639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3988800" cy="2577600"/>
            <wp:effectExtent l="152400" t="152400" r="354965" b="356235"/>
            <wp:wrapThrough wrapText="bothSides">
              <wp:wrapPolygon edited="0">
                <wp:start x="413" y="-1277"/>
                <wp:lineTo x="-825" y="-958"/>
                <wp:lineTo x="-825" y="22191"/>
                <wp:lineTo x="722" y="24426"/>
                <wp:lineTo x="21872" y="24426"/>
                <wp:lineTo x="21975" y="24106"/>
                <wp:lineTo x="23316" y="22191"/>
                <wp:lineTo x="23419" y="1596"/>
                <wp:lineTo x="22181" y="-798"/>
                <wp:lineTo x="22078" y="-1277"/>
                <wp:lineTo x="413" y="-1277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8800" cy="2577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1107" w:rsidRDefault="00641107" w:rsidP="00496393">
      <w:pPr>
        <w:pStyle w:val="ParagrafoManual"/>
      </w:pPr>
    </w:p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Pr="00641107" w:rsidRDefault="00641107" w:rsidP="00641107"/>
    <w:p w:rsidR="00641107" w:rsidRDefault="00641107" w:rsidP="00641107"/>
    <w:p w:rsidR="00641107" w:rsidRDefault="00641107" w:rsidP="00641107"/>
    <w:p w:rsidR="003F0205" w:rsidRDefault="00641107" w:rsidP="00641107">
      <w:pPr>
        <w:pStyle w:val="ParagrafoManual"/>
      </w:pPr>
      <w:r>
        <w:tab/>
        <w:t xml:space="preserve">Desta forma sistema irá abrir a tela </w:t>
      </w:r>
      <w:r>
        <w:rPr>
          <w:b/>
        </w:rPr>
        <w:t>“Alterar Senha”</w:t>
      </w:r>
      <w:r>
        <w:t xml:space="preserve"> onde o usuário pode criar uma nova senha.</w:t>
      </w:r>
    </w:p>
    <w:p w:rsidR="00641107" w:rsidRDefault="00641107" w:rsidP="00641107">
      <w:pPr>
        <w:pStyle w:val="ParagrafoManual"/>
      </w:pPr>
    </w:p>
    <w:p w:rsidR="00200C14" w:rsidRDefault="00641107" w:rsidP="00641107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posOffset>1235075</wp:posOffset>
            </wp:positionH>
            <wp:positionV relativeFrom="paragraph">
              <wp:posOffset>101600</wp:posOffset>
            </wp:positionV>
            <wp:extent cx="3988800" cy="2743200"/>
            <wp:effectExtent l="152400" t="152400" r="354965" b="361950"/>
            <wp:wrapThrough wrapText="bothSides">
              <wp:wrapPolygon edited="0">
                <wp:start x="413" y="-1200"/>
                <wp:lineTo x="-825" y="-900"/>
                <wp:lineTo x="-825" y="22200"/>
                <wp:lineTo x="-413" y="23100"/>
                <wp:lineTo x="-413" y="23250"/>
                <wp:lineTo x="619" y="24000"/>
                <wp:lineTo x="722" y="24300"/>
                <wp:lineTo x="21872" y="24300"/>
                <wp:lineTo x="21975" y="24000"/>
                <wp:lineTo x="23007" y="23100"/>
                <wp:lineTo x="23419" y="20850"/>
                <wp:lineTo x="23419" y="1500"/>
                <wp:lineTo x="22181" y="-750"/>
                <wp:lineTo x="22078" y="-1200"/>
                <wp:lineTo x="413" y="-1200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8800" cy="2743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Pr="00200C14" w:rsidRDefault="00200C14" w:rsidP="00200C14"/>
    <w:p w:rsidR="00200C14" w:rsidRDefault="00200C14" w:rsidP="00200C14"/>
    <w:p w:rsidR="00200C14" w:rsidRDefault="00200C14" w:rsidP="00200C14"/>
    <w:p w:rsidR="00200C14" w:rsidRDefault="00200C14" w:rsidP="00200C14"/>
    <w:p w:rsidR="005F044C" w:rsidRDefault="00200C14" w:rsidP="00200C14">
      <w:pPr>
        <w:pStyle w:val="ParagrafoManual"/>
      </w:pPr>
      <w:r>
        <w:tab/>
        <w:t xml:space="preserve">Preencha os campos </w:t>
      </w:r>
      <w:r>
        <w:rPr>
          <w:b/>
        </w:rPr>
        <w:t xml:space="preserve">“Nova </w:t>
      </w:r>
      <w:proofErr w:type="gramStart"/>
      <w:r>
        <w:rPr>
          <w:b/>
        </w:rPr>
        <w:t xml:space="preserve">senha” </w:t>
      </w:r>
      <w:r>
        <w:t xml:space="preserve"> e</w:t>
      </w:r>
      <w:proofErr w:type="gramEnd"/>
      <w:r>
        <w:t xml:space="preserve"> </w:t>
      </w:r>
      <w:r>
        <w:rPr>
          <w:b/>
        </w:rPr>
        <w:t>“Confirmação”</w:t>
      </w:r>
      <w:r>
        <w:t xml:space="preserve">, lembrando que a senha não deve ser igual a antiga e deve possuir de 8 a 12 </w:t>
      </w:r>
      <w:proofErr w:type="spellStart"/>
      <w:r>
        <w:t>digitos</w:t>
      </w:r>
      <w:proofErr w:type="spellEnd"/>
      <w:r>
        <w:t xml:space="preserve"> com um caractere especial (*,&amp;,$, </w:t>
      </w:r>
      <w:proofErr w:type="spellStart"/>
      <w:r>
        <w:t>etc</w:t>
      </w:r>
      <w:proofErr w:type="spellEnd"/>
      <w:r>
        <w:t>).</w:t>
      </w:r>
    </w:p>
    <w:p w:rsidR="005F044C" w:rsidRDefault="005F044C" w:rsidP="00200C14">
      <w:pPr>
        <w:pStyle w:val="ParagrafoManual"/>
      </w:pPr>
    </w:p>
    <w:p w:rsidR="005F044C" w:rsidRDefault="005F044C" w:rsidP="00200C14">
      <w:pPr>
        <w:pStyle w:val="ParagrafoManual"/>
      </w:pPr>
    </w:p>
    <w:p w:rsidR="005F044C" w:rsidRDefault="005F044C" w:rsidP="00200C14">
      <w:pPr>
        <w:pStyle w:val="ParagrafoManual"/>
      </w:pPr>
    </w:p>
    <w:p w:rsidR="005F044C" w:rsidRDefault="005F044C" w:rsidP="00200C14">
      <w:pPr>
        <w:pStyle w:val="ParagrafoManual"/>
      </w:pPr>
    </w:p>
    <w:p w:rsidR="005F044C" w:rsidRDefault="005F044C" w:rsidP="00200C14">
      <w:pPr>
        <w:pStyle w:val="ParagrafoManual"/>
      </w:pPr>
    </w:p>
    <w:p w:rsidR="005F044C" w:rsidRDefault="00205CAC" w:rsidP="00200C14">
      <w:pPr>
        <w:pStyle w:val="ParagrafoManual"/>
      </w:pPr>
      <w:r>
        <w:t xml:space="preserve">Após clique no botão </w:t>
      </w:r>
      <w:r>
        <w:rPr>
          <w:b/>
        </w:rPr>
        <w:t>“Ok”</w:t>
      </w:r>
      <w:r>
        <w:t>.</w:t>
      </w:r>
    </w:p>
    <w:p w:rsidR="00205CAC" w:rsidRDefault="00205CAC" w:rsidP="00200C14">
      <w:pPr>
        <w:pStyle w:val="ParagrafoManual"/>
      </w:pPr>
    </w:p>
    <w:p w:rsidR="00205CAC" w:rsidRPr="00205CAC" w:rsidRDefault="00205CAC" w:rsidP="00200C1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153035</wp:posOffset>
            </wp:positionV>
            <wp:extent cx="3988800" cy="2743200"/>
            <wp:effectExtent l="152400" t="152400" r="354965" b="361950"/>
            <wp:wrapThrough wrapText="bothSides">
              <wp:wrapPolygon edited="0">
                <wp:start x="413" y="-1200"/>
                <wp:lineTo x="-825" y="-900"/>
                <wp:lineTo x="-825" y="22200"/>
                <wp:lineTo x="-413" y="23100"/>
                <wp:lineTo x="-413" y="23250"/>
                <wp:lineTo x="619" y="24000"/>
                <wp:lineTo x="722" y="24300"/>
                <wp:lineTo x="21872" y="24300"/>
                <wp:lineTo x="21975" y="24000"/>
                <wp:lineTo x="23007" y="23100"/>
                <wp:lineTo x="23419" y="20850"/>
                <wp:lineTo x="23419" y="1500"/>
                <wp:lineTo x="22181" y="-750"/>
                <wp:lineTo x="22078" y="-1200"/>
                <wp:lineTo x="413" y="-1200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8800" cy="2743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1F41" w:rsidRDefault="00511F41" w:rsidP="00200C14">
      <w:pPr>
        <w:pStyle w:val="ParagrafoManual"/>
      </w:pPr>
    </w:p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Pr="00511F41" w:rsidRDefault="00511F41" w:rsidP="00511F41"/>
    <w:p w:rsidR="00511F41" w:rsidRDefault="00511F41" w:rsidP="00511F41"/>
    <w:p w:rsidR="00511F41" w:rsidRDefault="00511F41" w:rsidP="00511F41"/>
    <w:p w:rsidR="00511F41" w:rsidRDefault="00511F41" w:rsidP="00511F41"/>
    <w:p w:rsidR="005F044C" w:rsidRDefault="00511F41" w:rsidP="00511F41">
      <w:pPr>
        <w:tabs>
          <w:tab w:val="left" w:pos="5925"/>
        </w:tabs>
      </w:pPr>
      <w:r>
        <w:tab/>
      </w:r>
    </w:p>
    <w:p w:rsidR="00511F41" w:rsidRDefault="00511F41" w:rsidP="00511F41">
      <w:pPr>
        <w:tabs>
          <w:tab w:val="left" w:pos="5925"/>
        </w:tabs>
      </w:pPr>
    </w:p>
    <w:p w:rsidR="004466EA" w:rsidRDefault="00511F41" w:rsidP="00511F41">
      <w:pPr>
        <w:tabs>
          <w:tab w:val="left" w:pos="592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020111" cy="1581371"/>
            <wp:effectExtent l="152400" t="152400" r="361950" b="361950"/>
            <wp:wrapThrough wrapText="bothSides">
              <wp:wrapPolygon edited="0">
                <wp:start x="409" y="-2082"/>
                <wp:lineTo x="-819" y="-1561"/>
                <wp:lineTo x="-819" y="22641"/>
                <wp:lineTo x="-614" y="23682"/>
                <wp:lineTo x="614" y="25764"/>
                <wp:lineTo x="717" y="26284"/>
                <wp:lineTo x="21907" y="26284"/>
                <wp:lineTo x="22009" y="25764"/>
                <wp:lineTo x="23238" y="23682"/>
                <wp:lineTo x="23443" y="19258"/>
                <wp:lineTo x="23443" y="2602"/>
                <wp:lineTo x="22214" y="-1301"/>
                <wp:lineTo x="22112" y="-2082"/>
                <wp:lineTo x="409" y="-2082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1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0111" cy="158137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Default="004466EA" w:rsidP="004466EA"/>
    <w:p w:rsidR="004466EA" w:rsidRPr="004466EA" w:rsidRDefault="004466EA" w:rsidP="004466EA"/>
    <w:p w:rsidR="004466EA" w:rsidRPr="004466EA" w:rsidRDefault="004466EA" w:rsidP="004466EA"/>
    <w:p w:rsidR="004466EA" w:rsidRDefault="004466EA" w:rsidP="004466EA"/>
    <w:p w:rsidR="004466EA" w:rsidRDefault="004466EA" w:rsidP="004466EA"/>
    <w:p w:rsidR="00511F41" w:rsidRDefault="004466EA" w:rsidP="004466EA">
      <w:pPr>
        <w:tabs>
          <w:tab w:val="left" w:pos="2895"/>
        </w:tabs>
      </w:pPr>
      <w:r>
        <w:tab/>
      </w: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4466EA" w:rsidP="004466EA">
      <w:pPr>
        <w:tabs>
          <w:tab w:val="left" w:pos="2895"/>
        </w:tabs>
      </w:pPr>
    </w:p>
    <w:p w:rsidR="004466EA" w:rsidRDefault="00687F28" w:rsidP="004466EA">
      <w:pPr>
        <w:pStyle w:val="Ttulo2"/>
      </w:pPr>
      <w:bookmarkStart w:id="3" w:name="_Toc381174866"/>
      <w:r>
        <w:lastRenderedPageBreak/>
        <w:t>Alteração das</w:t>
      </w:r>
      <w:r w:rsidR="004466EA">
        <w:t xml:space="preserve"> Configurações</w:t>
      </w:r>
      <w:bookmarkEnd w:id="3"/>
    </w:p>
    <w:p w:rsidR="004466EA" w:rsidRDefault="004466EA" w:rsidP="004466EA">
      <w:pPr>
        <w:rPr>
          <w:lang w:val="en-US"/>
        </w:rPr>
      </w:pPr>
    </w:p>
    <w:p w:rsidR="004466EA" w:rsidRDefault="000975D4" w:rsidP="003324A6">
      <w:pPr>
        <w:pStyle w:val="ParagrafoManual"/>
      </w:pPr>
      <w:r w:rsidRPr="000975D4">
        <w:t>Abra o Sistema com o usu</w:t>
      </w:r>
      <w:r>
        <w:t xml:space="preserve">ário </w:t>
      </w:r>
      <w:r>
        <w:rPr>
          <w:b/>
        </w:rPr>
        <w:t>“Administrador”</w:t>
      </w:r>
      <w:r>
        <w:t>.</w:t>
      </w:r>
    </w:p>
    <w:p w:rsidR="000975D4" w:rsidRDefault="000975D4" w:rsidP="003324A6">
      <w:pPr>
        <w:pStyle w:val="ParagrafoManual"/>
      </w:pPr>
    </w:p>
    <w:p w:rsidR="004201CA" w:rsidRDefault="000975D4" w:rsidP="003324A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7A4F86E" wp14:editId="6EDB8BD8">
            <wp:simplePos x="0" y="0"/>
            <wp:positionH relativeFrom="margin">
              <wp:align>center</wp:align>
            </wp:positionH>
            <wp:positionV relativeFrom="paragraph">
              <wp:posOffset>90805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1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Default="004201CA" w:rsidP="004201CA"/>
    <w:p w:rsidR="004201CA" w:rsidRPr="004201CA" w:rsidRDefault="004201CA" w:rsidP="004201CA"/>
    <w:p w:rsidR="004201CA" w:rsidRDefault="004201CA" w:rsidP="004201CA"/>
    <w:p w:rsidR="000975D4" w:rsidRDefault="004201CA" w:rsidP="004201CA">
      <w:pPr>
        <w:tabs>
          <w:tab w:val="left" w:pos="3045"/>
        </w:tabs>
      </w:pPr>
      <w:r>
        <w:tab/>
        <w:t>Vá até o Módulo Configurações.</w:t>
      </w:r>
    </w:p>
    <w:p w:rsidR="004201CA" w:rsidRDefault="004201CA" w:rsidP="004201CA">
      <w:pPr>
        <w:tabs>
          <w:tab w:val="left" w:pos="3045"/>
        </w:tabs>
      </w:pPr>
    </w:p>
    <w:p w:rsidR="004201CA" w:rsidRDefault="004201CA" w:rsidP="004201CA">
      <w:pPr>
        <w:tabs>
          <w:tab w:val="left" w:pos="3045"/>
        </w:tabs>
      </w:pPr>
    </w:p>
    <w:p w:rsidR="004201CA" w:rsidRDefault="004201CA" w:rsidP="004201CA">
      <w:pPr>
        <w:tabs>
          <w:tab w:val="left" w:pos="3045"/>
        </w:tabs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2AE03E7D" wp14:editId="77CA0E6F">
            <wp:simplePos x="0" y="0"/>
            <wp:positionH relativeFrom="margin">
              <wp:align>center</wp:align>
            </wp:positionH>
            <wp:positionV relativeFrom="paragraph">
              <wp:posOffset>-36830</wp:posOffset>
            </wp:positionV>
            <wp:extent cx="1289050" cy="3352800"/>
            <wp:effectExtent l="152400" t="152400" r="368300" b="361950"/>
            <wp:wrapThrough wrapText="bothSides">
              <wp:wrapPolygon edited="0">
                <wp:start x="1277" y="-982"/>
                <wp:lineTo x="-2554" y="-736"/>
                <wp:lineTo x="-2554" y="22091"/>
                <wp:lineTo x="-1277" y="22827"/>
                <wp:lineTo x="-1277" y="22950"/>
                <wp:lineTo x="1915" y="23564"/>
                <wp:lineTo x="2234" y="23809"/>
                <wp:lineTo x="22664" y="23809"/>
                <wp:lineTo x="22983" y="23564"/>
                <wp:lineTo x="26175" y="22827"/>
                <wp:lineTo x="27452" y="20986"/>
                <wp:lineTo x="27452" y="1227"/>
                <wp:lineTo x="23622" y="-614"/>
                <wp:lineTo x="23302" y="-982"/>
                <wp:lineTo x="1277" y="-982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2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9050" cy="3352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Default="004201CA" w:rsidP="004201CA"/>
    <w:p w:rsidR="004201CA" w:rsidRPr="004201CA" w:rsidRDefault="004201CA" w:rsidP="004201CA"/>
    <w:p w:rsidR="004201CA" w:rsidRPr="004201CA" w:rsidRDefault="004201CA" w:rsidP="004201CA"/>
    <w:p w:rsidR="004201CA" w:rsidRDefault="004201CA" w:rsidP="004201CA"/>
    <w:p w:rsidR="004201CA" w:rsidRDefault="004201CA" w:rsidP="004201CA">
      <w:pPr>
        <w:pStyle w:val="ParagrafoManual"/>
      </w:pPr>
    </w:p>
    <w:p w:rsidR="004201CA" w:rsidRDefault="004201CA" w:rsidP="004201CA">
      <w:pPr>
        <w:pStyle w:val="ParagrafoManual"/>
      </w:pPr>
      <w:r>
        <w:lastRenderedPageBreak/>
        <w:t xml:space="preserve">Vá até o menu </w:t>
      </w:r>
      <w:r>
        <w:rPr>
          <w:b/>
        </w:rPr>
        <w:t>“</w:t>
      </w:r>
      <w:r w:rsidR="00B810DA">
        <w:rPr>
          <w:b/>
        </w:rPr>
        <w:t>Usuários”</w:t>
      </w:r>
      <w:r w:rsidR="00B810DA">
        <w:t xml:space="preserve"> selecione a opção “</w:t>
      </w:r>
      <w:r w:rsidR="00B810DA">
        <w:rPr>
          <w:b/>
        </w:rPr>
        <w:t>Gerenciamento de Usuários”</w:t>
      </w:r>
      <w:r w:rsidR="00B810DA">
        <w:t xml:space="preserve"> e após selecione a opção </w:t>
      </w:r>
      <w:r w:rsidR="00B810DA">
        <w:rPr>
          <w:b/>
        </w:rPr>
        <w:t>“Cadastro de Usuários”</w:t>
      </w:r>
      <w:r w:rsidR="00B810DA">
        <w:t>.</w:t>
      </w:r>
    </w:p>
    <w:p w:rsidR="00B810DA" w:rsidRDefault="00B810DA" w:rsidP="004201CA">
      <w:pPr>
        <w:pStyle w:val="ParagrafoManual"/>
      </w:pPr>
    </w:p>
    <w:p w:rsidR="00B810DA" w:rsidRDefault="00B810DA" w:rsidP="004201C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14133B69" wp14:editId="40DAF7DF">
            <wp:simplePos x="0" y="0"/>
            <wp:positionH relativeFrom="margin">
              <wp:align>center</wp:align>
            </wp:positionH>
            <wp:positionV relativeFrom="paragraph">
              <wp:posOffset>130810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3,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Pr="00B810DA" w:rsidRDefault="00B810DA" w:rsidP="00B810DA"/>
    <w:p w:rsidR="00B810DA" w:rsidRDefault="00B810DA" w:rsidP="00B810DA"/>
    <w:p w:rsidR="00B810DA" w:rsidRDefault="00B810DA" w:rsidP="00B810DA"/>
    <w:p w:rsidR="00B810DA" w:rsidRDefault="00B810DA" w:rsidP="00B810DA"/>
    <w:p w:rsidR="00B810DA" w:rsidRDefault="00B810DA" w:rsidP="00B810DA">
      <w:pPr>
        <w:pStyle w:val="ParagrafoManual"/>
      </w:pPr>
      <w:r>
        <w:tab/>
        <w:t xml:space="preserve">Selecione a opção </w:t>
      </w:r>
      <w:r>
        <w:rPr>
          <w:b/>
        </w:rPr>
        <w:t>“Alterar</w:t>
      </w:r>
      <w:r w:rsidR="005A127F">
        <w:rPr>
          <w:b/>
        </w:rPr>
        <w:t xml:space="preserve"> os</w:t>
      </w:r>
      <w:r>
        <w:rPr>
          <w:b/>
        </w:rPr>
        <w:t xml:space="preserve"> dados de </w:t>
      </w:r>
      <w:r w:rsidR="005A127F">
        <w:rPr>
          <w:b/>
        </w:rPr>
        <w:t xml:space="preserve">um </w:t>
      </w:r>
      <w:r>
        <w:rPr>
          <w:b/>
        </w:rPr>
        <w:t>usuário existente”</w:t>
      </w:r>
      <w:r>
        <w:t>.</w:t>
      </w:r>
    </w:p>
    <w:p w:rsidR="00B810DA" w:rsidRDefault="00B810DA" w:rsidP="00B810DA">
      <w:pPr>
        <w:pStyle w:val="ParagrafoManual"/>
      </w:pPr>
    </w:p>
    <w:p w:rsidR="005A127F" w:rsidRDefault="00B810DA" w:rsidP="00B810D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7AAD9E23" wp14:editId="7198AA02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14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Pr="005A127F" w:rsidRDefault="005A127F" w:rsidP="005A127F"/>
    <w:p w:rsidR="005A127F" w:rsidRDefault="005A127F" w:rsidP="005A127F"/>
    <w:p w:rsidR="005A127F" w:rsidRDefault="005A127F" w:rsidP="005A127F"/>
    <w:p w:rsidR="005A127F" w:rsidRDefault="005A127F" w:rsidP="005A127F">
      <w:pPr>
        <w:pStyle w:val="ParagrafoManual"/>
      </w:pPr>
    </w:p>
    <w:p w:rsidR="00B810DA" w:rsidRDefault="005A127F" w:rsidP="005A127F">
      <w:pPr>
        <w:tabs>
          <w:tab w:val="left" w:pos="2685"/>
        </w:tabs>
      </w:pPr>
      <w:r>
        <w:tab/>
        <w:t xml:space="preserve">Após clique no botão </w:t>
      </w:r>
      <w:r>
        <w:rPr>
          <w:b/>
        </w:rPr>
        <w:t>“Próximo”</w:t>
      </w:r>
      <w:r>
        <w:t>.</w:t>
      </w:r>
    </w:p>
    <w:p w:rsidR="005A127F" w:rsidRDefault="005A127F" w:rsidP="005A127F">
      <w:pPr>
        <w:tabs>
          <w:tab w:val="left" w:pos="2685"/>
        </w:tabs>
      </w:pPr>
    </w:p>
    <w:p w:rsidR="005A127F" w:rsidRDefault="005A127F" w:rsidP="005A127F">
      <w:pPr>
        <w:tabs>
          <w:tab w:val="left" w:pos="2685"/>
        </w:tabs>
      </w:pPr>
    </w:p>
    <w:p w:rsidR="005A127F" w:rsidRDefault="005A127F" w:rsidP="004420C1">
      <w:pPr>
        <w:pStyle w:val="ParagrafoManual"/>
      </w:pPr>
    </w:p>
    <w:p w:rsidR="004420C1" w:rsidRDefault="004420C1" w:rsidP="004420C1">
      <w:pPr>
        <w:pStyle w:val="ParagrafoManual"/>
      </w:pPr>
      <w:r>
        <w:lastRenderedPageBreak/>
        <w:t xml:space="preserve">Selecione o médico desejado e clique no botão </w:t>
      </w:r>
      <w:r>
        <w:rPr>
          <w:b/>
        </w:rPr>
        <w:t>“Próximo”</w:t>
      </w:r>
      <w:r>
        <w:t>.</w:t>
      </w:r>
    </w:p>
    <w:p w:rsidR="004420C1" w:rsidRDefault="004420C1" w:rsidP="004420C1">
      <w:pPr>
        <w:pStyle w:val="ParagrafoManual"/>
      </w:pPr>
    </w:p>
    <w:p w:rsidR="000C188C" w:rsidRDefault="004420C1" w:rsidP="004420C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550DD6C4" wp14:editId="0EF4F04D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15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Default="000C188C" w:rsidP="000C188C"/>
    <w:p w:rsidR="000C188C" w:rsidRDefault="000C188C" w:rsidP="000C188C"/>
    <w:p w:rsidR="004420C1" w:rsidRDefault="000C188C" w:rsidP="000C188C">
      <w:pPr>
        <w:tabs>
          <w:tab w:val="left" w:pos="2385"/>
        </w:tabs>
      </w:pPr>
      <w:r>
        <w:tab/>
        <w:t xml:space="preserve">Clique em </w:t>
      </w:r>
      <w:r>
        <w:rPr>
          <w:b/>
        </w:rPr>
        <w:t>“Próximo”</w:t>
      </w:r>
      <w:r>
        <w:t xml:space="preserve"> novamente.</w:t>
      </w:r>
    </w:p>
    <w:p w:rsidR="000C188C" w:rsidRDefault="000C188C" w:rsidP="000C188C">
      <w:pPr>
        <w:tabs>
          <w:tab w:val="left" w:pos="2385"/>
        </w:tabs>
      </w:pPr>
    </w:p>
    <w:p w:rsidR="000C188C" w:rsidRDefault="000C188C" w:rsidP="000C188C">
      <w:pPr>
        <w:tabs>
          <w:tab w:val="left" w:pos="2385"/>
        </w:tabs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26670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16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Default="000C188C" w:rsidP="000C188C"/>
    <w:p w:rsidR="000C188C" w:rsidRPr="000C188C" w:rsidRDefault="000C188C" w:rsidP="000C188C"/>
    <w:p w:rsidR="000C188C" w:rsidRPr="000C188C" w:rsidRDefault="000C188C" w:rsidP="000C188C"/>
    <w:p w:rsidR="000C188C" w:rsidRDefault="000C188C" w:rsidP="000C188C"/>
    <w:p w:rsidR="000C188C" w:rsidRDefault="000C188C" w:rsidP="000C188C"/>
    <w:p w:rsidR="000C188C" w:rsidRDefault="000C188C" w:rsidP="000C188C">
      <w:pPr>
        <w:tabs>
          <w:tab w:val="left" w:pos="3405"/>
        </w:tabs>
      </w:pPr>
      <w:r>
        <w:tab/>
      </w:r>
    </w:p>
    <w:p w:rsidR="000C188C" w:rsidRDefault="000C188C" w:rsidP="000C188C">
      <w:pPr>
        <w:tabs>
          <w:tab w:val="left" w:pos="3405"/>
        </w:tabs>
      </w:pPr>
    </w:p>
    <w:p w:rsidR="000C188C" w:rsidRDefault="009463D4" w:rsidP="00C86A6E">
      <w:pPr>
        <w:pStyle w:val="ParagrafoManual"/>
      </w:pPr>
      <w:r>
        <w:lastRenderedPageBreak/>
        <w:t xml:space="preserve">Na próxima tela preencha os campo </w:t>
      </w:r>
      <w:r>
        <w:rPr>
          <w:b/>
        </w:rPr>
        <w:t>“Senha”</w:t>
      </w:r>
      <w:r>
        <w:t xml:space="preserve"> e </w:t>
      </w:r>
      <w:r>
        <w:rPr>
          <w:b/>
        </w:rPr>
        <w:t>“Confirmação”</w:t>
      </w:r>
      <w:r>
        <w:t xml:space="preserve">, logo após clique no botão </w:t>
      </w:r>
      <w:r>
        <w:rPr>
          <w:b/>
        </w:rPr>
        <w:t>“Cadastrar Pergunta de Segurança”</w:t>
      </w:r>
      <w:r>
        <w:t>.</w:t>
      </w:r>
    </w:p>
    <w:p w:rsidR="009463D4" w:rsidRDefault="009463D4" w:rsidP="00C86A6E">
      <w:pPr>
        <w:pStyle w:val="ParagrafoManual"/>
      </w:pPr>
    </w:p>
    <w:p w:rsidR="009463D4" w:rsidRPr="009463D4" w:rsidRDefault="009463D4" w:rsidP="00C86A6E">
      <w:pPr>
        <w:pStyle w:val="ParagrafoManual"/>
      </w:pPr>
    </w:p>
    <w:p w:rsidR="000C188C" w:rsidRDefault="009463D4" w:rsidP="000C188C">
      <w:pPr>
        <w:tabs>
          <w:tab w:val="left" w:pos="3405"/>
        </w:tabs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49927113" wp14:editId="1208C789">
            <wp:simplePos x="0" y="0"/>
            <wp:positionH relativeFrom="margin">
              <wp:align>center</wp:align>
            </wp:positionH>
            <wp:positionV relativeFrom="paragraph">
              <wp:posOffset>32385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7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188C" w:rsidRDefault="000C188C" w:rsidP="000C188C">
      <w:pPr>
        <w:tabs>
          <w:tab w:val="left" w:pos="3405"/>
        </w:tabs>
      </w:pPr>
    </w:p>
    <w:p w:rsidR="000C188C" w:rsidRDefault="000C188C" w:rsidP="000C188C">
      <w:pPr>
        <w:tabs>
          <w:tab w:val="left" w:pos="3405"/>
        </w:tabs>
      </w:pPr>
    </w:p>
    <w:p w:rsidR="00851446" w:rsidRDefault="00851446" w:rsidP="000C188C">
      <w:pPr>
        <w:tabs>
          <w:tab w:val="left" w:pos="3405"/>
        </w:tabs>
      </w:pPr>
    </w:p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Default="00851446" w:rsidP="00851446"/>
    <w:p w:rsidR="00851446" w:rsidRPr="00851446" w:rsidRDefault="00851446" w:rsidP="00851446"/>
    <w:p w:rsidR="00851446" w:rsidRPr="00851446" w:rsidRDefault="00851446" w:rsidP="00851446"/>
    <w:p w:rsidR="00851446" w:rsidRDefault="00851446" w:rsidP="00851446"/>
    <w:p w:rsidR="000C188C" w:rsidRDefault="00851446" w:rsidP="00851446">
      <w:pPr>
        <w:pStyle w:val="ParagrafoManual"/>
      </w:pPr>
      <w:r>
        <w:tab/>
      </w:r>
      <w:r w:rsidR="00BD322A">
        <w:t xml:space="preserve">Preencha o campo </w:t>
      </w:r>
      <w:r w:rsidR="00BD322A">
        <w:rPr>
          <w:b/>
        </w:rPr>
        <w:t>“Resposta Secreta”</w:t>
      </w:r>
      <w:r w:rsidR="00BD322A">
        <w:t>.</w:t>
      </w:r>
    </w:p>
    <w:p w:rsidR="00BD322A" w:rsidRDefault="00BD322A" w:rsidP="00851446">
      <w:pPr>
        <w:pStyle w:val="ParagrafoManual"/>
      </w:pPr>
    </w:p>
    <w:p w:rsidR="00BD322A" w:rsidRDefault="00BD322A" w:rsidP="0085144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5210D4A3" wp14:editId="6ABA4CC6">
            <wp:simplePos x="0" y="0"/>
            <wp:positionH relativeFrom="margin">
              <wp:align>center</wp:align>
            </wp:positionH>
            <wp:positionV relativeFrom="paragraph">
              <wp:posOffset>128270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18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Pr="00BD322A" w:rsidRDefault="00BD322A" w:rsidP="00BD322A"/>
    <w:p w:rsidR="00BD322A" w:rsidRDefault="00BD322A" w:rsidP="00BD322A"/>
    <w:p w:rsidR="00BD322A" w:rsidRDefault="00BD322A" w:rsidP="00BD322A"/>
    <w:p w:rsidR="00BD322A" w:rsidRDefault="00BD322A" w:rsidP="00BD322A">
      <w:pPr>
        <w:tabs>
          <w:tab w:val="left" w:pos="2790"/>
        </w:tabs>
        <w:rPr>
          <w:b/>
        </w:rPr>
      </w:pPr>
      <w:r>
        <w:tab/>
        <w:t xml:space="preserve">Após clique no </w:t>
      </w:r>
      <w:r w:rsidR="00BE427E">
        <w:t>botão “</w:t>
      </w:r>
      <w:r w:rsidR="00BE427E">
        <w:rPr>
          <w:b/>
        </w:rPr>
        <w:t>Ok</w:t>
      </w:r>
      <w:r w:rsidR="00BE427E">
        <w:t>”</w:t>
      </w:r>
      <w:r w:rsidR="00BE427E">
        <w:rPr>
          <w:b/>
        </w:rPr>
        <w:t>.</w:t>
      </w:r>
    </w:p>
    <w:p w:rsidR="00BE427E" w:rsidRDefault="00BE427E" w:rsidP="00BD322A">
      <w:pPr>
        <w:tabs>
          <w:tab w:val="left" w:pos="2790"/>
        </w:tabs>
        <w:rPr>
          <w:b/>
        </w:rPr>
      </w:pPr>
    </w:p>
    <w:p w:rsidR="00BE427E" w:rsidRDefault="00BE427E" w:rsidP="00BD322A">
      <w:pPr>
        <w:tabs>
          <w:tab w:val="left" w:pos="2790"/>
        </w:tabs>
        <w:rPr>
          <w:b/>
        </w:rPr>
      </w:pPr>
    </w:p>
    <w:p w:rsidR="00BE427E" w:rsidRDefault="000C5356" w:rsidP="00BE427E">
      <w:pPr>
        <w:pStyle w:val="ParagrafoManual"/>
      </w:pPr>
      <w:r>
        <w:lastRenderedPageBreak/>
        <w:t xml:space="preserve">Sistema irá apresentar a tela </w:t>
      </w:r>
      <w:r>
        <w:rPr>
          <w:b/>
        </w:rPr>
        <w:t>“Políticas de Segurança”</w:t>
      </w:r>
      <w:r w:rsidR="009C6CE4">
        <w:rPr>
          <w:b/>
        </w:rPr>
        <w:t xml:space="preserve"> </w:t>
      </w:r>
      <w:r w:rsidR="009C6CE4">
        <w:t xml:space="preserve">onde </w:t>
      </w:r>
      <w:proofErr w:type="spellStart"/>
      <w:r w:rsidR="009C6CE4">
        <w:t>podesse</w:t>
      </w:r>
      <w:proofErr w:type="spellEnd"/>
      <w:r w:rsidR="009C6CE4">
        <w:t xml:space="preserve"> selecionar outra pergunta secreta e outra resposta.</w:t>
      </w:r>
    </w:p>
    <w:p w:rsidR="009C6CE4" w:rsidRDefault="009C6CE4" w:rsidP="00BE427E">
      <w:pPr>
        <w:pStyle w:val="ParagrafoManual"/>
      </w:pPr>
    </w:p>
    <w:p w:rsidR="009C6CE4" w:rsidRPr="009C6CE4" w:rsidRDefault="009C6CE4" w:rsidP="00BE427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754A1DDF" wp14:editId="3768E455">
            <wp:simplePos x="0" y="0"/>
            <wp:positionH relativeFrom="margin">
              <wp:align>center</wp:align>
            </wp:positionH>
            <wp:positionV relativeFrom="paragraph">
              <wp:posOffset>83185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19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6CE4" w:rsidRPr="000C5356" w:rsidRDefault="009C6CE4" w:rsidP="00BE427E">
      <w:pPr>
        <w:pStyle w:val="ParagrafoManual"/>
      </w:pPr>
    </w:p>
    <w:p w:rsidR="00896C08" w:rsidRDefault="007E448B" w:rsidP="00BE427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61C16AE4" wp14:editId="542E877E">
            <wp:simplePos x="0" y="0"/>
            <wp:positionH relativeFrom="margin">
              <wp:align>center</wp:align>
            </wp:positionH>
            <wp:positionV relativeFrom="paragraph">
              <wp:posOffset>179070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20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Pr="00896C08" w:rsidRDefault="00896C08" w:rsidP="00896C08"/>
    <w:p w:rsidR="00896C08" w:rsidRDefault="00896C08" w:rsidP="00896C08"/>
    <w:p w:rsidR="00896C08" w:rsidRDefault="00896C08" w:rsidP="00896C08"/>
    <w:p w:rsidR="00896C08" w:rsidRDefault="00896C08" w:rsidP="00896C08"/>
    <w:p w:rsidR="00BE427E" w:rsidRDefault="00896C08" w:rsidP="00896C08">
      <w:pPr>
        <w:pStyle w:val="ParagrafoManual"/>
      </w:pPr>
      <w:r>
        <w:tab/>
        <w:t xml:space="preserve">Após efetuada a configuração clique no botão </w:t>
      </w:r>
      <w:r>
        <w:rPr>
          <w:b/>
        </w:rPr>
        <w:t>“Ok”</w:t>
      </w:r>
      <w:r>
        <w:t>.</w:t>
      </w:r>
    </w:p>
    <w:p w:rsidR="00505CE5" w:rsidRDefault="00505CE5" w:rsidP="00896C08">
      <w:pPr>
        <w:pStyle w:val="ParagrafoManual"/>
      </w:pPr>
    </w:p>
    <w:p w:rsidR="00505CE5" w:rsidRDefault="00505CE5" w:rsidP="00896C08">
      <w:pPr>
        <w:pStyle w:val="ParagrafoManual"/>
      </w:pPr>
    </w:p>
    <w:p w:rsidR="00505CE5" w:rsidRDefault="00505CE5" w:rsidP="00896C08">
      <w:pPr>
        <w:pStyle w:val="ParagrafoManual"/>
      </w:pPr>
    </w:p>
    <w:p w:rsidR="00505CE5" w:rsidRDefault="00505CE5" w:rsidP="00896C08">
      <w:pPr>
        <w:pStyle w:val="ParagrafoManual"/>
      </w:pPr>
    </w:p>
    <w:p w:rsidR="00505CE5" w:rsidRDefault="00505CE5" w:rsidP="00896C08">
      <w:pPr>
        <w:pStyle w:val="ParagrafoManual"/>
      </w:pPr>
      <w:r>
        <w:lastRenderedPageBreak/>
        <w:t xml:space="preserve">Após clique em </w:t>
      </w:r>
      <w:r>
        <w:rPr>
          <w:b/>
        </w:rPr>
        <w:t>“Próximo”</w:t>
      </w:r>
      <w:r>
        <w:t>.</w:t>
      </w:r>
    </w:p>
    <w:p w:rsidR="00505CE5" w:rsidRDefault="00505CE5" w:rsidP="00896C08">
      <w:pPr>
        <w:pStyle w:val="ParagrafoManual"/>
      </w:pPr>
    </w:p>
    <w:p w:rsidR="00505CE5" w:rsidRPr="00505CE5" w:rsidRDefault="00505CE5" w:rsidP="00896C0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586E2595" wp14:editId="14A4BD2B">
            <wp:simplePos x="0" y="0"/>
            <wp:positionH relativeFrom="margin">
              <wp:align>center</wp:align>
            </wp:positionH>
            <wp:positionV relativeFrom="paragraph">
              <wp:posOffset>143510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21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7260" w:rsidRDefault="00227260" w:rsidP="00896C08">
      <w:pPr>
        <w:pStyle w:val="ParagrafoManual"/>
      </w:pPr>
    </w:p>
    <w:p w:rsidR="00505CE5" w:rsidRDefault="00505CE5" w:rsidP="00227260">
      <w:pPr>
        <w:pStyle w:val="ParagrafoManual"/>
      </w:pPr>
    </w:p>
    <w:p w:rsidR="00227260" w:rsidRDefault="00227260" w:rsidP="00227260">
      <w:pPr>
        <w:pStyle w:val="ParagrafoManual"/>
      </w:pPr>
      <w:r>
        <w:t xml:space="preserve">Clique em </w:t>
      </w:r>
      <w:r>
        <w:rPr>
          <w:b/>
        </w:rPr>
        <w:t>“Próximo”</w:t>
      </w:r>
      <w:r>
        <w:t xml:space="preserve"> novamente.</w:t>
      </w:r>
    </w:p>
    <w:p w:rsidR="00227260" w:rsidRDefault="00227260" w:rsidP="00227260">
      <w:pPr>
        <w:pStyle w:val="ParagrafoManual"/>
      </w:pPr>
    </w:p>
    <w:p w:rsidR="00227260" w:rsidRDefault="00227260" w:rsidP="0022726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5C24BDC2" wp14:editId="089094A5">
            <wp:simplePos x="0" y="0"/>
            <wp:positionH relativeFrom="margin">
              <wp:align>center</wp:align>
            </wp:positionH>
            <wp:positionV relativeFrom="paragraph">
              <wp:posOffset>67945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22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Pr="00227260" w:rsidRDefault="00227260" w:rsidP="00227260"/>
    <w:p w:rsidR="00227260" w:rsidRDefault="00227260" w:rsidP="00227260"/>
    <w:p w:rsidR="00227260" w:rsidRDefault="00227260" w:rsidP="00227260"/>
    <w:p w:rsidR="00227260" w:rsidRDefault="00227260" w:rsidP="00227260"/>
    <w:p w:rsidR="00227260" w:rsidRDefault="00227260" w:rsidP="00227260">
      <w:pPr>
        <w:tabs>
          <w:tab w:val="left" w:pos="3840"/>
        </w:tabs>
      </w:pPr>
      <w:r>
        <w:tab/>
      </w:r>
    </w:p>
    <w:p w:rsidR="00227260" w:rsidRDefault="00227260" w:rsidP="00227260">
      <w:pPr>
        <w:tabs>
          <w:tab w:val="left" w:pos="3840"/>
        </w:tabs>
      </w:pPr>
    </w:p>
    <w:p w:rsidR="00227260" w:rsidRDefault="00227260" w:rsidP="00227260">
      <w:pPr>
        <w:tabs>
          <w:tab w:val="left" w:pos="3840"/>
        </w:tabs>
      </w:pPr>
    </w:p>
    <w:p w:rsidR="00227260" w:rsidRDefault="00227260" w:rsidP="00227260">
      <w:pPr>
        <w:pStyle w:val="ParagrafoManual"/>
      </w:pPr>
      <w:r>
        <w:lastRenderedPageBreak/>
        <w:t xml:space="preserve">Após clique no botão </w:t>
      </w:r>
      <w:r>
        <w:rPr>
          <w:b/>
        </w:rPr>
        <w:t>“Concluir”</w:t>
      </w:r>
      <w:r w:rsidR="00235472">
        <w:t>.</w:t>
      </w:r>
    </w:p>
    <w:p w:rsidR="00085487" w:rsidRDefault="00085487" w:rsidP="00227260">
      <w:pPr>
        <w:pStyle w:val="ParagrafoManual"/>
      </w:pPr>
    </w:p>
    <w:p w:rsidR="00085487" w:rsidRDefault="00085487" w:rsidP="00227260">
      <w:pPr>
        <w:pStyle w:val="ParagrafoManual"/>
      </w:pPr>
    </w:p>
    <w:p w:rsidR="00085487" w:rsidRPr="00235472" w:rsidRDefault="00085487" w:rsidP="0022726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37E31DC9" wp14:editId="1EFA6756">
            <wp:simplePos x="0" y="0"/>
            <wp:positionH relativeFrom="margin">
              <wp:align>center</wp:align>
            </wp:positionH>
            <wp:positionV relativeFrom="paragraph">
              <wp:posOffset>35560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23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7260" w:rsidRDefault="00227260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227260">
      <w:pPr>
        <w:pStyle w:val="ParagrafoManual"/>
      </w:pPr>
    </w:p>
    <w:p w:rsidR="009102CE" w:rsidRDefault="009102CE" w:rsidP="009102CE">
      <w:pPr>
        <w:pStyle w:val="Ttulo2"/>
      </w:pPr>
      <w:bookmarkStart w:id="4" w:name="_Toc381174867"/>
      <w:r>
        <w:lastRenderedPageBreak/>
        <w:t>Cadastro de um novo usuário</w:t>
      </w:r>
      <w:bookmarkEnd w:id="4"/>
    </w:p>
    <w:p w:rsidR="004865C2" w:rsidRDefault="004865C2" w:rsidP="004865C2">
      <w:pPr>
        <w:rPr>
          <w:lang w:val="en-US"/>
        </w:rPr>
      </w:pPr>
    </w:p>
    <w:p w:rsidR="004865C2" w:rsidRPr="004865C2" w:rsidRDefault="004865C2" w:rsidP="004865C2">
      <w:pPr>
        <w:pStyle w:val="ParagrafoManual"/>
      </w:pPr>
      <w:r w:rsidRPr="004865C2">
        <w:t>No cadastro de um novo usu</w:t>
      </w:r>
      <w:r>
        <w:t xml:space="preserve">ário médico existe a opção de cadastrar ou não a pergunta e a resposta do recurso </w:t>
      </w:r>
      <w:r>
        <w:rPr>
          <w:b/>
        </w:rPr>
        <w:t>“Esqueci minha Senha”</w:t>
      </w:r>
      <w:r w:rsidR="00CD5A7F">
        <w:t xml:space="preserve">, porém no primeiro </w:t>
      </w:r>
      <w:proofErr w:type="spellStart"/>
      <w:r w:rsidR="00CD5A7F">
        <w:t>login</w:t>
      </w:r>
      <w:proofErr w:type="spellEnd"/>
      <w:r w:rsidR="00CD5A7F">
        <w:t xml:space="preserve"> do usuário é obrigatório o cadastro das mesmas.</w:t>
      </w:r>
      <w:bookmarkStart w:id="5" w:name="_GoBack"/>
      <w:bookmarkEnd w:id="5"/>
    </w:p>
    <w:sectPr w:rsidR="004865C2" w:rsidRPr="004865C2" w:rsidSect="00D569DD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AAA" w:rsidRDefault="00897AAA" w:rsidP="00CA5701">
      <w:r>
        <w:separator/>
      </w:r>
    </w:p>
  </w:endnote>
  <w:endnote w:type="continuationSeparator" w:id="0">
    <w:p w:rsidR="00897AAA" w:rsidRDefault="00897AA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907" w:rsidRDefault="00F9790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97907" w:rsidRPr="000239F1" w:rsidRDefault="00F97907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F97907" w:rsidRPr="000239F1" w:rsidRDefault="00F97907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97907" w:rsidRPr="00B2520C" w:rsidRDefault="00F97907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97907" w:rsidRPr="00B2520C" w:rsidRDefault="00F97907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907" w:rsidRPr="0053491F" w:rsidRDefault="00F9790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97907" w:rsidRPr="00B2520C" w:rsidRDefault="00F97907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D5A7F">
                            <w:rPr>
                              <w:noProof/>
                              <w:sz w:val="20"/>
                              <w:szCs w:val="20"/>
                            </w:rPr>
                            <w:t>15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97907" w:rsidRPr="00B2520C" w:rsidRDefault="00F97907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D5A7F">
                      <w:rPr>
                        <w:noProof/>
                        <w:sz w:val="20"/>
                        <w:szCs w:val="20"/>
                      </w:rPr>
                      <w:t>15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AAA" w:rsidRDefault="00897AAA" w:rsidP="00CA5701">
      <w:r>
        <w:separator/>
      </w:r>
    </w:p>
  </w:footnote>
  <w:footnote w:type="continuationSeparator" w:id="0">
    <w:p w:rsidR="00897AAA" w:rsidRDefault="00897AA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907" w:rsidRPr="00015839" w:rsidRDefault="00F97907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97907" w:rsidRPr="005D5B9D" w:rsidRDefault="00F97907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F97907" w:rsidRPr="005D5B9D" w:rsidRDefault="00F97907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97907" w:rsidRDefault="00F97907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97907" w:rsidRPr="00015839" w:rsidRDefault="00F97907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F97907" w:rsidRPr="00015839" w:rsidRDefault="00F97907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907" w:rsidRPr="00015839" w:rsidRDefault="00F97907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97907" w:rsidRPr="005D5B9D" w:rsidRDefault="00F97907" w:rsidP="00D569DD">
                          <w:pPr>
                            <w:pStyle w:val="Ttulo"/>
                          </w:pPr>
                          <w:r>
                            <w:t>Guia Rápido – Configuração do Cabeçalho e Rodapé</w:t>
                          </w:r>
                        </w:p>
                        <w:p w:rsidR="00F97907" w:rsidRPr="005D5B9D" w:rsidRDefault="00F97907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F97907" w:rsidRPr="005D5B9D" w:rsidRDefault="00F97907" w:rsidP="00D569DD">
                    <w:pPr>
                      <w:pStyle w:val="Ttulo"/>
                    </w:pPr>
                    <w:r>
                      <w:t>Guia Rápido – Configuração do Cabeçalho e Rodapé</w:t>
                    </w:r>
                  </w:p>
                  <w:p w:rsidR="00F97907" w:rsidRPr="005D5B9D" w:rsidRDefault="00F97907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97907" w:rsidRPr="00015839" w:rsidRDefault="00F97907" w:rsidP="00AF1377">
    <w:pPr>
      <w:pStyle w:val="Cabealho"/>
      <w:ind w:firstLine="2127"/>
      <w:rPr>
        <w:b/>
        <w:color w:val="FFFFFF"/>
        <w:sz w:val="32"/>
        <w:szCs w:val="32"/>
      </w:rPr>
    </w:pPr>
  </w:p>
  <w:p w:rsidR="00F97907" w:rsidRDefault="00F97907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907" w:rsidRDefault="00F979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F10D41"/>
    <w:multiLevelType w:val="hybridMultilevel"/>
    <w:tmpl w:val="94528522"/>
    <w:lvl w:ilvl="0" w:tplc="0416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0DC7ECA"/>
    <w:multiLevelType w:val="hybridMultilevel"/>
    <w:tmpl w:val="B1C08E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4">
    <w:nsid w:val="15B02495"/>
    <w:multiLevelType w:val="hybridMultilevel"/>
    <w:tmpl w:val="449C6B46"/>
    <w:lvl w:ilvl="0" w:tplc="D6C4AC2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A0623B"/>
    <w:multiLevelType w:val="hybridMultilevel"/>
    <w:tmpl w:val="AB00C4CE"/>
    <w:lvl w:ilvl="0" w:tplc="0416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5A6958"/>
    <w:multiLevelType w:val="hybridMultilevel"/>
    <w:tmpl w:val="1076CB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4D2E56"/>
    <w:multiLevelType w:val="hybridMultilevel"/>
    <w:tmpl w:val="20863F0A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59343FB"/>
    <w:multiLevelType w:val="hybridMultilevel"/>
    <w:tmpl w:val="BF244480"/>
    <w:lvl w:ilvl="0" w:tplc="3D229C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4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5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>
    <w:nsid w:val="36824BA0"/>
    <w:multiLevelType w:val="hybridMultilevel"/>
    <w:tmpl w:val="D6BEF6D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37904AD4"/>
    <w:multiLevelType w:val="hybridMultilevel"/>
    <w:tmpl w:val="B3462576"/>
    <w:lvl w:ilvl="0" w:tplc="63FE8C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7826588"/>
    <w:multiLevelType w:val="hybridMultilevel"/>
    <w:tmpl w:val="B7C6B268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E5A6DA3"/>
    <w:multiLevelType w:val="hybridMultilevel"/>
    <w:tmpl w:val="DDB89670"/>
    <w:lvl w:ilvl="0" w:tplc="D716FE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F9767A5"/>
    <w:multiLevelType w:val="hybridMultilevel"/>
    <w:tmpl w:val="6A3297CE"/>
    <w:lvl w:ilvl="0" w:tplc="0416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513D21"/>
    <w:multiLevelType w:val="hybridMultilevel"/>
    <w:tmpl w:val="BAE8EF0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6">
    <w:nsid w:val="724A5020"/>
    <w:multiLevelType w:val="hybridMultilevel"/>
    <w:tmpl w:val="D174E478"/>
    <w:lvl w:ilvl="0" w:tplc="7D3A9E30">
      <w:start w:val="1"/>
      <w:numFmt w:val="decimal"/>
      <w:lvlText w:val="%1."/>
      <w:lvlJc w:val="left"/>
      <w:pPr>
        <w:ind w:left="1080" w:hanging="360"/>
      </w:pPr>
      <w:rPr>
        <w:rFonts w:asciiTheme="majorHAnsi" w:hAnsiTheme="majorHAnsi" w:hint="default"/>
        <w:sz w:val="22"/>
        <w:szCs w:val="22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8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15"/>
  </w:num>
  <w:num w:numId="4">
    <w:abstractNumId w:val="14"/>
  </w:num>
  <w:num w:numId="5">
    <w:abstractNumId w:val="18"/>
  </w:num>
  <w:num w:numId="6">
    <w:abstractNumId w:val="24"/>
  </w:num>
  <w:num w:numId="7">
    <w:abstractNumId w:val="13"/>
  </w:num>
  <w:num w:numId="8">
    <w:abstractNumId w:val="1"/>
  </w:num>
  <w:num w:numId="9">
    <w:abstractNumId w:val="7"/>
  </w:num>
  <w:num w:numId="10">
    <w:abstractNumId w:val="6"/>
  </w:num>
  <w:num w:numId="11">
    <w:abstractNumId w:val="20"/>
  </w:num>
  <w:num w:numId="12">
    <w:abstractNumId w:val="3"/>
  </w:num>
  <w:num w:numId="13">
    <w:abstractNumId w:val="27"/>
  </w:num>
  <w:num w:numId="14">
    <w:abstractNumId w:val="5"/>
  </w:num>
  <w:num w:numId="15">
    <w:abstractNumId w:val="25"/>
  </w:num>
  <w:num w:numId="16">
    <w:abstractNumId w:val="29"/>
  </w:num>
  <w:num w:numId="17">
    <w:abstractNumId w:val="2"/>
  </w:num>
  <w:num w:numId="18">
    <w:abstractNumId w:val="28"/>
  </w:num>
  <w:num w:numId="19">
    <w:abstractNumId w:val="9"/>
  </w:num>
  <w:num w:numId="20">
    <w:abstractNumId w:val="17"/>
  </w:num>
  <w:num w:numId="21">
    <w:abstractNumId w:val="21"/>
  </w:num>
  <w:num w:numId="22">
    <w:abstractNumId w:val="26"/>
  </w:num>
  <w:num w:numId="23">
    <w:abstractNumId w:val="0"/>
  </w:num>
  <w:num w:numId="24">
    <w:abstractNumId w:val="8"/>
  </w:num>
  <w:num w:numId="25">
    <w:abstractNumId w:val="4"/>
  </w:num>
  <w:num w:numId="26">
    <w:abstractNumId w:val="22"/>
  </w:num>
  <w:num w:numId="27">
    <w:abstractNumId w:val="12"/>
  </w:num>
  <w:num w:numId="28">
    <w:abstractNumId w:val="19"/>
  </w:num>
  <w:num w:numId="29">
    <w:abstractNumId w:val="10"/>
  </w:num>
  <w:num w:numId="30">
    <w:abstractNumId w:val="23"/>
  </w:num>
  <w:num w:numId="31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1686E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0F54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41BB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487"/>
    <w:rsid w:val="0008786B"/>
    <w:rsid w:val="00090342"/>
    <w:rsid w:val="0009070D"/>
    <w:rsid w:val="000919A7"/>
    <w:rsid w:val="00093998"/>
    <w:rsid w:val="000946C9"/>
    <w:rsid w:val="00095385"/>
    <w:rsid w:val="00096044"/>
    <w:rsid w:val="000962BA"/>
    <w:rsid w:val="000965C1"/>
    <w:rsid w:val="00096D6F"/>
    <w:rsid w:val="00096FDB"/>
    <w:rsid w:val="000970E3"/>
    <w:rsid w:val="000975D4"/>
    <w:rsid w:val="000A0A41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0EF"/>
    <w:rsid w:val="000C139D"/>
    <w:rsid w:val="000C188C"/>
    <w:rsid w:val="000C1CA2"/>
    <w:rsid w:val="000C50E4"/>
    <w:rsid w:val="000C5356"/>
    <w:rsid w:val="000D0CB0"/>
    <w:rsid w:val="000D175B"/>
    <w:rsid w:val="000D2E67"/>
    <w:rsid w:val="000D49EB"/>
    <w:rsid w:val="000D7943"/>
    <w:rsid w:val="000D7ED1"/>
    <w:rsid w:val="000E09E0"/>
    <w:rsid w:val="000E2012"/>
    <w:rsid w:val="000E29A3"/>
    <w:rsid w:val="000E39FF"/>
    <w:rsid w:val="000E5F4D"/>
    <w:rsid w:val="000E66AE"/>
    <w:rsid w:val="000F0B65"/>
    <w:rsid w:val="000F112B"/>
    <w:rsid w:val="000F4579"/>
    <w:rsid w:val="000F4B38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1AF5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406"/>
    <w:rsid w:val="00135E96"/>
    <w:rsid w:val="00136086"/>
    <w:rsid w:val="0014065C"/>
    <w:rsid w:val="001409BA"/>
    <w:rsid w:val="00142BFF"/>
    <w:rsid w:val="00147BFE"/>
    <w:rsid w:val="00151164"/>
    <w:rsid w:val="0015294A"/>
    <w:rsid w:val="0015500F"/>
    <w:rsid w:val="001562E1"/>
    <w:rsid w:val="0015676A"/>
    <w:rsid w:val="00156E38"/>
    <w:rsid w:val="00156F83"/>
    <w:rsid w:val="00157A56"/>
    <w:rsid w:val="001615B9"/>
    <w:rsid w:val="0016194A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65D"/>
    <w:rsid w:val="00191F53"/>
    <w:rsid w:val="00192446"/>
    <w:rsid w:val="001926A9"/>
    <w:rsid w:val="00192B34"/>
    <w:rsid w:val="00193872"/>
    <w:rsid w:val="00194495"/>
    <w:rsid w:val="00195248"/>
    <w:rsid w:val="00195322"/>
    <w:rsid w:val="001963CD"/>
    <w:rsid w:val="00196E64"/>
    <w:rsid w:val="001A00F9"/>
    <w:rsid w:val="001A1F66"/>
    <w:rsid w:val="001A250B"/>
    <w:rsid w:val="001A320A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094"/>
    <w:rsid w:val="001C6A6C"/>
    <w:rsid w:val="001C6D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474"/>
    <w:rsid w:val="001E39CC"/>
    <w:rsid w:val="001E40B0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0C14"/>
    <w:rsid w:val="00202189"/>
    <w:rsid w:val="0020229A"/>
    <w:rsid w:val="00203188"/>
    <w:rsid w:val="0020449E"/>
    <w:rsid w:val="00204567"/>
    <w:rsid w:val="00204911"/>
    <w:rsid w:val="00205790"/>
    <w:rsid w:val="00205CAC"/>
    <w:rsid w:val="00207EAC"/>
    <w:rsid w:val="0021083D"/>
    <w:rsid w:val="00211F35"/>
    <w:rsid w:val="002133CA"/>
    <w:rsid w:val="00215DC3"/>
    <w:rsid w:val="00217B77"/>
    <w:rsid w:val="002217C3"/>
    <w:rsid w:val="00222321"/>
    <w:rsid w:val="00223C8A"/>
    <w:rsid w:val="0022442C"/>
    <w:rsid w:val="00224D4A"/>
    <w:rsid w:val="00224D82"/>
    <w:rsid w:val="00225AF5"/>
    <w:rsid w:val="00227260"/>
    <w:rsid w:val="00227C54"/>
    <w:rsid w:val="0023056E"/>
    <w:rsid w:val="002306BA"/>
    <w:rsid w:val="0023078A"/>
    <w:rsid w:val="002319B1"/>
    <w:rsid w:val="00231CDE"/>
    <w:rsid w:val="00233957"/>
    <w:rsid w:val="00233B6E"/>
    <w:rsid w:val="00233BFE"/>
    <w:rsid w:val="00235472"/>
    <w:rsid w:val="0023691E"/>
    <w:rsid w:val="00236D34"/>
    <w:rsid w:val="002374CC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5EFB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6780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0F7D"/>
    <w:rsid w:val="002B42AC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1A9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6A94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5D1"/>
    <w:rsid w:val="0032374B"/>
    <w:rsid w:val="00323F69"/>
    <w:rsid w:val="0032408B"/>
    <w:rsid w:val="00325B06"/>
    <w:rsid w:val="00325BBC"/>
    <w:rsid w:val="003267A4"/>
    <w:rsid w:val="003313A2"/>
    <w:rsid w:val="003324A6"/>
    <w:rsid w:val="0033268D"/>
    <w:rsid w:val="0033294B"/>
    <w:rsid w:val="00332B91"/>
    <w:rsid w:val="003331FE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67DA3"/>
    <w:rsid w:val="00371BD7"/>
    <w:rsid w:val="00372BA7"/>
    <w:rsid w:val="00373ECD"/>
    <w:rsid w:val="00374C68"/>
    <w:rsid w:val="0037575B"/>
    <w:rsid w:val="00376497"/>
    <w:rsid w:val="00376B4F"/>
    <w:rsid w:val="003770A3"/>
    <w:rsid w:val="00380BE7"/>
    <w:rsid w:val="0038147A"/>
    <w:rsid w:val="00381565"/>
    <w:rsid w:val="003817A9"/>
    <w:rsid w:val="00381A34"/>
    <w:rsid w:val="003851E7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6BFD"/>
    <w:rsid w:val="003B3E3A"/>
    <w:rsid w:val="003B5455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3B34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5DD"/>
    <w:rsid w:val="003E3A3C"/>
    <w:rsid w:val="003E45CE"/>
    <w:rsid w:val="003E487B"/>
    <w:rsid w:val="003E540B"/>
    <w:rsid w:val="003E559F"/>
    <w:rsid w:val="003E5B74"/>
    <w:rsid w:val="003E679A"/>
    <w:rsid w:val="003E68B6"/>
    <w:rsid w:val="003E69FF"/>
    <w:rsid w:val="003E787B"/>
    <w:rsid w:val="003E79F3"/>
    <w:rsid w:val="003E7C85"/>
    <w:rsid w:val="003F020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2F38"/>
    <w:rsid w:val="0041452B"/>
    <w:rsid w:val="00416AAC"/>
    <w:rsid w:val="004177F3"/>
    <w:rsid w:val="004178C8"/>
    <w:rsid w:val="00417F88"/>
    <w:rsid w:val="004201CA"/>
    <w:rsid w:val="00420A3F"/>
    <w:rsid w:val="004219A0"/>
    <w:rsid w:val="0042472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20C1"/>
    <w:rsid w:val="00444471"/>
    <w:rsid w:val="00444576"/>
    <w:rsid w:val="00444820"/>
    <w:rsid w:val="00444E3D"/>
    <w:rsid w:val="0044539C"/>
    <w:rsid w:val="004466EA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57ED9"/>
    <w:rsid w:val="00461B89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865C2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393"/>
    <w:rsid w:val="00496FCF"/>
    <w:rsid w:val="00497027"/>
    <w:rsid w:val="00497484"/>
    <w:rsid w:val="004975DA"/>
    <w:rsid w:val="00497784"/>
    <w:rsid w:val="004A0BBC"/>
    <w:rsid w:val="004A1527"/>
    <w:rsid w:val="004A2808"/>
    <w:rsid w:val="004A33A3"/>
    <w:rsid w:val="004A35A9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362"/>
    <w:rsid w:val="004B44BE"/>
    <w:rsid w:val="004B4A32"/>
    <w:rsid w:val="004B4A43"/>
    <w:rsid w:val="004B51E0"/>
    <w:rsid w:val="004B6382"/>
    <w:rsid w:val="004B7B80"/>
    <w:rsid w:val="004B7F9E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B35"/>
    <w:rsid w:val="004D1F1D"/>
    <w:rsid w:val="004D28D9"/>
    <w:rsid w:val="004D2C92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BC"/>
    <w:rsid w:val="004E27C1"/>
    <w:rsid w:val="004E28B0"/>
    <w:rsid w:val="004E2BEC"/>
    <w:rsid w:val="004E3178"/>
    <w:rsid w:val="004E3A41"/>
    <w:rsid w:val="004E3FA6"/>
    <w:rsid w:val="004E4F22"/>
    <w:rsid w:val="004E619E"/>
    <w:rsid w:val="004E7E4D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0B8"/>
    <w:rsid w:val="00502B33"/>
    <w:rsid w:val="00502F48"/>
    <w:rsid w:val="00504D0C"/>
    <w:rsid w:val="005053F6"/>
    <w:rsid w:val="00505672"/>
    <w:rsid w:val="00505CE5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1F41"/>
    <w:rsid w:val="00513AFD"/>
    <w:rsid w:val="00513DF7"/>
    <w:rsid w:val="00514419"/>
    <w:rsid w:val="005154A1"/>
    <w:rsid w:val="005177F9"/>
    <w:rsid w:val="00517A7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6D57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38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1886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659"/>
    <w:rsid w:val="0056290C"/>
    <w:rsid w:val="00562B6F"/>
    <w:rsid w:val="00563116"/>
    <w:rsid w:val="005644F3"/>
    <w:rsid w:val="00566761"/>
    <w:rsid w:val="005672B5"/>
    <w:rsid w:val="005675AF"/>
    <w:rsid w:val="00567A55"/>
    <w:rsid w:val="00570E47"/>
    <w:rsid w:val="00571060"/>
    <w:rsid w:val="005720EF"/>
    <w:rsid w:val="00574059"/>
    <w:rsid w:val="005755B5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96ECF"/>
    <w:rsid w:val="005A0258"/>
    <w:rsid w:val="005A0F0F"/>
    <w:rsid w:val="005A127F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21BC"/>
    <w:rsid w:val="005D384F"/>
    <w:rsid w:val="005D3C53"/>
    <w:rsid w:val="005D3EB6"/>
    <w:rsid w:val="005D4B09"/>
    <w:rsid w:val="005D4D84"/>
    <w:rsid w:val="005D5168"/>
    <w:rsid w:val="005D5B9D"/>
    <w:rsid w:val="005D6B4C"/>
    <w:rsid w:val="005D7504"/>
    <w:rsid w:val="005D7942"/>
    <w:rsid w:val="005E07CC"/>
    <w:rsid w:val="005E0A49"/>
    <w:rsid w:val="005E1834"/>
    <w:rsid w:val="005E2F19"/>
    <w:rsid w:val="005E34D4"/>
    <w:rsid w:val="005E4143"/>
    <w:rsid w:val="005E421F"/>
    <w:rsid w:val="005E43C2"/>
    <w:rsid w:val="005E4D3F"/>
    <w:rsid w:val="005E56EA"/>
    <w:rsid w:val="005E6030"/>
    <w:rsid w:val="005E662D"/>
    <w:rsid w:val="005F044C"/>
    <w:rsid w:val="005F14D1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5DB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1107"/>
    <w:rsid w:val="00641B57"/>
    <w:rsid w:val="00641D68"/>
    <w:rsid w:val="006420BD"/>
    <w:rsid w:val="0064216D"/>
    <w:rsid w:val="00642E1A"/>
    <w:rsid w:val="0064701D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1C26"/>
    <w:rsid w:val="00673466"/>
    <w:rsid w:val="006748D7"/>
    <w:rsid w:val="00674D04"/>
    <w:rsid w:val="0067547F"/>
    <w:rsid w:val="00676718"/>
    <w:rsid w:val="0067714C"/>
    <w:rsid w:val="00677E3A"/>
    <w:rsid w:val="00680186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87F28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C5C"/>
    <w:rsid w:val="006A2F1A"/>
    <w:rsid w:val="006A3871"/>
    <w:rsid w:val="006A4CF2"/>
    <w:rsid w:val="006A4E12"/>
    <w:rsid w:val="006A5D85"/>
    <w:rsid w:val="006A73E0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1241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59F"/>
    <w:rsid w:val="006D299A"/>
    <w:rsid w:val="006D41F4"/>
    <w:rsid w:val="006D5977"/>
    <w:rsid w:val="006D651E"/>
    <w:rsid w:val="006D7C96"/>
    <w:rsid w:val="006E2E94"/>
    <w:rsid w:val="006E3486"/>
    <w:rsid w:val="006E3630"/>
    <w:rsid w:val="006E38ED"/>
    <w:rsid w:val="006E4576"/>
    <w:rsid w:val="006E4C80"/>
    <w:rsid w:val="006E6041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798"/>
    <w:rsid w:val="00703AD1"/>
    <w:rsid w:val="007046A8"/>
    <w:rsid w:val="0070485C"/>
    <w:rsid w:val="007050BD"/>
    <w:rsid w:val="007053D2"/>
    <w:rsid w:val="007060DB"/>
    <w:rsid w:val="00707199"/>
    <w:rsid w:val="007107AF"/>
    <w:rsid w:val="0071093E"/>
    <w:rsid w:val="00710DE0"/>
    <w:rsid w:val="00712522"/>
    <w:rsid w:val="007126C6"/>
    <w:rsid w:val="00713789"/>
    <w:rsid w:val="0071452C"/>
    <w:rsid w:val="0071455E"/>
    <w:rsid w:val="007146D7"/>
    <w:rsid w:val="00716626"/>
    <w:rsid w:val="007168F9"/>
    <w:rsid w:val="00716975"/>
    <w:rsid w:val="00716CFD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316"/>
    <w:rsid w:val="00743E3F"/>
    <w:rsid w:val="007447F7"/>
    <w:rsid w:val="0074508A"/>
    <w:rsid w:val="0074512D"/>
    <w:rsid w:val="00746C7B"/>
    <w:rsid w:val="00747023"/>
    <w:rsid w:val="0074788C"/>
    <w:rsid w:val="007501D2"/>
    <w:rsid w:val="007508E8"/>
    <w:rsid w:val="007509CB"/>
    <w:rsid w:val="007523F7"/>
    <w:rsid w:val="00753530"/>
    <w:rsid w:val="00753D6D"/>
    <w:rsid w:val="00756F54"/>
    <w:rsid w:val="00757431"/>
    <w:rsid w:val="00757604"/>
    <w:rsid w:val="0075771D"/>
    <w:rsid w:val="00757CB7"/>
    <w:rsid w:val="00757D5E"/>
    <w:rsid w:val="00757D7D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06D"/>
    <w:rsid w:val="007725B6"/>
    <w:rsid w:val="00772A35"/>
    <w:rsid w:val="00772D96"/>
    <w:rsid w:val="00773C33"/>
    <w:rsid w:val="00774920"/>
    <w:rsid w:val="00774AF1"/>
    <w:rsid w:val="00774E1E"/>
    <w:rsid w:val="00775F6F"/>
    <w:rsid w:val="00775FD8"/>
    <w:rsid w:val="007766E5"/>
    <w:rsid w:val="0077790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E2D"/>
    <w:rsid w:val="007866AE"/>
    <w:rsid w:val="00786D0C"/>
    <w:rsid w:val="00787644"/>
    <w:rsid w:val="00787B45"/>
    <w:rsid w:val="007901A1"/>
    <w:rsid w:val="007908EF"/>
    <w:rsid w:val="00790E89"/>
    <w:rsid w:val="0079110A"/>
    <w:rsid w:val="00791B40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4FCB"/>
    <w:rsid w:val="007A517D"/>
    <w:rsid w:val="007A58DE"/>
    <w:rsid w:val="007A5EF1"/>
    <w:rsid w:val="007A6CA7"/>
    <w:rsid w:val="007B0240"/>
    <w:rsid w:val="007B03E1"/>
    <w:rsid w:val="007B1424"/>
    <w:rsid w:val="007B2588"/>
    <w:rsid w:val="007B2659"/>
    <w:rsid w:val="007B2BDB"/>
    <w:rsid w:val="007B3AEE"/>
    <w:rsid w:val="007B411D"/>
    <w:rsid w:val="007C1A9A"/>
    <w:rsid w:val="007C342B"/>
    <w:rsid w:val="007C410C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35CB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202"/>
    <w:rsid w:val="007E448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699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2C43"/>
    <w:rsid w:val="008140EE"/>
    <w:rsid w:val="0081410E"/>
    <w:rsid w:val="008144CC"/>
    <w:rsid w:val="00821900"/>
    <w:rsid w:val="0082456F"/>
    <w:rsid w:val="008258A8"/>
    <w:rsid w:val="00825E04"/>
    <w:rsid w:val="00827471"/>
    <w:rsid w:val="00830311"/>
    <w:rsid w:val="008305B1"/>
    <w:rsid w:val="008309E4"/>
    <w:rsid w:val="008315F1"/>
    <w:rsid w:val="0083177D"/>
    <w:rsid w:val="008334DF"/>
    <w:rsid w:val="00833677"/>
    <w:rsid w:val="00833BBA"/>
    <w:rsid w:val="00833C38"/>
    <w:rsid w:val="00834CC3"/>
    <w:rsid w:val="008350FC"/>
    <w:rsid w:val="008360C9"/>
    <w:rsid w:val="008408EE"/>
    <w:rsid w:val="0084354A"/>
    <w:rsid w:val="008442FD"/>
    <w:rsid w:val="008477A4"/>
    <w:rsid w:val="00851446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1E1E"/>
    <w:rsid w:val="0086383E"/>
    <w:rsid w:val="008656AE"/>
    <w:rsid w:val="008656E9"/>
    <w:rsid w:val="00866881"/>
    <w:rsid w:val="00866ABC"/>
    <w:rsid w:val="00867319"/>
    <w:rsid w:val="008673A5"/>
    <w:rsid w:val="008679FB"/>
    <w:rsid w:val="00871A42"/>
    <w:rsid w:val="0087391A"/>
    <w:rsid w:val="00874014"/>
    <w:rsid w:val="00874662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C45"/>
    <w:rsid w:val="00893D0D"/>
    <w:rsid w:val="00894043"/>
    <w:rsid w:val="00894777"/>
    <w:rsid w:val="00894841"/>
    <w:rsid w:val="00894939"/>
    <w:rsid w:val="00895E6B"/>
    <w:rsid w:val="00896C08"/>
    <w:rsid w:val="00897AAA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A7B1B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25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804"/>
    <w:rsid w:val="008F6D26"/>
    <w:rsid w:val="008F6FE5"/>
    <w:rsid w:val="00900117"/>
    <w:rsid w:val="00900950"/>
    <w:rsid w:val="009014D6"/>
    <w:rsid w:val="00902127"/>
    <w:rsid w:val="00902A1F"/>
    <w:rsid w:val="00902F27"/>
    <w:rsid w:val="00903464"/>
    <w:rsid w:val="0090363F"/>
    <w:rsid w:val="0090439F"/>
    <w:rsid w:val="009056AF"/>
    <w:rsid w:val="00905761"/>
    <w:rsid w:val="009102CE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600D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3D4"/>
    <w:rsid w:val="00946CB5"/>
    <w:rsid w:val="00947CBC"/>
    <w:rsid w:val="00951D77"/>
    <w:rsid w:val="009527EF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65C0"/>
    <w:rsid w:val="00970D93"/>
    <w:rsid w:val="00973682"/>
    <w:rsid w:val="00973A6C"/>
    <w:rsid w:val="009741B1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5D72"/>
    <w:rsid w:val="009A6268"/>
    <w:rsid w:val="009A6EAD"/>
    <w:rsid w:val="009B105C"/>
    <w:rsid w:val="009B15E4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6B31"/>
    <w:rsid w:val="009C6CE4"/>
    <w:rsid w:val="009C6EF3"/>
    <w:rsid w:val="009C7129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3B29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37D0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38B7"/>
    <w:rsid w:val="00A25430"/>
    <w:rsid w:val="00A258FE"/>
    <w:rsid w:val="00A26A0F"/>
    <w:rsid w:val="00A26CB2"/>
    <w:rsid w:val="00A26DF6"/>
    <w:rsid w:val="00A271E3"/>
    <w:rsid w:val="00A30E71"/>
    <w:rsid w:val="00A328DA"/>
    <w:rsid w:val="00A32E26"/>
    <w:rsid w:val="00A32FD3"/>
    <w:rsid w:val="00A33763"/>
    <w:rsid w:val="00A347FE"/>
    <w:rsid w:val="00A3485C"/>
    <w:rsid w:val="00A34C91"/>
    <w:rsid w:val="00A35701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14EF"/>
    <w:rsid w:val="00A51546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753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6499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BFF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4F36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3DA5"/>
    <w:rsid w:val="00AE4010"/>
    <w:rsid w:val="00AE4591"/>
    <w:rsid w:val="00AE4C3E"/>
    <w:rsid w:val="00AE50D2"/>
    <w:rsid w:val="00AE7B8D"/>
    <w:rsid w:val="00AF0762"/>
    <w:rsid w:val="00AF1377"/>
    <w:rsid w:val="00AF1BCD"/>
    <w:rsid w:val="00AF2B9D"/>
    <w:rsid w:val="00AF3521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486B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327"/>
    <w:rsid w:val="00B37B2B"/>
    <w:rsid w:val="00B4005F"/>
    <w:rsid w:val="00B403E4"/>
    <w:rsid w:val="00B40B3D"/>
    <w:rsid w:val="00B41E99"/>
    <w:rsid w:val="00B44118"/>
    <w:rsid w:val="00B4456F"/>
    <w:rsid w:val="00B4495B"/>
    <w:rsid w:val="00B456A4"/>
    <w:rsid w:val="00B4595F"/>
    <w:rsid w:val="00B459EF"/>
    <w:rsid w:val="00B500B8"/>
    <w:rsid w:val="00B51DE8"/>
    <w:rsid w:val="00B51E5A"/>
    <w:rsid w:val="00B52270"/>
    <w:rsid w:val="00B5254F"/>
    <w:rsid w:val="00B52B18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0DA"/>
    <w:rsid w:val="00B81221"/>
    <w:rsid w:val="00B81941"/>
    <w:rsid w:val="00B83522"/>
    <w:rsid w:val="00B83D4B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67C1"/>
    <w:rsid w:val="00BA00CA"/>
    <w:rsid w:val="00BA0A19"/>
    <w:rsid w:val="00BA0A59"/>
    <w:rsid w:val="00BA2E2F"/>
    <w:rsid w:val="00BA393B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5B44"/>
    <w:rsid w:val="00BC60D3"/>
    <w:rsid w:val="00BC6227"/>
    <w:rsid w:val="00BC6744"/>
    <w:rsid w:val="00BC69C7"/>
    <w:rsid w:val="00BC7629"/>
    <w:rsid w:val="00BC769D"/>
    <w:rsid w:val="00BD1030"/>
    <w:rsid w:val="00BD1271"/>
    <w:rsid w:val="00BD322A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27E"/>
    <w:rsid w:val="00BE4874"/>
    <w:rsid w:val="00BE4B43"/>
    <w:rsid w:val="00BE5E7B"/>
    <w:rsid w:val="00BE6216"/>
    <w:rsid w:val="00BE63C3"/>
    <w:rsid w:val="00BE6B42"/>
    <w:rsid w:val="00BE7573"/>
    <w:rsid w:val="00BF043E"/>
    <w:rsid w:val="00BF065A"/>
    <w:rsid w:val="00BF06FE"/>
    <w:rsid w:val="00BF1828"/>
    <w:rsid w:val="00BF19A0"/>
    <w:rsid w:val="00BF363D"/>
    <w:rsid w:val="00BF3CAC"/>
    <w:rsid w:val="00BF3DAB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6EC2"/>
    <w:rsid w:val="00C17340"/>
    <w:rsid w:val="00C20101"/>
    <w:rsid w:val="00C2260B"/>
    <w:rsid w:val="00C22E2A"/>
    <w:rsid w:val="00C22EC3"/>
    <w:rsid w:val="00C23F20"/>
    <w:rsid w:val="00C2479E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8AF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181"/>
    <w:rsid w:val="00C708DA"/>
    <w:rsid w:val="00C70B58"/>
    <w:rsid w:val="00C70E79"/>
    <w:rsid w:val="00C71096"/>
    <w:rsid w:val="00C7183C"/>
    <w:rsid w:val="00C721F6"/>
    <w:rsid w:val="00C72397"/>
    <w:rsid w:val="00C725DE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A6E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1053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2BA"/>
    <w:rsid w:val="00CB5F89"/>
    <w:rsid w:val="00CB6C74"/>
    <w:rsid w:val="00CC1988"/>
    <w:rsid w:val="00CC20FB"/>
    <w:rsid w:val="00CC25BB"/>
    <w:rsid w:val="00CC2733"/>
    <w:rsid w:val="00CC2D48"/>
    <w:rsid w:val="00CC31B6"/>
    <w:rsid w:val="00CC349F"/>
    <w:rsid w:val="00CC4631"/>
    <w:rsid w:val="00CC5042"/>
    <w:rsid w:val="00CC5666"/>
    <w:rsid w:val="00CC57C1"/>
    <w:rsid w:val="00CC683C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5A7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70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717E"/>
    <w:rsid w:val="00D10B53"/>
    <w:rsid w:val="00D111BF"/>
    <w:rsid w:val="00D11591"/>
    <w:rsid w:val="00D126A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1B12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EED"/>
    <w:rsid w:val="00D346AB"/>
    <w:rsid w:val="00D34B28"/>
    <w:rsid w:val="00D36D2C"/>
    <w:rsid w:val="00D4072D"/>
    <w:rsid w:val="00D43FC8"/>
    <w:rsid w:val="00D466BB"/>
    <w:rsid w:val="00D47F08"/>
    <w:rsid w:val="00D50C19"/>
    <w:rsid w:val="00D51A27"/>
    <w:rsid w:val="00D531B6"/>
    <w:rsid w:val="00D53EC9"/>
    <w:rsid w:val="00D54970"/>
    <w:rsid w:val="00D568BB"/>
    <w:rsid w:val="00D569DD"/>
    <w:rsid w:val="00D56E43"/>
    <w:rsid w:val="00D571F9"/>
    <w:rsid w:val="00D60BB2"/>
    <w:rsid w:val="00D6144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441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20BD"/>
    <w:rsid w:val="00DA28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7BA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C778D"/>
    <w:rsid w:val="00DD0514"/>
    <w:rsid w:val="00DD064E"/>
    <w:rsid w:val="00DD18B4"/>
    <w:rsid w:val="00DD258F"/>
    <w:rsid w:val="00DD2D43"/>
    <w:rsid w:val="00DD3787"/>
    <w:rsid w:val="00DD3F4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4792"/>
    <w:rsid w:val="00E053BB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282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0831"/>
    <w:rsid w:val="00E50CA8"/>
    <w:rsid w:val="00E5148E"/>
    <w:rsid w:val="00E52434"/>
    <w:rsid w:val="00E52890"/>
    <w:rsid w:val="00E54507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367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2B4"/>
    <w:rsid w:val="00E8443D"/>
    <w:rsid w:val="00E866B1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61A5"/>
    <w:rsid w:val="00E97208"/>
    <w:rsid w:val="00E973B5"/>
    <w:rsid w:val="00EA0409"/>
    <w:rsid w:val="00EA12E9"/>
    <w:rsid w:val="00EA172B"/>
    <w:rsid w:val="00EA1C0A"/>
    <w:rsid w:val="00EA3A95"/>
    <w:rsid w:val="00EA3D6A"/>
    <w:rsid w:val="00EA44AF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12C"/>
    <w:rsid w:val="00ED55D8"/>
    <w:rsid w:val="00ED5914"/>
    <w:rsid w:val="00ED5E2B"/>
    <w:rsid w:val="00EE0ABB"/>
    <w:rsid w:val="00EE10AC"/>
    <w:rsid w:val="00EE15ED"/>
    <w:rsid w:val="00EE1953"/>
    <w:rsid w:val="00EE1A32"/>
    <w:rsid w:val="00EE2ACF"/>
    <w:rsid w:val="00EE3327"/>
    <w:rsid w:val="00EE442E"/>
    <w:rsid w:val="00EE55B9"/>
    <w:rsid w:val="00EE5DCB"/>
    <w:rsid w:val="00EE6C7C"/>
    <w:rsid w:val="00EE7C8A"/>
    <w:rsid w:val="00EF1703"/>
    <w:rsid w:val="00EF1815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5DC"/>
    <w:rsid w:val="00F07D9D"/>
    <w:rsid w:val="00F108DA"/>
    <w:rsid w:val="00F12046"/>
    <w:rsid w:val="00F12717"/>
    <w:rsid w:val="00F14926"/>
    <w:rsid w:val="00F15168"/>
    <w:rsid w:val="00F16349"/>
    <w:rsid w:val="00F17378"/>
    <w:rsid w:val="00F17A13"/>
    <w:rsid w:val="00F200A3"/>
    <w:rsid w:val="00F20570"/>
    <w:rsid w:val="00F20628"/>
    <w:rsid w:val="00F20F12"/>
    <w:rsid w:val="00F21102"/>
    <w:rsid w:val="00F21321"/>
    <w:rsid w:val="00F21B92"/>
    <w:rsid w:val="00F21BE5"/>
    <w:rsid w:val="00F241E3"/>
    <w:rsid w:val="00F24EA7"/>
    <w:rsid w:val="00F25715"/>
    <w:rsid w:val="00F25DEA"/>
    <w:rsid w:val="00F26615"/>
    <w:rsid w:val="00F26B0F"/>
    <w:rsid w:val="00F270DE"/>
    <w:rsid w:val="00F2796F"/>
    <w:rsid w:val="00F3049A"/>
    <w:rsid w:val="00F30903"/>
    <w:rsid w:val="00F3194A"/>
    <w:rsid w:val="00F33964"/>
    <w:rsid w:val="00F339AD"/>
    <w:rsid w:val="00F36BC4"/>
    <w:rsid w:val="00F37BC1"/>
    <w:rsid w:val="00F37EAB"/>
    <w:rsid w:val="00F401FE"/>
    <w:rsid w:val="00F40FD3"/>
    <w:rsid w:val="00F40FE0"/>
    <w:rsid w:val="00F44619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05A9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8C2"/>
    <w:rsid w:val="00F70A55"/>
    <w:rsid w:val="00F713AB"/>
    <w:rsid w:val="00F71D10"/>
    <w:rsid w:val="00F74168"/>
    <w:rsid w:val="00F745BB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961"/>
    <w:rsid w:val="00F87BB1"/>
    <w:rsid w:val="00F87D5F"/>
    <w:rsid w:val="00F94BD6"/>
    <w:rsid w:val="00F9582B"/>
    <w:rsid w:val="00F96072"/>
    <w:rsid w:val="00F967E4"/>
    <w:rsid w:val="00F97907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5F3A"/>
    <w:rsid w:val="00FD640D"/>
    <w:rsid w:val="00FD64BB"/>
    <w:rsid w:val="00FD7154"/>
    <w:rsid w:val="00FD7774"/>
    <w:rsid w:val="00FE02A6"/>
    <w:rsid w:val="00FE158F"/>
    <w:rsid w:val="00FE1A56"/>
    <w:rsid w:val="00FE1FE7"/>
    <w:rsid w:val="00FE2308"/>
    <w:rsid w:val="00FE230A"/>
    <w:rsid w:val="00FE2A0C"/>
    <w:rsid w:val="00FE3E73"/>
    <w:rsid w:val="00FE3FE4"/>
    <w:rsid w:val="00FE40C3"/>
    <w:rsid w:val="00FF0200"/>
    <w:rsid w:val="00FF3898"/>
    <w:rsid w:val="00FF6F9A"/>
    <w:rsid w:val="00FF7201"/>
    <w:rsid w:val="00FF7366"/>
    <w:rsid w:val="00FF7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header" Target="header2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eader" Target="header3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6.jpeg"/><Relationship Id="rId2" Type="http://schemas.openxmlformats.org/officeDocument/2006/relationships/image" Target="media/image25.jpeg"/><Relationship Id="rId1" Type="http://schemas.openxmlformats.org/officeDocument/2006/relationships/image" Target="media/image2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5.jpeg"/><Relationship Id="rId1" Type="http://schemas.openxmlformats.org/officeDocument/2006/relationships/image" Target="media/image2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27AF2D-9E16-4870-A39E-175BC13E5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4347</TotalTime>
  <Pages>16</Pages>
  <Words>492</Words>
  <Characters>2661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3147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205</cp:revision>
  <cp:lastPrinted>2014-01-19T16:14:00Z</cp:lastPrinted>
  <dcterms:created xsi:type="dcterms:W3CDTF">2014-01-30T13:04:00Z</dcterms:created>
  <dcterms:modified xsi:type="dcterms:W3CDTF">2014-02-26T14:45:00Z</dcterms:modified>
</cp:coreProperties>
</file>