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E5DDA" w:rsidRPr="00A2090E" w:rsidRDefault="002E5DD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Release Notes 11.90.00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2E5DDA" w:rsidRPr="00A2090E" w:rsidRDefault="002E5DD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Release Notes 11.90.00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82234728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2E5DDA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82234728" w:history="1">
        <w:r w:rsidR="002E5DDA" w:rsidRPr="00FB52D1">
          <w:rPr>
            <w:rStyle w:val="Hyperlink"/>
            <w:noProof/>
          </w:rPr>
          <w:t>Sumário</w:t>
        </w:r>
        <w:r w:rsidR="002E5DDA">
          <w:rPr>
            <w:noProof/>
            <w:webHidden/>
          </w:rPr>
          <w:tab/>
        </w:r>
        <w:r w:rsidR="002E5DDA">
          <w:rPr>
            <w:noProof/>
            <w:webHidden/>
          </w:rPr>
          <w:fldChar w:fldCharType="begin"/>
        </w:r>
        <w:r w:rsidR="002E5DDA">
          <w:rPr>
            <w:noProof/>
            <w:webHidden/>
          </w:rPr>
          <w:instrText xml:space="preserve"> PAGEREF _Toc382234728 \h </w:instrText>
        </w:r>
        <w:r w:rsidR="002E5DDA">
          <w:rPr>
            <w:noProof/>
            <w:webHidden/>
          </w:rPr>
        </w:r>
        <w:r w:rsidR="002E5DDA">
          <w:rPr>
            <w:noProof/>
            <w:webHidden/>
          </w:rPr>
          <w:fldChar w:fldCharType="separate"/>
        </w:r>
        <w:r w:rsidR="002E5DDA">
          <w:rPr>
            <w:noProof/>
            <w:webHidden/>
          </w:rPr>
          <w:t>2</w:t>
        </w:r>
        <w:r w:rsidR="002E5DDA">
          <w:rPr>
            <w:noProof/>
            <w:webHidden/>
          </w:rPr>
          <w:fldChar w:fldCharType="end"/>
        </w:r>
      </w:hyperlink>
    </w:p>
    <w:p w:rsidR="002E5DDA" w:rsidRDefault="002E5DDA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82234729" w:history="1">
        <w:r w:rsidRPr="00FB52D1">
          <w:rPr>
            <w:rStyle w:val="Hyperlink"/>
            <w:noProof/>
          </w:rPr>
          <w:t>Prefácio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_Toc382234729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2E5DDA" w:rsidRDefault="002E5DDA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2234730" w:history="1">
        <w:r w:rsidRPr="00FB52D1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FB52D1">
          <w:rPr>
            <w:rStyle w:val="Hyperlink"/>
            <w:noProof/>
          </w:rPr>
          <w:t>Correções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_Toc382234730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31" w:history="1">
        <w:r w:rsidRPr="00FB52D1">
          <w:rPr>
            <w:rStyle w:val="Hyperlink"/>
            <w:lang w:val="en-US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  <w:lang w:val="en-US"/>
          </w:rPr>
          <w:t>Abertura do Sistema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_Toc382234731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32" w:history="1">
        <w:r w:rsidRPr="00FB52D1">
          <w:rPr>
            <w:rStyle w:val="Hyperlink"/>
            <w:lang w:val="en-US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  <w:lang w:val="en-US"/>
          </w:rPr>
          <w:t>Atendimento Clínico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_Toc382234732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33" w:history="1">
        <w:r w:rsidRPr="00FB52D1">
          <w:rPr>
            <w:rStyle w:val="Hyperlink"/>
            <w:lang w:val="en-US"/>
          </w:rPr>
          <w:t>1.1.3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  <w:lang w:val="en-US"/>
          </w:rPr>
          <w:t>Receita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_Toc382234733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34" w:history="1">
        <w:r w:rsidRPr="00FB52D1">
          <w:rPr>
            <w:rStyle w:val="Hyperlink"/>
            <w:lang w:val="en-US"/>
          </w:rPr>
          <w:t>1.1.4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  <w:lang w:val="en-US"/>
          </w:rPr>
          <w:t>Guia TISS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_Toc382234734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35" w:history="1">
        <w:r w:rsidRPr="00FB52D1">
          <w:rPr>
            <w:rStyle w:val="Hyperlink"/>
            <w:lang w:bidi="pt-BR"/>
          </w:rPr>
          <w:t>1.1.5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  <w:lang w:bidi="pt-BR"/>
          </w:rPr>
          <w:t>Correio Eletrônico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_Toc382234735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36" w:history="1">
        <w:r w:rsidRPr="00FB52D1">
          <w:rPr>
            <w:rStyle w:val="Hyperlink"/>
            <w:lang w:bidi="pt-BR"/>
          </w:rPr>
          <w:t>1.1.6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  <w:lang w:bidi="pt-BR"/>
          </w:rPr>
          <w:t>Mobilidade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_Toc382234736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37" w:history="1">
        <w:r w:rsidRPr="00FB52D1">
          <w:rPr>
            <w:rStyle w:val="Hyperlink"/>
            <w:lang w:bidi="pt-BR"/>
          </w:rPr>
          <w:t>1.1.7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  <w:lang w:bidi="pt-BR"/>
          </w:rPr>
          <w:t>Prescrição Digital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_Toc382234737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38" w:history="1">
        <w:r w:rsidRPr="00FB52D1">
          <w:rPr>
            <w:rStyle w:val="Hyperlink"/>
            <w:lang w:bidi="pt-BR"/>
          </w:rPr>
          <w:t>1.1.8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  <w:lang w:bidi="pt-BR"/>
          </w:rPr>
          <w:t>Disco Virtual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_Toc382234738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39" w:history="1">
        <w:r w:rsidRPr="00FB52D1">
          <w:rPr>
            <w:rStyle w:val="Hyperlink"/>
            <w:lang w:bidi="pt-BR"/>
          </w:rPr>
          <w:t>1.1.9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  <w:lang w:bidi="pt-BR"/>
          </w:rPr>
          <w:t>PPRA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_Toc382234739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40" w:history="1">
        <w:r w:rsidRPr="00FB52D1">
          <w:rPr>
            <w:rStyle w:val="Hyperlink"/>
            <w:lang w:bidi="pt-BR"/>
          </w:rPr>
          <w:t>1.1.10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  <w:lang w:bidi="pt-BR"/>
          </w:rPr>
          <w:t>Financeiro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_Toc382234740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41" w:history="1">
        <w:r w:rsidRPr="00FB52D1">
          <w:rPr>
            <w:rStyle w:val="Hyperlink"/>
            <w:lang w:bidi="pt-BR"/>
          </w:rPr>
          <w:t>1.1.11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  <w:lang w:bidi="pt-BR"/>
          </w:rPr>
          <w:t>Recurso Esqueci minha Senha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_Toc382234741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42" w:history="1">
        <w:r w:rsidRPr="00FB52D1">
          <w:rPr>
            <w:rStyle w:val="Hyperlink"/>
            <w:lang w:bidi="pt-BR"/>
          </w:rPr>
          <w:t>1.1.12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  <w:lang w:bidi="pt-BR"/>
          </w:rPr>
          <w:t>Recurso Pacientes Web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_Toc382234742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2E5DDA" w:rsidRDefault="002E5DDA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82234743" w:history="1">
        <w:r w:rsidRPr="00FB52D1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FB52D1">
          <w:rPr>
            <w:rStyle w:val="Hyperlink"/>
            <w:noProof/>
          </w:rPr>
          <w:t>Melhorias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_Toc382234743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44" w:history="1">
        <w:r w:rsidRPr="00FB52D1">
          <w:rPr>
            <w:rStyle w:val="Hyperlink"/>
            <w:lang w:val="en-US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  <w:lang w:val="en-US"/>
          </w:rPr>
          <w:t>Logotipo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_Toc382234744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45" w:history="1">
        <w:r w:rsidRPr="00FB52D1">
          <w:rPr>
            <w:rStyle w:val="Hyperlink"/>
          </w:rPr>
          <w:t>1.2.2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</w:rPr>
          <w:t>Mobilidade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_Toc382234745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46" w:history="1">
        <w:r w:rsidRPr="00FB52D1">
          <w:rPr>
            <w:rStyle w:val="Hyperlink"/>
            <w:lang w:bidi="pt-BR"/>
          </w:rPr>
          <w:t>1.2.3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  <w:lang w:bidi="pt-BR"/>
          </w:rPr>
          <w:t>Prescrição Digital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_Toc382234746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47" w:history="1">
        <w:r w:rsidRPr="00FB52D1">
          <w:rPr>
            <w:rStyle w:val="Hyperlink"/>
            <w:lang w:bidi="pt-BR"/>
          </w:rPr>
          <w:t>1.2.4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  <w:lang w:bidi="pt-BR"/>
          </w:rPr>
          <w:t>Recurso Esqueci minha Senha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_Toc382234747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48" w:history="1">
        <w:r w:rsidRPr="00FB52D1">
          <w:rPr>
            <w:rStyle w:val="Hyperlink"/>
            <w:lang w:bidi="pt-BR"/>
          </w:rPr>
          <w:t>1.2.5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  <w:lang w:bidi="pt-BR"/>
          </w:rPr>
          <w:t>Agenda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_Toc382234748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2E5DDA" w:rsidRDefault="002E5DDA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382234749" w:history="1">
        <w:r w:rsidRPr="00FB52D1">
          <w:rPr>
            <w:rStyle w:val="Hyperlink"/>
            <w:lang w:bidi="pt-BR"/>
          </w:rPr>
          <w:t>1.2.6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FB52D1">
          <w:rPr>
            <w:rStyle w:val="Hyperlink"/>
            <w:lang w:bidi="pt-BR"/>
          </w:rPr>
          <w:t>Controle de Licenciamento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_Toc382234749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382234729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</w:t>
      </w:r>
      <w:proofErr w:type="spellStart"/>
      <w:r w:rsidRPr="00484399">
        <w:rPr>
          <w:b/>
        </w:rPr>
        <w:t>Personal</w:t>
      </w:r>
      <w:proofErr w:type="spellEnd"/>
      <w:r w:rsidRPr="00484399">
        <w:rPr>
          <w:b/>
        </w:rPr>
        <w:t xml:space="preserve"> </w:t>
      </w:r>
      <w:proofErr w:type="spellStart"/>
      <w:r w:rsidRPr="00484399">
        <w:rPr>
          <w:b/>
        </w:rPr>
        <w:t>Med</w:t>
      </w:r>
      <w:proofErr w:type="spellEnd"/>
      <w:r w:rsidRPr="00484399">
        <w:rPr>
          <w:b/>
        </w:rPr>
        <w:t>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</w:t>
      </w:r>
      <w:proofErr w:type="spellStart"/>
      <w:r w:rsidRPr="00484399">
        <w:rPr>
          <w:b/>
        </w:rPr>
        <w:t>Personal</w:t>
      </w:r>
      <w:proofErr w:type="spellEnd"/>
      <w:r w:rsidRPr="00484399">
        <w:rPr>
          <w:b/>
        </w:rPr>
        <w:t xml:space="preserve"> </w:t>
      </w:r>
      <w:proofErr w:type="spellStart"/>
      <w:r w:rsidRPr="00484399">
        <w:rPr>
          <w:b/>
        </w:rPr>
        <w:t>Med</w:t>
      </w:r>
      <w:proofErr w:type="spellEnd"/>
      <w:r w:rsidRPr="00484399">
        <w:rPr>
          <w:b/>
        </w:rPr>
        <w:t>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89650B" w:rsidRDefault="0089650B">
      <w:pPr>
        <w:jc w:val="left"/>
      </w:pPr>
      <w:r>
        <w:br w:type="page"/>
      </w:r>
    </w:p>
    <w:p w:rsidR="0063465F" w:rsidRDefault="009C7A4E" w:rsidP="009C7A4E">
      <w:pPr>
        <w:pStyle w:val="Ttulo2"/>
      </w:pPr>
      <w:bookmarkStart w:id="2" w:name="_Toc382234730"/>
      <w:r>
        <w:lastRenderedPageBreak/>
        <w:t>Correções</w:t>
      </w:r>
      <w:bookmarkEnd w:id="2"/>
    </w:p>
    <w:p w:rsidR="00F742FD" w:rsidRDefault="00F742FD" w:rsidP="00F742FD">
      <w:pPr>
        <w:rPr>
          <w:lang w:val="en-US"/>
        </w:rPr>
      </w:pPr>
    </w:p>
    <w:p w:rsidR="00F742FD" w:rsidRDefault="00F742FD" w:rsidP="00F742FD">
      <w:pPr>
        <w:rPr>
          <w:lang w:val="en-US"/>
        </w:rPr>
      </w:pPr>
    </w:p>
    <w:p w:rsidR="00F742FD" w:rsidRDefault="00F742FD" w:rsidP="00F742FD">
      <w:pPr>
        <w:pStyle w:val="Ttulo3"/>
        <w:rPr>
          <w:lang w:val="en-US"/>
        </w:rPr>
      </w:pPr>
      <w:bookmarkStart w:id="3" w:name="_Toc382234731"/>
      <w:proofErr w:type="spellStart"/>
      <w:r>
        <w:rPr>
          <w:lang w:val="en-US"/>
        </w:rPr>
        <w:t>Abertura</w:t>
      </w:r>
      <w:proofErr w:type="spellEnd"/>
      <w:r>
        <w:rPr>
          <w:lang w:val="en-US"/>
        </w:rPr>
        <w:t xml:space="preserve"> do Sistema</w:t>
      </w:r>
      <w:bookmarkEnd w:id="3"/>
    </w:p>
    <w:p w:rsidR="00F742FD" w:rsidRPr="001D66F6" w:rsidRDefault="00F742FD" w:rsidP="00F742FD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t xml:space="preserve"> Abrir e fechar o sistema.</w:t>
      </w:r>
    </w:p>
    <w:p w:rsidR="00F742FD" w:rsidRDefault="00F742FD" w:rsidP="00F742FD">
      <w:pPr>
        <w:pStyle w:val="ParagrafoManual"/>
      </w:pPr>
      <w:r>
        <w:rPr>
          <w:b/>
          <w:lang w:bidi="pt-BR"/>
        </w:rPr>
        <w:t xml:space="preserve">Situação: </w:t>
      </w:r>
      <w:r>
        <w:t xml:space="preserve">Ao tentar abrir ou fechar o sistema ocorria a mensagem: </w:t>
      </w:r>
    </w:p>
    <w:p w:rsidR="00F742FD" w:rsidRPr="00894B62" w:rsidRDefault="00F742FD" w:rsidP="00F742FD">
      <w:pPr>
        <w:pStyle w:val="ParagrafoManual"/>
        <w:rPr>
          <w:i/>
          <w:color w:val="ED7D31" w:themeColor="accent2"/>
          <w:lang w:bidi="pt-BR"/>
        </w:rPr>
      </w:pPr>
      <w:r>
        <w:rPr>
          <w:b/>
          <w:lang w:bidi="pt-BR"/>
        </w:rPr>
        <w:t>“</w:t>
      </w:r>
      <w:r w:rsidRPr="00F742FD">
        <w:rPr>
          <w:b/>
          <w:lang w:val="en-US" w:bidi="pt-BR"/>
        </w:rPr>
        <w:t xml:space="preserve">Access </w:t>
      </w:r>
      <w:proofErr w:type="spellStart"/>
      <w:r w:rsidRPr="00F742FD">
        <w:rPr>
          <w:b/>
          <w:lang w:val="en-US" w:bidi="pt-BR"/>
        </w:rPr>
        <w:t>Violation</w:t>
      </w:r>
      <w:proofErr w:type="spellEnd"/>
      <w:r w:rsidRPr="00F742FD">
        <w:rPr>
          <w:b/>
          <w:lang w:val="en-US" w:bidi="pt-BR"/>
        </w:rPr>
        <w:t xml:space="preserve"> in module reorg2.dll”.</w:t>
      </w:r>
    </w:p>
    <w:p w:rsidR="002E64FA" w:rsidRDefault="00F742FD" w:rsidP="00F742FD">
      <w:pPr>
        <w:pStyle w:val="ParagrafoManual"/>
        <w:rPr>
          <w:lang w:val="en-US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235591" w:rsidRDefault="002E64FA" w:rsidP="0005622D">
      <w:pPr>
        <w:pStyle w:val="Ttulo3"/>
        <w:rPr>
          <w:lang w:bidi="pt-BR"/>
        </w:rPr>
      </w:pPr>
      <w:bookmarkStart w:id="4" w:name="_Toc382234732"/>
      <w:proofErr w:type="spellStart"/>
      <w:r w:rsidRPr="00D0661A">
        <w:rPr>
          <w:lang w:val="en-US"/>
        </w:rPr>
        <w:t>Atendimento</w:t>
      </w:r>
      <w:proofErr w:type="spellEnd"/>
      <w:r w:rsidRPr="00D0661A">
        <w:rPr>
          <w:lang w:val="en-US"/>
        </w:rPr>
        <w:t xml:space="preserve"> </w:t>
      </w:r>
      <w:proofErr w:type="spellStart"/>
      <w:r w:rsidRPr="00D0661A">
        <w:rPr>
          <w:lang w:val="en-US"/>
        </w:rPr>
        <w:t>Clínico</w:t>
      </w:r>
      <w:bookmarkEnd w:id="4"/>
      <w:proofErr w:type="spellEnd"/>
    </w:p>
    <w:p w:rsidR="00A50CA3" w:rsidRPr="001D66F6" w:rsidRDefault="00A50CA3" w:rsidP="00A50CA3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t xml:space="preserve"> Criar uma nova ficha de paciente.</w:t>
      </w:r>
    </w:p>
    <w:p w:rsidR="00A50CA3" w:rsidRDefault="00A50CA3" w:rsidP="00A50CA3">
      <w:pPr>
        <w:pStyle w:val="ParagrafoManual"/>
      </w:pPr>
      <w:r>
        <w:rPr>
          <w:b/>
          <w:lang w:bidi="pt-BR"/>
        </w:rPr>
        <w:t xml:space="preserve">Situação: </w:t>
      </w:r>
      <w:r>
        <w:t>Ao tentar criar uma nova ficha do paciente sistema apresentava a seguinte mensagem:</w:t>
      </w:r>
    </w:p>
    <w:p w:rsidR="00A50CA3" w:rsidRPr="00894B62" w:rsidRDefault="00A50CA3" w:rsidP="00A50CA3">
      <w:pPr>
        <w:pStyle w:val="ParagrafoManual"/>
        <w:rPr>
          <w:i/>
          <w:color w:val="ED7D31" w:themeColor="accent2"/>
          <w:lang w:bidi="pt-BR"/>
        </w:rPr>
      </w:pPr>
      <w:r w:rsidRPr="00F742FD">
        <w:rPr>
          <w:b/>
          <w:lang w:val="en-US" w:bidi="pt-BR"/>
        </w:rPr>
        <w:t>“</w:t>
      </w:r>
      <w:r w:rsidR="00F742FD" w:rsidRPr="00F742FD">
        <w:rPr>
          <w:b/>
          <w:lang w:val="en-US" w:bidi="pt-BR"/>
        </w:rPr>
        <w:t xml:space="preserve">Access violation at address 00536D5B in module 'CLINICAS.exe'. </w:t>
      </w:r>
      <w:proofErr w:type="spellStart"/>
      <w:r w:rsidR="00F742FD" w:rsidRPr="00F742FD">
        <w:rPr>
          <w:b/>
          <w:lang w:bidi="pt-BR"/>
        </w:rPr>
        <w:t>Read</w:t>
      </w:r>
      <w:proofErr w:type="spellEnd"/>
      <w:r w:rsidR="00F742FD" w:rsidRPr="00F742FD">
        <w:rPr>
          <w:b/>
          <w:lang w:bidi="pt-BR"/>
        </w:rPr>
        <w:t xml:space="preserve"> </w:t>
      </w:r>
      <w:proofErr w:type="spellStart"/>
      <w:r w:rsidR="00F742FD" w:rsidRPr="00F742FD">
        <w:rPr>
          <w:b/>
          <w:lang w:bidi="pt-BR"/>
        </w:rPr>
        <w:t>of</w:t>
      </w:r>
      <w:proofErr w:type="spellEnd"/>
      <w:r w:rsidR="00F742FD" w:rsidRPr="00F742FD">
        <w:rPr>
          <w:b/>
          <w:lang w:bidi="pt-BR"/>
        </w:rPr>
        <w:t xml:space="preserve"> </w:t>
      </w:r>
      <w:proofErr w:type="spellStart"/>
      <w:r w:rsidR="00F742FD" w:rsidRPr="00F742FD">
        <w:rPr>
          <w:b/>
          <w:lang w:bidi="pt-BR"/>
        </w:rPr>
        <w:t>address</w:t>
      </w:r>
      <w:proofErr w:type="spellEnd"/>
      <w:r w:rsidR="00F742FD" w:rsidRPr="00F742FD">
        <w:rPr>
          <w:b/>
          <w:lang w:bidi="pt-BR"/>
        </w:rPr>
        <w:t xml:space="preserve"> 00000058</w:t>
      </w:r>
      <w:r w:rsidR="00F742FD">
        <w:rPr>
          <w:b/>
          <w:lang w:bidi="pt-BR"/>
        </w:rPr>
        <w:t>”</w:t>
      </w:r>
      <w:r w:rsidRPr="009C0828">
        <w:t>.</w:t>
      </w:r>
    </w:p>
    <w:p w:rsidR="00DD02A2" w:rsidRDefault="00A50CA3" w:rsidP="00D11F3B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D11F3B" w:rsidRDefault="00507E18" w:rsidP="00EC3A79">
      <w:pPr>
        <w:pStyle w:val="Ttulo3"/>
        <w:rPr>
          <w:lang w:val="en-US"/>
        </w:rPr>
      </w:pPr>
      <w:bookmarkStart w:id="5" w:name="_Toc382234733"/>
      <w:proofErr w:type="spellStart"/>
      <w:r>
        <w:rPr>
          <w:lang w:val="en-US"/>
        </w:rPr>
        <w:t>Receita</w:t>
      </w:r>
      <w:bookmarkEnd w:id="5"/>
      <w:proofErr w:type="spellEnd"/>
    </w:p>
    <w:p w:rsidR="00EC3A79" w:rsidRPr="001D66F6" w:rsidRDefault="00EC3A79" w:rsidP="00EC3A79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t xml:space="preserve"> Copiar uma receita na ficha do paciente</w:t>
      </w:r>
      <w:r w:rsidR="000C4F88">
        <w:t xml:space="preserve"> (</w:t>
      </w:r>
      <w:r w:rsidR="000C4F88">
        <w:rPr>
          <w:b/>
          <w:i/>
        </w:rPr>
        <w:t>Prescrição Digital habilitada</w:t>
      </w:r>
      <w:r w:rsidR="000C4F88">
        <w:t>)</w:t>
      </w:r>
      <w:r>
        <w:t>.</w:t>
      </w:r>
    </w:p>
    <w:p w:rsidR="00EC3A79" w:rsidRDefault="00EC3A79" w:rsidP="00EC3A79">
      <w:pPr>
        <w:pStyle w:val="ParagrafoManual"/>
      </w:pPr>
      <w:r>
        <w:rPr>
          <w:b/>
          <w:lang w:bidi="pt-BR"/>
        </w:rPr>
        <w:t xml:space="preserve">Situação: </w:t>
      </w:r>
      <w:r>
        <w:t>Ao tentar efetuar a cópia de uma receita sistema apresenta a seguinte mensagem:</w:t>
      </w:r>
    </w:p>
    <w:p w:rsidR="00EC3A79" w:rsidRPr="00894B62" w:rsidRDefault="00507E18" w:rsidP="00EC3A79">
      <w:pPr>
        <w:pStyle w:val="ParagrafoManual"/>
        <w:rPr>
          <w:i/>
          <w:color w:val="ED7D31" w:themeColor="accent2"/>
          <w:lang w:bidi="pt-BR"/>
        </w:rPr>
      </w:pPr>
      <w:r w:rsidRPr="00507E18">
        <w:rPr>
          <w:b/>
          <w:lang w:val="en-US" w:bidi="pt-BR"/>
        </w:rPr>
        <w:t xml:space="preserve">“Access violation at address 0084F388 in module 'CLINICAS.exe'. </w:t>
      </w:r>
      <w:proofErr w:type="spellStart"/>
      <w:r w:rsidRPr="00507E18">
        <w:rPr>
          <w:b/>
          <w:lang w:bidi="pt-BR"/>
        </w:rPr>
        <w:t>Read</w:t>
      </w:r>
      <w:proofErr w:type="spellEnd"/>
      <w:r w:rsidRPr="00507E18">
        <w:rPr>
          <w:b/>
          <w:lang w:bidi="pt-BR"/>
        </w:rPr>
        <w:t xml:space="preserve"> </w:t>
      </w:r>
      <w:proofErr w:type="spellStart"/>
      <w:r w:rsidRPr="00507E18">
        <w:rPr>
          <w:b/>
          <w:lang w:bidi="pt-BR"/>
        </w:rPr>
        <w:t>of</w:t>
      </w:r>
      <w:proofErr w:type="spellEnd"/>
      <w:r w:rsidRPr="00507E18">
        <w:rPr>
          <w:b/>
          <w:lang w:bidi="pt-BR"/>
        </w:rPr>
        <w:t xml:space="preserve"> </w:t>
      </w:r>
      <w:proofErr w:type="spellStart"/>
      <w:r w:rsidRPr="00507E18">
        <w:rPr>
          <w:b/>
          <w:lang w:bidi="pt-BR"/>
        </w:rPr>
        <w:t>address</w:t>
      </w:r>
      <w:proofErr w:type="spellEnd"/>
      <w:r w:rsidRPr="00507E18">
        <w:rPr>
          <w:b/>
          <w:lang w:bidi="pt-BR"/>
        </w:rPr>
        <w:t xml:space="preserve"> 00000248</w:t>
      </w:r>
      <w:r>
        <w:rPr>
          <w:b/>
          <w:lang w:bidi="pt-BR"/>
        </w:rPr>
        <w:t>”</w:t>
      </w:r>
      <w:r w:rsidR="00EC3A79" w:rsidRPr="009C0828">
        <w:t>.</w:t>
      </w:r>
    </w:p>
    <w:p w:rsidR="00EC3A79" w:rsidRDefault="00EC3A79" w:rsidP="00EC3A79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EC3A79" w:rsidRDefault="00EC3A79" w:rsidP="00EC3A79">
      <w:pPr>
        <w:rPr>
          <w:lang w:val="en-US"/>
        </w:rPr>
      </w:pPr>
    </w:p>
    <w:p w:rsidR="00507E18" w:rsidRDefault="00507E18" w:rsidP="00507E18">
      <w:pPr>
        <w:pStyle w:val="Ttulo3"/>
        <w:rPr>
          <w:lang w:val="en-US"/>
        </w:rPr>
      </w:pPr>
      <w:bookmarkStart w:id="6" w:name="_Toc382234734"/>
      <w:proofErr w:type="spellStart"/>
      <w:r>
        <w:rPr>
          <w:lang w:val="en-US"/>
        </w:rPr>
        <w:t>Guia</w:t>
      </w:r>
      <w:proofErr w:type="spellEnd"/>
      <w:r>
        <w:rPr>
          <w:lang w:val="en-US"/>
        </w:rPr>
        <w:t xml:space="preserve"> TISS</w:t>
      </w:r>
      <w:bookmarkEnd w:id="6"/>
    </w:p>
    <w:p w:rsidR="00507E18" w:rsidRPr="001D66F6" w:rsidRDefault="00507E18" w:rsidP="00507E18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t xml:space="preserve"> Processar Guia de SP/SADT.</w:t>
      </w:r>
    </w:p>
    <w:p w:rsidR="00507E18" w:rsidRPr="00894B62" w:rsidRDefault="00507E18" w:rsidP="00507E18">
      <w:pPr>
        <w:pStyle w:val="ParagrafoManual"/>
        <w:rPr>
          <w:i/>
          <w:color w:val="ED7D31" w:themeColor="accent2"/>
          <w:lang w:bidi="pt-BR"/>
        </w:rPr>
      </w:pPr>
      <w:r>
        <w:rPr>
          <w:b/>
          <w:lang w:bidi="pt-BR"/>
        </w:rPr>
        <w:t xml:space="preserve">Situação: </w:t>
      </w:r>
      <w:r>
        <w:t xml:space="preserve">Ao tentar processar a Guia de SP/SADT sistema informar que o campo </w:t>
      </w:r>
      <w:r w:rsidR="00F85691">
        <w:t>35 (</w:t>
      </w:r>
      <w:r w:rsidR="00F85691" w:rsidRPr="00F85691">
        <w:t>Motivo de Encerramento do Atendimento</w:t>
      </w:r>
      <w:r w:rsidR="00F85691">
        <w:t xml:space="preserve">) não </w:t>
      </w:r>
      <w:proofErr w:type="spellStart"/>
      <w:r w:rsidR="00F85691">
        <w:t>esta</w:t>
      </w:r>
      <w:proofErr w:type="spellEnd"/>
      <w:r w:rsidR="00F85691">
        <w:t xml:space="preserve"> preenchido. Ao tentar preencher sistema não preenche a lista.</w:t>
      </w:r>
    </w:p>
    <w:p w:rsidR="00507E18" w:rsidRDefault="00507E18" w:rsidP="00507E18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</w:t>
      </w:r>
      <w:r w:rsidR="00A106B2">
        <w:rPr>
          <w:lang w:bidi="pt-BR"/>
        </w:rPr>
        <w:t>ão no script responsável pelo campo</w:t>
      </w:r>
      <w:r>
        <w:rPr>
          <w:lang w:bidi="pt-BR"/>
        </w:rPr>
        <w:t>.</w:t>
      </w:r>
    </w:p>
    <w:p w:rsidR="00A106B2" w:rsidRDefault="00A106B2" w:rsidP="00507E18">
      <w:pPr>
        <w:pStyle w:val="ParagrafoManual"/>
        <w:rPr>
          <w:lang w:bidi="pt-BR"/>
        </w:rPr>
      </w:pPr>
    </w:p>
    <w:p w:rsidR="00A106B2" w:rsidRPr="001D66F6" w:rsidRDefault="00A106B2" w:rsidP="00A106B2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t xml:space="preserve"> </w:t>
      </w:r>
      <w:r w:rsidRPr="002A1342">
        <w:t>Edição da data de assinatura</w:t>
      </w:r>
      <w:r>
        <w:t>.</w:t>
      </w:r>
    </w:p>
    <w:p w:rsidR="002A1342" w:rsidRDefault="00A106B2" w:rsidP="00A106B2">
      <w:pPr>
        <w:pStyle w:val="ParagrafoManual"/>
        <w:rPr>
          <w:rFonts w:ascii="Verdana" w:hAnsi="Verdana"/>
          <w:color w:val="000000"/>
          <w:szCs w:val="20"/>
          <w:shd w:val="clear" w:color="auto" w:fill="E8E8E8"/>
        </w:rPr>
      </w:pPr>
      <w:r>
        <w:rPr>
          <w:b/>
          <w:lang w:bidi="pt-BR"/>
        </w:rPr>
        <w:t xml:space="preserve">Situação: </w:t>
      </w:r>
      <w:r w:rsidR="002A1342" w:rsidRPr="002A1342">
        <w:t>Ao fazer uma guia de consulta e deixá-la</w:t>
      </w:r>
      <w:r w:rsidR="004B53F0">
        <w:t xml:space="preserve"> com o </w:t>
      </w:r>
      <w:proofErr w:type="spellStart"/>
      <w:r w:rsidR="004B53F0">
        <w:t>estatus</w:t>
      </w:r>
      <w:proofErr w:type="spellEnd"/>
      <w:r w:rsidR="002A1342" w:rsidRPr="002A1342">
        <w:t xml:space="preserve"> </w:t>
      </w:r>
      <w:r w:rsidR="004B53F0">
        <w:t>“</w:t>
      </w:r>
      <w:r w:rsidR="002A1342" w:rsidRPr="002A1342">
        <w:t>pendente</w:t>
      </w:r>
      <w:r w:rsidR="004B53F0">
        <w:t>”</w:t>
      </w:r>
      <w:r w:rsidR="002A1342">
        <w:t>,</w:t>
      </w:r>
      <w:r w:rsidR="002A1342" w:rsidRPr="002A1342">
        <w:t xml:space="preserve"> </w:t>
      </w:r>
      <w:r w:rsidR="004B53F0">
        <w:t xml:space="preserve">e </w:t>
      </w:r>
      <w:proofErr w:type="spellStart"/>
      <w:r w:rsidR="004B53F0">
        <w:t>processa-lá</w:t>
      </w:r>
      <w:proofErr w:type="spellEnd"/>
      <w:r w:rsidR="004B53F0">
        <w:t xml:space="preserve"> em outro dia a data de assinatura </w:t>
      </w:r>
      <w:r w:rsidR="00386703">
        <w:t>fica com a data atual e</w:t>
      </w:r>
      <w:r w:rsidR="002A1342" w:rsidRPr="002A1342">
        <w:t xml:space="preserve"> não com a data original.</w:t>
      </w:r>
    </w:p>
    <w:p w:rsidR="00A106B2" w:rsidRDefault="00A106B2" w:rsidP="00A106B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E507E4">
        <w:rPr>
          <w:lang w:bidi="pt-BR"/>
        </w:rPr>
        <w:t>Efetuada a possibilidade de editar a data de assinatura, sendo que a data deve ser maior ou igual a data de emissão</w:t>
      </w:r>
      <w:r>
        <w:rPr>
          <w:lang w:bidi="pt-BR"/>
        </w:rPr>
        <w:t>.</w:t>
      </w:r>
    </w:p>
    <w:p w:rsidR="00E1025A" w:rsidRDefault="00E1025A" w:rsidP="00A106B2">
      <w:pPr>
        <w:pStyle w:val="ParagrafoManual"/>
        <w:rPr>
          <w:lang w:bidi="pt-BR"/>
        </w:rPr>
      </w:pPr>
    </w:p>
    <w:p w:rsidR="00E1025A" w:rsidRPr="001D66F6" w:rsidRDefault="00E1025A" w:rsidP="00E1025A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t xml:space="preserve"> Gerar XML (versão da TISS: 3.00.01).</w:t>
      </w:r>
    </w:p>
    <w:p w:rsidR="00967061" w:rsidRDefault="00E1025A" w:rsidP="00E1025A">
      <w:pPr>
        <w:pStyle w:val="ParagrafoManual"/>
      </w:pPr>
      <w:r>
        <w:rPr>
          <w:b/>
          <w:lang w:bidi="pt-BR"/>
        </w:rPr>
        <w:t xml:space="preserve">Situação: </w:t>
      </w:r>
      <w:r w:rsidRPr="002A1342">
        <w:t xml:space="preserve">Ao </w:t>
      </w:r>
      <w:r w:rsidR="00967061">
        <w:t>acessar o menu TISS/ Mensagens Eletrônicas/ Envio de lotes buscar a guia e clicar no botão “Arquivar” sistema não tem ação.</w:t>
      </w:r>
    </w:p>
    <w:p w:rsidR="00833399" w:rsidRDefault="00E1025A" w:rsidP="00A106B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967061">
        <w:rPr>
          <w:lang w:bidi="pt-BR"/>
        </w:rPr>
        <w:t>Efetuada correção sistêmica.</w:t>
      </w:r>
    </w:p>
    <w:p w:rsidR="00D0661A" w:rsidRDefault="00D0661A" w:rsidP="00A106B2">
      <w:pPr>
        <w:pStyle w:val="ParagrafoManual"/>
        <w:rPr>
          <w:lang w:bidi="pt-BR"/>
        </w:rPr>
      </w:pPr>
    </w:p>
    <w:p w:rsidR="00833399" w:rsidRPr="001D66F6" w:rsidRDefault="00833399" w:rsidP="00833399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t xml:space="preserve"> Gerar </w:t>
      </w:r>
      <w:r w:rsidR="00D14CE1">
        <w:t>Guia de Consulta.</w:t>
      </w:r>
    </w:p>
    <w:p w:rsidR="00833399" w:rsidRDefault="00833399" w:rsidP="00833399">
      <w:pPr>
        <w:pStyle w:val="ParagrafoManual"/>
      </w:pPr>
      <w:r>
        <w:rPr>
          <w:b/>
          <w:lang w:bidi="pt-BR"/>
        </w:rPr>
        <w:t xml:space="preserve">Situação: </w:t>
      </w:r>
      <w:r w:rsidR="00D14CE1">
        <w:t>Na versão 3.00.01 da TISS é possível gerar</w:t>
      </w:r>
      <w:r w:rsidR="000B7935">
        <w:t xml:space="preserve"> duas ou mais guia de consulta no mesmo dia</w:t>
      </w:r>
      <w:r>
        <w:t>.</w:t>
      </w:r>
    </w:p>
    <w:p w:rsidR="00123CE9" w:rsidRDefault="00833399" w:rsidP="00077892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D0661A" w:rsidRDefault="00D0661A" w:rsidP="00077892">
      <w:pPr>
        <w:pStyle w:val="ParagrafoManual"/>
        <w:rPr>
          <w:lang w:bidi="pt-BR"/>
        </w:rPr>
      </w:pPr>
    </w:p>
    <w:p w:rsidR="00D0661A" w:rsidRDefault="00D0661A" w:rsidP="00077892">
      <w:pPr>
        <w:pStyle w:val="ParagrafoManual"/>
        <w:rPr>
          <w:lang w:bidi="pt-BR"/>
        </w:rPr>
      </w:pPr>
    </w:p>
    <w:p w:rsidR="00D0661A" w:rsidRDefault="00D0661A" w:rsidP="00077892">
      <w:pPr>
        <w:pStyle w:val="ParagrafoManual"/>
        <w:rPr>
          <w:lang w:bidi="pt-BR"/>
        </w:rPr>
      </w:pPr>
    </w:p>
    <w:p w:rsidR="00D0661A" w:rsidRDefault="00D0661A" w:rsidP="00077892">
      <w:pPr>
        <w:pStyle w:val="ParagrafoManual"/>
        <w:rPr>
          <w:lang w:bidi="pt-BR"/>
        </w:rPr>
      </w:pPr>
    </w:p>
    <w:p w:rsidR="00D0661A" w:rsidRDefault="00D0661A" w:rsidP="00077892">
      <w:pPr>
        <w:pStyle w:val="ParagrafoManual"/>
        <w:rPr>
          <w:lang w:bidi="pt-BR"/>
        </w:rPr>
      </w:pPr>
    </w:p>
    <w:p w:rsidR="00D0661A" w:rsidRDefault="00D0661A" w:rsidP="00077892">
      <w:pPr>
        <w:pStyle w:val="ParagrafoManual"/>
        <w:rPr>
          <w:lang w:bidi="pt-BR"/>
        </w:rPr>
      </w:pPr>
    </w:p>
    <w:p w:rsidR="00CF7DF7" w:rsidRDefault="00CF7DF7" w:rsidP="00CF7DF7">
      <w:pPr>
        <w:pStyle w:val="Ttulo3"/>
        <w:rPr>
          <w:lang w:bidi="pt-BR"/>
        </w:rPr>
      </w:pPr>
      <w:bookmarkStart w:id="7" w:name="_Toc382234735"/>
      <w:r>
        <w:rPr>
          <w:lang w:bidi="pt-BR"/>
        </w:rPr>
        <w:lastRenderedPageBreak/>
        <w:t>Correio Eletrônico</w:t>
      </w:r>
      <w:bookmarkEnd w:id="7"/>
    </w:p>
    <w:p w:rsidR="00CF7DF7" w:rsidRDefault="00CF7DF7" w:rsidP="00CF7DF7">
      <w:pPr>
        <w:rPr>
          <w:lang w:bidi="pt-BR"/>
        </w:rPr>
      </w:pPr>
    </w:p>
    <w:p w:rsidR="00CF7DF7" w:rsidRPr="001D66F6" w:rsidRDefault="00CF7DF7" w:rsidP="00CF7DF7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r w:rsidR="0083009C">
        <w:t>Módulo Correio Eletrônico</w:t>
      </w:r>
      <w:r>
        <w:t>.</w:t>
      </w:r>
    </w:p>
    <w:p w:rsidR="00CF7DF7" w:rsidRDefault="00CF7DF7" w:rsidP="00FD7A12">
      <w:pPr>
        <w:pStyle w:val="ParagrafoManual"/>
      </w:pPr>
      <w:r>
        <w:rPr>
          <w:b/>
          <w:lang w:bidi="pt-BR"/>
        </w:rPr>
        <w:t xml:space="preserve">Situação: </w:t>
      </w:r>
      <w:r w:rsidR="00FD7A12">
        <w:t>Ao tentar abrir o módulo Correio Eletrônico ocorre a mensagem:</w:t>
      </w:r>
    </w:p>
    <w:p w:rsidR="00FD7A12" w:rsidRPr="00FD7A12" w:rsidRDefault="00FD7A12" w:rsidP="00FD7A12">
      <w:pPr>
        <w:pStyle w:val="ParagrafoManual"/>
      </w:pPr>
      <w:r w:rsidRPr="00FD7A12">
        <w:t>“</w:t>
      </w:r>
      <w:r w:rsidRPr="00FD7A12">
        <w:rPr>
          <w:lang w:bidi="pt-BR"/>
        </w:rPr>
        <w:t>Chamada inválida ao módulo 'C:\</w:t>
      </w:r>
      <w:proofErr w:type="spellStart"/>
      <w:r w:rsidRPr="00FD7A12">
        <w:rPr>
          <w:lang w:bidi="pt-BR"/>
        </w:rPr>
        <w:t>Personal</w:t>
      </w:r>
      <w:proofErr w:type="spellEnd"/>
      <w:r w:rsidRPr="00FD7A12">
        <w:rPr>
          <w:lang w:bidi="pt-BR"/>
        </w:rPr>
        <w:t xml:space="preserve"> </w:t>
      </w:r>
      <w:proofErr w:type="spellStart"/>
      <w:r w:rsidRPr="00FD7A12">
        <w:rPr>
          <w:lang w:bidi="pt-BR"/>
        </w:rPr>
        <w:t>Med</w:t>
      </w:r>
      <w:proofErr w:type="spellEnd"/>
      <w:r w:rsidRPr="00FD7A12">
        <w:rPr>
          <w:lang w:bidi="pt-BR"/>
        </w:rPr>
        <w:t xml:space="preserve">\PERSONALMAIL.exe': este programa deve ser executado a partir da barra do TOTVS Série 1 Saúde </w:t>
      </w:r>
      <w:proofErr w:type="spellStart"/>
      <w:r w:rsidRPr="00FD7A12">
        <w:rPr>
          <w:lang w:bidi="pt-BR"/>
        </w:rPr>
        <w:t>Personal</w:t>
      </w:r>
      <w:proofErr w:type="spellEnd"/>
      <w:r w:rsidRPr="00FD7A12">
        <w:rPr>
          <w:lang w:bidi="pt-BR"/>
        </w:rPr>
        <w:t xml:space="preserve"> Med.</w:t>
      </w:r>
      <w:r w:rsidRPr="00FD7A12">
        <w:t>”</w:t>
      </w:r>
    </w:p>
    <w:p w:rsidR="000B4809" w:rsidRDefault="00CF7DF7" w:rsidP="000C4F88">
      <w:pPr>
        <w:pStyle w:val="ParagrafoManual"/>
      </w:pPr>
      <w:r>
        <w:rPr>
          <w:b/>
          <w:lang w:bidi="pt-BR"/>
        </w:rPr>
        <w:t xml:space="preserve">Solução: </w:t>
      </w:r>
      <w:r w:rsidR="00FD7A12" w:rsidRPr="0069124C">
        <w:t>Foi efetuada correção sist</w:t>
      </w:r>
      <w:r w:rsidR="00235591">
        <w:t>êmica para buscar o parâmetro correto.</w:t>
      </w:r>
    </w:p>
    <w:p w:rsidR="00036B67" w:rsidRDefault="00036B67" w:rsidP="00652AC4">
      <w:pPr>
        <w:pStyle w:val="Ttulo3"/>
        <w:rPr>
          <w:lang w:bidi="pt-BR"/>
        </w:rPr>
      </w:pPr>
      <w:bookmarkStart w:id="8" w:name="_Toc382234736"/>
      <w:r>
        <w:rPr>
          <w:lang w:bidi="pt-BR"/>
        </w:rPr>
        <w:t>Mobilidade</w:t>
      </w:r>
      <w:bookmarkEnd w:id="8"/>
    </w:p>
    <w:p w:rsidR="00036B67" w:rsidRPr="001D66F6" w:rsidRDefault="00036B67" w:rsidP="00036B67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r w:rsidR="002502E4">
        <w:t>Habilitar o serviço de Mobilidade</w:t>
      </w:r>
      <w:r>
        <w:t>.</w:t>
      </w:r>
    </w:p>
    <w:p w:rsidR="00036B67" w:rsidRDefault="00036B67" w:rsidP="00036B67">
      <w:pPr>
        <w:pStyle w:val="ParagrafoManual"/>
      </w:pPr>
      <w:r>
        <w:rPr>
          <w:b/>
          <w:lang w:bidi="pt-BR"/>
        </w:rPr>
        <w:t xml:space="preserve">Situação: </w:t>
      </w:r>
      <w:r w:rsidR="00920A2B">
        <w:t>Ao tentar habilitar o serviço de mobilidade ocorre a mensagem</w:t>
      </w:r>
      <w:r>
        <w:t>:</w:t>
      </w:r>
    </w:p>
    <w:p w:rsidR="00036B67" w:rsidRPr="00920A2B" w:rsidRDefault="00036B67" w:rsidP="00036B67">
      <w:pPr>
        <w:pStyle w:val="ParagrafoManual"/>
        <w:rPr>
          <w:lang w:val="en-US"/>
        </w:rPr>
      </w:pPr>
      <w:r w:rsidRPr="00920A2B">
        <w:rPr>
          <w:lang w:val="en-US"/>
        </w:rPr>
        <w:t>“</w:t>
      </w:r>
      <w:proofErr w:type="spellStart"/>
      <w:r w:rsidR="00920A2B" w:rsidRPr="00920A2B">
        <w:rPr>
          <w:lang w:val="en-US"/>
        </w:rPr>
        <w:t>Detalhes</w:t>
      </w:r>
      <w:proofErr w:type="spellEnd"/>
      <w:r w:rsidR="00920A2B" w:rsidRPr="00920A2B">
        <w:rPr>
          <w:lang w:val="en-US"/>
        </w:rPr>
        <w:t xml:space="preserve">: "Server was unable to process request. ---&gt; The parameterized query '(@CPF </w:t>
      </w:r>
      <w:proofErr w:type="spellStart"/>
      <w:proofErr w:type="gramStart"/>
      <w:r w:rsidR="00920A2B" w:rsidRPr="00920A2B">
        <w:rPr>
          <w:lang w:val="en-US"/>
        </w:rPr>
        <w:t>nvarchar</w:t>
      </w:r>
      <w:proofErr w:type="spellEnd"/>
      <w:r w:rsidR="00920A2B" w:rsidRPr="00920A2B">
        <w:rPr>
          <w:lang w:val="en-US"/>
        </w:rPr>
        <w:t>(</w:t>
      </w:r>
      <w:proofErr w:type="gramEnd"/>
      <w:r w:rsidR="00920A2B" w:rsidRPr="00920A2B">
        <w:rPr>
          <w:lang w:val="en-US"/>
        </w:rPr>
        <w:t xml:space="preserve">11),@CRM_SIGLA </w:t>
      </w:r>
      <w:proofErr w:type="spellStart"/>
      <w:r w:rsidR="00920A2B" w:rsidRPr="00920A2B">
        <w:rPr>
          <w:lang w:val="en-US"/>
        </w:rPr>
        <w:t>nvarchar</w:t>
      </w:r>
      <w:proofErr w:type="spellEnd"/>
      <w:r w:rsidR="00920A2B" w:rsidRPr="00920A2B">
        <w:rPr>
          <w:lang w:val="en-US"/>
        </w:rPr>
        <w:t xml:space="preserve">(3),@CRM_NUMERO </w:t>
      </w:r>
      <w:proofErr w:type="spellStart"/>
      <w:r w:rsidR="00920A2B" w:rsidRPr="00920A2B">
        <w:rPr>
          <w:lang w:val="en-US"/>
        </w:rPr>
        <w:t>nvarchar</w:t>
      </w:r>
      <w:proofErr w:type="spellEnd"/>
      <w:r w:rsidR="00920A2B" w:rsidRPr="00920A2B">
        <w:rPr>
          <w:lang w:val="en-US"/>
        </w:rPr>
        <w:t>(5' expects the parameter '@SERIALNUMBER', which was not supplied"</w:t>
      </w:r>
      <w:r w:rsidR="00920A2B">
        <w:rPr>
          <w:lang w:val="en-US"/>
        </w:rPr>
        <w:t>”.</w:t>
      </w:r>
    </w:p>
    <w:p w:rsidR="00217B39" w:rsidRDefault="00036B67" w:rsidP="00036B67">
      <w:pPr>
        <w:pStyle w:val="ParagrafoManual"/>
      </w:pPr>
      <w:r>
        <w:rPr>
          <w:b/>
          <w:lang w:bidi="pt-BR"/>
        </w:rPr>
        <w:t xml:space="preserve">Solução: </w:t>
      </w:r>
      <w:r w:rsidRPr="0069124C">
        <w:t>Foi efetuada correção sist</w:t>
      </w:r>
      <w:r>
        <w:t>êmica.</w:t>
      </w:r>
    </w:p>
    <w:p w:rsidR="00217B39" w:rsidRDefault="00217B39" w:rsidP="00217B39">
      <w:pPr>
        <w:pStyle w:val="Ttulo3"/>
        <w:rPr>
          <w:lang w:bidi="pt-BR"/>
        </w:rPr>
      </w:pPr>
      <w:bookmarkStart w:id="9" w:name="_Toc382234737"/>
      <w:r>
        <w:rPr>
          <w:lang w:bidi="pt-BR"/>
        </w:rPr>
        <w:t>Prescrição Digital</w:t>
      </w:r>
      <w:bookmarkEnd w:id="9"/>
    </w:p>
    <w:p w:rsidR="00036B67" w:rsidRPr="00036B67" w:rsidRDefault="00036B67" w:rsidP="00036B67">
      <w:pPr>
        <w:rPr>
          <w:lang w:bidi="pt-BR"/>
        </w:rPr>
      </w:pPr>
    </w:p>
    <w:p w:rsidR="00DC3A82" w:rsidRPr="001D66F6" w:rsidRDefault="00DC3A82" w:rsidP="00DC3A82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t xml:space="preserve"> </w:t>
      </w:r>
      <w:r w:rsidR="0069359A">
        <w:t>Imprimir receita</w:t>
      </w:r>
      <w:r>
        <w:t>.</w:t>
      </w:r>
    </w:p>
    <w:p w:rsidR="00DC3A82" w:rsidRDefault="00DC3A82" w:rsidP="00DC3A82">
      <w:pPr>
        <w:pStyle w:val="ParagrafoManual"/>
      </w:pPr>
      <w:r>
        <w:rPr>
          <w:b/>
          <w:lang w:bidi="pt-BR"/>
        </w:rPr>
        <w:t xml:space="preserve">Situação: </w:t>
      </w:r>
      <w:r w:rsidR="0069359A">
        <w:t>Ao tentar imprimir a receita o botão não possuía ação.</w:t>
      </w:r>
    </w:p>
    <w:p w:rsidR="00D15762" w:rsidRDefault="00DC3A82" w:rsidP="00DC3A82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D15762" w:rsidRDefault="00D15762" w:rsidP="00D15762">
      <w:pPr>
        <w:pStyle w:val="Ttulo3"/>
        <w:rPr>
          <w:lang w:bidi="pt-BR"/>
        </w:rPr>
      </w:pPr>
      <w:bookmarkStart w:id="10" w:name="_Toc382234738"/>
      <w:r>
        <w:rPr>
          <w:lang w:bidi="pt-BR"/>
        </w:rPr>
        <w:t>Disco Virtual</w:t>
      </w:r>
      <w:bookmarkEnd w:id="10"/>
    </w:p>
    <w:p w:rsidR="00610FB8" w:rsidRPr="001D66F6" w:rsidRDefault="00610FB8" w:rsidP="00610FB8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t xml:space="preserve"> Serviço Disco Virtual Habilitado.</w:t>
      </w:r>
    </w:p>
    <w:p w:rsidR="00610FB8" w:rsidRDefault="00610FB8" w:rsidP="00610FB8">
      <w:pPr>
        <w:pStyle w:val="ParagrafoManual"/>
      </w:pPr>
      <w:r>
        <w:rPr>
          <w:b/>
          <w:lang w:bidi="pt-BR"/>
        </w:rPr>
        <w:t xml:space="preserve">Situação: </w:t>
      </w:r>
      <w:r>
        <w:t xml:space="preserve">No controle de licenciamento o serviço de Disco Virtual </w:t>
      </w:r>
      <w:proofErr w:type="spellStart"/>
      <w:r>
        <w:t>esta</w:t>
      </w:r>
      <w:proofErr w:type="spellEnd"/>
      <w:r>
        <w:t xml:space="preserve"> habilitado, mas ao tentar utilizar o mesmo o sistema informa que o serviço não </w:t>
      </w:r>
      <w:proofErr w:type="spellStart"/>
      <w:r>
        <w:t>esta</w:t>
      </w:r>
      <w:proofErr w:type="spellEnd"/>
      <w:r>
        <w:t xml:space="preserve"> ativo.</w:t>
      </w:r>
    </w:p>
    <w:p w:rsidR="00610FB8" w:rsidRDefault="00610FB8" w:rsidP="00610FB8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610FB8" w:rsidRPr="00610FB8" w:rsidRDefault="00610FB8" w:rsidP="00610FB8">
      <w:pPr>
        <w:rPr>
          <w:lang w:bidi="pt-BR"/>
        </w:rPr>
      </w:pPr>
    </w:p>
    <w:p w:rsidR="00D15762" w:rsidRPr="001D66F6" w:rsidRDefault="00D15762" w:rsidP="00D15762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t xml:space="preserve"> Serviço Disco Virtual.</w:t>
      </w:r>
    </w:p>
    <w:p w:rsidR="00B25D79" w:rsidRDefault="00D15762" w:rsidP="00D15762">
      <w:pPr>
        <w:pStyle w:val="ParagrafoManual"/>
        <w:rPr>
          <w:rFonts w:ascii="Verdana" w:hAnsi="Verdana"/>
          <w:color w:val="000000"/>
          <w:szCs w:val="20"/>
          <w:shd w:val="clear" w:color="auto" w:fill="E8E8E8"/>
        </w:rPr>
      </w:pPr>
      <w:r>
        <w:rPr>
          <w:b/>
          <w:lang w:bidi="pt-BR"/>
        </w:rPr>
        <w:t xml:space="preserve">Situação: </w:t>
      </w:r>
      <w:r w:rsidRPr="00B25D79">
        <w:t xml:space="preserve">Ao habilitar o disco virtual no controle de licenciamento, desabilitar, e tentar abrir o disco virtual o mesmo informa que o serviço não </w:t>
      </w:r>
      <w:proofErr w:type="spellStart"/>
      <w:r w:rsidRPr="00B25D79">
        <w:t>esta</w:t>
      </w:r>
      <w:proofErr w:type="spellEnd"/>
      <w:r w:rsidRPr="00B25D79">
        <w:t xml:space="preserve"> ativo, assim ao clicar no botão "Ok" oc</w:t>
      </w:r>
      <w:r w:rsidR="00B25D79" w:rsidRPr="00B25D79">
        <w:t>orre a mensagem:</w:t>
      </w:r>
      <w:r w:rsidR="00B25D79">
        <w:rPr>
          <w:rFonts w:ascii="Verdana" w:hAnsi="Verdana"/>
          <w:color w:val="000000"/>
          <w:szCs w:val="20"/>
          <w:shd w:val="clear" w:color="auto" w:fill="E8E8E8"/>
        </w:rPr>
        <w:t xml:space="preserve"> </w:t>
      </w:r>
    </w:p>
    <w:p w:rsidR="00D15762" w:rsidRDefault="00B25D79" w:rsidP="00D15762">
      <w:pPr>
        <w:pStyle w:val="ParagrafoManual"/>
      </w:pPr>
      <w:r>
        <w:rPr>
          <w:b/>
          <w:lang w:bidi="pt-BR"/>
        </w:rPr>
        <w:t>“</w:t>
      </w:r>
      <w:proofErr w:type="spellStart"/>
      <w:r w:rsidRPr="00B25D79">
        <w:rPr>
          <w:b/>
          <w:lang w:bidi="pt-BR"/>
        </w:rPr>
        <w:t>Runtime</w:t>
      </w:r>
      <w:proofErr w:type="spellEnd"/>
      <w:r w:rsidRPr="00B25D79">
        <w:rPr>
          <w:b/>
          <w:lang w:bidi="pt-BR"/>
        </w:rPr>
        <w:t xml:space="preserve"> </w:t>
      </w:r>
      <w:proofErr w:type="spellStart"/>
      <w:r w:rsidRPr="00B25D79">
        <w:rPr>
          <w:b/>
          <w:lang w:bidi="pt-BR"/>
        </w:rPr>
        <w:t>error</w:t>
      </w:r>
      <w:proofErr w:type="spellEnd"/>
      <w:r w:rsidRPr="00B25D79">
        <w:rPr>
          <w:b/>
          <w:lang w:bidi="pt-BR"/>
        </w:rPr>
        <w:t xml:space="preserve"> 204 </w:t>
      </w:r>
      <w:proofErr w:type="spellStart"/>
      <w:r w:rsidRPr="00B25D79">
        <w:rPr>
          <w:b/>
          <w:lang w:bidi="pt-BR"/>
        </w:rPr>
        <w:t>at</w:t>
      </w:r>
      <w:proofErr w:type="spellEnd"/>
      <w:r w:rsidRPr="00B25D79">
        <w:rPr>
          <w:b/>
          <w:lang w:bidi="pt-BR"/>
        </w:rPr>
        <w:t xml:space="preserve"> 00402878</w:t>
      </w:r>
      <w:r>
        <w:rPr>
          <w:b/>
          <w:lang w:bidi="pt-BR"/>
        </w:rPr>
        <w:t>”</w:t>
      </w:r>
      <w:r w:rsidR="00D15762" w:rsidRPr="00B25D79">
        <w:t>.</w:t>
      </w:r>
    </w:p>
    <w:p w:rsidR="00056E61" w:rsidRDefault="00D15762" w:rsidP="000C4F88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D15762" w:rsidRPr="000B4809" w:rsidRDefault="002C33D9" w:rsidP="002C33D9">
      <w:pPr>
        <w:pStyle w:val="Ttulo3"/>
        <w:rPr>
          <w:lang w:bidi="pt-BR"/>
        </w:rPr>
      </w:pPr>
      <w:bookmarkStart w:id="11" w:name="_Toc382234739"/>
      <w:r>
        <w:rPr>
          <w:lang w:bidi="pt-BR"/>
        </w:rPr>
        <w:t>PPRA</w:t>
      </w:r>
      <w:bookmarkEnd w:id="11"/>
    </w:p>
    <w:p w:rsidR="00F2242B" w:rsidRPr="001D66F6" w:rsidRDefault="00F2242B" w:rsidP="00F2242B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t xml:space="preserve"> Funcionalidade.</w:t>
      </w:r>
    </w:p>
    <w:p w:rsidR="00F2242B" w:rsidRDefault="00F2242B" w:rsidP="00F2242B">
      <w:pPr>
        <w:pStyle w:val="ParagrafoManual"/>
      </w:pPr>
      <w:r>
        <w:rPr>
          <w:b/>
          <w:lang w:bidi="pt-BR"/>
        </w:rPr>
        <w:t xml:space="preserve">Situação: </w:t>
      </w:r>
      <w:r>
        <w:t>Ao acessar o menu “Empresas”</w:t>
      </w:r>
      <w:r w:rsidRPr="00F2242B">
        <w:t xml:space="preserve"> ou </w:t>
      </w:r>
      <w:r>
        <w:t>“Engenheiros de Segurança”</w:t>
      </w:r>
      <w:r w:rsidRPr="00F2242B">
        <w:t xml:space="preserve">, fechar a janela da opção seleciona e fechar o módulo </w:t>
      </w:r>
      <w:r>
        <w:t>ocorre a mensagem:</w:t>
      </w:r>
    </w:p>
    <w:p w:rsidR="00F2242B" w:rsidRDefault="00F2242B" w:rsidP="00F2242B">
      <w:pPr>
        <w:pStyle w:val="ParagrafoManual"/>
      </w:pPr>
      <w:r>
        <w:rPr>
          <w:b/>
          <w:lang w:bidi="pt-BR"/>
        </w:rPr>
        <w:t>“</w:t>
      </w:r>
      <w:proofErr w:type="spellStart"/>
      <w:r w:rsidRPr="00F2242B">
        <w:rPr>
          <w:b/>
          <w:lang w:bidi="pt-BR"/>
        </w:rPr>
        <w:t>Runtime</w:t>
      </w:r>
      <w:proofErr w:type="spellEnd"/>
      <w:r w:rsidRPr="00F2242B">
        <w:rPr>
          <w:b/>
          <w:lang w:bidi="pt-BR"/>
        </w:rPr>
        <w:t xml:space="preserve"> </w:t>
      </w:r>
      <w:proofErr w:type="spellStart"/>
      <w:r w:rsidRPr="00F2242B">
        <w:rPr>
          <w:b/>
          <w:lang w:bidi="pt-BR"/>
        </w:rPr>
        <w:t>error</w:t>
      </w:r>
      <w:proofErr w:type="spellEnd"/>
      <w:r w:rsidRPr="00F2242B">
        <w:rPr>
          <w:b/>
          <w:lang w:bidi="pt-BR"/>
        </w:rPr>
        <w:t xml:space="preserve"> 216 </w:t>
      </w:r>
      <w:proofErr w:type="spellStart"/>
      <w:r w:rsidRPr="00F2242B">
        <w:rPr>
          <w:b/>
          <w:lang w:bidi="pt-BR"/>
        </w:rPr>
        <w:t>at</w:t>
      </w:r>
      <w:proofErr w:type="spellEnd"/>
      <w:r w:rsidRPr="00F2242B">
        <w:rPr>
          <w:b/>
          <w:lang w:bidi="pt-BR"/>
        </w:rPr>
        <w:t xml:space="preserve"> 75B04974</w:t>
      </w:r>
      <w:r>
        <w:rPr>
          <w:b/>
          <w:lang w:bidi="pt-BR"/>
        </w:rPr>
        <w:t>”.</w:t>
      </w:r>
    </w:p>
    <w:p w:rsidR="00F8105B" w:rsidRDefault="00F2242B" w:rsidP="00F2242B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F8105B" w:rsidRDefault="00F8105B" w:rsidP="00F8105B">
      <w:pPr>
        <w:pStyle w:val="Ttulo3"/>
        <w:rPr>
          <w:lang w:bidi="pt-BR"/>
        </w:rPr>
      </w:pPr>
      <w:bookmarkStart w:id="12" w:name="_Toc382234740"/>
      <w:r>
        <w:rPr>
          <w:lang w:bidi="pt-BR"/>
        </w:rPr>
        <w:t>Financeiro</w:t>
      </w:r>
      <w:bookmarkEnd w:id="12"/>
    </w:p>
    <w:p w:rsidR="00F8105B" w:rsidRPr="001D66F6" w:rsidRDefault="00F8105B" w:rsidP="00F8105B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t xml:space="preserve"> Serviço Financeiro habilitado.</w:t>
      </w:r>
    </w:p>
    <w:p w:rsidR="00C94C6D" w:rsidRDefault="00F8105B" w:rsidP="00C94C6D">
      <w:pPr>
        <w:pStyle w:val="ParagrafoManual"/>
        <w:rPr>
          <w:rFonts w:ascii="Verdana" w:hAnsi="Verdana"/>
          <w:color w:val="000000"/>
          <w:szCs w:val="20"/>
          <w:shd w:val="clear" w:color="auto" w:fill="E8E8E8"/>
        </w:rPr>
      </w:pPr>
      <w:r>
        <w:rPr>
          <w:b/>
          <w:lang w:bidi="pt-BR"/>
        </w:rPr>
        <w:t xml:space="preserve">Situação: </w:t>
      </w:r>
      <w:r w:rsidR="00C94C6D" w:rsidRPr="00C94C6D">
        <w:t>No controle de licenciamento o</w:t>
      </w:r>
      <w:r w:rsidR="00C94C6D">
        <w:t xml:space="preserve"> Módulo</w:t>
      </w:r>
      <w:r w:rsidR="00C94C6D" w:rsidRPr="00C94C6D">
        <w:t xml:space="preserve"> Financeiro não </w:t>
      </w:r>
      <w:proofErr w:type="spellStart"/>
      <w:r w:rsidR="00C94C6D" w:rsidRPr="00C94C6D">
        <w:t>esta</w:t>
      </w:r>
      <w:proofErr w:type="spellEnd"/>
      <w:r w:rsidR="00C94C6D" w:rsidRPr="00C94C6D">
        <w:t xml:space="preserve"> habilitado</w:t>
      </w:r>
      <w:r w:rsidR="00C94C6D">
        <w:t>,</w:t>
      </w:r>
      <w:r w:rsidR="00C94C6D" w:rsidRPr="00C94C6D">
        <w:t xml:space="preserve"> ma</w:t>
      </w:r>
      <w:r w:rsidR="00C94C6D">
        <w:t>s ao clicar no M</w:t>
      </w:r>
      <w:r w:rsidR="00C94C6D" w:rsidRPr="00C94C6D">
        <w:t>ódulo Financeiro o mesmo abre normalmente. Isto após habilitar uma vez.</w:t>
      </w:r>
    </w:p>
    <w:p w:rsidR="00F8105B" w:rsidRDefault="00F8105B" w:rsidP="00C94C6D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FB014D" w:rsidRDefault="00FB014D" w:rsidP="00C94C6D">
      <w:pPr>
        <w:pStyle w:val="ParagrafoManual"/>
        <w:rPr>
          <w:lang w:bidi="pt-BR"/>
        </w:rPr>
      </w:pPr>
    </w:p>
    <w:p w:rsidR="00FB014D" w:rsidRDefault="00FB014D" w:rsidP="00C94C6D">
      <w:pPr>
        <w:pStyle w:val="ParagrafoManual"/>
        <w:rPr>
          <w:lang w:bidi="pt-BR"/>
        </w:rPr>
      </w:pPr>
    </w:p>
    <w:p w:rsidR="00FB014D" w:rsidRDefault="00FB014D" w:rsidP="00C94C6D">
      <w:pPr>
        <w:pStyle w:val="ParagrafoManual"/>
        <w:rPr>
          <w:lang w:bidi="pt-BR"/>
        </w:rPr>
      </w:pPr>
    </w:p>
    <w:p w:rsidR="00FB014D" w:rsidRDefault="00FB014D" w:rsidP="00C94C6D">
      <w:pPr>
        <w:pStyle w:val="ParagrafoManual"/>
        <w:rPr>
          <w:lang w:bidi="pt-BR"/>
        </w:rPr>
      </w:pPr>
    </w:p>
    <w:p w:rsidR="00F8105B" w:rsidRDefault="00F8105B" w:rsidP="00F8105B">
      <w:pPr>
        <w:rPr>
          <w:lang w:bidi="pt-BR"/>
        </w:rPr>
      </w:pPr>
    </w:p>
    <w:p w:rsidR="00A23F81" w:rsidRDefault="00A23F81" w:rsidP="00A23F81">
      <w:pPr>
        <w:pStyle w:val="Ttulo3"/>
        <w:rPr>
          <w:lang w:bidi="pt-BR"/>
        </w:rPr>
      </w:pPr>
      <w:bookmarkStart w:id="13" w:name="_Toc382234741"/>
      <w:r>
        <w:rPr>
          <w:lang w:bidi="pt-BR"/>
        </w:rPr>
        <w:lastRenderedPageBreak/>
        <w:t>Recurso Esqueci minha Senha</w:t>
      </w:r>
      <w:bookmarkEnd w:id="13"/>
    </w:p>
    <w:p w:rsidR="00A23F81" w:rsidRPr="001D66F6" w:rsidRDefault="00A23F81" w:rsidP="00A23F81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t xml:space="preserve"> Cadastro de um novo usuário.</w:t>
      </w:r>
    </w:p>
    <w:p w:rsidR="008B0F96" w:rsidRDefault="00A23F81" w:rsidP="00A23F81">
      <w:pPr>
        <w:pStyle w:val="ParagrafoManual"/>
        <w:rPr>
          <w:rFonts w:ascii="Verdana" w:hAnsi="Verdana"/>
          <w:color w:val="000000"/>
          <w:szCs w:val="20"/>
          <w:shd w:val="clear" w:color="auto" w:fill="E8E8E8"/>
        </w:rPr>
      </w:pPr>
      <w:r>
        <w:rPr>
          <w:b/>
          <w:lang w:bidi="pt-BR"/>
        </w:rPr>
        <w:t xml:space="preserve">Situação: </w:t>
      </w:r>
      <w:r w:rsidR="008B0F96" w:rsidRPr="008B0F96">
        <w:t>Ao acessar o Módulo C</w:t>
      </w:r>
      <w:r w:rsidRPr="008B0F96">
        <w:t xml:space="preserve">onfigurações e tentar cadastrar um novo usuário na tela onde se informa os dados do usuário (Nome, </w:t>
      </w:r>
      <w:proofErr w:type="spellStart"/>
      <w:r w:rsidRPr="008B0F96">
        <w:t>usercode</w:t>
      </w:r>
      <w:proofErr w:type="spellEnd"/>
      <w:r w:rsidRPr="008B0F96">
        <w:t xml:space="preserve">, senha) existe o campo "Cadastrar Pergunta de Segurança", caso clique no botão </w:t>
      </w:r>
      <w:r w:rsidR="00B570BC">
        <w:t>"Próximo" ou</w:t>
      </w:r>
      <w:r w:rsidRPr="008B0F96">
        <w:t xml:space="preserve"> cadastre uma pergunt</w:t>
      </w:r>
      <w:r w:rsidR="00B570BC">
        <w:t>a e resposta sistema informa que a resposta de segurança não foi configurada</w:t>
      </w:r>
      <w:r w:rsidRPr="008B0F96">
        <w:t>. Desta forma ao abrir o sistema com o usuário novo o mesmo solicita o cadastro da pergunta de segurança novamente.</w:t>
      </w:r>
    </w:p>
    <w:p w:rsidR="00A23F81" w:rsidRDefault="00A23F81" w:rsidP="00A23F8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FB014D">
        <w:rPr>
          <w:lang w:bidi="pt-BR"/>
        </w:rPr>
        <w:t>Efetuada correção assim sendo obrigatório o cadastro da pergunta de segurança</w:t>
      </w:r>
      <w:bookmarkStart w:id="14" w:name="_GoBack"/>
      <w:bookmarkEnd w:id="14"/>
      <w:r>
        <w:rPr>
          <w:lang w:bidi="pt-BR"/>
        </w:rPr>
        <w:t>.</w:t>
      </w:r>
    </w:p>
    <w:p w:rsidR="00D25539" w:rsidRDefault="00D25539" w:rsidP="00A23F81">
      <w:pPr>
        <w:pStyle w:val="ParagrafoManual"/>
        <w:rPr>
          <w:lang w:bidi="pt-BR"/>
        </w:rPr>
      </w:pPr>
    </w:p>
    <w:p w:rsidR="00D25539" w:rsidRPr="001D66F6" w:rsidRDefault="00D25539" w:rsidP="00D25539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t xml:space="preserve"> Cadastro da Pergunta no primeiro </w:t>
      </w:r>
      <w:proofErr w:type="spellStart"/>
      <w:r>
        <w:t>login</w:t>
      </w:r>
      <w:proofErr w:type="spellEnd"/>
      <w:r>
        <w:t>.</w:t>
      </w:r>
    </w:p>
    <w:p w:rsidR="00D25539" w:rsidRDefault="00D25539" w:rsidP="00D25539">
      <w:pPr>
        <w:pStyle w:val="ParagrafoManual"/>
        <w:rPr>
          <w:rFonts w:ascii="Verdana" w:hAnsi="Verdana"/>
          <w:color w:val="000000"/>
          <w:szCs w:val="20"/>
          <w:shd w:val="clear" w:color="auto" w:fill="E8E8E8"/>
        </w:rPr>
      </w:pPr>
      <w:proofErr w:type="gramStart"/>
      <w:r>
        <w:rPr>
          <w:b/>
          <w:lang w:bidi="pt-BR"/>
        </w:rPr>
        <w:t>Situação:</w:t>
      </w:r>
      <w:r w:rsidRPr="008B0F96">
        <w:t>.</w:t>
      </w:r>
      <w:proofErr w:type="gramEnd"/>
      <w:r>
        <w:t xml:space="preserve"> Ao efetuar o primeiro </w:t>
      </w:r>
      <w:proofErr w:type="spellStart"/>
      <w:r>
        <w:t>login</w:t>
      </w:r>
      <w:proofErr w:type="spellEnd"/>
      <w:r>
        <w:t xml:space="preserve"> sistema solicita o cadastro da Pergunta de Segurança, porém se o usuário não cadastrar o mesmo funciona normalmente.</w:t>
      </w:r>
    </w:p>
    <w:p w:rsidR="00D25539" w:rsidRDefault="00D25539" w:rsidP="00D25539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D25539" w:rsidRDefault="00D25539" w:rsidP="00A23F81">
      <w:pPr>
        <w:pStyle w:val="ParagrafoManual"/>
        <w:rPr>
          <w:lang w:bidi="pt-BR"/>
        </w:rPr>
      </w:pPr>
    </w:p>
    <w:p w:rsidR="00014E64" w:rsidRPr="001D66F6" w:rsidRDefault="00014E64" w:rsidP="00014E64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t xml:space="preserve"> Instalação do sistema.</w:t>
      </w:r>
    </w:p>
    <w:p w:rsidR="00014E64" w:rsidRDefault="00014E64" w:rsidP="00014E64">
      <w:pPr>
        <w:pStyle w:val="ParagrafoManual"/>
        <w:rPr>
          <w:rFonts w:ascii="Verdana" w:hAnsi="Verdana"/>
          <w:color w:val="000000"/>
          <w:szCs w:val="20"/>
          <w:shd w:val="clear" w:color="auto" w:fill="E8E8E8"/>
        </w:rPr>
      </w:pPr>
      <w:proofErr w:type="gramStart"/>
      <w:r>
        <w:rPr>
          <w:b/>
          <w:lang w:bidi="pt-BR"/>
        </w:rPr>
        <w:t>Situação:</w:t>
      </w:r>
      <w:r w:rsidRPr="008B0F96">
        <w:t>.</w:t>
      </w:r>
      <w:proofErr w:type="gramEnd"/>
      <w:r>
        <w:t xml:space="preserve"> </w:t>
      </w:r>
      <w:r w:rsidRPr="00014E64">
        <w:t>Ao instalar o programa é solicitado o cadastro de um médico, porém no cadastro do mesmo não é solicitado o cadastro da pergunta</w:t>
      </w:r>
      <w:r>
        <w:t xml:space="preserve"> e resposta para o recurso de "E</w:t>
      </w:r>
      <w:r w:rsidRPr="00014E64">
        <w:t xml:space="preserve">squeci minha </w:t>
      </w:r>
      <w:r>
        <w:t>S</w:t>
      </w:r>
      <w:r w:rsidRPr="00014E64">
        <w:t>enha".</w:t>
      </w:r>
    </w:p>
    <w:p w:rsidR="00014E64" w:rsidRDefault="00014E64" w:rsidP="00014E64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014E64" w:rsidRDefault="00014E64" w:rsidP="00A23F81">
      <w:pPr>
        <w:pStyle w:val="ParagrafoManual"/>
        <w:rPr>
          <w:lang w:bidi="pt-BR"/>
        </w:rPr>
      </w:pPr>
    </w:p>
    <w:p w:rsidR="00A23F81" w:rsidRPr="00A23F81" w:rsidRDefault="00A23F81" w:rsidP="00A23F81">
      <w:pPr>
        <w:rPr>
          <w:lang w:bidi="pt-BR"/>
        </w:rPr>
      </w:pPr>
    </w:p>
    <w:p w:rsidR="00AB7930" w:rsidRDefault="00AB7930" w:rsidP="002E5DDA">
      <w:pPr>
        <w:pStyle w:val="Ttulo3"/>
        <w:rPr>
          <w:lang w:bidi="pt-BR"/>
        </w:rPr>
      </w:pPr>
      <w:bookmarkStart w:id="15" w:name="_Toc382234742"/>
      <w:r>
        <w:rPr>
          <w:lang w:bidi="pt-BR"/>
        </w:rPr>
        <w:t>Recurso Pacientes Web</w:t>
      </w:r>
      <w:bookmarkEnd w:id="15"/>
    </w:p>
    <w:p w:rsidR="00AB7930" w:rsidRPr="001D66F6" w:rsidRDefault="00AB7930" w:rsidP="00AB7930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t xml:space="preserve"> Enviar os prontuários dos pacientes e a agenda (até 4 dias) para a web.</w:t>
      </w:r>
    </w:p>
    <w:p w:rsidR="00AB7930" w:rsidRDefault="00AB7930" w:rsidP="00AB7930">
      <w:pPr>
        <w:pStyle w:val="ParagrafoManual"/>
        <w:rPr>
          <w:rFonts w:ascii="Verdana" w:hAnsi="Verdana"/>
          <w:color w:val="000000"/>
          <w:szCs w:val="20"/>
          <w:shd w:val="clear" w:color="auto" w:fill="E8E8E8"/>
        </w:rPr>
      </w:pPr>
      <w:proofErr w:type="gramStart"/>
      <w:r>
        <w:rPr>
          <w:b/>
          <w:lang w:bidi="pt-BR"/>
        </w:rPr>
        <w:t>Situação:</w:t>
      </w:r>
      <w:r w:rsidRPr="008B0F96">
        <w:t>.</w:t>
      </w:r>
      <w:proofErr w:type="gramEnd"/>
      <w:r>
        <w:t xml:space="preserve"> Sistema não estava enviando os dados.</w:t>
      </w:r>
    </w:p>
    <w:p w:rsidR="00AB7930" w:rsidRDefault="00AB7930" w:rsidP="00AB7930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AB7930" w:rsidRPr="00AB7930" w:rsidRDefault="00AB7930" w:rsidP="00AB7930">
      <w:pPr>
        <w:rPr>
          <w:lang w:bidi="pt-BR"/>
        </w:rPr>
      </w:pPr>
    </w:p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Pr="000B4809" w:rsidRDefault="000B4809" w:rsidP="000B4809"/>
    <w:p w:rsidR="000B4809" w:rsidRDefault="000B4809" w:rsidP="000B4809"/>
    <w:p w:rsidR="000B4809" w:rsidRPr="000B4809" w:rsidRDefault="000B4809" w:rsidP="000B4809"/>
    <w:p w:rsidR="000B4809" w:rsidRDefault="000B4809" w:rsidP="000B4809"/>
    <w:p w:rsidR="000B4809" w:rsidRDefault="000B4809" w:rsidP="000B4809"/>
    <w:p w:rsidR="009F32DC" w:rsidRDefault="000B4809" w:rsidP="000B4809">
      <w:pPr>
        <w:tabs>
          <w:tab w:val="left" w:pos="2370"/>
        </w:tabs>
      </w:pPr>
      <w:r>
        <w:tab/>
      </w: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0B4809" w:rsidRDefault="000B4809" w:rsidP="000B4809">
      <w:pPr>
        <w:tabs>
          <w:tab w:val="left" w:pos="2370"/>
        </w:tabs>
      </w:pPr>
    </w:p>
    <w:p w:rsidR="00303C81" w:rsidRPr="00090261" w:rsidRDefault="000B4809" w:rsidP="002E5DDA">
      <w:pPr>
        <w:pStyle w:val="Ttulo2"/>
      </w:pPr>
      <w:bookmarkStart w:id="16" w:name="_Toc382234743"/>
      <w:r>
        <w:lastRenderedPageBreak/>
        <w:t>Melhorias</w:t>
      </w:r>
      <w:bookmarkEnd w:id="16"/>
      <w:r>
        <w:t xml:space="preserve"> </w:t>
      </w:r>
    </w:p>
    <w:p w:rsidR="00303C81" w:rsidRDefault="00090261" w:rsidP="00303C81">
      <w:pPr>
        <w:pStyle w:val="Ttulo3"/>
        <w:rPr>
          <w:lang w:val="en-US"/>
        </w:rPr>
      </w:pPr>
      <w:bookmarkStart w:id="17" w:name="_Toc382234744"/>
      <w:proofErr w:type="spellStart"/>
      <w:r>
        <w:rPr>
          <w:lang w:val="en-US"/>
        </w:rPr>
        <w:t>Logotipo</w:t>
      </w:r>
      <w:bookmarkEnd w:id="17"/>
      <w:proofErr w:type="spellEnd"/>
    </w:p>
    <w:p w:rsidR="00303C81" w:rsidRDefault="00303C81" w:rsidP="00303C81">
      <w:pPr>
        <w:rPr>
          <w:lang w:val="en-US"/>
        </w:rPr>
      </w:pPr>
    </w:p>
    <w:p w:rsidR="00303C81" w:rsidRPr="001D66F6" w:rsidRDefault="00303C81" w:rsidP="00303C81">
      <w:pPr>
        <w:pStyle w:val="ParagrafoManual"/>
        <w:rPr>
          <w:i/>
          <w:color w:val="ED7D31" w:themeColor="accent2"/>
          <w:lang w:bidi="pt-BR"/>
        </w:rPr>
      </w:pPr>
      <w:proofErr w:type="spellStart"/>
      <w:r>
        <w:rPr>
          <w:rFonts w:cs="Arial"/>
          <w:b/>
        </w:rPr>
        <w:t>Função:</w:t>
      </w:r>
      <w:r w:rsidR="00090261">
        <w:rPr>
          <w:rFonts w:cs="Arial"/>
        </w:rPr>
        <w:t>Design</w:t>
      </w:r>
      <w:proofErr w:type="spellEnd"/>
      <w:r w:rsidR="00090261">
        <w:rPr>
          <w:rFonts w:cs="Arial"/>
        </w:rPr>
        <w:t xml:space="preserve"> do Sistema</w:t>
      </w:r>
      <w:r w:rsidRPr="002A2943">
        <w:rPr>
          <w:b/>
        </w:rPr>
        <w:t>.</w:t>
      </w:r>
    </w:p>
    <w:p w:rsidR="00303C81" w:rsidRPr="00FD7A12" w:rsidRDefault="00303C81" w:rsidP="00303C81">
      <w:pPr>
        <w:pStyle w:val="ParagrafoManual"/>
      </w:pPr>
      <w:proofErr w:type="spellStart"/>
      <w:r>
        <w:rPr>
          <w:b/>
          <w:lang w:bidi="pt-BR"/>
        </w:rPr>
        <w:t>Situação:</w:t>
      </w:r>
      <w:r w:rsidR="00090261">
        <w:rPr>
          <w:lang w:bidi="pt-BR"/>
        </w:rPr>
        <w:t>A</w:t>
      </w:r>
      <w:r w:rsidR="00520B7B">
        <w:rPr>
          <w:lang w:bidi="pt-BR"/>
        </w:rPr>
        <w:t>tualização</w:t>
      </w:r>
      <w:proofErr w:type="spellEnd"/>
      <w:r w:rsidR="00520B7B">
        <w:rPr>
          <w:lang w:bidi="pt-BR"/>
        </w:rPr>
        <w:t xml:space="preserve"> do </w:t>
      </w:r>
      <w:proofErr w:type="gramStart"/>
      <w:r w:rsidR="00520B7B">
        <w:rPr>
          <w:lang w:bidi="pt-BR"/>
        </w:rPr>
        <w:t>Logotipo</w:t>
      </w:r>
      <w:r>
        <w:rPr>
          <w:b/>
          <w:lang w:bidi="pt-BR"/>
        </w:rPr>
        <w:t xml:space="preserve"> </w:t>
      </w:r>
      <w:r>
        <w:t>.</w:t>
      </w:r>
      <w:proofErr w:type="gramEnd"/>
    </w:p>
    <w:p w:rsidR="00303C81" w:rsidRPr="00303C81" w:rsidRDefault="00303C81" w:rsidP="00303C81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Foi inserido </w:t>
      </w:r>
      <w:r w:rsidR="00520B7B">
        <w:rPr>
          <w:lang w:bidi="pt-BR"/>
        </w:rPr>
        <w:t xml:space="preserve">o novo logotipo na tela de </w:t>
      </w:r>
      <w:proofErr w:type="spellStart"/>
      <w:r w:rsidR="00520B7B">
        <w:rPr>
          <w:lang w:bidi="pt-BR"/>
        </w:rPr>
        <w:t>login</w:t>
      </w:r>
      <w:proofErr w:type="spellEnd"/>
      <w:r w:rsidR="00520B7B">
        <w:rPr>
          <w:lang w:bidi="pt-BR"/>
        </w:rPr>
        <w:t xml:space="preserve"> e no menu “Sobre”</w:t>
      </w:r>
      <w:r>
        <w:t>.</w:t>
      </w:r>
    </w:p>
    <w:p w:rsidR="001913EC" w:rsidRPr="00303C81" w:rsidRDefault="001913EC" w:rsidP="001913EC"/>
    <w:p w:rsidR="001913EC" w:rsidRDefault="00CF7708" w:rsidP="001913EC">
      <w:pPr>
        <w:pStyle w:val="Ttulo3"/>
      </w:pPr>
      <w:bookmarkStart w:id="18" w:name="_Toc382234745"/>
      <w:r>
        <w:t>Mobilidade</w:t>
      </w:r>
      <w:bookmarkEnd w:id="18"/>
    </w:p>
    <w:p w:rsidR="001913EC" w:rsidRDefault="001913EC" w:rsidP="001913EC">
      <w:pPr>
        <w:pStyle w:val="ParagrafoManual"/>
        <w:rPr>
          <w:rFonts w:cs="Arial"/>
          <w:b/>
        </w:rPr>
      </w:pPr>
    </w:p>
    <w:p w:rsidR="001913EC" w:rsidRPr="001D66F6" w:rsidRDefault="001913EC" w:rsidP="001913EC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proofErr w:type="spellStart"/>
      <w:r w:rsidR="00CF7708">
        <w:t>Performace</w:t>
      </w:r>
      <w:proofErr w:type="spellEnd"/>
      <w:r w:rsidR="00CF7708">
        <w:t xml:space="preserve"> ao enviar os dados</w:t>
      </w:r>
      <w:r>
        <w:t>.</w:t>
      </w:r>
    </w:p>
    <w:p w:rsidR="001913EC" w:rsidRPr="00FD7A12" w:rsidRDefault="001913EC" w:rsidP="000457A7">
      <w:pPr>
        <w:pStyle w:val="ParagrafoManual"/>
      </w:pPr>
      <w:r>
        <w:rPr>
          <w:b/>
          <w:lang w:bidi="pt-BR"/>
        </w:rPr>
        <w:t xml:space="preserve">Situação: </w:t>
      </w:r>
      <w:r w:rsidR="0043621B">
        <w:t>Aumentar a performance no envio dos dados</w:t>
      </w:r>
      <w:r w:rsidR="009275A2">
        <w:t>.</w:t>
      </w:r>
    </w:p>
    <w:p w:rsidR="001913EC" w:rsidRDefault="001913EC" w:rsidP="001913EC">
      <w:pPr>
        <w:pStyle w:val="ParagrafoManual"/>
      </w:pPr>
      <w:r>
        <w:rPr>
          <w:b/>
          <w:lang w:bidi="pt-BR"/>
        </w:rPr>
        <w:t xml:space="preserve">Solução: </w:t>
      </w:r>
      <w:r w:rsidR="0043621B">
        <w:t>Foi revisado a estrutura de envio de dados</w:t>
      </w:r>
      <w:r w:rsidR="009275A2">
        <w:t>.</w:t>
      </w:r>
    </w:p>
    <w:p w:rsidR="009275A2" w:rsidRDefault="009275A2" w:rsidP="001913EC">
      <w:pPr>
        <w:pStyle w:val="ParagrafoManual"/>
      </w:pPr>
    </w:p>
    <w:p w:rsidR="00B61874" w:rsidRDefault="00CF7708" w:rsidP="00B61874">
      <w:pPr>
        <w:pStyle w:val="Ttulo3"/>
        <w:rPr>
          <w:lang w:bidi="pt-BR"/>
        </w:rPr>
      </w:pPr>
      <w:bookmarkStart w:id="19" w:name="_Toc382234746"/>
      <w:r>
        <w:rPr>
          <w:lang w:bidi="pt-BR"/>
        </w:rPr>
        <w:t>Prescrição Digital</w:t>
      </w:r>
      <w:bookmarkEnd w:id="19"/>
    </w:p>
    <w:p w:rsidR="00B61874" w:rsidRDefault="00B61874" w:rsidP="00B61874">
      <w:pPr>
        <w:rPr>
          <w:lang w:bidi="pt-BR"/>
        </w:rPr>
      </w:pPr>
    </w:p>
    <w:p w:rsidR="00B61874" w:rsidRPr="001D66F6" w:rsidRDefault="00B61874" w:rsidP="00B61874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r w:rsidR="00CF7708">
        <w:t>Imprimir receita</w:t>
      </w:r>
      <w:r w:rsidRPr="002A2943">
        <w:rPr>
          <w:b/>
        </w:rPr>
        <w:t>.</w:t>
      </w:r>
    </w:p>
    <w:p w:rsidR="00B61874" w:rsidRPr="00FD7A12" w:rsidRDefault="00B61874" w:rsidP="00B61874">
      <w:pPr>
        <w:pStyle w:val="ParagrafoManual"/>
      </w:pPr>
      <w:r>
        <w:rPr>
          <w:b/>
          <w:lang w:bidi="pt-BR"/>
        </w:rPr>
        <w:t xml:space="preserve">Situação: </w:t>
      </w:r>
      <w:r w:rsidR="00CF7708">
        <w:rPr>
          <w:lang w:bidi="pt-BR"/>
        </w:rPr>
        <w:t>Para poder imprimir uma receita é necessário inserir um medicamento (isto com a prescrição digital habilitada)</w:t>
      </w:r>
      <w:r>
        <w:t>.</w:t>
      </w:r>
    </w:p>
    <w:p w:rsidR="00B61874" w:rsidRDefault="00B61874" w:rsidP="00B61874">
      <w:pPr>
        <w:pStyle w:val="ParagrafoManual"/>
      </w:pPr>
      <w:r>
        <w:rPr>
          <w:b/>
          <w:lang w:bidi="pt-BR"/>
        </w:rPr>
        <w:t xml:space="preserve">Solução: </w:t>
      </w:r>
      <w:r w:rsidR="00EF69E7">
        <w:rPr>
          <w:lang w:bidi="pt-BR"/>
        </w:rPr>
        <w:t>Feita melhoria onde o usuário pode imprimir a receita sem ser necessário inserir um medicamento (com a prescrição digital habilitada)</w:t>
      </w:r>
      <w:r>
        <w:t>.</w:t>
      </w:r>
    </w:p>
    <w:p w:rsidR="00CD33B6" w:rsidRDefault="00CD33B6" w:rsidP="00B61874">
      <w:pPr>
        <w:pStyle w:val="ParagrafoManual"/>
      </w:pPr>
    </w:p>
    <w:p w:rsidR="00CD33B6" w:rsidRDefault="000501DC" w:rsidP="000501DC">
      <w:pPr>
        <w:pStyle w:val="Ttulo3"/>
        <w:rPr>
          <w:lang w:bidi="pt-BR"/>
        </w:rPr>
      </w:pPr>
      <w:bookmarkStart w:id="20" w:name="_Toc382234747"/>
      <w:r>
        <w:rPr>
          <w:lang w:bidi="pt-BR"/>
        </w:rPr>
        <w:t>Recurso Esqueci minha Senha</w:t>
      </w:r>
      <w:bookmarkEnd w:id="20"/>
    </w:p>
    <w:p w:rsidR="000501DC" w:rsidRPr="001D66F6" w:rsidRDefault="000501DC" w:rsidP="000501DC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r>
        <w:t>Recuperação de senha</w:t>
      </w:r>
      <w:r w:rsidRPr="002A2943">
        <w:rPr>
          <w:b/>
        </w:rPr>
        <w:t>.</w:t>
      </w:r>
    </w:p>
    <w:p w:rsidR="000501DC" w:rsidRPr="00FD7A12" w:rsidRDefault="000501DC" w:rsidP="000501DC">
      <w:pPr>
        <w:pStyle w:val="ParagrafoManual"/>
      </w:pPr>
      <w:r>
        <w:rPr>
          <w:b/>
          <w:lang w:bidi="pt-BR"/>
        </w:rPr>
        <w:t xml:space="preserve">Situação: </w:t>
      </w:r>
      <w:r>
        <w:rPr>
          <w:lang w:bidi="pt-BR"/>
        </w:rPr>
        <w:t xml:space="preserve">Possibilidade </w:t>
      </w:r>
      <w:r w:rsidRPr="000501DC">
        <w:rPr>
          <w:lang w:bidi="pt-BR"/>
        </w:rPr>
        <w:t xml:space="preserve">de recuperar a senha através de uma pergunta secreta que é cadastrada no primeiro </w:t>
      </w:r>
      <w:proofErr w:type="spellStart"/>
      <w:r w:rsidRPr="000501DC">
        <w:rPr>
          <w:lang w:bidi="pt-BR"/>
        </w:rPr>
        <w:t>login</w:t>
      </w:r>
      <w:proofErr w:type="spellEnd"/>
      <w:r>
        <w:t>.</w:t>
      </w:r>
    </w:p>
    <w:p w:rsidR="000501DC" w:rsidRDefault="000501DC" w:rsidP="000501DC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43621B">
        <w:rPr>
          <w:lang w:bidi="pt-BR"/>
        </w:rPr>
        <w:t xml:space="preserve"> Inserido</w:t>
      </w:r>
      <w:r w:rsidR="0001008B">
        <w:rPr>
          <w:lang w:bidi="pt-BR"/>
        </w:rPr>
        <w:t xml:space="preserve"> o recurso.</w:t>
      </w:r>
    </w:p>
    <w:p w:rsidR="00903A2F" w:rsidRDefault="00903A2F" w:rsidP="000501DC">
      <w:pPr>
        <w:pStyle w:val="ParagrafoManual"/>
      </w:pPr>
    </w:p>
    <w:p w:rsidR="000501DC" w:rsidRPr="000501DC" w:rsidRDefault="00903A2F" w:rsidP="002E5DDA">
      <w:pPr>
        <w:pStyle w:val="Ttulo3"/>
        <w:rPr>
          <w:lang w:bidi="pt-BR"/>
        </w:rPr>
      </w:pPr>
      <w:bookmarkStart w:id="21" w:name="_Toc382234748"/>
      <w:r>
        <w:rPr>
          <w:lang w:bidi="pt-BR"/>
        </w:rPr>
        <w:t>Agenda</w:t>
      </w:r>
      <w:bookmarkEnd w:id="21"/>
    </w:p>
    <w:p w:rsidR="00D359AC" w:rsidRPr="001D66F6" w:rsidRDefault="00D359AC" w:rsidP="00D359AC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>
        <w:rPr>
          <w:rFonts w:cs="Arial"/>
        </w:rPr>
        <w:t xml:space="preserve"> </w:t>
      </w:r>
      <w:proofErr w:type="spellStart"/>
      <w:r>
        <w:rPr>
          <w:rFonts w:cs="Arial"/>
        </w:rPr>
        <w:t>Performace</w:t>
      </w:r>
      <w:proofErr w:type="spellEnd"/>
      <w:r w:rsidRPr="002A2943">
        <w:rPr>
          <w:b/>
        </w:rPr>
        <w:t>.</w:t>
      </w:r>
    </w:p>
    <w:p w:rsidR="00D359AC" w:rsidRPr="00FD7A12" w:rsidRDefault="00D359AC" w:rsidP="00D359AC">
      <w:pPr>
        <w:pStyle w:val="ParagrafoManual"/>
      </w:pPr>
      <w:r>
        <w:rPr>
          <w:b/>
          <w:lang w:bidi="pt-BR"/>
        </w:rPr>
        <w:t xml:space="preserve">Situação: </w:t>
      </w:r>
      <w:r>
        <w:rPr>
          <w:lang w:bidi="pt-BR"/>
        </w:rPr>
        <w:t>Aumentar a performance no módulo agenda.</w:t>
      </w:r>
    </w:p>
    <w:p w:rsidR="009275A2" w:rsidRDefault="00D359AC" w:rsidP="001913EC">
      <w:pPr>
        <w:pStyle w:val="ParagrafoManual"/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 Revisado a estrutura do módulo agenda.</w:t>
      </w:r>
    </w:p>
    <w:p w:rsidR="001913EC" w:rsidRDefault="0001008B" w:rsidP="0001008B">
      <w:pPr>
        <w:pStyle w:val="Ttulo3"/>
        <w:rPr>
          <w:lang w:bidi="pt-BR"/>
        </w:rPr>
      </w:pPr>
      <w:bookmarkStart w:id="22" w:name="_Toc382234749"/>
      <w:r>
        <w:rPr>
          <w:lang w:bidi="pt-BR"/>
        </w:rPr>
        <w:t>Controle de Licenciamento</w:t>
      </w:r>
      <w:bookmarkEnd w:id="22"/>
    </w:p>
    <w:p w:rsidR="0001008B" w:rsidRPr="001D66F6" w:rsidRDefault="0001008B" w:rsidP="0001008B">
      <w:pPr>
        <w:pStyle w:val="ParagrafoManual"/>
        <w:rPr>
          <w:i/>
          <w:color w:val="ED7D31" w:themeColor="accent2"/>
          <w:lang w:bidi="pt-BR"/>
        </w:rPr>
      </w:pPr>
      <w:r>
        <w:rPr>
          <w:rFonts w:cs="Arial"/>
          <w:b/>
        </w:rPr>
        <w:t>Função:</w:t>
      </w:r>
      <w:r w:rsidR="00A95B2A">
        <w:rPr>
          <w:rFonts w:cs="Arial"/>
        </w:rPr>
        <w:t xml:space="preserve"> Novo controle de licenciamento</w:t>
      </w:r>
      <w:r w:rsidRPr="002A2943">
        <w:rPr>
          <w:b/>
        </w:rPr>
        <w:t>.</w:t>
      </w:r>
    </w:p>
    <w:p w:rsidR="0001008B" w:rsidRPr="00FD7A12" w:rsidRDefault="0001008B" w:rsidP="0001008B">
      <w:pPr>
        <w:pStyle w:val="ParagrafoManual"/>
      </w:pPr>
      <w:r>
        <w:rPr>
          <w:b/>
          <w:lang w:bidi="pt-BR"/>
        </w:rPr>
        <w:t xml:space="preserve">Situação: </w:t>
      </w:r>
      <w:r w:rsidR="00A95B2A">
        <w:rPr>
          <w:lang w:bidi="pt-BR"/>
        </w:rPr>
        <w:t>Tornar o sistema integrado com os cadastros do cliente na empresa</w:t>
      </w:r>
      <w:r>
        <w:rPr>
          <w:lang w:bidi="pt-BR"/>
        </w:rPr>
        <w:t>.</w:t>
      </w:r>
    </w:p>
    <w:p w:rsidR="0001008B" w:rsidRDefault="0001008B" w:rsidP="0001008B">
      <w:pPr>
        <w:pStyle w:val="ParagrafoManual"/>
      </w:pPr>
      <w:r>
        <w:rPr>
          <w:b/>
          <w:lang w:bidi="pt-BR"/>
        </w:rPr>
        <w:t xml:space="preserve">Solução: </w:t>
      </w:r>
      <w:r w:rsidR="00A95B2A">
        <w:rPr>
          <w:lang w:bidi="pt-BR"/>
        </w:rPr>
        <w:t xml:space="preserve"> Efetuada a integração, assim </w:t>
      </w:r>
      <w:r w:rsidR="00D31F43">
        <w:rPr>
          <w:lang w:bidi="pt-BR"/>
        </w:rPr>
        <w:t>todos os serviços contratados já estarão disponíveis no sistema</w:t>
      </w:r>
      <w:r>
        <w:rPr>
          <w:lang w:bidi="pt-BR"/>
        </w:rPr>
        <w:t>.</w:t>
      </w:r>
    </w:p>
    <w:p w:rsidR="0001008B" w:rsidRPr="0001008B" w:rsidRDefault="0001008B" w:rsidP="0001008B">
      <w:pPr>
        <w:rPr>
          <w:lang w:bidi="pt-BR"/>
        </w:rPr>
      </w:pPr>
    </w:p>
    <w:p w:rsidR="001913EC" w:rsidRPr="001913EC" w:rsidRDefault="001913EC" w:rsidP="001913EC">
      <w:pPr>
        <w:pStyle w:val="ParagrafoManual"/>
      </w:pPr>
    </w:p>
    <w:sectPr w:rsidR="001913EC" w:rsidRPr="001913EC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5669" w:rsidRDefault="006D5669" w:rsidP="00CA5701">
      <w:r>
        <w:separator/>
      </w:r>
    </w:p>
  </w:endnote>
  <w:endnote w:type="continuationSeparator" w:id="0">
    <w:p w:rsidR="006D5669" w:rsidRDefault="006D5669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Default="002E5DDA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0239F1" w:rsidRDefault="002E5DDA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2E5DDA" w:rsidRPr="000239F1" w:rsidRDefault="002E5DDA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2E5DDA" w:rsidRPr="00B2520C" w:rsidRDefault="002E5DDA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2E5DDA" w:rsidRPr="00B2520C" w:rsidRDefault="002E5DDA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53491F" w:rsidRDefault="002E5DDA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2E5DDA" w:rsidRPr="00B2520C" w:rsidRDefault="002E5DDA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FB014D">
                            <w:rPr>
                              <w:noProof/>
                              <w:sz w:val="20"/>
                              <w:szCs w:val="20"/>
                            </w:rPr>
                            <w:t>7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2E5DDA" w:rsidRPr="00B2520C" w:rsidRDefault="002E5DDA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FB014D">
                      <w:rPr>
                        <w:noProof/>
                        <w:sz w:val="20"/>
                        <w:szCs w:val="20"/>
                      </w:rPr>
                      <w:t>7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5669" w:rsidRDefault="006D5669" w:rsidP="00CA5701">
      <w:r>
        <w:separator/>
      </w:r>
    </w:p>
  </w:footnote>
  <w:footnote w:type="continuationSeparator" w:id="0">
    <w:p w:rsidR="006D5669" w:rsidRDefault="006D5669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015839" w:rsidRDefault="002E5DDA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5D5B9D" w:rsidRDefault="002E5DDA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2E5DDA" w:rsidRPr="005D5B9D" w:rsidRDefault="002E5DDA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E5DDA" w:rsidRDefault="002E5DDA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015839" w:rsidRDefault="002E5DDA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2E5DDA" w:rsidRPr="00015839" w:rsidRDefault="002E5DDA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Pr="00015839" w:rsidRDefault="002E5DDA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E5DDA" w:rsidRPr="005D5B9D" w:rsidRDefault="002E5DDA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2E5DDA" w:rsidRPr="005D5B9D" w:rsidRDefault="002E5DDA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2E5DDA" w:rsidRPr="005D5B9D" w:rsidRDefault="002E5DDA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2E5DDA" w:rsidRPr="005D5B9D" w:rsidRDefault="002E5DDA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E5DDA" w:rsidRPr="00015839" w:rsidRDefault="002E5DDA" w:rsidP="00AF1377">
    <w:pPr>
      <w:pStyle w:val="Cabealho"/>
      <w:ind w:firstLine="2127"/>
      <w:rPr>
        <w:b/>
        <w:color w:val="FFFFFF"/>
        <w:sz w:val="32"/>
        <w:szCs w:val="32"/>
      </w:rPr>
    </w:pPr>
  </w:p>
  <w:p w:rsidR="002E5DDA" w:rsidRDefault="002E5DDA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5DDA" w:rsidRDefault="002E5DD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3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1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3"/>
  </w:num>
  <w:num w:numId="14">
    <w:abstractNumId w:val="2"/>
  </w:num>
  <w:num w:numId="15">
    <w:abstractNumId w:val="12"/>
  </w:num>
  <w:num w:numId="16">
    <w:abstractNumId w:val="14"/>
  </w:num>
  <w:num w:numId="17">
    <w:abstractNumId w:val="15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08B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1B7"/>
    <w:rsid w:val="000305D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6B67"/>
    <w:rsid w:val="0003757F"/>
    <w:rsid w:val="000400AF"/>
    <w:rsid w:val="00040EFC"/>
    <w:rsid w:val="00041F02"/>
    <w:rsid w:val="00042679"/>
    <w:rsid w:val="000434F2"/>
    <w:rsid w:val="00043CAB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892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261"/>
    <w:rsid w:val="00090342"/>
    <w:rsid w:val="0009070D"/>
    <w:rsid w:val="000919A7"/>
    <w:rsid w:val="00095385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139D"/>
    <w:rsid w:val="000C1CA2"/>
    <w:rsid w:val="000C4F88"/>
    <w:rsid w:val="000C50E4"/>
    <w:rsid w:val="000D0CB0"/>
    <w:rsid w:val="000D175B"/>
    <w:rsid w:val="000D2E67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4B38"/>
    <w:rsid w:val="000F7DAB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3CE9"/>
    <w:rsid w:val="00125414"/>
    <w:rsid w:val="001268DE"/>
    <w:rsid w:val="001300B7"/>
    <w:rsid w:val="001301F0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4065C"/>
    <w:rsid w:val="001409BA"/>
    <w:rsid w:val="00142BFF"/>
    <w:rsid w:val="00147BFE"/>
    <w:rsid w:val="00151164"/>
    <w:rsid w:val="0015294A"/>
    <w:rsid w:val="001562E1"/>
    <w:rsid w:val="0015676A"/>
    <w:rsid w:val="00156F83"/>
    <w:rsid w:val="00157A56"/>
    <w:rsid w:val="001615B9"/>
    <w:rsid w:val="001666FC"/>
    <w:rsid w:val="001669FE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3931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3E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42C7"/>
    <w:rsid w:val="00215DC3"/>
    <w:rsid w:val="00217B39"/>
    <w:rsid w:val="00217B77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CDE"/>
    <w:rsid w:val="00233957"/>
    <w:rsid w:val="00233B6E"/>
    <w:rsid w:val="00233BFE"/>
    <w:rsid w:val="00235591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2E4"/>
    <w:rsid w:val="002505D3"/>
    <w:rsid w:val="00251AF4"/>
    <w:rsid w:val="00252BCF"/>
    <w:rsid w:val="00252CD3"/>
    <w:rsid w:val="00253303"/>
    <w:rsid w:val="00254057"/>
    <w:rsid w:val="0025448B"/>
    <w:rsid w:val="0025488D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4BBA"/>
    <w:rsid w:val="00265092"/>
    <w:rsid w:val="002658D7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1342"/>
    <w:rsid w:val="002A214D"/>
    <w:rsid w:val="002A25AA"/>
    <w:rsid w:val="002A2943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757"/>
    <w:rsid w:val="002C2CBF"/>
    <w:rsid w:val="002C33D9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D6FE7"/>
    <w:rsid w:val="002E1641"/>
    <w:rsid w:val="002E16DB"/>
    <w:rsid w:val="002E2200"/>
    <w:rsid w:val="002E22F2"/>
    <w:rsid w:val="002E4140"/>
    <w:rsid w:val="002E515D"/>
    <w:rsid w:val="002E5DDA"/>
    <w:rsid w:val="002E64FA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CED"/>
    <w:rsid w:val="00340183"/>
    <w:rsid w:val="00341230"/>
    <w:rsid w:val="00342428"/>
    <w:rsid w:val="003448BB"/>
    <w:rsid w:val="00345D14"/>
    <w:rsid w:val="003467FA"/>
    <w:rsid w:val="00347008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1F18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621B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296C"/>
    <w:rsid w:val="00482A8E"/>
    <w:rsid w:val="004841A7"/>
    <w:rsid w:val="00486158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04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3F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0B7B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AFE"/>
    <w:rsid w:val="00556C4E"/>
    <w:rsid w:val="00557CA3"/>
    <w:rsid w:val="00557DF0"/>
    <w:rsid w:val="005603F1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13BA"/>
    <w:rsid w:val="005720EF"/>
    <w:rsid w:val="00574059"/>
    <w:rsid w:val="00576108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834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3744"/>
    <w:rsid w:val="006048DE"/>
    <w:rsid w:val="00604FF7"/>
    <w:rsid w:val="00606A8F"/>
    <w:rsid w:val="00606B13"/>
    <w:rsid w:val="00610FB8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65F"/>
    <w:rsid w:val="00634D26"/>
    <w:rsid w:val="00634F25"/>
    <w:rsid w:val="00635090"/>
    <w:rsid w:val="00636C72"/>
    <w:rsid w:val="00637264"/>
    <w:rsid w:val="006406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46E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669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5D8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6F8E"/>
    <w:rsid w:val="0087706E"/>
    <w:rsid w:val="00877B9C"/>
    <w:rsid w:val="0088133B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2D8F"/>
    <w:rsid w:val="008A5215"/>
    <w:rsid w:val="008A548F"/>
    <w:rsid w:val="008A54C6"/>
    <w:rsid w:val="008A557C"/>
    <w:rsid w:val="008A57E5"/>
    <w:rsid w:val="008A59A6"/>
    <w:rsid w:val="008A75A9"/>
    <w:rsid w:val="008B05DA"/>
    <w:rsid w:val="008B0F96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0FEA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486"/>
    <w:rsid w:val="008E3694"/>
    <w:rsid w:val="008E381B"/>
    <w:rsid w:val="008E484B"/>
    <w:rsid w:val="008E49CD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3F48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E97"/>
    <w:rsid w:val="00995FBA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05C"/>
    <w:rsid w:val="009B1F0B"/>
    <w:rsid w:val="009B2C69"/>
    <w:rsid w:val="009B37C0"/>
    <w:rsid w:val="009B6531"/>
    <w:rsid w:val="009B6AFA"/>
    <w:rsid w:val="009B7F8D"/>
    <w:rsid w:val="009C0828"/>
    <w:rsid w:val="009C1E40"/>
    <w:rsid w:val="009C36D3"/>
    <w:rsid w:val="009C4E83"/>
    <w:rsid w:val="009C7129"/>
    <w:rsid w:val="009C75C5"/>
    <w:rsid w:val="009C7A4E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32DC"/>
    <w:rsid w:val="009F4B44"/>
    <w:rsid w:val="009F4C0E"/>
    <w:rsid w:val="009F55A1"/>
    <w:rsid w:val="009F5C04"/>
    <w:rsid w:val="009F66C2"/>
    <w:rsid w:val="009F7706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6B2"/>
    <w:rsid w:val="00A1070D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F81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22"/>
    <w:rsid w:val="00A44A58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3DDF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B2A"/>
    <w:rsid w:val="00A975E8"/>
    <w:rsid w:val="00AA01A0"/>
    <w:rsid w:val="00AA0A2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722"/>
    <w:rsid w:val="00AB7930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D79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38A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3869"/>
    <w:rsid w:val="00B54E56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1E51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F04"/>
    <w:rsid w:val="00C960F0"/>
    <w:rsid w:val="00C963E5"/>
    <w:rsid w:val="00C96D75"/>
    <w:rsid w:val="00CA0655"/>
    <w:rsid w:val="00CA0EE8"/>
    <w:rsid w:val="00CA1D5D"/>
    <w:rsid w:val="00CA2060"/>
    <w:rsid w:val="00CA23A7"/>
    <w:rsid w:val="00CA2474"/>
    <w:rsid w:val="00CA2FD6"/>
    <w:rsid w:val="00CA477C"/>
    <w:rsid w:val="00CA4EE1"/>
    <w:rsid w:val="00CA52A3"/>
    <w:rsid w:val="00CA56D8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3B6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708"/>
    <w:rsid w:val="00CF7DF7"/>
    <w:rsid w:val="00D00D4D"/>
    <w:rsid w:val="00D01E93"/>
    <w:rsid w:val="00D02088"/>
    <w:rsid w:val="00D02DAE"/>
    <w:rsid w:val="00D031E4"/>
    <w:rsid w:val="00D050EC"/>
    <w:rsid w:val="00D0591C"/>
    <w:rsid w:val="00D05ACF"/>
    <w:rsid w:val="00D0661A"/>
    <w:rsid w:val="00D0717E"/>
    <w:rsid w:val="00D10B53"/>
    <w:rsid w:val="00D111BF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5539"/>
    <w:rsid w:val="00D27808"/>
    <w:rsid w:val="00D27CE7"/>
    <w:rsid w:val="00D304DA"/>
    <w:rsid w:val="00D30F1C"/>
    <w:rsid w:val="00D31118"/>
    <w:rsid w:val="00D31805"/>
    <w:rsid w:val="00D31F43"/>
    <w:rsid w:val="00D321C5"/>
    <w:rsid w:val="00D346AB"/>
    <w:rsid w:val="00D359AC"/>
    <w:rsid w:val="00D36D2C"/>
    <w:rsid w:val="00D4072D"/>
    <w:rsid w:val="00D43FC8"/>
    <w:rsid w:val="00D447EB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947"/>
    <w:rsid w:val="00DA4AB5"/>
    <w:rsid w:val="00DA5771"/>
    <w:rsid w:val="00DA675F"/>
    <w:rsid w:val="00DA6C6A"/>
    <w:rsid w:val="00DB181A"/>
    <w:rsid w:val="00DB2A7A"/>
    <w:rsid w:val="00DB2C1E"/>
    <w:rsid w:val="00DB3C6E"/>
    <w:rsid w:val="00DB47ED"/>
    <w:rsid w:val="00DB4E09"/>
    <w:rsid w:val="00DB5D2D"/>
    <w:rsid w:val="00DB645F"/>
    <w:rsid w:val="00DB7CBC"/>
    <w:rsid w:val="00DC0A8E"/>
    <w:rsid w:val="00DC111D"/>
    <w:rsid w:val="00DC2386"/>
    <w:rsid w:val="00DC3A82"/>
    <w:rsid w:val="00DC3F3E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69E"/>
    <w:rsid w:val="00E0282B"/>
    <w:rsid w:val="00E034EF"/>
    <w:rsid w:val="00E03ECD"/>
    <w:rsid w:val="00E05598"/>
    <w:rsid w:val="00E05668"/>
    <w:rsid w:val="00E0768B"/>
    <w:rsid w:val="00E1025A"/>
    <w:rsid w:val="00E114A2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890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E68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C9"/>
    <w:rsid w:val="00EB6845"/>
    <w:rsid w:val="00EB686A"/>
    <w:rsid w:val="00EB7735"/>
    <w:rsid w:val="00EB791A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E0ABB"/>
    <w:rsid w:val="00EE10AC"/>
    <w:rsid w:val="00EE15ED"/>
    <w:rsid w:val="00EE1953"/>
    <w:rsid w:val="00EE1A32"/>
    <w:rsid w:val="00EE3327"/>
    <w:rsid w:val="00EE38D6"/>
    <w:rsid w:val="00EE442E"/>
    <w:rsid w:val="00EE55B9"/>
    <w:rsid w:val="00EE5DCB"/>
    <w:rsid w:val="00EE6C7C"/>
    <w:rsid w:val="00EE7C8A"/>
    <w:rsid w:val="00EF1703"/>
    <w:rsid w:val="00EF236B"/>
    <w:rsid w:val="00EF3182"/>
    <w:rsid w:val="00EF47B3"/>
    <w:rsid w:val="00EF4B94"/>
    <w:rsid w:val="00EF4BD8"/>
    <w:rsid w:val="00EF5401"/>
    <w:rsid w:val="00EF5D17"/>
    <w:rsid w:val="00EF69E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2717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50529"/>
    <w:rsid w:val="00F54B70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1D10"/>
    <w:rsid w:val="00F74168"/>
    <w:rsid w:val="00F742FD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5833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47BD40-36E0-449F-8BAF-CA7D9A14E9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346</TotalTime>
  <Pages>7</Pages>
  <Words>1380</Words>
  <Characters>7455</Characters>
  <Application>Microsoft Office Word</Application>
  <DocSecurity>0</DocSecurity>
  <Lines>62</Lines>
  <Paragraphs>17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8818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32</cp:revision>
  <cp:lastPrinted>2014-01-19T16:14:00Z</cp:lastPrinted>
  <dcterms:created xsi:type="dcterms:W3CDTF">2014-03-10T14:29:00Z</dcterms:created>
  <dcterms:modified xsi:type="dcterms:W3CDTF">2014-03-10T20:14:00Z</dcterms:modified>
</cp:coreProperties>
</file>