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365115" cy="790575"/>
                <wp:effectExtent l="0" t="0" r="0" b="952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90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A0D6A" w:rsidRPr="00A2090E" w:rsidRDefault="009A0D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Guia Rápido – Auditoria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22.45pt;height:62.2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" filled="f" stroked="f">
                <v:textbox>
                  <w:txbxContent>
                    <w:p w:rsidR="009A0D6A" w:rsidRPr="00A2090E" w:rsidRDefault="009A0D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Guia Rápido – Auditoria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82572483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950646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82572483" w:history="1">
        <w:r w:rsidR="00950646" w:rsidRPr="00D843DA">
          <w:rPr>
            <w:rStyle w:val="Hyperlink"/>
            <w:noProof/>
          </w:rPr>
          <w:t>Sumário</w:t>
        </w:r>
        <w:r w:rsidR="00950646">
          <w:rPr>
            <w:noProof/>
            <w:webHidden/>
          </w:rPr>
          <w:tab/>
        </w:r>
        <w:r w:rsidR="00950646">
          <w:rPr>
            <w:noProof/>
            <w:webHidden/>
          </w:rPr>
          <w:fldChar w:fldCharType="begin"/>
        </w:r>
        <w:r w:rsidR="00950646">
          <w:rPr>
            <w:noProof/>
            <w:webHidden/>
          </w:rPr>
          <w:instrText xml:space="preserve"> PAGEREF _Toc382572483 \h </w:instrText>
        </w:r>
        <w:r w:rsidR="00950646">
          <w:rPr>
            <w:noProof/>
            <w:webHidden/>
          </w:rPr>
        </w:r>
        <w:r w:rsidR="00950646">
          <w:rPr>
            <w:noProof/>
            <w:webHidden/>
          </w:rPr>
          <w:fldChar w:fldCharType="separate"/>
        </w:r>
        <w:r w:rsidR="00950646">
          <w:rPr>
            <w:noProof/>
            <w:webHidden/>
          </w:rPr>
          <w:t>2</w:t>
        </w:r>
        <w:r w:rsidR="00950646">
          <w:rPr>
            <w:noProof/>
            <w:webHidden/>
          </w:rPr>
          <w:fldChar w:fldCharType="end"/>
        </w:r>
      </w:hyperlink>
    </w:p>
    <w:p w:rsidR="00950646" w:rsidRDefault="00950646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82572484" w:history="1">
        <w:r w:rsidRPr="00D843DA">
          <w:rPr>
            <w:rStyle w:val="Hyperlink"/>
            <w:noProof/>
          </w:rPr>
          <w:t>Guia Rápido – Auditoria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_Toc382572484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50646" w:rsidRDefault="0095064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2572485" w:history="1">
        <w:r w:rsidRPr="00D843DA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D843DA">
          <w:rPr>
            <w:rStyle w:val="Hyperlink"/>
            <w:noProof/>
          </w:rPr>
          <w:t>Auditoria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_Toc382572485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50646" w:rsidRDefault="0095064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2572486" w:history="1">
        <w:r w:rsidRPr="00D843DA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D843DA">
          <w:rPr>
            <w:rStyle w:val="Hyperlink"/>
            <w:noProof/>
          </w:rPr>
          <w:t>Menu Auditoria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_Toc382572486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950646" w:rsidRDefault="0095064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572487" w:history="1">
        <w:r w:rsidRPr="00D843DA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843DA">
          <w:rPr>
            <w:rStyle w:val="Hyperlink"/>
          </w:rPr>
          <w:t>Autenticação de Usuários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_Toc382572487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950646" w:rsidRDefault="0095064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572488" w:history="1">
        <w:r w:rsidRPr="00D843DA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843DA">
          <w:rPr>
            <w:rStyle w:val="Hyperlink"/>
          </w:rPr>
          <w:t>Emissão de Dados Clínicos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_Toc382572488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950646" w:rsidRDefault="0095064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572489" w:history="1">
        <w:r w:rsidRPr="00D843DA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843DA">
          <w:rPr>
            <w:rStyle w:val="Hyperlink"/>
          </w:rPr>
          <w:t>Gerenciamento de Permissões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_Toc382572489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:rsidR="00950646" w:rsidRDefault="0095064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572490" w:history="1">
        <w:r w:rsidRPr="00D843DA">
          <w:rPr>
            <w:rStyle w:val="Hyperlink"/>
          </w:rPr>
          <w:t>1.2.4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843DA">
          <w:rPr>
            <w:rStyle w:val="Hyperlink"/>
          </w:rPr>
          <w:t>Administração do Sistema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_Toc382572490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:rsidR="00950646" w:rsidRDefault="0095064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572491" w:history="1">
        <w:r w:rsidRPr="00D843DA">
          <w:rPr>
            <w:rStyle w:val="Hyperlink"/>
          </w:rPr>
          <w:t>1.2.5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843DA">
          <w:rPr>
            <w:rStyle w:val="Hyperlink"/>
          </w:rPr>
          <w:t>Operadores do Backup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_Toc382572491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950646" w:rsidRDefault="0095064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572492" w:history="1">
        <w:r w:rsidRPr="00D843DA">
          <w:rPr>
            <w:rStyle w:val="Hyperlink"/>
          </w:rPr>
          <w:t>1.2.6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843DA">
          <w:rPr>
            <w:rStyle w:val="Hyperlink"/>
          </w:rPr>
          <w:t>Troca de Informações entre Sistemas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_Toc382572492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:rsidR="00950646" w:rsidRDefault="0095064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2572493" w:history="1">
        <w:r w:rsidRPr="00D843DA">
          <w:rPr>
            <w:rStyle w:val="Hyperlink"/>
            <w:rFonts w:ascii="Calibri" w:hAnsi="Calibri"/>
            <w:noProof/>
            <w:snapToGrid w:val="0"/>
            <w:w w:val="0"/>
          </w:rPr>
          <w:t>1.3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D843DA">
          <w:rPr>
            <w:rStyle w:val="Hyperlink"/>
            <w:noProof/>
          </w:rPr>
          <w:t>Menu Agenda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_Toc382572493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950646" w:rsidRDefault="0095064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572494" w:history="1">
        <w:r w:rsidRPr="00D843DA">
          <w:rPr>
            <w:rStyle w:val="Hyperlink"/>
          </w:rPr>
          <w:t>1.3.1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D843DA">
          <w:rPr>
            <w:rStyle w:val="Hyperlink"/>
          </w:rPr>
          <w:t>Gerenciar Agendamentos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_Toc382572494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12</w:t>
        </w:r>
        <w:r>
          <w:rPr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82572484"/>
      <w:r w:rsidR="009A1D2B">
        <w:lastRenderedPageBreak/>
        <w:t xml:space="preserve">Guia Rápido – </w:t>
      </w:r>
      <w:r w:rsidR="005248D1">
        <w:t>Auditoria</w:t>
      </w:r>
      <w:bookmarkEnd w:id="1"/>
    </w:p>
    <w:p w:rsidR="00753D6D" w:rsidRDefault="00753D6D" w:rsidP="00753D6D">
      <w:pPr>
        <w:rPr>
          <w:lang w:eastAsia="pt-BR"/>
        </w:rPr>
      </w:pPr>
    </w:p>
    <w:p w:rsidR="00C36367" w:rsidRDefault="00EF471E" w:rsidP="003D25FD">
      <w:pPr>
        <w:pStyle w:val="ParagrafoManual"/>
      </w:pPr>
      <w:r>
        <w:t>Através</w:t>
      </w:r>
      <w:r w:rsidR="002A1E3B">
        <w:t xml:space="preserve"> do módulo Auditoria é possíve</w:t>
      </w:r>
      <w:r w:rsidR="00C36367">
        <w:t>l visualizar os registros de atividades dos usuários do sistema.</w:t>
      </w:r>
    </w:p>
    <w:p w:rsidR="00EF6087" w:rsidRDefault="00A7316E" w:rsidP="009A0D6A">
      <w:pPr>
        <w:pStyle w:val="Ttulo2"/>
      </w:pPr>
      <w:bookmarkStart w:id="2" w:name="_Toc382572485"/>
      <w:r>
        <w:t>Auditoria</w:t>
      </w:r>
      <w:bookmarkEnd w:id="2"/>
    </w:p>
    <w:p w:rsidR="00A7316E" w:rsidRDefault="00A7316E" w:rsidP="003D25FD">
      <w:pPr>
        <w:pStyle w:val="ParagrafoManual"/>
      </w:pPr>
      <w:r>
        <w:t xml:space="preserve">Abra o sistema com o usuário </w:t>
      </w:r>
      <w:r w:rsidR="00950646">
        <w:t>“</w:t>
      </w:r>
      <w:r w:rsidRPr="00950646">
        <w:rPr>
          <w:b/>
        </w:rPr>
        <w:t>Administrador</w:t>
      </w:r>
      <w:r w:rsidR="00950646">
        <w:t>”</w:t>
      </w:r>
      <w:r>
        <w:t>.</w:t>
      </w:r>
    </w:p>
    <w:p w:rsidR="00A7316E" w:rsidRDefault="00A7316E" w:rsidP="003D25FD">
      <w:pPr>
        <w:pStyle w:val="ParagrafoManual"/>
      </w:pPr>
    </w:p>
    <w:p w:rsidR="00A7316E" w:rsidRDefault="00A7316E" w:rsidP="003D25F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7A2177D4" wp14:editId="70FEFAD2">
            <wp:simplePos x="0" y="0"/>
            <wp:positionH relativeFrom="margin">
              <wp:align>center</wp:align>
            </wp:positionH>
            <wp:positionV relativeFrom="paragraph">
              <wp:posOffset>6985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2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6087" w:rsidRDefault="00A7316E" w:rsidP="00A7316E">
      <w:pPr>
        <w:pStyle w:val="ParagrafoManual"/>
      </w:pPr>
      <w:r>
        <w:tab/>
        <w:t>Após acesse o módulo “</w:t>
      </w:r>
      <w:r w:rsidRPr="00950646">
        <w:rPr>
          <w:b/>
        </w:rPr>
        <w:t>Auditoria</w:t>
      </w:r>
      <w:r>
        <w:t>”.</w:t>
      </w:r>
    </w:p>
    <w:p w:rsidR="00A7316E" w:rsidRDefault="00A7316E" w:rsidP="00A7316E">
      <w:pPr>
        <w:pStyle w:val="ParagrafoManual"/>
      </w:pPr>
    </w:p>
    <w:p w:rsidR="0068194A" w:rsidRDefault="0068194A" w:rsidP="00A7316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57BA43B2" wp14:editId="1FC3E29A">
            <wp:simplePos x="0" y="0"/>
            <wp:positionH relativeFrom="margin">
              <wp:posOffset>2755265</wp:posOffset>
            </wp:positionH>
            <wp:positionV relativeFrom="paragraph">
              <wp:posOffset>73660</wp:posOffset>
            </wp:positionV>
            <wp:extent cx="1009650" cy="3057525"/>
            <wp:effectExtent l="152400" t="152400" r="361950" b="371475"/>
            <wp:wrapThrough wrapText="bothSides">
              <wp:wrapPolygon edited="0">
                <wp:start x="1630" y="-1077"/>
                <wp:lineTo x="-3260" y="-807"/>
                <wp:lineTo x="-3260" y="22206"/>
                <wp:lineTo x="-2038" y="23013"/>
                <wp:lineTo x="2445" y="23821"/>
                <wp:lineTo x="2853" y="24090"/>
                <wp:lineTo x="22823" y="24090"/>
                <wp:lineTo x="23230" y="23821"/>
                <wp:lineTo x="27713" y="22879"/>
                <wp:lineTo x="28936" y="20725"/>
                <wp:lineTo x="28936" y="1346"/>
                <wp:lineTo x="24045" y="-673"/>
                <wp:lineTo x="23638" y="-1077"/>
                <wp:lineTo x="1630" y="-1077"/>
              </wp:wrapPolygon>
            </wp:wrapThrough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3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3057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Pr="0068194A" w:rsidRDefault="0068194A" w:rsidP="0068194A"/>
    <w:p w:rsidR="0068194A" w:rsidRDefault="0068194A" w:rsidP="0068194A"/>
    <w:p w:rsidR="0068194A" w:rsidRDefault="0068194A" w:rsidP="0068194A"/>
    <w:p w:rsidR="00A7316E" w:rsidRDefault="00A7316E" w:rsidP="0068194A"/>
    <w:p w:rsidR="0068194A" w:rsidRDefault="0068194A" w:rsidP="0068194A"/>
    <w:p w:rsidR="00950646" w:rsidRDefault="00950646" w:rsidP="00950646">
      <w:pPr>
        <w:pStyle w:val="ParagrafoManual"/>
        <w:ind w:left="0" w:firstLine="0"/>
      </w:pPr>
    </w:p>
    <w:p w:rsidR="0068194A" w:rsidRPr="00950646" w:rsidRDefault="0068194A" w:rsidP="00950646">
      <w:pPr>
        <w:pStyle w:val="ParagrafoManual"/>
      </w:pPr>
      <w:r w:rsidRPr="00950646">
        <w:lastRenderedPageBreak/>
        <w:t>Irá abrir o módulo Auditoria</w:t>
      </w:r>
      <w:r w:rsidR="00762E4C" w:rsidRPr="00950646">
        <w:t>, no mesmo você vai encontrar os menus:</w:t>
      </w:r>
    </w:p>
    <w:p w:rsidR="00762E4C" w:rsidRDefault="00762E4C" w:rsidP="0068194A">
      <w:pPr>
        <w:pStyle w:val="ParagrafoManual"/>
      </w:pPr>
    </w:p>
    <w:p w:rsidR="00762E4C" w:rsidRDefault="00762E4C" w:rsidP="00762E4C">
      <w:pPr>
        <w:pStyle w:val="ParagrafoManual"/>
        <w:numPr>
          <w:ilvl w:val="0"/>
          <w:numId w:val="32"/>
        </w:numPr>
      </w:pPr>
      <w:r>
        <w:t>Auditoria</w:t>
      </w:r>
    </w:p>
    <w:p w:rsidR="00762E4C" w:rsidRDefault="00762E4C" w:rsidP="00762E4C">
      <w:pPr>
        <w:pStyle w:val="ParagrafoManual"/>
        <w:numPr>
          <w:ilvl w:val="0"/>
          <w:numId w:val="32"/>
        </w:numPr>
      </w:pPr>
      <w:r>
        <w:t>Agenda</w:t>
      </w:r>
    </w:p>
    <w:p w:rsidR="00762E4C" w:rsidRDefault="00762E4C" w:rsidP="00762E4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35D9BEFC" wp14:editId="7D809A51">
            <wp:simplePos x="0" y="0"/>
            <wp:positionH relativeFrom="margin">
              <wp:align>center</wp:align>
            </wp:positionH>
            <wp:positionV relativeFrom="paragraph">
              <wp:posOffset>169545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4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762E4C">
      <w:pPr>
        <w:pStyle w:val="ParagrafoManual"/>
      </w:pPr>
    </w:p>
    <w:p w:rsidR="00762E4C" w:rsidRDefault="00762E4C" w:rsidP="00B06C09">
      <w:pPr>
        <w:pStyle w:val="Ttulo2"/>
      </w:pPr>
      <w:bookmarkStart w:id="3" w:name="_Toc382572486"/>
      <w:r>
        <w:lastRenderedPageBreak/>
        <w:t>Menu Auditoria</w:t>
      </w:r>
      <w:bookmarkEnd w:id="3"/>
    </w:p>
    <w:p w:rsidR="00762E4C" w:rsidRDefault="00762E4C" w:rsidP="00762E4C">
      <w:pPr>
        <w:rPr>
          <w:lang w:val="en-US"/>
        </w:rPr>
      </w:pPr>
    </w:p>
    <w:p w:rsidR="00762E4C" w:rsidRDefault="00762E4C" w:rsidP="00762E4C">
      <w:pPr>
        <w:pStyle w:val="ParagrafoManual"/>
      </w:pPr>
      <w:r w:rsidRPr="00762E4C">
        <w:t>No menu Auditoria existe</w:t>
      </w:r>
      <w:r w:rsidR="00950646">
        <w:t>m</w:t>
      </w:r>
      <w:r w:rsidRPr="00762E4C">
        <w:t xml:space="preserve"> as opç</w:t>
      </w:r>
      <w:r>
        <w:t>ões:</w:t>
      </w:r>
    </w:p>
    <w:p w:rsidR="00762E4C" w:rsidRDefault="00762E4C" w:rsidP="00762E4C">
      <w:pPr>
        <w:pStyle w:val="ParagrafoManual"/>
      </w:pPr>
    </w:p>
    <w:p w:rsidR="00762E4C" w:rsidRDefault="00762E4C" w:rsidP="00AD25AD">
      <w:pPr>
        <w:pStyle w:val="ParagrafoManual"/>
        <w:numPr>
          <w:ilvl w:val="0"/>
          <w:numId w:val="33"/>
        </w:numPr>
      </w:pPr>
      <w:r>
        <w:t>Autenticação de Usuários</w:t>
      </w:r>
    </w:p>
    <w:p w:rsidR="00762E4C" w:rsidRDefault="00762E4C" w:rsidP="00AD25AD">
      <w:pPr>
        <w:pStyle w:val="ParagrafoManual"/>
        <w:numPr>
          <w:ilvl w:val="0"/>
          <w:numId w:val="33"/>
        </w:numPr>
      </w:pPr>
      <w:r>
        <w:t xml:space="preserve">Emissão de Dados </w:t>
      </w:r>
      <w:r w:rsidR="00EF471E">
        <w:t>Clínicos</w:t>
      </w:r>
    </w:p>
    <w:p w:rsidR="00762E4C" w:rsidRDefault="00762E4C" w:rsidP="00AD25AD">
      <w:pPr>
        <w:pStyle w:val="ParagrafoManual"/>
        <w:numPr>
          <w:ilvl w:val="0"/>
          <w:numId w:val="33"/>
        </w:numPr>
      </w:pPr>
      <w:r>
        <w:t>Gerenciamento de Permissões</w:t>
      </w:r>
    </w:p>
    <w:p w:rsidR="00762E4C" w:rsidRDefault="00762E4C" w:rsidP="00AD25AD">
      <w:pPr>
        <w:pStyle w:val="ParagrafoManual"/>
        <w:numPr>
          <w:ilvl w:val="0"/>
          <w:numId w:val="33"/>
        </w:numPr>
      </w:pPr>
      <w:r>
        <w:t>Administração do Sistema</w:t>
      </w:r>
    </w:p>
    <w:p w:rsidR="00762E4C" w:rsidRDefault="00762E4C" w:rsidP="00AD25AD">
      <w:pPr>
        <w:pStyle w:val="ParagrafoManual"/>
        <w:numPr>
          <w:ilvl w:val="0"/>
          <w:numId w:val="33"/>
        </w:numPr>
      </w:pPr>
      <w:r>
        <w:t>Operadores do Backup</w:t>
      </w:r>
    </w:p>
    <w:p w:rsidR="00762E4C" w:rsidRDefault="00762E4C" w:rsidP="00AD25AD">
      <w:pPr>
        <w:pStyle w:val="ParagrafoManual"/>
        <w:numPr>
          <w:ilvl w:val="0"/>
          <w:numId w:val="33"/>
        </w:numPr>
      </w:pPr>
      <w:r>
        <w:t>Troca de Informações entre Sistemas</w:t>
      </w:r>
    </w:p>
    <w:p w:rsidR="00AD25AD" w:rsidRDefault="00AD25AD" w:rsidP="00762E4C">
      <w:pPr>
        <w:pStyle w:val="ParagrafoManual"/>
      </w:pPr>
    </w:p>
    <w:p w:rsidR="0032386E" w:rsidRDefault="00AD25AD" w:rsidP="00762E4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623B0C22" wp14:editId="0E4D55FD">
            <wp:simplePos x="0" y="0"/>
            <wp:positionH relativeFrom="margin">
              <wp:posOffset>701675</wp:posOffset>
            </wp:positionH>
            <wp:positionV relativeFrom="paragraph">
              <wp:posOffset>128905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5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386E" w:rsidRPr="0032386E" w:rsidRDefault="0032386E" w:rsidP="0032386E"/>
    <w:p w:rsidR="0032386E" w:rsidRPr="0032386E" w:rsidRDefault="0032386E" w:rsidP="0032386E"/>
    <w:p w:rsidR="0032386E" w:rsidRPr="0032386E" w:rsidRDefault="0032386E" w:rsidP="0032386E"/>
    <w:p w:rsidR="0032386E" w:rsidRPr="0032386E" w:rsidRDefault="0032386E" w:rsidP="0032386E"/>
    <w:p w:rsidR="0032386E" w:rsidRPr="0032386E" w:rsidRDefault="0032386E" w:rsidP="0032386E"/>
    <w:p w:rsidR="0032386E" w:rsidRPr="0032386E" w:rsidRDefault="0032386E" w:rsidP="0032386E"/>
    <w:p w:rsidR="0032386E" w:rsidRPr="0032386E" w:rsidRDefault="0032386E" w:rsidP="0032386E"/>
    <w:p w:rsidR="0032386E" w:rsidRPr="0032386E" w:rsidRDefault="0032386E" w:rsidP="0032386E"/>
    <w:p w:rsidR="0032386E" w:rsidRPr="0032386E" w:rsidRDefault="0032386E" w:rsidP="0032386E"/>
    <w:p w:rsidR="0032386E" w:rsidRPr="0032386E" w:rsidRDefault="0032386E" w:rsidP="0032386E"/>
    <w:p w:rsidR="0032386E" w:rsidRPr="0032386E" w:rsidRDefault="0032386E" w:rsidP="0032386E"/>
    <w:p w:rsidR="0032386E" w:rsidRPr="0032386E" w:rsidRDefault="0032386E" w:rsidP="0032386E"/>
    <w:p w:rsidR="0032386E" w:rsidRPr="0032386E" w:rsidRDefault="0032386E" w:rsidP="0032386E"/>
    <w:p w:rsidR="0032386E" w:rsidRDefault="0032386E" w:rsidP="0032386E"/>
    <w:p w:rsidR="0032386E" w:rsidRDefault="0032386E" w:rsidP="0032386E"/>
    <w:p w:rsidR="00AD25AD" w:rsidRDefault="00AD25AD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Default="0032386E" w:rsidP="0032386E"/>
    <w:p w:rsidR="0032386E" w:rsidRPr="0032386E" w:rsidRDefault="0032386E" w:rsidP="0032386E"/>
    <w:p w:rsidR="00AD25AD" w:rsidRDefault="00AD25AD" w:rsidP="00762E4C">
      <w:pPr>
        <w:pStyle w:val="ParagrafoManual"/>
      </w:pPr>
    </w:p>
    <w:p w:rsidR="00B06C09" w:rsidRDefault="00B06C09" w:rsidP="00762E4C">
      <w:pPr>
        <w:pStyle w:val="ParagrafoManual"/>
      </w:pPr>
    </w:p>
    <w:p w:rsidR="00AD25AD" w:rsidRDefault="00AD25AD" w:rsidP="00AD25AD">
      <w:pPr>
        <w:pStyle w:val="Ttulo3"/>
      </w:pPr>
      <w:bookmarkStart w:id="4" w:name="_Toc382572487"/>
      <w:r>
        <w:lastRenderedPageBreak/>
        <w:t>Autenticação de Usuários</w:t>
      </w:r>
      <w:bookmarkEnd w:id="4"/>
    </w:p>
    <w:p w:rsidR="00AD25AD" w:rsidRDefault="00AD25AD" w:rsidP="00AD25AD"/>
    <w:p w:rsidR="00AD25AD" w:rsidRDefault="00AD25AD" w:rsidP="00AD25AD">
      <w:pPr>
        <w:pStyle w:val="ParagrafoManual"/>
      </w:pPr>
      <w:r w:rsidRPr="00AD25AD">
        <w:t xml:space="preserve">Na opção de </w:t>
      </w:r>
      <w:r w:rsidR="00F65CCA">
        <w:t>“</w:t>
      </w:r>
      <w:r w:rsidRPr="00AD25AD">
        <w:t>Autenticação de Usuários</w:t>
      </w:r>
      <w:r w:rsidR="00F65CCA">
        <w:t>”</w:t>
      </w:r>
      <w:r w:rsidR="0032386E">
        <w:t xml:space="preserve"> </w:t>
      </w:r>
      <w:r w:rsidR="00EF471E">
        <w:t xml:space="preserve">é </w:t>
      </w:r>
      <w:r w:rsidR="0044704C">
        <w:t>possível</w:t>
      </w:r>
      <w:r w:rsidR="0032386E">
        <w:t xml:space="preserve"> </w:t>
      </w:r>
      <w:r w:rsidR="0044704C">
        <w:t>emitir</w:t>
      </w:r>
      <w:r w:rsidR="0032386E">
        <w:t xml:space="preserve"> um relatório das autenticações dos usuários, podendo busca</w:t>
      </w:r>
      <w:r w:rsidR="00F65CCA">
        <w:t>r por data ou por usuário especí</w:t>
      </w:r>
      <w:r w:rsidR="0032386E">
        <w:t>fico.</w:t>
      </w:r>
    </w:p>
    <w:p w:rsidR="0032386E" w:rsidRDefault="0032386E" w:rsidP="00AD25AD">
      <w:pPr>
        <w:pStyle w:val="ParagrafoManual"/>
      </w:pPr>
    </w:p>
    <w:p w:rsidR="0032386E" w:rsidRPr="00AD25AD" w:rsidRDefault="0032386E" w:rsidP="00AD25A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08D6E9E3" wp14:editId="37D75932">
            <wp:simplePos x="0" y="0"/>
            <wp:positionH relativeFrom="margin">
              <wp:align>center</wp:align>
            </wp:positionH>
            <wp:positionV relativeFrom="paragraph">
              <wp:posOffset>200025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6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D25AD" w:rsidRPr="00AD25AD" w:rsidRDefault="00AD25AD" w:rsidP="00AD25AD">
      <w:pPr>
        <w:pStyle w:val="ParagrafoManual"/>
      </w:pPr>
    </w:p>
    <w:p w:rsidR="00415D0B" w:rsidRDefault="0032386E" w:rsidP="00762E4C">
      <w:pPr>
        <w:pStyle w:val="ParagrafoManual"/>
      </w:pPr>
      <w:r>
        <w:t>Após aplicar o filtro clique no botão “</w:t>
      </w:r>
      <w:r>
        <w:rPr>
          <w:b/>
        </w:rPr>
        <w:t>Pesquisar</w:t>
      </w:r>
      <w:r>
        <w:t>”</w:t>
      </w:r>
      <w:r w:rsidR="00883AFF">
        <w:t xml:space="preserve">. </w:t>
      </w:r>
      <w:r w:rsidR="003F2522">
        <w:t>Neste relat</w:t>
      </w:r>
      <w:r w:rsidR="0055658D">
        <w:t>ório consta os campos</w:t>
      </w:r>
      <w:r w:rsidR="00415D0B">
        <w:t>:</w:t>
      </w:r>
    </w:p>
    <w:p w:rsidR="00415D0B" w:rsidRDefault="00415D0B" w:rsidP="00762E4C">
      <w:pPr>
        <w:pStyle w:val="ParagrafoManual"/>
      </w:pPr>
    </w:p>
    <w:p w:rsidR="00415D0B" w:rsidRPr="00415D0B" w:rsidRDefault="00CD2073" w:rsidP="00415D0B">
      <w:pPr>
        <w:pStyle w:val="ParagrafoManual"/>
        <w:numPr>
          <w:ilvl w:val="0"/>
          <w:numId w:val="34"/>
        </w:numPr>
      </w:pPr>
      <w:r>
        <w:t>D</w:t>
      </w:r>
      <w:r w:rsidR="003F2522" w:rsidRPr="00415D0B">
        <w:t>ata e hora da autenticaç</w:t>
      </w:r>
      <w:r w:rsidR="00415D0B" w:rsidRPr="00415D0B">
        <w:t>ão</w:t>
      </w:r>
    </w:p>
    <w:p w:rsidR="00415D0B" w:rsidRPr="00415D0B" w:rsidRDefault="00CD2073" w:rsidP="00415D0B">
      <w:pPr>
        <w:pStyle w:val="ParagrafoManual"/>
        <w:numPr>
          <w:ilvl w:val="0"/>
          <w:numId w:val="34"/>
        </w:numPr>
      </w:pPr>
      <w:r>
        <w:t>U</w:t>
      </w:r>
      <w:r w:rsidR="003F2522" w:rsidRPr="00415D0B">
        <w:t>su</w:t>
      </w:r>
      <w:r w:rsidR="00415D0B">
        <w:t>ário</w:t>
      </w:r>
    </w:p>
    <w:p w:rsidR="00415D0B" w:rsidRPr="00415D0B" w:rsidRDefault="00CD2073" w:rsidP="00415D0B">
      <w:pPr>
        <w:pStyle w:val="ParagrafoManual"/>
        <w:numPr>
          <w:ilvl w:val="0"/>
          <w:numId w:val="34"/>
        </w:numPr>
      </w:pPr>
      <w:r>
        <w:t>O</w:t>
      </w:r>
      <w:r w:rsidR="003F2522" w:rsidRPr="00415D0B">
        <w:t>bservação (especificação</w:t>
      </w:r>
      <w:r>
        <w:t xml:space="preserve"> da autenticação)</w:t>
      </w:r>
      <w:r w:rsidR="003F2522" w:rsidRPr="00415D0B">
        <w:t xml:space="preserve"> </w:t>
      </w:r>
    </w:p>
    <w:p w:rsidR="00415D0B" w:rsidRPr="00415D0B" w:rsidRDefault="00CD2073" w:rsidP="00415D0B">
      <w:pPr>
        <w:pStyle w:val="ParagrafoManual"/>
        <w:numPr>
          <w:ilvl w:val="0"/>
          <w:numId w:val="34"/>
        </w:numPr>
      </w:pPr>
      <w:r>
        <w:t>Números de tentativas</w:t>
      </w:r>
    </w:p>
    <w:p w:rsidR="00415D0B" w:rsidRPr="00415D0B" w:rsidRDefault="00CD2073" w:rsidP="00415D0B">
      <w:pPr>
        <w:pStyle w:val="ParagrafoManual"/>
        <w:numPr>
          <w:ilvl w:val="0"/>
          <w:numId w:val="34"/>
        </w:numPr>
      </w:pPr>
      <w:r>
        <w:t>Lo</w:t>
      </w:r>
      <w:r w:rsidR="003F2522" w:rsidRPr="00415D0B">
        <w:t>gin com sucesso (para informar se a autenticação foi efetuada com sucesso ou não</w:t>
      </w:r>
      <w:r>
        <w:t>)</w:t>
      </w:r>
    </w:p>
    <w:p w:rsidR="00415D0B" w:rsidRPr="00415D0B" w:rsidRDefault="00CD2073" w:rsidP="00415D0B">
      <w:pPr>
        <w:pStyle w:val="ParagrafoManual"/>
        <w:numPr>
          <w:ilvl w:val="0"/>
          <w:numId w:val="34"/>
        </w:numPr>
      </w:pPr>
      <w:r>
        <w:t>E</w:t>
      </w:r>
      <w:r w:rsidR="00415D0B" w:rsidRPr="00415D0B">
        <w:t>staç</w:t>
      </w:r>
      <w:r>
        <w:t>ão (computador</w:t>
      </w:r>
      <w:r w:rsidR="00415D0B" w:rsidRPr="00415D0B">
        <w:t xml:space="preserve"> utilizado).</w:t>
      </w:r>
    </w:p>
    <w:p w:rsidR="00415D0B" w:rsidRDefault="00415D0B" w:rsidP="00762E4C">
      <w:pPr>
        <w:pStyle w:val="ParagrafoManual"/>
      </w:pPr>
    </w:p>
    <w:p w:rsidR="00AD25AD" w:rsidRDefault="0044704C" w:rsidP="00762E4C">
      <w:pPr>
        <w:pStyle w:val="ParagrafoManual"/>
      </w:pPr>
      <w:r>
        <w:t>É possível</w:t>
      </w:r>
      <w:r w:rsidR="00F65CCA">
        <w:t xml:space="preserve"> </w:t>
      </w:r>
      <w:r w:rsidR="00883AFF">
        <w:t xml:space="preserve">imprimir este relatório </w:t>
      </w:r>
      <w:r>
        <w:t>através</w:t>
      </w:r>
      <w:r w:rsidR="00883AFF">
        <w:t xml:space="preserve"> do </w:t>
      </w:r>
      <w:proofErr w:type="gramStart"/>
      <w:r w:rsidR="00883AFF">
        <w:t>botão ’</w:t>
      </w:r>
      <w:r w:rsidR="00883AFF">
        <w:rPr>
          <w:b/>
        </w:rPr>
        <w:t>Imprimir</w:t>
      </w:r>
      <w:proofErr w:type="gramEnd"/>
      <w:r w:rsidR="00883AFF">
        <w:t>”.</w:t>
      </w:r>
    </w:p>
    <w:p w:rsidR="00883AFF" w:rsidRDefault="00883AFF" w:rsidP="00762E4C">
      <w:pPr>
        <w:pStyle w:val="ParagrafoManual"/>
      </w:pPr>
    </w:p>
    <w:p w:rsidR="00883AFF" w:rsidRDefault="00883AFF" w:rsidP="00762E4C">
      <w:pPr>
        <w:pStyle w:val="ParagrafoManual"/>
      </w:pPr>
    </w:p>
    <w:p w:rsidR="00883AFF" w:rsidRDefault="00883AFF" w:rsidP="00762E4C">
      <w:pPr>
        <w:pStyle w:val="ParagrafoManual"/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883AFF" w:rsidRPr="00CD2073" w:rsidRDefault="00883AFF" w:rsidP="00CD2073">
      <w:pPr>
        <w:pStyle w:val="ParagrafoManual"/>
      </w:pPr>
    </w:p>
    <w:p w:rsidR="00883AFF" w:rsidRDefault="00883AFF" w:rsidP="00883AFF">
      <w:pPr>
        <w:pStyle w:val="Ttulo3"/>
      </w:pPr>
      <w:bookmarkStart w:id="5" w:name="_Toc382572488"/>
      <w:r>
        <w:lastRenderedPageBreak/>
        <w:t xml:space="preserve">Emissão de Dados </w:t>
      </w:r>
      <w:r w:rsidR="0044704C">
        <w:t>Clínicos</w:t>
      </w:r>
      <w:bookmarkEnd w:id="5"/>
    </w:p>
    <w:p w:rsidR="00883AFF" w:rsidRDefault="00637D00" w:rsidP="00CD2073">
      <w:pPr>
        <w:pStyle w:val="ParagrafoManual"/>
      </w:pPr>
      <w:r>
        <w:t xml:space="preserve">Na </w:t>
      </w:r>
      <w:r w:rsidR="0044704C">
        <w:t>opção</w:t>
      </w:r>
      <w:r>
        <w:t xml:space="preserve"> de </w:t>
      </w:r>
      <w:r w:rsidR="00F65CCA">
        <w:t>“</w:t>
      </w:r>
      <w:r>
        <w:t xml:space="preserve">Emissão de Dados </w:t>
      </w:r>
      <w:r w:rsidR="0044704C">
        <w:t>Clínicos</w:t>
      </w:r>
      <w:r w:rsidR="00F65CCA">
        <w:t>”</w:t>
      </w:r>
      <w:r>
        <w:t xml:space="preserve"> é possível </w:t>
      </w:r>
      <w:r w:rsidR="00D02912">
        <w:t>visualizar a emissão dos dados dos pacientes.</w:t>
      </w:r>
    </w:p>
    <w:p w:rsidR="00D02912" w:rsidRDefault="00D02912" w:rsidP="00CD2073">
      <w:pPr>
        <w:pStyle w:val="ParagrafoManual"/>
      </w:pPr>
    </w:p>
    <w:p w:rsidR="00D02912" w:rsidRDefault="00D02912" w:rsidP="00CD207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7D88FD38" wp14:editId="0B67465B">
            <wp:simplePos x="0" y="0"/>
            <wp:positionH relativeFrom="margin">
              <wp:align>center</wp:align>
            </wp:positionH>
            <wp:positionV relativeFrom="paragraph">
              <wp:posOffset>116205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7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02912" w:rsidRDefault="00D02912" w:rsidP="00CD2073">
      <w:pPr>
        <w:pStyle w:val="ParagrafoManual"/>
      </w:pPr>
    </w:p>
    <w:p w:rsidR="0055658D" w:rsidRDefault="0055658D" w:rsidP="0055658D">
      <w:pPr>
        <w:pStyle w:val="ParagrafoManual"/>
      </w:pPr>
      <w:r>
        <w:t>Após aplicar o filtro clique no botão “</w:t>
      </w:r>
      <w:r>
        <w:rPr>
          <w:b/>
        </w:rPr>
        <w:t>Pesquisar</w:t>
      </w:r>
      <w:r>
        <w:t>”. Neste relatório consta os campos:</w:t>
      </w:r>
    </w:p>
    <w:p w:rsidR="0055658D" w:rsidRDefault="0055658D" w:rsidP="0055658D">
      <w:pPr>
        <w:pStyle w:val="ParagrafoManual"/>
      </w:pPr>
    </w:p>
    <w:p w:rsidR="0055658D" w:rsidRPr="00415D0B" w:rsidRDefault="0055658D" w:rsidP="0055658D">
      <w:pPr>
        <w:pStyle w:val="ParagrafoManual"/>
        <w:numPr>
          <w:ilvl w:val="0"/>
          <w:numId w:val="34"/>
        </w:numPr>
      </w:pPr>
      <w:r>
        <w:t>D</w:t>
      </w:r>
      <w:r w:rsidR="00F8439F">
        <w:t>ata e hora</w:t>
      </w:r>
    </w:p>
    <w:p w:rsidR="0055658D" w:rsidRPr="00415D0B" w:rsidRDefault="0055658D" w:rsidP="0055658D">
      <w:pPr>
        <w:pStyle w:val="ParagrafoManual"/>
        <w:numPr>
          <w:ilvl w:val="0"/>
          <w:numId w:val="34"/>
        </w:numPr>
      </w:pPr>
      <w:r>
        <w:t>U</w:t>
      </w:r>
      <w:r w:rsidRPr="00415D0B">
        <w:t>su</w:t>
      </w:r>
      <w:r>
        <w:t>ário</w:t>
      </w:r>
    </w:p>
    <w:p w:rsidR="0055658D" w:rsidRPr="00415D0B" w:rsidRDefault="0055658D" w:rsidP="0055658D">
      <w:pPr>
        <w:pStyle w:val="ParagrafoManual"/>
        <w:numPr>
          <w:ilvl w:val="0"/>
          <w:numId w:val="34"/>
        </w:numPr>
      </w:pPr>
      <w:r>
        <w:t>O</w:t>
      </w:r>
      <w:r w:rsidRPr="00415D0B">
        <w:t>bservação (especificação</w:t>
      </w:r>
      <w:r>
        <w:t xml:space="preserve"> da emissão)</w:t>
      </w:r>
      <w:r w:rsidRPr="00415D0B">
        <w:t xml:space="preserve"> </w:t>
      </w:r>
    </w:p>
    <w:p w:rsidR="0055658D" w:rsidRPr="00415D0B" w:rsidRDefault="0055658D" w:rsidP="0055658D">
      <w:pPr>
        <w:pStyle w:val="ParagrafoManual"/>
        <w:numPr>
          <w:ilvl w:val="0"/>
          <w:numId w:val="34"/>
        </w:numPr>
      </w:pPr>
      <w:r>
        <w:t>Paciente (nome do paciente)</w:t>
      </w:r>
    </w:p>
    <w:p w:rsidR="0055658D" w:rsidRPr="00415D0B" w:rsidRDefault="0055658D" w:rsidP="0055658D">
      <w:pPr>
        <w:pStyle w:val="ParagrafoManual"/>
        <w:numPr>
          <w:ilvl w:val="0"/>
          <w:numId w:val="34"/>
        </w:numPr>
      </w:pPr>
      <w:r>
        <w:t>E</w:t>
      </w:r>
      <w:r w:rsidRPr="00415D0B">
        <w:t>staç</w:t>
      </w:r>
      <w:r>
        <w:t>ão (computador</w:t>
      </w:r>
      <w:r w:rsidRPr="00415D0B">
        <w:t xml:space="preserve"> utilizado).</w:t>
      </w:r>
    </w:p>
    <w:p w:rsidR="0055658D" w:rsidRDefault="0055658D" w:rsidP="0055658D">
      <w:pPr>
        <w:pStyle w:val="ParagrafoManual"/>
      </w:pPr>
    </w:p>
    <w:p w:rsidR="0055658D" w:rsidRDefault="0044704C" w:rsidP="0055658D">
      <w:pPr>
        <w:pStyle w:val="ParagrafoManual"/>
      </w:pPr>
      <w:r>
        <w:t>É possível</w:t>
      </w:r>
      <w:r w:rsidR="0055658D">
        <w:t xml:space="preserve"> também imprimir este relatório </w:t>
      </w:r>
      <w:r>
        <w:t>através</w:t>
      </w:r>
      <w:r w:rsidR="0055658D">
        <w:t xml:space="preserve"> do botão ’</w:t>
      </w:r>
      <w:r w:rsidR="0055658D">
        <w:rPr>
          <w:b/>
        </w:rPr>
        <w:t>Imprimir</w:t>
      </w:r>
      <w:r w:rsidR="0055658D">
        <w:t>”.</w:t>
      </w:r>
    </w:p>
    <w:p w:rsidR="00883AFF" w:rsidRPr="00883AFF" w:rsidRDefault="00883AFF" w:rsidP="00883AFF">
      <w:pPr>
        <w:pStyle w:val="ParagrafoManual"/>
      </w:pPr>
    </w:p>
    <w:p w:rsidR="00883AFF" w:rsidRDefault="00883AFF" w:rsidP="00762E4C">
      <w:pPr>
        <w:pStyle w:val="ParagrafoManual"/>
        <w:rPr>
          <w:i/>
        </w:rPr>
      </w:pPr>
    </w:p>
    <w:p w:rsidR="00883AFF" w:rsidRDefault="00883AFF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55658D" w:rsidRDefault="0055658D" w:rsidP="00762E4C">
      <w:pPr>
        <w:pStyle w:val="ParagrafoManual"/>
        <w:rPr>
          <w:i/>
        </w:rPr>
      </w:pPr>
    </w:p>
    <w:p w:rsidR="00720329" w:rsidRDefault="00720329" w:rsidP="00720329">
      <w:pPr>
        <w:pStyle w:val="Ttulo3"/>
      </w:pPr>
      <w:bookmarkStart w:id="6" w:name="_Toc382572489"/>
      <w:r>
        <w:lastRenderedPageBreak/>
        <w:t>Gerenciamento de Permissões</w:t>
      </w:r>
      <w:bookmarkEnd w:id="6"/>
    </w:p>
    <w:p w:rsidR="00716911" w:rsidRPr="00716911" w:rsidRDefault="00085B5A" w:rsidP="00716911">
      <w:pPr>
        <w:pStyle w:val="ParagrafoManual"/>
      </w:pPr>
      <w:r w:rsidRPr="00716911">
        <w:t xml:space="preserve">Na opção </w:t>
      </w:r>
      <w:r w:rsidR="00496669">
        <w:t>“</w:t>
      </w:r>
      <w:r w:rsidRPr="00716911">
        <w:t xml:space="preserve">Gerenciamento de </w:t>
      </w:r>
      <w:r w:rsidR="0044704C" w:rsidRPr="00716911">
        <w:t>Permissões</w:t>
      </w:r>
      <w:r w:rsidR="00496669">
        <w:t>”</w:t>
      </w:r>
      <w:r w:rsidR="0044704C" w:rsidRPr="00716911">
        <w:t xml:space="preserve"> é</w:t>
      </w:r>
      <w:r w:rsidRPr="00716911">
        <w:t xml:space="preserve"> possível </w:t>
      </w:r>
      <w:r w:rsidR="00716911" w:rsidRPr="00716911">
        <w:t>retirar um relatório das permissões</w:t>
      </w:r>
      <w:r w:rsidR="0044704C">
        <w:t xml:space="preserve"> que foram</w:t>
      </w:r>
      <w:r w:rsidR="00716911" w:rsidRPr="00716911">
        <w:t xml:space="preserve"> concedidas aos usuários. É possível buscar por:</w:t>
      </w:r>
    </w:p>
    <w:p w:rsidR="00716911" w:rsidRPr="00716911" w:rsidRDefault="00716911" w:rsidP="00716911">
      <w:pPr>
        <w:pStyle w:val="ParagrafoManual"/>
        <w:numPr>
          <w:ilvl w:val="0"/>
          <w:numId w:val="36"/>
        </w:numPr>
      </w:pPr>
      <w:r w:rsidRPr="00716911">
        <w:t>Usuário Delegado</w:t>
      </w:r>
      <w:r>
        <w:t xml:space="preserve"> (usuário que concedeu a permissão)</w:t>
      </w:r>
    </w:p>
    <w:p w:rsidR="00716911" w:rsidRPr="00716911" w:rsidRDefault="00716911" w:rsidP="00716911">
      <w:pPr>
        <w:pStyle w:val="ParagrafoManual"/>
        <w:numPr>
          <w:ilvl w:val="0"/>
          <w:numId w:val="36"/>
        </w:numPr>
      </w:pPr>
      <w:r w:rsidRPr="00716911">
        <w:t>Usuário Atribuidor</w:t>
      </w:r>
      <w:r>
        <w:t xml:space="preserve"> (usuário que recebeu a permissão)</w:t>
      </w:r>
    </w:p>
    <w:p w:rsidR="00720329" w:rsidRDefault="00716911" w:rsidP="00762E4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55DE30D9" wp14:editId="4804EAD8">
            <wp:simplePos x="0" y="0"/>
            <wp:positionH relativeFrom="margin">
              <wp:align>center</wp:align>
            </wp:positionH>
            <wp:positionV relativeFrom="paragraph">
              <wp:posOffset>168910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8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439F" w:rsidRDefault="00F8439F" w:rsidP="00762E4C">
      <w:pPr>
        <w:pStyle w:val="ParagrafoManual"/>
      </w:pPr>
    </w:p>
    <w:p w:rsidR="00F8439F" w:rsidRDefault="00F8439F" w:rsidP="00F8439F">
      <w:pPr>
        <w:pStyle w:val="ParagrafoManual"/>
      </w:pPr>
      <w:r>
        <w:tab/>
        <w:t>Após aplicar o filtro clique no botão “</w:t>
      </w:r>
      <w:r>
        <w:rPr>
          <w:b/>
        </w:rPr>
        <w:t>Pesquisar</w:t>
      </w:r>
      <w:r>
        <w:t>”. Neste relatório consta os campos:</w:t>
      </w:r>
    </w:p>
    <w:p w:rsidR="00F8439F" w:rsidRDefault="00F8439F" w:rsidP="00F8439F">
      <w:pPr>
        <w:pStyle w:val="ParagrafoManual"/>
      </w:pPr>
    </w:p>
    <w:p w:rsidR="00F8439F" w:rsidRPr="00415D0B" w:rsidRDefault="00F8439F" w:rsidP="00F8439F">
      <w:pPr>
        <w:pStyle w:val="ParagrafoManual"/>
        <w:numPr>
          <w:ilvl w:val="0"/>
          <w:numId w:val="34"/>
        </w:numPr>
      </w:pPr>
      <w:r>
        <w:t xml:space="preserve">Data e hora </w:t>
      </w:r>
    </w:p>
    <w:p w:rsidR="00F8439F" w:rsidRDefault="00F8439F" w:rsidP="00F8439F">
      <w:pPr>
        <w:pStyle w:val="ParagrafoManual"/>
        <w:numPr>
          <w:ilvl w:val="0"/>
          <w:numId w:val="34"/>
        </w:numPr>
      </w:pPr>
      <w:r w:rsidRPr="00716911">
        <w:t>Usuário Atribuidor</w:t>
      </w:r>
      <w:r>
        <w:t xml:space="preserve"> (usuário que recebeu a permissão)</w:t>
      </w:r>
    </w:p>
    <w:p w:rsidR="00F8439F" w:rsidRPr="00716911" w:rsidRDefault="00F8439F" w:rsidP="009A0D6A">
      <w:pPr>
        <w:pStyle w:val="ParagrafoManual"/>
        <w:numPr>
          <w:ilvl w:val="0"/>
          <w:numId w:val="34"/>
        </w:numPr>
      </w:pPr>
      <w:r w:rsidRPr="00716911">
        <w:t>Usuário Delegado</w:t>
      </w:r>
      <w:r>
        <w:t xml:space="preserve"> (usuário que concedeu a permissão)</w:t>
      </w:r>
    </w:p>
    <w:p w:rsidR="00F8439F" w:rsidRPr="00415D0B" w:rsidRDefault="00F8439F" w:rsidP="00F8439F">
      <w:pPr>
        <w:pStyle w:val="ParagrafoManual"/>
        <w:numPr>
          <w:ilvl w:val="0"/>
          <w:numId w:val="34"/>
        </w:numPr>
      </w:pPr>
      <w:r>
        <w:t>Motivo (motivo da permissão)</w:t>
      </w:r>
    </w:p>
    <w:p w:rsidR="00F8439F" w:rsidRPr="00415D0B" w:rsidRDefault="00F42820" w:rsidP="00F8439F">
      <w:pPr>
        <w:pStyle w:val="ParagrafoManual"/>
        <w:numPr>
          <w:ilvl w:val="0"/>
          <w:numId w:val="34"/>
        </w:numPr>
      </w:pPr>
      <w:r>
        <w:t>Observação</w:t>
      </w:r>
      <w:r w:rsidR="00F8439F">
        <w:t xml:space="preserve"> (especificação da permissão)</w:t>
      </w:r>
    </w:p>
    <w:p w:rsidR="00F8439F" w:rsidRPr="00415D0B" w:rsidRDefault="00F8439F" w:rsidP="00F8439F">
      <w:pPr>
        <w:pStyle w:val="ParagrafoManual"/>
        <w:numPr>
          <w:ilvl w:val="0"/>
          <w:numId w:val="34"/>
        </w:numPr>
      </w:pPr>
      <w:r>
        <w:t>E</w:t>
      </w:r>
      <w:r w:rsidRPr="00415D0B">
        <w:t>staç</w:t>
      </w:r>
      <w:r>
        <w:t>ão (computador</w:t>
      </w:r>
      <w:r w:rsidRPr="00415D0B">
        <w:t xml:space="preserve"> utilizado).</w:t>
      </w:r>
    </w:p>
    <w:p w:rsidR="00F8439F" w:rsidRDefault="00F8439F" w:rsidP="00F8439F">
      <w:pPr>
        <w:pStyle w:val="ParagrafoManual"/>
      </w:pPr>
    </w:p>
    <w:p w:rsidR="00F8439F" w:rsidRDefault="00F42820" w:rsidP="00F8439F">
      <w:pPr>
        <w:pStyle w:val="ParagrafoManual"/>
      </w:pPr>
      <w:r>
        <w:t>É possível</w:t>
      </w:r>
      <w:r w:rsidR="00F8439F">
        <w:t xml:space="preserve"> também imprimir este relatório </w:t>
      </w:r>
      <w:r>
        <w:t>através</w:t>
      </w:r>
      <w:r w:rsidR="00F8439F">
        <w:t xml:space="preserve"> do botão ’</w:t>
      </w:r>
      <w:r w:rsidR="00F8439F">
        <w:rPr>
          <w:b/>
        </w:rPr>
        <w:t>Imprimir</w:t>
      </w:r>
      <w:r w:rsidR="00F8439F">
        <w:t>”.</w:t>
      </w:r>
    </w:p>
    <w:p w:rsidR="00716911" w:rsidRDefault="00716911" w:rsidP="00F8439F">
      <w:pPr>
        <w:tabs>
          <w:tab w:val="left" w:pos="1965"/>
        </w:tabs>
      </w:pPr>
    </w:p>
    <w:p w:rsidR="00F8439F" w:rsidRDefault="00F8439F" w:rsidP="00F8439F">
      <w:pPr>
        <w:tabs>
          <w:tab w:val="left" w:pos="1965"/>
        </w:tabs>
      </w:pPr>
    </w:p>
    <w:p w:rsidR="00F8439F" w:rsidRDefault="00F8439F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2D235B">
      <w:pPr>
        <w:pStyle w:val="Ttulo3"/>
      </w:pPr>
      <w:bookmarkStart w:id="7" w:name="_Toc382572490"/>
      <w:r>
        <w:lastRenderedPageBreak/>
        <w:t>Administração do Sistema</w:t>
      </w:r>
      <w:bookmarkEnd w:id="7"/>
    </w:p>
    <w:p w:rsidR="002D235B" w:rsidRDefault="00EF471E" w:rsidP="002D235B">
      <w:pPr>
        <w:pStyle w:val="ParagrafoManual"/>
      </w:pPr>
      <w:r>
        <w:t xml:space="preserve">Através </w:t>
      </w:r>
      <w:r w:rsidR="00745ECD">
        <w:t xml:space="preserve">da opção </w:t>
      </w:r>
      <w:r w:rsidR="00496669">
        <w:t>“</w:t>
      </w:r>
      <w:r w:rsidR="00745ECD">
        <w:t>Administração do Sistema</w:t>
      </w:r>
      <w:r w:rsidR="00496669">
        <w:t>”</w:t>
      </w:r>
      <w:r w:rsidR="00745ECD">
        <w:t xml:space="preserve"> é possível emitir um relatório referente a alterações no módulo Configurações. É possível </w:t>
      </w:r>
      <w:r w:rsidR="00A4150B">
        <w:t>efetuar a buscar pelo Usuário e pela Operação (Acesso, novo, alterar, apagar, imprimir).</w:t>
      </w:r>
    </w:p>
    <w:p w:rsidR="00745ECD" w:rsidRDefault="00745ECD" w:rsidP="002D235B">
      <w:pPr>
        <w:pStyle w:val="ParagrafoManual"/>
      </w:pPr>
    </w:p>
    <w:p w:rsidR="00745ECD" w:rsidRPr="002D235B" w:rsidRDefault="00745ECD" w:rsidP="002D235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629D59C9" wp14:editId="498A6C81">
            <wp:simplePos x="0" y="0"/>
            <wp:positionH relativeFrom="margin">
              <wp:align>center</wp:align>
            </wp:positionH>
            <wp:positionV relativeFrom="paragraph">
              <wp:posOffset>84455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10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D235B" w:rsidRDefault="002D235B" w:rsidP="002D235B">
      <w:pPr>
        <w:pStyle w:val="ParagrafoManual"/>
      </w:pPr>
    </w:p>
    <w:p w:rsidR="002D235B" w:rsidRDefault="002D235B" w:rsidP="00F8439F">
      <w:pPr>
        <w:tabs>
          <w:tab w:val="left" w:pos="1965"/>
        </w:tabs>
      </w:pPr>
    </w:p>
    <w:p w:rsidR="00A4150B" w:rsidRDefault="00A4150B" w:rsidP="00A4150B">
      <w:pPr>
        <w:pStyle w:val="ParagrafoManual"/>
      </w:pPr>
      <w:r>
        <w:tab/>
        <w:t>Após aplicar o filtro clique no botão “</w:t>
      </w:r>
      <w:r>
        <w:rPr>
          <w:b/>
        </w:rPr>
        <w:t>Pesquisar</w:t>
      </w:r>
      <w:r>
        <w:t>”. Neste relatório consta os campos:</w:t>
      </w:r>
    </w:p>
    <w:p w:rsidR="00A4150B" w:rsidRDefault="00A4150B" w:rsidP="00A4150B">
      <w:pPr>
        <w:pStyle w:val="ParagrafoManual"/>
      </w:pPr>
    </w:p>
    <w:p w:rsidR="00A4150B" w:rsidRPr="00851934" w:rsidRDefault="00A4150B" w:rsidP="00851934">
      <w:pPr>
        <w:pStyle w:val="ParagrafoManual"/>
        <w:numPr>
          <w:ilvl w:val="0"/>
          <w:numId w:val="39"/>
        </w:numPr>
      </w:pPr>
      <w:r w:rsidRPr="00851934">
        <w:t xml:space="preserve">Data e hora </w:t>
      </w:r>
    </w:p>
    <w:p w:rsidR="00A4150B" w:rsidRPr="00851934" w:rsidRDefault="00A4150B" w:rsidP="00851934">
      <w:pPr>
        <w:pStyle w:val="ParagrafoManual"/>
        <w:numPr>
          <w:ilvl w:val="0"/>
          <w:numId w:val="39"/>
        </w:numPr>
      </w:pPr>
      <w:r w:rsidRPr="00851934">
        <w:t>Usuário</w:t>
      </w:r>
    </w:p>
    <w:p w:rsidR="00A4150B" w:rsidRPr="00851934" w:rsidRDefault="00A4150B" w:rsidP="00851934">
      <w:pPr>
        <w:pStyle w:val="ParagrafoManual"/>
        <w:numPr>
          <w:ilvl w:val="0"/>
          <w:numId w:val="39"/>
        </w:numPr>
      </w:pPr>
      <w:r w:rsidRPr="00851934">
        <w:t>Observação (especificação da permissão)</w:t>
      </w:r>
    </w:p>
    <w:p w:rsidR="00A4150B" w:rsidRPr="00851934" w:rsidRDefault="00851934" w:rsidP="00851934">
      <w:pPr>
        <w:pStyle w:val="ParagrafoManual"/>
        <w:numPr>
          <w:ilvl w:val="0"/>
          <w:numId w:val="39"/>
        </w:numPr>
      </w:pPr>
      <w:r w:rsidRPr="00851934">
        <w:t>Recurso</w:t>
      </w:r>
      <w:r>
        <w:t xml:space="preserve"> </w:t>
      </w:r>
    </w:p>
    <w:p w:rsidR="00851934" w:rsidRPr="00851934" w:rsidRDefault="00851934" w:rsidP="00851934">
      <w:pPr>
        <w:pStyle w:val="ParagrafoManual"/>
        <w:numPr>
          <w:ilvl w:val="0"/>
          <w:numId w:val="39"/>
        </w:numPr>
      </w:pPr>
      <w:r w:rsidRPr="00851934">
        <w:t>Operação</w:t>
      </w:r>
    </w:p>
    <w:p w:rsidR="00851934" w:rsidRPr="00851934" w:rsidRDefault="00851934" w:rsidP="00851934">
      <w:pPr>
        <w:pStyle w:val="ParagrafoManual"/>
        <w:numPr>
          <w:ilvl w:val="0"/>
          <w:numId w:val="39"/>
        </w:numPr>
      </w:pPr>
      <w:r w:rsidRPr="00851934">
        <w:t>Estação (computador utilizado)</w:t>
      </w:r>
    </w:p>
    <w:p w:rsidR="00A4150B" w:rsidRDefault="00A4150B" w:rsidP="00A4150B">
      <w:pPr>
        <w:pStyle w:val="ParagrafoManual"/>
      </w:pPr>
    </w:p>
    <w:p w:rsidR="00A4150B" w:rsidRDefault="00A4150B" w:rsidP="00A4150B">
      <w:pPr>
        <w:pStyle w:val="ParagrafoManual"/>
      </w:pPr>
      <w:r>
        <w:t xml:space="preserve">É possível também imprimir este relatório através do </w:t>
      </w:r>
      <w:proofErr w:type="gramStart"/>
      <w:r>
        <w:t>botão ’</w:t>
      </w:r>
      <w:r>
        <w:rPr>
          <w:b/>
        </w:rPr>
        <w:t>Imprimir</w:t>
      </w:r>
      <w:proofErr w:type="gramEnd"/>
      <w:r>
        <w:t>”.</w:t>
      </w:r>
    </w:p>
    <w:p w:rsidR="002D235B" w:rsidRDefault="002D235B" w:rsidP="00A4150B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2D235B" w:rsidRDefault="002D235B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8439F">
      <w:pPr>
        <w:tabs>
          <w:tab w:val="left" w:pos="1965"/>
        </w:tabs>
      </w:pPr>
    </w:p>
    <w:p w:rsidR="00FB7D50" w:rsidRDefault="00FB7D50" w:rsidP="00FB7D50">
      <w:pPr>
        <w:pStyle w:val="Ttulo3"/>
      </w:pPr>
      <w:bookmarkStart w:id="8" w:name="_Toc382572491"/>
      <w:r>
        <w:lastRenderedPageBreak/>
        <w:t>Operadores do Backup</w:t>
      </w:r>
      <w:bookmarkEnd w:id="8"/>
    </w:p>
    <w:p w:rsidR="00FB7D50" w:rsidRDefault="001B5B66" w:rsidP="001B5B66">
      <w:pPr>
        <w:pStyle w:val="ParagrafoManual"/>
      </w:pPr>
      <w:r>
        <w:t xml:space="preserve">Através da opção </w:t>
      </w:r>
      <w:r w:rsidR="00496669">
        <w:t>“</w:t>
      </w:r>
      <w:r>
        <w:t>Operadores do Backup</w:t>
      </w:r>
      <w:r w:rsidR="00496669">
        <w:t>”</w:t>
      </w:r>
      <w:r>
        <w:t xml:space="preserve"> é possível emitir um relatório onde é visualizado o usuário que realizou o </w:t>
      </w:r>
      <w:proofErr w:type="spellStart"/>
      <w:r>
        <w:t>bakcup</w:t>
      </w:r>
      <w:proofErr w:type="spellEnd"/>
      <w:r>
        <w:t xml:space="preserve"> dos dados.</w:t>
      </w:r>
    </w:p>
    <w:p w:rsidR="001B5B66" w:rsidRDefault="001B5B66" w:rsidP="001B5B66">
      <w:pPr>
        <w:pStyle w:val="ParagrafoManual"/>
      </w:pPr>
    </w:p>
    <w:p w:rsidR="001B5B66" w:rsidRDefault="001B5B66" w:rsidP="001B5B6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1" locked="0" layoutInCell="1" allowOverlap="1" wp14:anchorId="6ECEDD0D" wp14:editId="11033ABB">
            <wp:simplePos x="0" y="0"/>
            <wp:positionH relativeFrom="margin">
              <wp:align>center</wp:align>
            </wp:positionH>
            <wp:positionV relativeFrom="paragraph">
              <wp:posOffset>103505</wp:posOffset>
            </wp:positionV>
            <wp:extent cx="5047200" cy="3038400"/>
            <wp:effectExtent l="152400" t="152400" r="363220" b="353060"/>
            <wp:wrapNone/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11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5B66" w:rsidRDefault="001B5B66" w:rsidP="00FB7D50">
      <w:pPr>
        <w:pStyle w:val="ParagrafoManual"/>
      </w:pPr>
    </w:p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Pr="001B5B66" w:rsidRDefault="001B5B66" w:rsidP="001B5B66"/>
    <w:p w:rsidR="001B5B66" w:rsidRDefault="001B5B66" w:rsidP="001B5B66"/>
    <w:p w:rsidR="001B5B66" w:rsidRDefault="001B5B66" w:rsidP="0083541C">
      <w:pPr>
        <w:pStyle w:val="ParagrafoManual"/>
      </w:pPr>
    </w:p>
    <w:p w:rsidR="001B5B66" w:rsidRDefault="001B5B66" w:rsidP="0083541C">
      <w:pPr>
        <w:pStyle w:val="ParagrafoManual"/>
      </w:pPr>
      <w:r>
        <w:tab/>
        <w:t>Após aplicar o filtro clique no botão “</w:t>
      </w:r>
      <w:r>
        <w:rPr>
          <w:b/>
        </w:rPr>
        <w:t>Pesquisar</w:t>
      </w:r>
      <w:r>
        <w:t>”. Neste relatório consta os campos:</w:t>
      </w:r>
    </w:p>
    <w:p w:rsidR="001B5B66" w:rsidRDefault="001B5B66" w:rsidP="0083541C">
      <w:pPr>
        <w:pStyle w:val="ParagrafoManual"/>
      </w:pPr>
    </w:p>
    <w:p w:rsidR="001B5B66" w:rsidRPr="00851934" w:rsidRDefault="001B5B66" w:rsidP="0083541C">
      <w:pPr>
        <w:pStyle w:val="ParagrafoManual"/>
        <w:numPr>
          <w:ilvl w:val="0"/>
          <w:numId w:val="40"/>
        </w:numPr>
      </w:pPr>
      <w:r w:rsidRPr="00851934">
        <w:t xml:space="preserve">Data e hora </w:t>
      </w:r>
    </w:p>
    <w:p w:rsidR="001B5B66" w:rsidRPr="00851934" w:rsidRDefault="001B5B66" w:rsidP="0083541C">
      <w:pPr>
        <w:pStyle w:val="ParagrafoManual"/>
        <w:numPr>
          <w:ilvl w:val="0"/>
          <w:numId w:val="40"/>
        </w:numPr>
      </w:pPr>
      <w:r w:rsidRPr="00851934">
        <w:t>Usuário</w:t>
      </w:r>
    </w:p>
    <w:p w:rsidR="001B5B66" w:rsidRPr="00851934" w:rsidRDefault="001B5B66" w:rsidP="0083541C">
      <w:pPr>
        <w:pStyle w:val="ParagrafoManual"/>
        <w:numPr>
          <w:ilvl w:val="0"/>
          <w:numId w:val="40"/>
        </w:numPr>
      </w:pPr>
      <w:r w:rsidRPr="00851934">
        <w:t>Observação (especificaç</w:t>
      </w:r>
      <w:r w:rsidR="0083541C">
        <w:t>ão da operação</w:t>
      </w:r>
      <w:r w:rsidRPr="00851934">
        <w:t>)</w:t>
      </w:r>
    </w:p>
    <w:p w:rsidR="001B5B66" w:rsidRPr="00851934" w:rsidRDefault="0083541C" w:rsidP="0083541C">
      <w:pPr>
        <w:pStyle w:val="ParagrafoManual"/>
        <w:numPr>
          <w:ilvl w:val="0"/>
          <w:numId w:val="40"/>
        </w:numPr>
      </w:pPr>
      <w:r>
        <w:t>Arquivo (Local onde foi salvo o backup)</w:t>
      </w:r>
    </w:p>
    <w:p w:rsidR="001B5B66" w:rsidRPr="00851934" w:rsidRDefault="001B5B66" w:rsidP="0083541C">
      <w:pPr>
        <w:pStyle w:val="ParagrafoManual"/>
        <w:numPr>
          <w:ilvl w:val="0"/>
          <w:numId w:val="40"/>
        </w:numPr>
      </w:pPr>
      <w:r w:rsidRPr="00851934">
        <w:t>Estação (computador utilizado)</w:t>
      </w:r>
    </w:p>
    <w:p w:rsidR="001B5B66" w:rsidRDefault="001B5B66" w:rsidP="0083541C">
      <w:pPr>
        <w:pStyle w:val="ParagrafoManual"/>
      </w:pPr>
    </w:p>
    <w:p w:rsidR="001B5B66" w:rsidRDefault="001B5B66" w:rsidP="0083541C">
      <w:pPr>
        <w:pStyle w:val="ParagrafoManual"/>
      </w:pPr>
      <w:r>
        <w:t xml:space="preserve">É possível também imprimir este relatório através do </w:t>
      </w:r>
      <w:proofErr w:type="gramStart"/>
      <w:r>
        <w:t>botão ’</w:t>
      </w:r>
      <w:r>
        <w:rPr>
          <w:b/>
        </w:rPr>
        <w:t>Imprimir</w:t>
      </w:r>
      <w:proofErr w:type="gramEnd"/>
      <w:r>
        <w:t>”.</w:t>
      </w:r>
    </w:p>
    <w:p w:rsidR="00FB7D50" w:rsidRDefault="00FB7D50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01152F" w:rsidRDefault="0001152F" w:rsidP="001B5B66">
      <w:pPr>
        <w:tabs>
          <w:tab w:val="left" w:pos="1995"/>
        </w:tabs>
      </w:pPr>
    </w:p>
    <w:p w:rsidR="00A368D7" w:rsidRDefault="00A368D7" w:rsidP="00A368D7">
      <w:pPr>
        <w:pStyle w:val="Ttulo3"/>
      </w:pPr>
      <w:bookmarkStart w:id="9" w:name="_Toc382572492"/>
      <w:r>
        <w:lastRenderedPageBreak/>
        <w:t>Troca de Informações entre Sistemas</w:t>
      </w:r>
      <w:bookmarkEnd w:id="9"/>
    </w:p>
    <w:p w:rsidR="0001152F" w:rsidRDefault="00A368D7" w:rsidP="0001152F">
      <w:pPr>
        <w:pStyle w:val="ParagrafoManual"/>
      </w:pPr>
      <w:r>
        <w:t xml:space="preserve">Através da opção </w:t>
      </w:r>
      <w:r w:rsidR="00496669">
        <w:t>“</w:t>
      </w:r>
      <w:r>
        <w:t>Troca de Informações entre Sistemas</w:t>
      </w:r>
      <w:r w:rsidR="00496669">
        <w:t>”</w:t>
      </w:r>
      <w:bookmarkStart w:id="10" w:name="_GoBack"/>
      <w:bookmarkEnd w:id="10"/>
      <w:r>
        <w:t xml:space="preserve"> é possível emitir um relatório </w:t>
      </w:r>
      <w:r w:rsidR="00884D60">
        <w:t>onde informa a troca de dados da Prescrição Digital e TISS.</w:t>
      </w:r>
    </w:p>
    <w:p w:rsidR="00884D60" w:rsidRDefault="00884D60" w:rsidP="0001152F">
      <w:pPr>
        <w:pStyle w:val="ParagrafoManual"/>
      </w:pPr>
    </w:p>
    <w:p w:rsidR="00884D60" w:rsidRDefault="00884D60" w:rsidP="0001152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263C2C53" wp14:editId="6D7D3175">
            <wp:simplePos x="0" y="0"/>
            <wp:positionH relativeFrom="margin">
              <wp:align>center</wp:align>
            </wp:positionH>
            <wp:positionV relativeFrom="paragraph">
              <wp:posOffset>84455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12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Pr="00884D60" w:rsidRDefault="00884D60" w:rsidP="00884D60"/>
    <w:p w:rsidR="00884D60" w:rsidRDefault="00884D60" w:rsidP="00884D60"/>
    <w:p w:rsidR="00884D60" w:rsidRDefault="00884D60" w:rsidP="00884D60">
      <w:pPr>
        <w:pStyle w:val="ParagrafoManual"/>
      </w:pPr>
      <w:r>
        <w:t>Após aplicar o filtro clique no botão “</w:t>
      </w:r>
      <w:r>
        <w:rPr>
          <w:b/>
        </w:rPr>
        <w:t>Pesquisar</w:t>
      </w:r>
      <w:r>
        <w:t>”. Neste relatório consta os campos:</w:t>
      </w:r>
    </w:p>
    <w:p w:rsidR="00884D60" w:rsidRDefault="00884D60" w:rsidP="00884D60">
      <w:pPr>
        <w:pStyle w:val="ParagrafoManual"/>
      </w:pPr>
    </w:p>
    <w:p w:rsidR="00884D60" w:rsidRPr="00851934" w:rsidRDefault="00884D60" w:rsidP="00884D60">
      <w:pPr>
        <w:pStyle w:val="ParagrafoManual"/>
        <w:numPr>
          <w:ilvl w:val="0"/>
          <w:numId w:val="40"/>
        </w:numPr>
      </w:pPr>
      <w:r w:rsidRPr="00851934">
        <w:t xml:space="preserve">Data e hora </w:t>
      </w:r>
    </w:p>
    <w:p w:rsidR="00884D60" w:rsidRPr="00851934" w:rsidRDefault="00884D60" w:rsidP="00884D60">
      <w:pPr>
        <w:pStyle w:val="ParagrafoManual"/>
        <w:numPr>
          <w:ilvl w:val="0"/>
          <w:numId w:val="40"/>
        </w:numPr>
      </w:pPr>
      <w:r w:rsidRPr="00851934">
        <w:t>Usuário</w:t>
      </w:r>
    </w:p>
    <w:p w:rsidR="00884D60" w:rsidRPr="00851934" w:rsidRDefault="00884D60" w:rsidP="00884D60">
      <w:pPr>
        <w:pStyle w:val="ParagrafoManual"/>
        <w:numPr>
          <w:ilvl w:val="0"/>
          <w:numId w:val="40"/>
        </w:numPr>
      </w:pPr>
      <w:r w:rsidRPr="00851934">
        <w:t>Observação (especificaç</w:t>
      </w:r>
      <w:r w:rsidR="00F14F19">
        <w:t>ão do sistema</w:t>
      </w:r>
      <w:r w:rsidRPr="00851934">
        <w:t>)</w:t>
      </w:r>
    </w:p>
    <w:p w:rsidR="00884D60" w:rsidRDefault="00F14F19" w:rsidP="00884D60">
      <w:pPr>
        <w:pStyle w:val="ParagrafoManual"/>
        <w:numPr>
          <w:ilvl w:val="0"/>
          <w:numId w:val="40"/>
        </w:numPr>
      </w:pPr>
      <w:r>
        <w:t>Sistema (Prescrição ou TISS)</w:t>
      </w:r>
    </w:p>
    <w:p w:rsidR="00F14F19" w:rsidRPr="00851934" w:rsidRDefault="00F14F19" w:rsidP="00884D60">
      <w:pPr>
        <w:pStyle w:val="ParagrafoManual"/>
        <w:numPr>
          <w:ilvl w:val="0"/>
          <w:numId w:val="40"/>
        </w:numPr>
      </w:pPr>
      <w:r>
        <w:t>Transação (Enviado ou Recebido)</w:t>
      </w:r>
    </w:p>
    <w:p w:rsidR="00884D60" w:rsidRPr="00851934" w:rsidRDefault="00884D60" w:rsidP="00884D60">
      <w:pPr>
        <w:pStyle w:val="ParagrafoManual"/>
        <w:numPr>
          <w:ilvl w:val="0"/>
          <w:numId w:val="40"/>
        </w:numPr>
      </w:pPr>
      <w:r w:rsidRPr="00851934">
        <w:t>Estação (computador utilizado)</w:t>
      </w:r>
    </w:p>
    <w:p w:rsidR="00884D60" w:rsidRDefault="00884D60" w:rsidP="00884D60">
      <w:pPr>
        <w:pStyle w:val="ParagrafoManual"/>
      </w:pPr>
    </w:p>
    <w:p w:rsidR="00884D60" w:rsidRDefault="00884D60" w:rsidP="00884D60">
      <w:pPr>
        <w:pStyle w:val="ParagrafoManual"/>
      </w:pPr>
      <w:r>
        <w:t xml:space="preserve">É possível também imprimir este relatório através do </w:t>
      </w:r>
      <w:proofErr w:type="gramStart"/>
      <w:r>
        <w:t>botão ’</w:t>
      </w:r>
      <w:r>
        <w:rPr>
          <w:b/>
        </w:rPr>
        <w:t>Imprimir</w:t>
      </w:r>
      <w:proofErr w:type="gramEnd"/>
      <w:r>
        <w:t>”.</w:t>
      </w:r>
    </w:p>
    <w:p w:rsidR="00884D60" w:rsidRPr="00884D60" w:rsidRDefault="00884D60" w:rsidP="00884D60"/>
    <w:p w:rsidR="00884D60" w:rsidRDefault="00884D60" w:rsidP="00884D60"/>
    <w:p w:rsidR="00884D60" w:rsidRDefault="00884D60" w:rsidP="00884D60">
      <w:pPr>
        <w:tabs>
          <w:tab w:val="left" w:pos="2340"/>
        </w:tabs>
      </w:pPr>
      <w:r>
        <w:tab/>
      </w: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884D60">
      <w:pPr>
        <w:tabs>
          <w:tab w:val="left" w:pos="2340"/>
        </w:tabs>
      </w:pPr>
    </w:p>
    <w:p w:rsidR="009A0D6A" w:rsidRDefault="009A0D6A" w:rsidP="009A0D6A">
      <w:pPr>
        <w:pStyle w:val="Ttulo2"/>
      </w:pPr>
      <w:bookmarkStart w:id="11" w:name="_Toc382572493"/>
      <w:r>
        <w:lastRenderedPageBreak/>
        <w:t>Menu Agenda</w:t>
      </w:r>
      <w:bookmarkEnd w:id="11"/>
    </w:p>
    <w:p w:rsidR="009A0D6A" w:rsidRDefault="006177A4" w:rsidP="006177A4">
      <w:pPr>
        <w:pStyle w:val="ParagrafoManual"/>
      </w:pPr>
      <w:r>
        <w:t>No menu agenda existe a opção “Gerenciar Agendamentos” onde é possível verificar as alterações nas agendas dos médicos.</w:t>
      </w:r>
    </w:p>
    <w:p w:rsidR="006177A4" w:rsidRDefault="006177A4" w:rsidP="006177A4">
      <w:pPr>
        <w:pStyle w:val="ParagrafoManual"/>
      </w:pPr>
    </w:p>
    <w:p w:rsidR="006177A4" w:rsidRDefault="006177A4" w:rsidP="006177A4">
      <w:pPr>
        <w:pStyle w:val="Ttulo3"/>
      </w:pPr>
      <w:bookmarkStart w:id="12" w:name="_Toc382572494"/>
      <w:r>
        <w:t>Gerenciar Agendamentos</w:t>
      </w:r>
      <w:bookmarkEnd w:id="12"/>
    </w:p>
    <w:p w:rsidR="006177A4" w:rsidRDefault="006177A4" w:rsidP="006177A4"/>
    <w:p w:rsidR="006177A4" w:rsidRDefault="009401E6" w:rsidP="006177A4">
      <w:pPr>
        <w:pStyle w:val="ParagrafoManual"/>
      </w:pPr>
      <w:r>
        <w:t>Através da opção “Gerenciar Agendamentos” é possível efetuar um filtro onde é visualizado as alterações na agenda do médico e o usuário que realizou esta alteração.</w:t>
      </w:r>
    </w:p>
    <w:p w:rsidR="00CB0CEA" w:rsidRDefault="00263918" w:rsidP="006177A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5141717F" wp14:editId="56ABE96E">
            <wp:simplePos x="0" y="0"/>
            <wp:positionH relativeFrom="margin">
              <wp:posOffset>701675</wp:posOffset>
            </wp:positionH>
            <wp:positionV relativeFrom="paragraph">
              <wp:posOffset>187325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13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B0CEA" w:rsidRDefault="00CB0CEA" w:rsidP="006177A4">
      <w:pPr>
        <w:pStyle w:val="ParagrafoManual"/>
      </w:pPr>
    </w:p>
    <w:p w:rsidR="00263918" w:rsidRDefault="00263918" w:rsidP="00263918">
      <w:pPr>
        <w:pStyle w:val="ParagrafoManual"/>
      </w:pPr>
      <w:r>
        <w:t>Após aplicar o filtro clique no botão “</w:t>
      </w:r>
      <w:r>
        <w:rPr>
          <w:b/>
        </w:rPr>
        <w:t>Pesquisar</w:t>
      </w:r>
      <w:r>
        <w:t>”. Neste relatório consta os campos:</w:t>
      </w:r>
    </w:p>
    <w:p w:rsidR="00263918" w:rsidRDefault="00263918" w:rsidP="00263918">
      <w:pPr>
        <w:pStyle w:val="ParagrafoManual"/>
      </w:pPr>
    </w:p>
    <w:p w:rsidR="00263918" w:rsidRPr="00851934" w:rsidRDefault="00263918" w:rsidP="00263918">
      <w:pPr>
        <w:pStyle w:val="ParagrafoManual"/>
        <w:numPr>
          <w:ilvl w:val="0"/>
          <w:numId w:val="40"/>
        </w:numPr>
      </w:pPr>
      <w:r w:rsidRPr="00851934">
        <w:t xml:space="preserve">Data e hora </w:t>
      </w:r>
    </w:p>
    <w:p w:rsidR="00263918" w:rsidRPr="00851934" w:rsidRDefault="00263918" w:rsidP="00263918">
      <w:pPr>
        <w:pStyle w:val="ParagrafoManual"/>
        <w:numPr>
          <w:ilvl w:val="0"/>
          <w:numId w:val="40"/>
        </w:numPr>
      </w:pPr>
      <w:r w:rsidRPr="00851934">
        <w:t>Usuário</w:t>
      </w:r>
    </w:p>
    <w:p w:rsidR="00263918" w:rsidRPr="00851934" w:rsidRDefault="00263918" w:rsidP="00263918">
      <w:pPr>
        <w:pStyle w:val="ParagrafoManual"/>
        <w:numPr>
          <w:ilvl w:val="0"/>
          <w:numId w:val="40"/>
        </w:numPr>
      </w:pPr>
      <w:r>
        <w:t>Agenda de (agenda de qual médico)</w:t>
      </w:r>
    </w:p>
    <w:p w:rsidR="00263918" w:rsidRDefault="00263918" w:rsidP="00263918">
      <w:pPr>
        <w:pStyle w:val="ParagrafoManual"/>
        <w:numPr>
          <w:ilvl w:val="0"/>
          <w:numId w:val="40"/>
        </w:numPr>
      </w:pPr>
      <w:r>
        <w:t>Operação (o que foi feito)</w:t>
      </w:r>
    </w:p>
    <w:p w:rsidR="00263918" w:rsidRPr="00851934" w:rsidRDefault="00263918" w:rsidP="00263918">
      <w:pPr>
        <w:pStyle w:val="ParagrafoManual"/>
        <w:numPr>
          <w:ilvl w:val="0"/>
          <w:numId w:val="40"/>
        </w:numPr>
      </w:pPr>
      <w:r>
        <w:t>Paciente (Nome do Paciente</w:t>
      </w:r>
      <w:r>
        <w:t>)</w:t>
      </w:r>
    </w:p>
    <w:p w:rsidR="00263918" w:rsidRDefault="00263918" w:rsidP="00263918">
      <w:pPr>
        <w:pStyle w:val="ParagrafoManual"/>
        <w:numPr>
          <w:ilvl w:val="0"/>
          <w:numId w:val="40"/>
        </w:numPr>
      </w:pPr>
      <w:r>
        <w:t>Data do Agendamento</w:t>
      </w:r>
    </w:p>
    <w:p w:rsidR="00263918" w:rsidRPr="00851934" w:rsidRDefault="00263918" w:rsidP="00263918">
      <w:pPr>
        <w:pStyle w:val="ParagrafoManual"/>
        <w:numPr>
          <w:ilvl w:val="0"/>
          <w:numId w:val="40"/>
        </w:numPr>
      </w:pPr>
      <w:r>
        <w:t>Horário do Agendamento</w:t>
      </w:r>
    </w:p>
    <w:p w:rsidR="00263918" w:rsidRDefault="00263918" w:rsidP="00263918">
      <w:pPr>
        <w:pStyle w:val="ParagrafoManual"/>
      </w:pPr>
    </w:p>
    <w:p w:rsidR="00263918" w:rsidRDefault="00263918" w:rsidP="00263918">
      <w:pPr>
        <w:pStyle w:val="ParagrafoManual"/>
      </w:pPr>
      <w:r>
        <w:t xml:space="preserve">É possível também imprimir este relatório através do </w:t>
      </w:r>
      <w:proofErr w:type="gramStart"/>
      <w:r>
        <w:t>botão ’</w:t>
      </w:r>
      <w:r>
        <w:rPr>
          <w:b/>
        </w:rPr>
        <w:t>Imprimir</w:t>
      </w:r>
      <w:proofErr w:type="gramEnd"/>
      <w:r>
        <w:t>”.</w:t>
      </w:r>
    </w:p>
    <w:p w:rsidR="00E15BFB" w:rsidRDefault="00E15BFB" w:rsidP="006177A4">
      <w:pPr>
        <w:pStyle w:val="ParagrafoManual"/>
      </w:pPr>
    </w:p>
    <w:p w:rsidR="00E15BFB" w:rsidRPr="006177A4" w:rsidRDefault="00E15BFB" w:rsidP="006177A4">
      <w:pPr>
        <w:pStyle w:val="ParagrafoManual"/>
      </w:pPr>
    </w:p>
    <w:sectPr w:rsidR="00E15BFB" w:rsidRPr="006177A4" w:rsidSect="00D569DD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09D3" w:rsidRDefault="00C009D3" w:rsidP="00CA5701">
      <w:r>
        <w:separator/>
      </w:r>
    </w:p>
  </w:endnote>
  <w:endnote w:type="continuationSeparator" w:id="0">
    <w:p w:rsidR="00C009D3" w:rsidRDefault="00C009D3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D6A" w:rsidRDefault="009A0D6A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A0D6A" w:rsidRPr="000239F1" w:rsidRDefault="009A0D6A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9A0D6A" w:rsidRPr="000239F1" w:rsidRDefault="009A0D6A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9A0D6A" w:rsidRPr="00B2520C" w:rsidRDefault="009A0D6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9A0D6A" w:rsidRPr="00B2520C" w:rsidRDefault="009A0D6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D6A" w:rsidRPr="0053491F" w:rsidRDefault="009A0D6A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9A0D6A" w:rsidRPr="00B2520C" w:rsidRDefault="009A0D6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496669">
                            <w:rPr>
                              <w:noProof/>
                              <w:sz w:val="20"/>
                              <w:szCs w:val="20"/>
                            </w:rPr>
                            <w:t>12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9A0D6A" w:rsidRPr="00B2520C" w:rsidRDefault="009A0D6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496669">
                      <w:rPr>
                        <w:noProof/>
                        <w:sz w:val="20"/>
                        <w:szCs w:val="20"/>
                      </w:rPr>
                      <w:t>12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09D3" w:rsidRDefault="00C009D3" w:rsidP="00CA5701">
      <w:r>
        <w:separator/>
      </w:r>
    </w:p>
  </w:footnote>
  <w:footnote w:type="continuationSeparator" w:id="0">
    <w:p w:rsidR="00C009D3" w:rsidRDefault="00C009D3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D6A" w:rsidRPr="00015839" w:rsidRDefault="009A0D6A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A0D6A" w:rsidRPr="005D5B9D" w:rsidRDefault="009A0D6A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9A0D6A" w:rsidRPr="005D5B9D" w:rsidRDefault="009A0D6A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A0D6A" w:rsidRDefault="009A0D6A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A0D6A" w:rsidRPr="00015839" w:rsidRDefault="009A0D6A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9A0D6A" w:rsidRPr="00015839" w:rsidRDefault="009A0D6A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D6A" w:rsidRPr="00015839" w:rsidRDefault="009A0D6A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A0D6A" w:rsidRPr="005D5B9D" w:rsidRDefault="009A0D6A" w:rsidP="00D569DD">
                          <w:pPr>
                            <w:pStyle w:val="Ttulo"/>
                          </w:pPr>
                          <w:r>
                            <w:t>Guia Rápido – Configuração do Cabeçalho e Rodapé</w:t>
                          </w:r>
                        </w:p>
                        <w:p w:rsidR="009A0D6A" w:rsidRPr="005D5B9D" w:rsidRDefault="009A0D6A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9A0D6A" w:rsidRPr="005D5B9D" w:rsidRDefault="009A0D6A" w:rsidP="00D569DD">
                    <w:pPr>
                      <w:pStyle w:val="Ttulo"/>
                    </w:pPr>
                    <w:r>
                      <w:t>Guia Rápido – Configuração do Cabeçalho e Rodapé</w:t>
                    </w:r>
                  </w:p>
                  <w:p w:rsidR="009A0D6A" w:rsidRPr="005D5B9D" w:rsidRDefault="009A0D6A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A0D6A" w:rsidRPr="00015839" w:rsidRDefault="009A0D6A" w:rsidP="00AF1377">
    <w:pPr>
      <w:pStyle w:val="Cabealho"/>
      <w:ind w:firstLine="2127"/>
      <w:rPr>
        <w:b/>
        <w:color w:val="FFFFFF"/>
        <w:sz w:val="32"/>
        <w:szCs w:val="32"/>
      </w:rPr>
    </w:pPr>
  </w:p>
  <w:p w:rsidR="009A0D6A" w:rsidRDefault="009A0D6A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D6A" w:rsidRDefault="009A0D6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F10D41"/>
    <w:multiLevelType w:val="hybridMultilevel"/>
    <w:tmpl w:val="94528522"/>
    <w:lvl w:ilvl="0" w:tplc="0416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DB3416E"/>
    <w:multiLevelType w:val="hybridMultilevel"/>
    <w:tmpl w:val="BFD610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3">
    <w:nsid w:val="0F072079"/>
    <w:multiLevelType w:val="hybridMultilevel"/>
    <w:tmpl w:val="1246477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4">
    <w:nsid w:val="10DC7ECA"/>
    <w:multiLevelType w:val="hybridMultilevel"/>
    <w:tmpl w:val="B1C08E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5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6">
    <w:nsid w:val="15B02495"/>
    <w:multiLevelType w:val="hybridMultilevel"/>
    <w:tmpl w:val="449C6B46"/>
    <w:lvl w:ilvl="0" w:tplc="D6C4AC2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8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9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A0623B"/>
    <w:multiLevelType w:val="hybridMultilevel"/>
    <w:tmpl w:val="AB00C4CE"/>
    <w:lvl w:ilvl="0" w:tplc="0416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F5A6958"/>
    <w:multiLevelType w:val="hybridMultilevel"/>
    <w:tmpl w:val="1076CB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4D2E56"/>
    <w:multiLevelType w:val="hybridMultilevel"/>
    <w:tmpl w:val="20863F0A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59343FB"/>
    <w:multiLevelType w:val="hybridMultilevel"/>
    <w:tmpl w:val="BF244480"/>
    <w:lvl w:ilvl="0" w:tplc="3D229C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1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17">
    <w:nsid w:val="2F2C6C71"/>
    <w:multiLevelType w:val="hybridMultilevel"/>
    <w:tmpl w:val="0FAA430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8">
    <w:nsid w:val="31BD502F"/>
    <w:multiLevelType w:val="hybridMultilevel"/>
    <w:tmpl w:val="E14CC4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>
    <w:nsid w:val="36824BA0"/>
    <w:multiLevelType w:val="hybridMultilevel"/>
    <w:tmpl w:val="D6BEF6D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1">
    <w:nsid w:val="37904AD4"/>
    <w:multiLevelType w:val="hybridMultilevel"/>
    <w:tmpl w:val="B3462576"/>
    <w:lvl w:ilvl="0" w:tplc="63FE8C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3B6A1829"/>
    <w:multiLevelType w:val="hybridMultilevel"/>
    <w:tmpl w:val="1FBCC06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3">
    <w:nsid w:val="47EF6796"/>
    <w:multiLevelType w:val="hybridMultilevel"/>
    <w:tmpl w:val="5644EA9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4">
    <w:nsid w:val="48E66BFF"/>
    <w:multiLevelType w:val="hybridMultilevel"/>
    <w:tmpl w:val="B7C201B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5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>
    <w:nsid w:val="57826588"/>
    <w:multiLevelType w:val="hybridMultilevel"/>
    <w:tmpl w:val="B7C6B268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E5A6DA3"/>
    <w:multiLevelType w:val="hybridMultilevel"/>
    <w:tmpl w:val="DDB89670"/>
    <w:lvl w:ilvl="0" w:tplc="D716FE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5F9767A5"/>
    <w:multiLevelType w:val="hybridMultilevel"/>
    <w:tmpl w:val="6A3297CE"/>
    <w:lvl w:ilvl="0" w:tplc="0416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513D21"/>
    <w:multiLevelType w:val="hybridMultilevel"/>
    <w:tmpl w:val="BAE8EF0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1">
    <w:nsid w:val="6AD95BFC"/>
    <w:multiLevelType w:val="hybridMultilevel"/>
    <w:tmpl w:val="3FFADDEE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4">
    <w:nsid w:val="724A5020"/>
    <w:multiLevelType w:val="hybridMultilevel"/>
    <w:tmpl w:val="D174E478"/>
    <w:lvl w:ilvl="0" w:tplc="7D3A9E30">
      <w:start w:val="1"/>
      <w:numFmt w:val="decimal"/>
      <w:lvlText w:val="%1."/>
      <w:lvlJc w:val="left"/>
      <w:pPr>
        <w:ind w:left="1080" w:hanging="360"/>
      </w:pPr>
      <w:rPr>
        <w:rFonts w:asciiTheme="majorHAnsi" w:hAnsiTheme="majorHAnsi" w:hint="default"/>
        <w:sz w:val="22"/>
        <w:szCs w:val="22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6">
    <w:nsid w:val="7AC77C3A"/>
    <w:multiLevelType w:val="hybridMultilevel"/>
    <w:tmpl w:val="1F08E62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7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3"/>
  </w:num>
  <w:num w:numId="3">
    <w:abstractNumId w:val="19"/>
  </w:num>
  <w:num w:numId="4">
    <w:abstractNumId w:val="16"/>
  </w:num>
  <w:num w:numId="5">
    <w:abstractNumId w:val="25"/>
  </w:num>
  <w:num w:numId="6">
    <w:abstractNumId w:val="32"/>
  </w:num>
  <w:num w:numId="7">
    <w:abstractNumId w:val="15"/>
  </w:num>
  <w:num w:numId="8">
    <w:abstractNumId w:val="2"/>
  </w:num>
  <w:num w:numId="9">
    <w:abstractNumId w:val="9"/>
  </w:num>
  <w:num w:numId="10">
    <w:abstractNumId w:val="8"/>
  </w:num>
  <w:num w:numId="11">
    <w:abstractNumId w:val="27"/>
  </w:num>
  <w:num w:numId="12">
    <w:abstractNumId w:val="5"/>
  </w:num>
  <w:num w:numId="13">
    <w:abstractNumId w:val="35"/>
  </w:num>
  <w:num w:numId="14">
    <w:abstractNumId w:val="7"/>
  </w:num>
  <w:num w:numId="15">
    <w:abstractNumId w:val="33"/>
  </w:num>
  <w:num w:numId="16">
    <w:abstractNumId w:val="38"/>
  </w:num>
  <w:num w:numId="17">
    <w:abstractNumId w:val="4"/>
  </w:num>
  <w:num w:numId="18">
    <w:abstractNumId w:val="37"/>
  </w:num>
  <w:num w:numId="19">
    <w:abstractNumId w:val="11"/>
  </w:num>
  <w:num w:numId="20">
    <w:abstractNumId w:val="21"/>
  </w:num>
  <w:num w:numId="21">
    <w:abstractNumId w:val="28"/>
  </w:num>
  <w:num w:numId="22">
    <w:abstractNumId w:val="34"/>
  </w:num>
  <w:num w:numId="23">
    <w:abstractNumId w:val="0"/>
  </w:num>
  <w:num w:numId="24">
    <w:abstractNumId w:val="10"/>
  </w:num>
  <w:num w:numId="25">
    <w:abstractNumId w:val="6"/>
  </w:num>
  <w:num w:numId="26">
    <w:abstractNumId w:val="29"/>
  </w:num>
  <w:num w:numId="27">
    <w:abstractNumId w:val="14"/>
  </w:num>
  <w:num w:numId="28">
    <w:abstractNumId w:val="26"/>
  </w:num>
  <w:num w:numId="29">
    <w:abstractNumId w:val="12"/>
  </w:num>
  <w:num w:numId="30">
    <w:abstractNumId w:val="30"/>
  </w:num>
  <w:num w:numId="31">
    <w:abstractNumId w:val="20"/>
  </w:num>
  <w:num w:numId="32">
    <w:abstractNumId w:val="23"/>
  </w:num>
  <w:num w:numId="33">
    <w:abstractNumId w:val="22"/>
  </w:num>
  <w:num w:numId="34">
    <w:abstractNumId w:val="24"/>
  </w:num>
  <w:num w:numId="35">
    <w:abstractNumId w:val="1"/>
  </w:num>
  <w:num w:numId="36">
    <w:abstractNumId w:val="17"/>
  </w:num>
  <w:num w:numId="37">
    <w:abstractNumId w:val="18"/>
  </w:num>
  <w:num w:numId="38">
    <w:abstractNumId w:val="31"/>
  </w:num>
  <w:num w:numId="39">
    <w:abstractNumId w:val="36"/>
  </w:num>
  <w:num w:numId="40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52F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1686E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0AF"/>
    <w:rsid w:val="00040EFC"/>
    <w:rsid w:val="00040F54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41BB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487"/>
    <w:rsid w:val="00085B5A"/>
    <w:rsid w:val="0008786B"/>
    <w:rsid w:val="00090342"/>
    <w:rsid w:val="0009070D"/>
    <w:rsid w:val="000919A7"/>
    <w:rsid w:val="00093998"/>
    <w:rsid w:val="000946C9"/>
    <w:rsid w:val="00095385"/>
    <w:rsid w:val="00096044"/>
    <w:rsid w:val="000962BA"/>
    <w:rsid w:val="000965C1"/>
    <w:rsid w:val="00096D6F"/>
    <w:rsid w:val="00096FDB"/>
    <w:rsid w:val="000970E3"/>
    <w:rsid w:val="000975D4"/>
    <w:rsid w:val="000A0A41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0EF"/>
    <w:rsid w:val="000C139D"/>
    <w:rsid w:val="000C188C"/>
    <w:rsid w:val="000C1CA2"/>
    <w:rsid w:val="000C50E4"/>
    <w:rsid w:val="000C5356"/>
    <w:rsid w:val="000D0CB0"/>
    <w:rsid w:val="000D175B"/>
    <w:rsid w:val="000D2E67"/>
    <w:rsid w:val="000D49EB"/>
    <w:rsid w:val="000D7943"/>
    <w:rsid w:val="000D7ED1"/>
    <w:rsid w:val="000E09E0"/>
    <w:rsid w:val="000E2012"/>
    <w:rsid w:val="000E29A3"/>
    <w:rsid w:val="000E39FF"/>
    <w:rsid w:val="000E5F4D"/>
    <w:rsid w:val="000E66AE"/>
    <w:rsid w:val="000F0B65"/>
    <w:rsid w:val="000F112B"/>
    <w:rsid w:val="000F4579"/>
    <w:rsid w:val="000F4B38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1AF5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406"/>
    <w:rsid w:val="00135E96"/>
    <w:rsid w:val="00136086"/>
    <w:rsid w:val="0014065C"/>
    <w:rsid w:val="001409BA"/>
    <w:rsid w:val="00142BFF"/>
    <w:rsid w:val="00147BFE"/>
    <w:rsid w:val="00151164"/>
    <w:rsid w:val="0015294A"/>
    <w:rsid w:val="0015500F"/>
    <w:rsid w:val="001562E1"/>
    <w:rsid w:val="0015676A"/>
    <w:rsid w:val="00156E38"/>
    <w:rsid w:val="00156F83"/>
    <w:rsid w:val="00157A56"/>
    <w:rsid w:val="001615B9"/>
    <w:rsid w:val="0016194A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65D"/>
    <w:rsid w:val="00191F53"/>
    <w:rsid w:val="00192446"/>
    <w:rsid w:val="001926A9"/>
    <w:rsid w:val="00192B34"/>
    <w:rsid w:val="00193872"/>
    <w:rsid w:val="00194495"/>
    <w:rsid w:val="00195248"/>
    <w:rsid w:val="00195322"/>
    <w:rsid w:val="001963CD"/>
    <w:rsid w:val="00196E64"/>
    <w:rsid w:val="001A00F9"/>
    <w:rsid w:val="001A1F66"/>
    <w:rsid w:val="001A250B"/>
    <w:rsid w:val="001A320A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5B66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094"/>
    <w:rsid w:val="001C6A6C"/>
    <w:rsid w:val="001C6D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474"/>
    <w:rsid w:val="001E39CC"/>
    <w:rsid w:val="001E40B0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0C14"/>
    <w:rsid w:val="00202189"/>
    <w:rsid w:val="0020229A"/>
    <w:rsid w:val="00203188"/>
    <w:rsid w:val="0020449E"/>
    <w:rsid w:val="00204567"/>
    <w:rsid w:val="00204911"/>
    <w:rsid w:val="00205790"/>
    <w:rsid w:val="00205CAC"/>
    <w:rsid w:val="00207EAC"/>
    <w:rsid w:val="0021083D"/>
    <w:rsid w:val="00211F35"/>
    <w:rsid w:val="002133CA"/>
    <w:rsid w:val="00215DC3"/>
    <w:rsid w:val="00217B77"/>
    <w:rsid w:val="002217C3"/>
    <w:rsid w:val="00222321"/>
    <w:rsid w:val="00223C8A"/>
    <w:rsid w:val="0022442C"/>
    <w:rsid w:val="00224D4A"/>
    <w:rsid w:val="00224D82"/>
    <w:rsid w:val="00225AF5"/>
    <w:rsid w:val="00227260"/>
    <w:rsid w:val="00227C54"/>
    <w:rsid w:val="0023056E"/>
    <w:rsid w:val="002306BA"/>
    <w:rsid w:val="0023078A"/>
    <w:rsid w:val="002319B1"/>
    <w:rsid w:val="00231CDE"/>
    <w:rsid w:val="00233957"/>
    <w:rsid w:val="00233B6E"/>
    <w:rsid w:val="00233BFE"/>
    <w:rsid w:val="00235472"/>
    <w:rsid w:val="0023691E"/>
    <w:rsid w:val="00236D34"/>
    <w:rsid w:val="002374CC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057"/>
    <w:rsid w:val="0025448B"/>
    <w:rsid w:val="0025488D"/>
    <w:rsid w:val="0025560A"/>
    <w:rsid w:val="00255EFB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18"/>
    <w:rsid w:val="00263921"/>
    <w:rsid w:val="0026426A"/>
    <w:rsid w:val="00264BB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6780"/>
    <w:rsid w:val="00297CCE"/>
    <w:rsid w:val="002A1E3B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0F7D"/>
    <w:rsid w:val="002B42AC"/>
    <w:rsid w:val="002B4BA8"/>
    <w:rsid w:val="002B5D17"/>
    <w:rsid w:val="002B689A"/>
    <w:rsid w:val="002C072C"/>
    <w:rsid w:val="002C0C11"/>
    <w:rsid w:val="002C17D1"/>
    <w:rsid w:val="002C2757"/>
    <w:rsid w:val="002C2CBF"/>
    <w:rsid w:val="002C34E3"/>
    <w:rsid w:val="002C46AB"/>
    <w:rsid w:val="002C581B"/>
    <w:rsid w:val="002C79CE"/>
    <w:rsid w:val="002D1F0D"/>
    <w:rsid w:val="002D235B"/>
    <w:rsid w:val="002D3C1C"/>
    <w:rsid w:val="002D3CF4"/>
    <w:rsid w:val="002D3D5E"/>
    <w:rsid w:val="002D4B8A"/>
    <w:rsid w:val="002E11A9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6A94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5D1"/>
    <w:rsid w:val="0032374B"/>
    <w:rsid w:val="0032386E"/>
    <w:rsid w:val="00323F69"/>
    <w:rsid w:val="0032408B"/>
    <w:rsid w:val="00325B06"/>
    <w:rsid w:val="00325BBC"/>
    <w:rsid w:val="003267A4"/>
    <w:rsid w:val="003313A2"/>
    <w:rsid w:val="003324A6"/>
    <w:rsid w:val="0033268D"/>
    <w:rsid w:val="0033294B"/>
    <w:rsid w:val="00332B91"/>
    <w:rsid w:val="003331FE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008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67DA3"/>
    <w:rsid w:val="00371BD7"/>
    <w:rsid w:val="00372BA7"/>
    <w:rsid w:val="00373ECD"/>
    <w:rsid w:val="00374C68"/>
    <w:rsid w:val="0037575B"/>
    <w:rsid w:val="00376497"/>
    <w:rsid w:val="00376B4F"/>
    <w:rsid w:val="003770A3"/>
    <w:rsid w:val="00380BE7"/>
    <w:rsid w:val="0038147A"/>
    <w:rsid w:val="00381565"/>
    <w:rsid w:val="003817A9"/>
    <w:rsid w:val="00381A34"/>
    <w:rsid w:val="003851E7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6BFD"/>
    <w:rsid w:val="003B3E3A"/>
    <w:rsid w:val="003B5455"/>
    <w:rsid w:val="003B59AD"/>
    <w:rsid w:val="003B5DFB"/>
    <w:rsid w:val="003B6254"/>
    <w:rsid w:val="003B630F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25FD"/>
    <w:rsid w:val="003D3878"/>
    <w:rsid w:val="003D3B34"/>
    <w:rsid w:val="003D4EA3"/>
    <w:rsid w:val="003D6044"/>
    <w:rsid w:val="003D6EEF"/>
    <w:rsid w:val="003D71D8"/>
    <w:rsid w:val="003E0F93"/>
    <w:rsid w:val="003E1494"/>
    <w:rsid w:val="003E15BD"/>
    <w:rsid w:val="003E1A5D"/>
    <w:rsid w:val="003E1F18"/>
    <w:rsid w:val="003E2BD4"/>
    <w:rsid w:val="003E2CFB"/>
    <w:rsid w:val="003E35DD"/>
    <w:rsid w:val="003E3A3C"/>
    <w:rsid w:val="003E45CE"/>
    <w:rsid w:val="003E487B"/>
    <w:rsid w:val="003E540B"/>
    <w:rsid w:val="003E559F"/>
    <w:rsid w:val="003E5B74"/>
    <w:rsid w:val="003E679A"/>
    <w:rsid w:val="003E68B6"/>
    <w:rsid w:val="003E69FF"/>
    <w:rsid w:val="003E787B"/>
    <w:rsid w:val="003E79F3"/>
    <w:rsid w:val="003E7C85"/>
    <w:rsid w:val="003F0205"/>
    <w:rsid w:val="003F0419"/>
    <w:rsid w:val="003F0B18"/>
    <w:rsid w:val="003F1BFA"/>
    <w:rsid w:val="003F1FFF"/>
    <w:rsid w:val="003F2522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2F38"/>
    <w:rsid w:val="0041452B"/>
    <w:rsid w:val="00415D0B"/>
    <w:rsid w:val="00416AAC"/>
    <w:rsid w:val="004177F3"/>
    <w:rsid w:val="004178C8"/>
    <w:rsid w:val="00417F88"/>
    <w:rsid w:val="004201CA"/>
    <w:rsid w:val="00420A3F"/>
    <w:rsid w:val="004219A0"/>
    <w:rsid w:val="0042472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20C1"/>
    <w:rsid w:val="00444471"/>
    <w:rsid w:val="00444576"/>
    <w:rsid w:val="00444820"/>
    <w:rsid w:val="00444E3D"/>
    <w:rsid w:val="0044539C"/>
    <w:rsid w:val="004466EA"/>
    <w:rsid w:val="0044704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57ED9"/>
    <w:rsid w:val="00461B89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296C"/>
    <w:rsid w:val="00482A8E"/>
    <w:rsid w:val="004841A7"/>
    <w:rsid w:val="004865C2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393"/>
    <w:rsid w:val="00496669"/>
    <w:rsid w:val="00496FCF"/>
    <w:rsid w:val="00497027"/>
    <w:rsid w:val="00497484"/>
    <w:rsid w:val="004975DA"/>
    <w:rsid w:val="00497784"/>
    <w:rsid w:val="004A0BBC"/>
    <w:rsid w:val="004A1527"/>
    <w:rsid w:val="004A2808"/>
    <w:rsid w:val="004A33A3"/>
    <w:rsid w:val="004A35A9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362"/>
    <w:rsid w:val="004B44BE"/>
    <w:rsid w:val="004B4A32"/>
    <w:rsid w:val="004B4A43"/>
    <w:rsid w:val="004B51E0"/>
    <w:rsid w:val="004B6382"/>
    <w:rsid w:val="004B7B80"/>
    <w:rsid w:val="004B7F9E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B35"/>
    <w:rsid w:val="004D1F1D"/>
    <w:rsid w:val="004D28D9"/>
    <w:rsid w:val="004D2C92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BC"/>
    <w:rsid w:val="004E27C1"/>
    <w:rsid w:val="004E28B0"/>
    <w:rsid w:val="004E2BEC"/>
    <w:rsid w:val="004E3178"/>
    <w:rsid w:val="004E3A41"/>
    <w:rsid w:val="004E3FA6"/>
    <w:rsid w:val="004E4F22"/>
    <w:rsid w:val="004E619E"/>
    <w:rsid w:val="004E7E4D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10B8"/>
    <w:rsid w:val="00502B33"/>
    <w:rsid w:val="00502F48"/>
    <w:rsid w:val="00504D0C"/>
    <w:rsid w:val="005053F6"/>
    <w:rsid w:val="00505672"/>
    <w:rsid w:val="00505CE5"/>
    <w:rsid w:val="005063BB"/>
    <w:rsid w:val="005066B4"/>
    <w:rsid w:val="005067E5"/>
    <w:rsid w:val="00506CA3"/>
    <w:rsid w:val="00507798"/>
    <w:rsid w:val="0051005E"/>
    <w:rsid w:val="005103DE"/>
    <w:rsid w:val="00510B21"/>
    <w:rsid w:val="00510D9C"/>
    <w:rsid w:val="00511119"/>
    <w:rsid w:val="00511F41"/>
    <w:rsid w:val="00513AFD"/>
    <w:rsid w:val="00513DF7"/>
    <w:rsid w:val="00514419"/>
    <w:rsid w:val="005154A1"/>
    <w:rsid w:val="005177F9"/>
    <w:rsid w:val="00517A7A"/>
    <w:rsid w:val="00517D35"/>
    <w:rsid w:val="00521351"/>
    <w:rsid w:val="0052191F"/>
    <w:rsid w:val="00522C44"/>
    <w:rsid w:val="00523284"/>
    <w:rsid w:val="0052432E"/>
    <w:rsid w:val="00524615"/>
    <w:rsid w:val="005248D1"/>
    <w:rsid w:val="00524B31"/>
    <w:rsid w:val="00524D24"/>
    <w:rsid w:val="00525FC4"/>
    <w:rsid w:val="00526476"/>
    <w:rsid w:val="005269F2"/>
    <w:rsid w:val="00526D57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38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1886"/>
    <w:rsid w:val="00552548"/>
    <w:rsid w:val="005533E3"/>
    <w:rsid w:val="00553D65"/>
    <w:rsid w:val="00554AFE"/>
    <w:rsid w:val="0055658D"/>
    <w:rsid w:val="00556C4E"/>
    <w:rsid w:val="00557CA3"/>
    <w:rsid w:val="00557DF0"/>
    <w:rsid w:val="005603F1"/>
    <w:rsid w:val="00561581"/>
    <w:rsid w:val="0056214A"/>
    <w:rsid w:val="005624AA"/>
    <w:rsid w:val="00562659"/>
    <w:rsid w:val="0056290C"/>
    <w:rsid w:val="00562B6F"/>
    <w:rsid w:val="00563116"/>
    <w:rsid w:val="005644F3"/>
    <w:rsid w:val="00566761"/>
    <w:rsid w:val="005672B5"/>
    <w:rsid w:val="005675AF"/>
    <w:rsid w:val="00567A55"/>
    <w:rsid w:val="00570E47"/>
    <w:rsid w:val="00571060"/>
    <w:rsid w:val="005720EF"/>
    <w:rsid w:val="00574059"/>
    <w:rsid w:val="005755B5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96ECF"/>
    <w:rsid w:val="005A0258"/>
    <w:rsid w:val="005A0F0F"/>
    <w:rsid w:val="005A127F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21BC"/>
    <w:rsid w:val="005D384F"/>
    <w:rsid w:val="005D3C53"/>
    <w:rsid w:val="005D3EB6"/>
    <w:rsid w:val="005D4B09"/>
    <w:rsid w:val="005D4D84"/>
    <w:rsid w:val="005D5168"/>
    <w:rsid w:val="005D5B9D"/>
    <w:rsid w:val="005D6B4C"/>
    <w:rsid w:val="005D7504"/>
    <w:rsid w:val="005D7942"/>
    <w:rsid w:val="005E07CC"/>
    <w:rsid w:val="005E0A49"/>
    <w:rsid w:val="005E1834"/>
    <w:rsid w:val="005E2F19"/>
    <w:rsid w:val="005E34D4"/>
    <w:rsid w:val="005E4143"/>
    <w:rsid w:val="005E421F"/>
    <w:rsid w:val="005E43C2"/>
    <w:rsid w:val="005E4D3F"/>
    <w:rsid w:val="005E56EA"/>
    <w:rsid w:val="005E6030"/>
    <w:rsid w:val="005E662D"/>
    <w:rsid w:val="005F044C"/>
    <w:rsid w:val="005F14D1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7A4"/>
    <w:rsid w:val="00617806"/>
    <w:rsid w:val="00620CF5"/>
    <w:rsid w:val="00623C32"/>
    <w:rsid w:val="006245AB"/>
    <w:rsid w:val="00624A9F"/>
    <w:rsid w:val="00625976"/>
    <w:rsid w:val="006259FD"/>
    <w:rsid w:val="00626072"/>
    <w:rsid w:val="006315DB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37D00"/>
    <w:rsid w:val="00641107"/>
    <w:rsid w:val="00641B57"/>
    <w:rsid w:val="00641D68"/>
    <w:rsid w:val="006420BD"/>
    <w:rsid w:val="0064216D"/>
    <w:rsid w:val="00642E1A"/>
    <w:rsid w:val="0064701D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1C26"/>
    <w:rsid w:val="00673466"/>
    <w:rsid w:val="006748D7"/>
    <w:rsid w:val="00674D04"/>
    <w:rsid w:val="0067547F"/>
    <w:rsid w:val="00676718"/>
    <w:rsid w:val="0067714C"/>
    <w:rsid w:val="00677E3A"/>
    <w:rsid w:val="00680186"/>
    <w:rsid w:val="00680E31"/>
    <w:rsid w:val="0068131F"/>
    <w:rsid w:val="0068159B"/>
    <w:rsid w:val="00681656"/>
    <w:rsid w:val="0068194A"/>
    <w:rsid w:val="00681EC9"/>
    <w:rsid w:val="006822D9"/>
    <w:rsid w:val="006839EF"/>
    <w:rsid w:val="00684417"/>
    <w:rsid w:val="00684889"/>
    <w:rsid w:val="00685513"/>
    <w:rsid w:val="006861F2"/>
    <w:rsid w:val="006870DB"/>
    <w:rsid w:val="00687F28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C5C"/>
    <w:rsid w:val="006A2F1A"/>
    <w:rsid w:val="006A3871"/>
    <w:rsid w:val="006A4CF2"/>
    <w:rsid w:val="006A4E12"/>
    <w:rsid w:val="006A5D85"/>
    <w:rsid w:val="006A73E0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1241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59F"/>
    <w:rsid w:val="006D299A"/>
    <w:rsid w:val="006D41F4"/>
    <w:rsid w:val="006D5977"/>
    <w:rsid w:val="006D651E"/>
    <w:rsid w:val="006D7C96"/>
    <w:rsid w:val="006E2E94"/>
    <w:rsid w:val="006E3486"/>
    <w:rsid w:val="006E3630"/>
    <w:rsid w:val="006E38ED"/>
    <w:rsid w:val="006E4576"/>
    <w:rsid w:val="006E4C80"/>
    <w:rsid w:val="006E6041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798"/>
    <w:rsid w:val="00703AD1"/>
    <w:rsid w:val="007046A8"/>
    <w:rsid w:val="0070485C"/>
    <w:rsid w:val="007050BD"/>
    <w:rsid w:val="007053D2"/>
    <w:rsid w:val="007060DB"/>
    <w:rsid w:val="00707199"/>
    <w:rsid w:val="007107AF"/>
    <w:rsid w:val="0071093E"/>
    <w:rsid w:val="00710DE0"/>
    <w:rsid w:val="00712522"/>
    <w:rsid w:val="007126C6"/>
    <w:rsid w:val="00713789"/>
    <w:rsid w:val="0071452C"/>
    <w:rsid w:val="0071455E"/>
    <w:rsid w:val="007146D7"/>
    <w:rsid w:val="00716626"/>
    <w:rsid w:val="007168F9"/>
    <w:rsid w:val="00716911"/>
    <w:rsid w:val="00716975"/>
    <w:rsid w:val="00716CFD"/>
    <w:rsid w:val="00717B5B"/>
    <w:rsid w:val="00717B97"/>
    <w:rsid w:val="00720329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316"/>
    <w:rsid w:val="00743E3F"/>
    <w:rsid w:val="007447F7"/>
    <w:rsid w:val="0074508A"/>
    <w:rsid w:val="0074512D"/>
    <w:rsid w:val="00745ECD"/>
    <w:rsid w:val="00746C7B"/>
    <w:rsid w:val="00747023"/>
    <w:rsid w:val="0074788C"/>
    <w:rsid w:val="007501D2"/>
    <w:rsid w:val="007508E8"/>
    <w:rsid w:val="007509CB"/>
    <w:rsid w:val="007523F7"/>
    <w:rsid w:val="00753530"/>
    <w:rsid w:val="00753D6D"/>
    <w:rsid w:val="00756F54"/>
    <w:rsid w:val="00757431"/>
    <w:rsid w:val="00757604"/>
    <w:rsid w:val="0075771D"/>
    <w:rsid w:val="00757CB7"/>
    <w:rsid w:val="00757D5E"/>
    <w:rsid w:val="00757D7D"/>
    <w:rsid w:val="00761248"/>
    <w:rsid w:val="00761A43"/>
    <w:rsid w:val="00762E4C"/>
    <w:rsid w:val="00765893"/>
    <w:rsid w:val="00765CED"/>
    <w:rsid w:val="00766A6B"/>
    <w:rsid w:val="00766BA2"/>
    <w:rsid w:val="0077019D"/>
    <w:rsid w:val="00771012"/>
    <w:rsid w:val="00771274"/>
    <w:rsid w:val="0077206D"/>
    <w:rsid w:val="007725B6"/>
    <w:rsid w:val="00772A35"/>
    <w:rsid w:val="00772D96"/>
    <w:rsid w:val="00773C33"/>
    <w:rsid w:val="00774920"/>
    <w:rsid w:val="00774AF1"/>
    <w:rsid w:val="00774E1E"/>
    <w:rsid w:val="00775F6F"/>
    <w:rsid w:val="00775FD8"/>
    <w:rsid w:val="007766E5"/>
    <w:rsid w:val="0077790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E2D"/>
    <w:rsid w:val="007866AE"/>
    <w:rsid w:val="00786D0C"/>
    <w:rsid w:val="00787644"/>
    <w:rsid w:val="00787B45"/>
    <w:rsid w:val="007901A1"/>
    <w:rsid w:val="007908EF"/>
    <w:rsid w:val="00790E89"/>
    <w:rsid w:val="0079110A"/>
    <w:rsid w:val="00791B40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4FCB"/>
    <w:rsid w:val="007A517D"/>
    <w:rsid w:val="007A58DE"/>
    <w:rsid w:val="007A5EF1"/>
    <w:rsid w:val="007A6CA7"/>
    <w:rsid w:val="007B0240"/>
    <w:rsid w:val="007B03E1"/>
    <w:rsid w:val="007B1424"/>
    <w:rsid w:val="007B2588"/>
    <w:rsid w:val="007B2659"/>
    <w:rsid w:val="007B2BDB"/>
    <w:rsid w:val="007B3AEE"/>
    <w:rsid w:val="007B411D"/>
    <w:rsid w:val="007C1A9A"/>
    <w:rsid w:val="007C342B"/>
    <w:rsid w:val="007C410C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35CB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202"/>
    <w:rsid w:val="007E448B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699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2C43"/>
    <w:rsid w:val="008140EE"/>
    <w:rsid w:val="0081410E"/>
    <w:rsid w:val="008144CC"/>
    <w:rsid w:val="00821900"/>
    <w:rsid w:val="0082456F"/>
    <w:rsid w:val="008258A8"/>
    <w:rsid w:val="00825E04"/>
    <w:rsid w:val="00827471"/>
    <w:rsid w:val="00830311"/>
    <w:rsid w:val="008305B1"/>
    <w:rsid w:val="008309E4"/>
    <w:rsid w:val="008315F1"/>
    <w:rsid w:val="0083177D"/>
    <w:rsid w:val="008334DF"/>
    <w:rsid w:val="00833677"/>
    <w:rsid w:val="00833BBA"/>
    <w:rsid w:val="00833C38"/>
    <w:rsid w:val="00834CC3"/>
    <w:rsid w:val="008350FC"/>
    <w:rsid w:val="0083541C"/>
    <w:rsid w:val="008360C9"/>
    <w:rsid w:val="008408EE"/>
    <w:rsid w:val="0084354A"/>
    <w:rsid w:val="008442FD"/>
    <w:rsid w:val="008477A4"/>
    <w:rsid w:val="00851446"/>
    <w:rsid w:val="0085193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1E1E"/>
    <w:rsid w:val="0086383E"/>
    <w:rsid w:val="008656AE"/>
    <w:rsid w:val="008656E9"/>
    <w:rsid w:val="00866881"/>
    <w:rsid w:val="00866ABC"/>
    <w:rsid w:val="00867319"/>
    <w:rsid w:val="008673A5"/>
    <w:rsid w:val="008679FB"/>
    <w:rsid w:val="00871A42"/>
    <w:rsid w:val="0087391A"/>
    <w:rsid w:val="00874014"/>
    <w:rsid w:val="00874662"/>
    <w:rsid w:val="00874782"/>
    <w:rsid w:val="00876F8E"/>
    <w:rsid w:val="0087706E"/>
    <w:rsid w:val="00877B9C"/>
    <w:rsid w:val="00882727"/>
    <w:rsid w:val="00883AFF"/>
    <w:rsid w:val="00884AF9"/>
    <w:rsid w:val="00884D60"/>
    <w:rsid w:val="008867EC"/>
    <w:rsid w:val="008869B1"/>
    <w:rsid w:val="008872C2"/>
    <w:rsid w:val="00887F50"/>
    <w:rsid w:val="008901E3"/>
    <w:rsid w:val="008908A4"/>
    <w:rsid w:val="00893C45"/>
    <w:rsid w:val="00893D0D"/>
    <w:rsid w:val="00894043"/>
    <w:rsid w:val="00894777"/>
    <w:rsid w:val="00894841"/>
    <w:rsid w:val="00894939"/>
    <w:rsid w:val="00895E6B"/>
    <w:rsid w:val="00896C08"/>
    <w:rsid w:val="00897AAA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A7B1B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0FEA"/>
    <w:rsid w:val="008D1042"/>
    <w:rsid w:val="008D225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804"/>
    <w:rsid w:val="008F6D26"/>
    <w:rsid w:val="008F6FE5"/>
    <w:rsid w:val="00900117"/>
    <w:rsid w:val="00900950"/>
    <w:rsid w:val="009014D6"/>
    <w:rsid w:val="00902127"/>
    <w:rsid w:val="00902A1F"/>
    <w:rsid w:val="00902F27"/>
    <w:rsid w:val="00903464"/>
    <w:rsid w:val="0090363F"/>
    <w:rsid w:val="0090439F"/>
    <w:rsid w:val="009056AF"/>
    <w:rsid w:val="00905761"/>
    <w:rsid w:val="009102CE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600D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01E6"/>
    <w:rsid w:val="00941901"/>
    <w:rsid w:val="0094211D"/>
    <w:rsid w:val="00942199"/>
    <w:rsid w:val="00943663"/>
    <w:rsid w:val="009448C2"/>
    <w:rsid w:val="009454FA"/>
    <w:rsid w:val="0094566C"/>
    <w:rsid w:val="009463D4"/>
    <w:rsid w:val="00946CB5"/>
    <w:rsid w:val="00947CBC"/>
    <w:rsid w:val="00950646"/>
    <w:rsid w:val="00951D77"/>
    <w:rsid w:val="009527EF"/>
    <w:rsid w:val="00953F48"/>
    <w:rsid w:val="009542C7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65C0"/>
    <w:rsid w:val="00970D93"/>
    <w:rsid w:val="00973682"/>
    <w:rsid w:val="00973A6C"/>
    <w:rsid w:val="009741B1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0D6A"/>
    <w:rsid w:val="009A1099"/>
    <w:rsid w:val="009A1D2B"/>
    <w:rsid w:val="009A20A5"/>
    <w:rsid w:val="009A2989"/>
    <w:rsid w:val="009A2C83"/>
    <w:rsid w:val="009A348F"/>
    <w:rsid w:val="009A5D72"/>
    <w:rsid w:val="009A6268"/>
    <w:rsid w:val="009A6EAD"/>
    <w:rsid w:val="009B105C"/>
    <w:rsid w:val="009B15E4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6B31"/>
    <w:rsid w:val="009C6CE4"/>
    <w:rsid w:val="009C6EF3"/>
    <w:rsid w:val="009C7129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3B29"/>
    <w:rsid w:val="009F4B44"/>
    <w:rsid w:val="009F4C0E"/>
    <w:rsid w:val="009F55A1"/>
    <w:rsid w:val="009F5C04"/>
    <w:rsid w:val="009F66C2"/>
    <w:rsid w:val="009F7706"/>
    <w:rsid w:val="00A009CB"/>
    <w:rsid w:val="00A02C9A"/>
    <w:rsid w:val="00A035A3"/>
    <w:rsid w:val="00A0366E"/>
    <w:rsid w:val="00A037D0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38B7"/>
    <w:rsid w:val="00A25430"/>
    <w:rsid w:val="00A258FE"/>
    <w:rsid w:val="00A26A0F"/>
    <w:rsid w:val="00A26CB2"/>
    <w:rsid w:val="00A26DF6"/>
    <w:rsid w:val="00A271E3"/>
    <w:rsid w:val="00A30E71"/>
    <w:rsid w:val="00A328DA"/>
    <w:rsid w:val="00A32E26"/>
    <w:rsid w:val="00A32FD3"/>
    <w:rsid w:val="00A33763"/>
    <w:rsid w:val="00A347FE"/>
    <w:rsid w:val="00A3485C"/>
    <w:rsid w:val="00A34C91"/>
    <w:rsid w:val="00A35701"/>
    <w:rsid w:val="00A35962"/>
    <w:rsid w:val="00A35A25"/>
    <w:rsid w:val="00A35C65"/>
    <w:rsid w:val="00A35F3B"/>
    <w:rsid w:val="00A365DF"/>
    <w:rsid w:val="00A368D7"/>
    <w:rsid w:val="00A368FE"/>
    <w:rsid w:val="00A36951"/>
    <w:rsid w:val="00A377B5"/>
    <w:rsid w:val="00A4018A"/>
    <w:rsid w:val="00A404BF"/>
    <w:rsid w:val="00A4092C"/>
    <w:rsid w:val="00A4150B"/>
    <w:rsid w:val="00A442E5"/>
    <w:rsid w:val="00A44A22"/>
    <w:rsid w:val="00A44A58"/>
    <w:rsid w:val="00A46FD9"/>
    <w:rsid w:val="00A4790D"/>
    <w:rsid w:val="00A4799D"/>
    <w:rsid w:val="00A514EF"/>
    <w:rsid w:val="00A51546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753"/>
    <w:rsid w:val="00A6697D"/>
    <w:rsid w:val="00A67874"/>
    <w:rsid w:val="00A70169"/>
    <w:rsid w:val="00A70822"/>
    <w:rsid w:val="00A7173A"/>
    <w:rsid w:val="00A7262B"/>
    <w:rsid w:val="00A7316E"/>
    <w:rsid w:val="00A731CB"/>
    <w:rsid w:val="00A74F9E"/>
    <w:rsid w:val="00A75961"/>
    <w:rsid w:val="00A7603D"/>
    <w:rsid w:val="00A76499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BFF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3EA7"/>
    <w:rsid w:val="00AC46C2"/>
    <w:rsid w:val="00AC4F36"/>
    <w:rsid w:val="00AC6368"/>
    <w:rsid w:val="00AC6426"/>
    <w:rsid w:val="00AC698E"/>
    <w:rsid w:val="00AD25AD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3DA5"/>
    <w:rsid w:val="00AE4010"/>
    <w:rsid w:val="00AE4591"/>
    <w:rsid w:val="00AE4C3E"/>
    <w:rsid w:val="00AE50D2"/>
    <w:rsid w:val="00AE7B8D"/>
    <w:rsid w:val="00AF0762"/>
    <w:rsid w:val="00AF1377"/>
    <w:rsid w:val="00AF1BCD"/>
    <w:rsid w:val="00AF2B9D"/>
    <w:rsid w:val="00AF3521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486B"/>
    <w:rsid w:val="00B05075"/>
    <w:rsid w:val="00B0677D"/>
    <w:rsid w:val="00B069D5"/>
    <w:rsid w:val="00B06C09"/>
    <w:rsid w:val="00B07ABA"/>
    <w:rsid w:val="00B10321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38A"/>
    <w:rsid w:val="00B3558F"/>
    <w:rsid w:val="00B35735"/>
    <w:rsid w:val="00B35941"/>
    <w:rsid w:val="00B35BFB"/>
    <w:rsid w:val="00B36C11"/>
    <w:rsid w:val="00B37327"/>
    <w:rsid w:val="00B37B2B"/>
    <w:rsid w:val="00B4005F"/>
    <w:rsid w:val="00B403E4"/>
    <w:rsid w:val="00B40B3D"/>
    <w:rsid w:val="00B41E99"/>
    <w:rsid w:val="00B44118"/>
    <w:rsid w:val="00B4456F"/>
    <w:rsid w:val="00B4495B"/>
    <w:rsid w:val="00B456A4"/>
    <w:rsid w:val="00B4595F"/>
    <w:rsid w:val="00B459EF"/>
    <w:rsid w:val="00B500B8"/>
    <w:rsid w:val="00B51DE8"/>
    <w:rsid w:val="00B51E5A"/>
    <w:rsid w:val="00B52270"/>
    <w:rsid w:val="00B5254F"/>
    <w:rsid w:val="00B52B18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0DA"/>
    <w:rsid w:val="00B81221"/>
    <w:rsid w:val="00B81941"/>
    <w:rsid w:val="00B83522"/>
    <w:rsid w:val="00B83D4B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967C1"/>
    <w:rsid w:val="00BA00CA"/>
    <w:rsid w:val="00BA0A19"/>
    <w:rsid w:val="00BA0A59"/>
    <w:rsid w:val="00BA2E2F"/>
    <w:rsid w:val="00BA393B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5B44"/>
    <w:rsid w:val="00BC60D3"/>
    <w:rsid w:val="00BC6227"/>
    <w:rsid w:val="00BC6744"/>
    <w:rsid w:val="00BC69C7"/>
    <w:rsid w:val="00BC7629"/>
    <w:rsid w:val="00BC769D"/>
    <w:rsid w:val="00BD1030"/>
    <w:rsid w:val="00BD1271"/>
    <w:rsid w:val="00BD322A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27E"/>
    <w:rsid w:val="00BE4874"/>
    <w:rsid w:val="00BE4B43"/>
    <w:rsid w:val="00BE5E7B"/>
    <w:rsid w:val="00BE6216"/>
    <w:rsid w:val="00BE63C3"/>
    <w:rsid w:val="00BE6B42"/>
    <w:rsid w:val="00BE7573"/>
    <w:rsid w:val="00BF043E"/>
    <w:rsid w:val="00BF065A"/>
    <w:rsid w:val="00BF06FE"/>
    <w:rsid w:val="00BF1828"/>
    <w:rsid w:val="00BF19A0"/>
    <w:rsid w:val="00BF363D"/>
    <w:rsid w:val="00BF3CAC"/>
    <w:rsid w:val="00BF3DAB"/>
    <w:rsid w:val="00BF417A"/>
    <w:rsid w:val="00BF45D1"/>
    <w:rsid w:val="00BF4965"/>
    <w:rsid w:val="00BF5D98"/>
    <w:rsid w:val="00BF5FC8"/>
    <w:rsid w:val="00C0022C"/>
    <w:rsid w:val="00C009D3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6EC2"/>
    <w:rsid w:val="00C17340"/>
    <w:rsid w:val="00C20101"/>
    <w:rsid w:val="00C2260B"/>
    <w:rsid w:val="00C22E2A"/>
    <w:rsid w:val="00C22EC3"/>
    <w:rsid w:val="00C23F20"/>
    <w:rsid w:val="00C2479E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367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8AF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181"/>
    <w:rsid w:val="00C708DA"/>
    <w:rsid w:val="00C70B58"/>
    <w:rsid w:val="00C70E79"/>
    <w:rsid w:val="00C71096"/>
    <w:rsid w:val="00C7183C"/>
    <w:rsid w:val="00C721F6"/>
    <w:rsid w:val="00C72397"/>
    <w:rsid w:val="00C725DE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6A6E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1053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0CEA"/>
    <w:rsid w:val="00CB2277"/>
    <w:rsid w:val="00CB2900"/>
    <w:rsid w:val="00CB319B"/>
    <w:rsid w:val="00CB41A2"/>
    <w:rsid w:val="00CB45FA"/>
    <w:rsid w:val="00CB4A90"/>
    <w:rsid w:val="00CB52BA"/>
    <w:rsid w:val="00CB5F89"/>
    <w:rsid w:val="00CB6C74"/>
    <w:rsid w:val="00CC1988"/>
    <w:rsid w:val="00CC20FB"/>
    <w:rsid w:val="00CC25BB"/>
    <w:rsid w:val="00CC2733"/>
    <w:rsid w:val="00CC2D48"/>
    <w:rsid w:val="00CC31B6"/>
    <w:rsid w:val="00CC349F"/>
    <w:rsid w:val="00CC4631"/>
    <w:rsid w:val="00CC5042"/>
    <w:rsid w:val="00CC5666"/>
    <w:rsid w:val="00CC57C1"/>
    <w:rsid w:val="00CC683C"/>
    <w:rsid w:val="00CC7A92"/>
    <w:rsid w:val="00CD04E0"/>
    <w:rsid w:val="00CD1513"/>
    <w:rsid w:val="00CD2073"/>
    <w:rsid w:val="00CD2080"/>
    <w:rsid w:val="00CD2629"/>
    <w:rsid w:val="00CD3033"/>
    <w:rsid w:val="00CD4865"/>
    <w:rsid w:val="00CD4E16"/>
    <w:rsid w:val="00CD513F"/>
    <w:rsid w:val="00CD5A7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70"/>
    <w:rsid w:val="00CF20D3"/>
    <w:rsid w:val="00CF338E"/>
    <w:rsid w:val="00CF7355"/>
    <w:rsid w:val="00D00D4D"/>
    <w:rsid w:val="00D01E93"/>
    <w:rsid w:val="00D02088"/>
    <w:rsid w:val="00D02912"/>
    <w:rsid w:val="00D02DAE"/>
    <w:rsid w:val="00D031E4"/>
    <w:rsid w:val="00D050EC"/>
    <w:rsid w:val="00D0591C"/>
    <w:rsid w:val="00D05ACF"/>
    <w:rsid w:val="00D0717E"/>
    <w:rsid w:val="00D10B53"/>
    <w:rsid w:val="00D111BF"/>
    <w:rsid w:val="00D11591"/>
    <w:rsid w:val="00D126A6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1B12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EED"/>
    <w:rsid w:val="00D346AB"/>
    <w:rsid w:val="00D34B28"/>
    <w:rsid w:val="00D36D2C"/>
    <w:rsid w:val="00D4072D"/>
    <w:rsid w:val="00D43FC8"/>
    <w:rsid w:val="00D466BB"/>
    <w:rsid w:val="00D47F08"/>
    <w:rsid w:val="00D50C19"/>
    <w:rsid w:val="00D51A27"/>
    <w:rsid w:val="00D531B6"/>
    <w:rsid w:val="00D53EC9"/>
    <w:rsid w:val="00D54970"/>
    <w:rsid w:val="00D568BB"/>
    <w:rsid w:val="00D569DD"/>
    <w:rsid w:val="00D56E43"/>
    <w:rsid w:val="00D571F9"/>
    <w:rsid w:val="00D60BB2"/>
    <w:rsid w:val="00D6144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441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20BD"/>
    <w:rsid w:val="00DA28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7BA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C778D"/>
    <w:rsid w:val="00DD0514"/>
    <w:rsid w:val="00DD064E"/>
    <w:rsid w:val="00DD18B4"/>
    <w:rsid w:val="00DD258F"/>
    <w:rsid w:val="00DD2D43"/>
    <w:rsid w:val="00DD3787"/>
    <w:rsid w:val="00DD3F42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4792"/>
    <w:rsid w:val="00E053BB"/>
    <w:rsid w:val="00E05598"/>
    <w:rsid w:val="00E05668"/>
    <w:rsid w:val="00E0768B"/>
    <w:rsid w:val="00E114A2"/>
    <w:rsid w:val="00E1284F"/>
    <w:rsid w:val="00E131A0"/>
    <w:rsid w:val="00E14899"/>
    <w:rsid w:val="00E15312"/>
    <w:rsid w:val="00E15A8B"/>
    <w:rsid w:val="00E15BF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282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043B"/>
    <w:rsid w:val="00E50831"/>
    <w:rsid w:val="00E50CA8"/>
    <w:rsid w:val="00E5148E"/>
    <w:rsid w:val="00E52434"/>
    <w:rsid w:val="00E52890"/>
    <w:rsid w:val="00E54507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367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2B4"/>
    <w:rsid w:val="00E8443D"/>
    <w:rsid w:val="00E866B1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61A5"/>
    <w:rsid w:val="00E97208"/>
    <w:rsid w:val="00E973B5"/>
    <w:rsid w:val="00EA0409"/>
    <w:rsid w:val="00EA12E9"/>
    <w:rsid w:val="00EA172B"/>
    <w:rsid w:val="00EA1C0A"/>
    <w:rsid w:val="00EA3A95"/>
    <w:rsid w:val="00EA3D6A"/>
    <w:rsid w:val="00EA44AF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12C"/>
    <w:rsid w:val="00ED55D8"/>
    <w:rsid w:val="00ED5914"/>
    <w:rsid w:val="00ED5E2B"/>
    <w:rsid w:val="00EE0ABB"/>
    <w:rsid w:val="00EE10AC"/>
    <w:rsid w:val="00EE15ED"/>
    <w:rsid w:val="00EE1953"/>
    <w:rsid w:val="00EE1A32"/>
    <w:rsid w:val="00EE2ACF"/>
    <w:rsid w:val="00EE3327"/>
    <w:rsid w:val="00EE442E"/>
    <w:rsid w:val="00EE55B9"/>
    <w:rsid w:val="00EE5DCB"/>
    <w:rsid w:val="00EE6C7C"/>
    <w:rsid w:val="00EE7C8A"/>
    <w:rsid w:val="00EF1703"/>
    <w:rsid w:val="00EF1815"/>
    <w:rsid w:val="00EF236B"/>
    <w:rsid w:val="00EF3182"/>
    <w:rsid w:val="00EF471E"/>
    <w:rsid w:val="00EF47B3"/>
    <w:rsid w:val="00EF4B94"/>
    <w:rsid w:val="00EF4BD8"/>
    <w:rsid w:val="00EF5401"/>
    <w:rsid w:val="00EF5D17"/>
    <w:rsid w:val="00EF608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5DC"/>
    <w:rsid w:val="00F07D9D"/>
    <w:rsid w:val="00F108DA"/>
    <w:rsid w:val="00F12046"/>
    <w:rsid w:val="00F12717"/>
    <w:rsid w:val="00F14926"/>
    <w:rsid w:val="00F14F19"/>
    <w:rsid w:val="00F15168"/>
    <w:rsid w:val="00F16349"/>
    <w:rsid w:val="00F17378"/>
    <w:rsid w:val="00F17A13"/>
    <w:rsid w:val="00F200A3"/>
    <w:rsid w:val="00F20570"/>
    <w:rsid w:val="00F20628"/>
    <w:rsid w:val="00F20F12"/>
    <w:rsid w:val="00F21102"/>
    <w:rsid w:val="00F21321"/>
    <w:rsid w:val="00F21B92"/>
    <w:rsid w:val="00F21BE5"/>
    <w:rsid w:val="00F241E3"/>
    <w:rsid w:val="00F24EA7"/>
    <w:rsid w:val="00F25715"/>
    <w:rsid w:val="00F25DEA"/>
    <w:rsid w:val="00F26615"/>
    <w:rsid w:val="00F26B0F"/>
    <w:rsid w:val="00F270DE"/>
    <w:rsid w:val="00F2796F"/>
    <w:rsid w:val="00F3049A"/>
    <w:rsid w:val="00F30903"/>
    <w:rsid w:val="00F3194A"/>
    <w:rsid w:val="00F33964"/>
    <w:rsid w:val="00F339AD"/>
    <w:rsid w:val="00F36BC4"/>
    <w:rsid w:val="00F37BC1"/>
    <w:rsid w:val="00F37EAB"/>
    <w:rsid w:val="00F401FE"/>
    <w:rsid w:val="00F40FD3"/>
    <w:rsid w:val="00F40FE0"/>
    <w:rsid w:val="00F42820"/>
    <w:rsid w:val="00F44619"/>
    <w:rsid w:val="00F45432"/>
    <w:rsid w:val="00F45D64"/>
    <w:rsid w:val="00F50529"/>
    <w:rsid w:val="00F54B70"/>
    <w:rsid w:val="00F55176"/>
    <w:rsid w:val="00F5523B"/>
    <w:rsid w:val="00F55841"/>
    <w:rsid w:val="00F5602D"/>
    <w:rsid w:val="00F574EF"/>
    <w:rsid w:val="00F605A9"/>
    <w:rsid w:val="00F61A77"/>
    <w:rsid w:val="00F61EA4"/>
    <w:rsid w:val="00F61EC8"/>
    <w:rsid w:val="00F62524"/>
    <w:rsid w:val="00F625AD"/>
    <w:rsid w:val="00F62BED"/>
    <w:rsid w:val="00F6471F"/>
    <w:rsid w:val="00F652C3"/>
    <w:rsid w:val="00F65CCA"/>
    <w:rsid w:val="00F6676B"/>
    <w:rsid w:val="00F66DDC"/>
    <w:rsid w:val="00F672DE"/>
    <w:rsid w:val="00F67611"/>
    <w:rsid w:val="00F708C2"/>
    <w:rsid w:val="00F70A55"/>
    <w:rsid w:val="00F713AB"/>
    <w:rsid w:val="00F71D10"/>
    <w:rsid w:val="00F74168"/>
    <w:rsid w:val="00F745BB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39F"/>
    <w:rsid w:val="00F84C4D"/>
    <w:rsid w:val="00F84F53"/>
    <w:rsid w:val="00F8505B"/>
    <w:rsid w:val="00F852A2"/>
    <w:rsid w:val="00F8566C"/>
    <w:rsid w:val="00F85E45"/>
    <w:rsid w:val="00F85EF5"/>
    <w:rsid w:val="00F86881"/>
    <w:rsid w:val="00F87499"/>
    <w:rsid w:val="00F87961"/>
    <w:rsid w:val="00F87BB1"/>
    <w:rsid w:val="00F87D5F"/>
    <w:rsid w:val="00F94BD6"/>
    <w:rsid w:val="00F9582B"/>
    <w:rsid w:val="00F96072"/>
    <w:rsid w:val="00F967E4"/>
    <w:rsid w:val="00F97907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B7D50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5F3A"/>
    <w:rsid w:val="00FD640D"/>
    <w:rsid w:val="00FD64BB"/>
    <w:rsid w:val="00FD7154"/>
    <w:rsid w:val="00FD7774"/>
    <w:rsid w:val="00FE02A6"/>
    <w:rsid w:val="00FE158F"/>
    <w:rsid w:val="00FE1A56"/>
    <w:rsid w:val="00FE1FE7"/>
    <w:rsid w:val="00FE2308"/>
    <w:rsid w:val="00FE230A"/>
    <w:rsid w:val="00FE2A0C"/>
    <w:rsid w:val="00FE3E73"/>
    <w:rsid w:val="00FE3FE4"/>
    <w:rsid w:val="00FE40C3"/>
    <w:rsid w:val="00FF0200"/>
    <w:rsid w:val="00FF3898"/>
    <w:rsid w:val="00FF6F9A"/>
    <w:rsid w:val="00FF7201"/>
    <w:rsid w:val="00FF7366"/>
    <w:rsid w:val="00FF7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3.xml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4.jpeg"/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1DDDC7-9178-4BB7-A31C-BDFB3455F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4731</TotalTime>
  <Pages>12</Pages>
  <Words>878</Words>
  <Characters>4746</Characters>
  <Application>Microsoft Office Word</Application>
  <DocSecurity>0</DocSecurity>
  <Lines>39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5613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227</cp:revision>
  <cp:lastPrinted>2014-01-19T16:14:00Z</cp:lastPrinted>
  <dcterms:created xsi:type="dcterms:W3CDTF">2014-01-30T13:04:00Z</dcterms:created>
  <dcterms:modified xsi:type="dcterms:W3CDTF">2014-03-14T18:40:00Z</dcterms:modified>
</cp:coreProperties>
</file>