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bookmarkStart w:id="0" w:name="_GoBack"/>
    <w:bookmarkEnd w:id="0"/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CD344F" w:rsidRPr="00CD344F">
                              <w:rPr>
                                <w:lang w:val="pt-BR"/>
                              </w:rPr>
                              <w:t>Abertura de Chamado Pelo Portal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CD344F" w:rsidRPr="00CD344F">
                        <w:rPr>
                          <w:lang w:val="pt-BR"/>
                        </w:rPr>
                        <w:t>Abertura de Chamado Pelo Portal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1" w:name="_Toc385403895"/>
      <w:r w:rsidRPr="00517D35">
        <w:t>Sumário</w:t>
      </w:r>
      <w:bookmarkEnd w:id="1"/>
    </w:p>
    <w:p w:rsidR="008D1042" w:rsidRPr="008D1042" w:rsidRDefault="008D1042" w:rsidP="00B71428">
      <w:pPr>
        <w:pStyle w:val="Larcio"/>
      </w:pPr>
    </w:p>
    <w:p w:rsidR="003F31B8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85403895" w:history="1">
        <w:r w:rsidR="003F31B8" w:rsidRPr="00EA3458">
          <w:rPr>
            <w:rStyle w:val="Hyperlink"/>
            <w:noProof/>
          </w:rPr>
          <w:t>Sumário</w:t>
        </w:r>
        <w:r w:rsidR="003F31B8">
          <w:rPr>
            <w:noProof/>
            <w:webHidden/>
          </w:rPr>
          <w:tab/>
        </w:r>
        <w:r w:rsidR="003F31B8">
          <w:rPr>
            <w:noProof/>
            <w:webHidden/>
          </w:rPr>
          <w:fldChar w:fldCharType="begin"/>
        </w:r>
        <w:r w:rsidR="003F31B8">
          <w:rPr>
            <w:noProof/>
            <w:webHidden/>
          </w:rPr>
          <w:instrText xml:space="preserve"> PAGEREF _Toc385403895 \h </w:instrText>
        </w:r>
        <w:r w:rsidR="003F31B8">
          <w:rPr>
            <w:noProof/>
            <w:webHidden/>
          </w:rPr>
        </w:r>
        <w:r w:rsidR="003F31B8">
          <w:rPr>
            <w:noProof/>
            <w:webHidden/>
          </w:rPr>
          <w:fldChar w:fldCharType="separate"/>
        </w:r>
        <w:r w:rsidR="003F31B8">
          <w:rPr>
            <w:noProof/>
            <w:webHidden/>
          </w:rPr>
          <w:t>2</w:t>
        </w:r>
        <w:r w:rsidR="003F31B8">
          <w:rPr>
            <w:noProof/>
            <w:webHidden/>
          </w:rPr>
          <w:fldChar w:fldCharType="end"/>
        </w:r>
      </w:hyperlink>
    </w:p>
    <w:p w:rsidR="003F31B8" w:rsidRDefault="00AF1CC3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85403896" w:history="1">
        <w:r w:rsidR="003F31B8" w:rsidRPr="00EA3458">
          <w:rPr>
            <w:rStyle w:val="Hyperlink"/>
            <w:noProof/>
          </w:rPr>
          <w:t>Guia Rápido – Abertura de Chamado Pelo Portal</w:t>
        </w:r>
        <w:r w:rsidR="003F31B8">
          <w:rPr>
            <w:noProof/>
            <w:webHidden/>
          </w:rPr>
          <w:tab/>
        </w:r>
        <w:r w:rsidR="003F31B8">
          <w:rPr>
            <w:noProof/>
            <w:webHidden/>
          </w:rPr>
          <w:fldChar w:fldCharType="begin"/>
        </w:r>
        <w:r w:rsidR="003F31B8">
          <w:rPr>
            <w:noProof/>
            <w:webHidden/>
          </w:rPr>
          <w:instrText xml:space="preserve"> PAGEREF _Toc385403896 \h </w:instrText>
        </w:r>
        <w:r w:rsidR="003F31B8">
          <w:rPr>
            <w:noProof/>
            <w:webHidden/>
          </w:rPr>
        </w:r>
        <w:r w:rsidR="003F31B8">
          <w:rPr>
            <w:noProof/>
            <w:webHidden/>
          </w:rPr>
          <w:fldChar w:fldCharType="separate"/>
        </w:r>
        <w:r w:rsidR="003F31B8">
          <w:rPr>
            <w:noProof/>
            <w:webHidden/>
          </w:rPr>
          <w:t>3</w:t>
        </w:r>
        <w:r w:rsidR="003F31B8">
          <w:rPr>
            <w:noProof/>
            <w:webHidden/>
          </w:rPr>
          <w:fldChar w:fldCharType="end"/>
        </w:r>
      </w:hyperlink>
    </w:p>
    <w:p w:rsidR="003F31B8" w:rsidRDefault="00AF1CC3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5403897" w:history="1">
        <w:r w:rsidR="003F31B8" w:rsidRPr="00EA345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3F31B8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3F31B8" w:rsidRPr="00EA3458">
          <w:rPr>
            <w:rStyle w:val="Hyperlink"/>
            <w:noProof/>
          </w:rPr>
          <w:t>Abertura de Chamado</w:t>
        </w:r>
        <w:r w:rsidR="003F31B8">
          <w:rPr>
            <w:noProof/>
            <w:webHidden/>
          </w:rPr>
          <w:tab/>
        </w:r>
        <w:r w:rsidR="003F31B8">
          <w:rPr>
            <w:noProof/>
            <w:webHidden/>
          </w:rPr>
          <w:fldChar w:fldCharType="begin"/>
        </w:r>
        <w:r w:rsidR="003F31B8">
          <w:rPr>
            <w:noProof/>
            <w:webHidden/>
          </w:rPr>
          <w:instrText xml:space="preserve"> PAGEREF _Toc385403897 \h </w:instrText>
        </w:r>
        <w:r w:rsidR="003F31B8">
          <w:rPr>
            <w:noProof/>
            <w:webHidden/>
          </w:rPr>
        </w:r>
        <w:r w:rsidR="003F31B8">
          <w:rPr>
            <w:noProof/>
            <w:webHidden/>
          </w:rPr>
          <w:fldChar w:fldCharType="separate"/>
        </w:r>
        <w:r w:rsidR="003F31B8">
          <w:rPr>
            <w:noProof/>
            <w:webHidden/>
          </w:rPr>
          <w:t>4</w:t>
        </w:r>
        <w:r w:rsidR="003F31B8">
          <w:rPr>
            <w:noProof/>
            <w:webHidden/>
          </w:rPr>
          <w:fldChar w:fldCharType="end"/>
        </w:r>
      </w:hyperlink>
    </w:p>
    <w:p w:rsidR="003F31B8" w:rsidRDefault="00AF1CC3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5403898" w:history="1">
        <w:r w:rsidR="003F31B8" w:rsidRPr="00EA3458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3F31B8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3F31B8" w:rsidRPr="00EA3458">
          <w:rPr>
            <w:rStyle w:val="Hyperlink"/>
            <w:noProof/>
          </w:rPr>
          <w:t>Consulta do chamado</w:t>
        </w:r>
        <w:r w:rsidR="003F31B8">
          <w:rPr>
            <w:noProof/>
            <w:webHidden/>
          </w:rPr>
          <w:tab/>
        </w:r>
        <w:r w:rsidR="003F31B8">
          <w:rPr>
            <w:noProof/>
            <w:webHidden/>
          </w:rPr>
          <w:fldChar w:fldCharType="begin"/>
        </w:r>
        <w:r w:rsidR="003F31B8">
          <w:rPr>
            <w:noProof/>
            <w:webHidden/>
          </w:rPr>
          <w:instrText xml:space="preserve"> PAGEREF _Toc385403898 \h </w:instrText>
        </w:r>
        <w:r w:rsidR="003F31B8">
          <w:rPr>
            <w:noProof/>
            <w:webHidden/>
          </w:rPr>
        </w:r>
        <w:r w:rsidR="003F31B8">
          <w:rPr>
            <w:noProof/>
            <w:webHidden/>
          </w:rPr>
          <w:fldChar w:fldCharType="separate"/>
        </w:r>
        <w:r w:rsidR="003F31B8">
          <w:rPr>
            <w:noProof/>
            <w:webHidden/>
          </w:rPr>
          <w:t>12</w:t>
        </w:r>
        <w:r w:rsidR="003F31B8"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2" w:name="_Toc385403896"/>
      <w:r w:rsidR="009A1D2B">
        <w:lastRenderedPageBreak/>
        <w:t xml:space="preserve">Guia Rápido – </w:t>
      </w:r>
      <w:r w:rsidR="00CD344F" w:rsidRPr="00CD344F">
        <w:t>Abertura de Chamado Pelo Portal</w:t>
      </w:r>
      <w:bookmarkEnd w:id="2"/>
    </w:p>
    <w:p w:rsidR="001E0FCA" w:rsidRPr="001E0FCA" w:rsidRDefault="001E0FCA" w:rsidP="001E0FCA">
      <w:pPr>
        <w:rPr>
          <w:lang w:eastAsia="pt-BR"/>
        </w:rPr>
      </w:pPr>
    </w:p>
    <w:p w:rsidR="009A1D2B" w:rsidRDefault="00CD344F" w:rsidP="009C36D3">
      <w:pPr>
        <w:pStyle w:val="ParagrafoManual"/>
        <w:ind w:left="1769" w:firstLine="0"/>
        <w:rPr>
          <w:rFonts w:ascii="Calibri" w:hAnsi="Calibri"/>
        </w:rPr>
      </w:pPr>
      <w:r>
        <w:rPr>
          <w:rFonts w:ascii="Calibri" w:hAnsi="Calibri"/>
        </w:rPr>
        <w:t>No seu navegador acesse</w:t>
      </w:r>
      <w:r w:rsidR="00153456">
        <w:rPr>
          <w:rFonts w:ascii="Calibri" w:hAnsi="Calibri"/>
        </w:rPr>
        <w:t xml:space="preserve"> o site “</w:t>
      </w:r>
      <w:r w:rsidR="00153456" w:rsidRPr="00153456">
        <w:rPr>
          <w:rFonts w:ascii="Calibri" w:hAnsi="Calibri"/>
          <w:b/>
        </w:rPr>
        <w:t>suporte.totvs.com</w:t>
      </w:r>
      <w:r w:rsidR="00153456">
        <w:rPr>
          <w:rFonts w:ascii="Calibri" w:hAnsi="Calibri"/>
        </w:rPr>
        <w:t>”. Irá abrir o portal do cliente.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16320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2C202A" w:rsidRDefault="002C202A" w:rsidP="00AA2AD0">
      <w:pPr>
        <w:pStyle w:val="ParagrafoManual"/>
        <w:ind w:left="1769" w:firstLine="0"/>
      </w:pPr>
    </w:p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Default="002C202A" w:rsidP="002C202A"/>
    <w:p w:rsidR="00AA2AD0" w:rsidRDefault="00AA2AD0" w:rsidP="002C202A">
      <w:pPr>
        <w:pStyle w:val="ParagrafoManual"/>
      </w:pPr>
    </w:p>
    <w:p w:rsidR="002C202A" w:rsidRDefault="002C202A" w:rsidP="002C202A">
      <w:pPr>
        <w:pStyle w:val="ParagrafoManual"/>
      </w:pPr>
      <w:r>
        <w:t>Preencha seu email e sua senha</w:t>
      </w:r>
      <w:r w:rsidR="001E65D4">
        <w:t>. Após clique no botão “</w:t>
      </w:r>
      <w:r w:rsidR="001E65D4">
        <w:rPr>
          <w:b/>
        </w:rPr>
        <w:t>Acessar</w:t>
      </w:r>
      <w:r w:rsidR="001E65D4">
        <w:t xml:space="preserve">”. </w:t>
      </w: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2C202A">
      <w:pPr>
        <w:pStyle w:val="ParagrafoManual"/>
      </w:pPr>
    </w:p>
    <w:p w:rsidR="008D336C" w:rsidRDefault="008D336C" w:rsidP="008D336C">
      <w:pPr>
        <w:pStyle w:val="Ttulo2"/>
      </w:pPr>
      <w:bookmarkStart w:id="3" w:name="_Toc385403897"/>
      <w:r>
        <w:lastRenderedPageBreak/>
        <w:t>Abertura de Chamado</w:t>
      </w:r>
      <w:bookmarkEnd w:id="3"/>
    </w:p>
    <w:p w:rsidR="001E65D4" w:rsidRDefault="001E65D4" w:rsidP="002C202A">
      <w:pPr>
        <w:pStyle w:val="ParagrafoManual"/>
      </w:pPr>
    </w:p>
    <w:p w:rsidR="001E65D4" w:rsidRDefault="001E65D4" w:rsidP="002C202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7E3DCBC9" wp14:editId="23BFEB69">
            <wp:simplePos x="0" y="0"/>
            <wp:positionH relativeFrom="margin">
              <wp:align>center</wp:align>
            </wp:positionH>
            <wp:positionV relativeFrom="paragraph">
              <wp:posOffset>66807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65D4" w:rsidRDefault="001E65D4" w:rsidP="002C202A">
      <w:pPr>
        <w:pStyle w:val="ParagrafoManual"/>
      </w:pPr>
    </w:p>
    <w:p w:rsidR="001E65D4" w:rsidRPr="001E65D4" w:rsidRDefault="001E65D4" w:rsidP="002C202A">
      <w:pPr>
        <w:pStyle w:val="ParagrafoManual"/>
      </w:pPr>
    </w:p>
    <w:p w:rsidR="00F4366B" w:rsidRPr="00375DF5" w:rsidRDefault="00F4366B" w:rsidP="00375DF5">
      <w:pPr>
        <w:pStyle w:val="ParagrafoManual"/>
      </w:pPr>
      <w:r w:rsidRPr="00375DF5">
        <w:t>Mais abaixo nesta tela você irá encontrar a opção “Personal Med”.</w:t>
      </w:r>
      <w:r w:rsidR="00670FBA" w:rsidRPr="00375DF5">
        <w:t xml:space="preserve"> Dê dois cliques sobre a mesma.</w:t>
      </w:r>
    </w:p>
    <w:p w:rsidR="00670FBA" w:rsidRDefault="00670FBA" w:rsidP="00F4366B">
      <w:pPr>
        <w:pStyle w:val="ParagrafoManual"/>
        <w:tabs>
          <w:tab w:val="left" w:pos="2656"/>
        </w:tabs>
      </w:pPr>
    </w:p>
    <w:p w:rsidR="00F4366B" w:rsidRDefault="00670FBA" w:rsidP="00F4366B">
      <w:pPr>
        <w:pStyle w:val="ParagrafoManual"/>
        <w:tabs>
          <w:tab w:val="left" w:pos="2656"/>
        </w:tabs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3B1FC7D2" wp14:editId="4D419B8E">
            <wp:simplePos x="0" y="0"/>
            <wp:positionH relativeFrom="margin">
              <wp:align>center</wp:align>
            </wp:positionH>
            <wp:positionV relativeFrom="paragraph">
              <wp:posOffset>95266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70FBA" w:rsidRDefault="00670FBA" w:rsidP="00F4366B">
      <w:pPr>
        <w:pStyle w:val="ParagrafoManual"/>
        <w:tabs>
          <w:tab w:val="left" w:pos="2656"/>
        </w:tabs>
      </w:pPr>
    </w:p>
    <w:p w:rsidR="00375DF5" w:rsidRDefault="00670FBA" w:rsidP="00670FBA">
      <w:pPr>
        <w:pStyle w:val="ParagrafoManual"/>
      </w:pPr>
      <w:r>
        <w:tab/>
      </w:r>
    </w:p>
    <w:p w:rsidR="00375DF5" w:rsidRDefault="00375DF5" w:rsidP="00670FBA">
      <w:pPr>
        <w:pStyle w:val="ParagrafoManual"/>
      </w:pPr>
    </w:p>
    <w:p w:rsidR="00375DF5" w:rsidRDefault="00375DF5" w:rsidP="00670FBA">
      <w:pPr>
        <w:pStyle w:val="ParagrafoManual"/>
      </w:pPr>
    </w:p>
    <w:p w:rsidR="00375DF5" w:rsidRDefault="00375DF5" w:rsidP="00670FBA">
      <w:pPr>
        <w:pStyle w:val="ParagrafoManual"/>
      </w:pPr>
    </w:p>
    <w:p w:rsidR="00F4366B" w:rsidRDefault="003C09FB" w:rsidP="00670FBA">
      <w:pPr>
        <w:pStyle w:val="ParagrafoManual"/>
      </w:pPr>
      <w:r>
        <w:lastRenderedPageBreak/>
        <w:t>Irá abrir a tela abaixo.</w:t>
      </w:r>
    </w:p>
    <w:p w:rsidR="00510C85" w:rsidRDefault="00C52FFC" w:rsidP="00670FB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31AEBB41" wp14:editId="17527FA3">
            <wp:simplePos x="0" y="0"/>
            <wp:positionH relativeFrom="margin">
              <wp:align>center</wp:align>
            </wp:positionH>
            <wp:positionV relativeFrom="paragraph">
              <wp:posOffset>173858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41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Pr="00510C85" w:rsidRDefault="00510C85" w:rsidP="00510C85"/>
    <w:p w:rsidR="00510C85" w:rsidRDefault="00510C85" w:rsidP="00510C85"/>
    <w:p w:rsidR="00510C85" w:rsidRDefault="00510C85" w:rsidP="00510C85">
      <w:pPr>
        <w:tabs>
          <w:tab w:val="left" w:pos="2880"/>
        </w:tabs>
      </w:pPr>
    </w:p>
    <w:p w:rsidR="00510C85" w:rsidRDefault="00510C85" w:rsidP="00510C85">
      <w:pPr>
        <w:pStyle w:val="ParagrafoManual"/>
      </w:pPr>
      <w:r>
        <w:t>Mais abaixo existem os campos a serem preenchidos para abertura do chamado.</w:t>
      </w:r>
    </w:p>
    <w:p w:rsidR="00510C85" w:rsidRDefault="00510C85" w:rsidP="00510C85">
      <w:pPr>
        <w:pStyle w:val="ParagrafoManual"/>
      </w:pPr>
    </w:p>
    <w:p w:rsidR="00F615DF" w:rsidRDefault="00F2435B" w:rsidP="00510C8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308F9D1C" wp14:editId="108AFE3C">
            <wp:simplePos x="0" y="0"/>
            <wp:positionH relativeFrom="margin">
              <wp:align>center</wp:align>
            </wp:positionH>
            <wp:positionV relativeFrom="paragraph">
              <wp:posOffset>71887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Pr="00F615DF" w:rsidRDefault="00F615DF" w:rsidP="00F615DF"/>
    <w:p w:rsidR="00F615DF" w:rsidRDefault="00F615DF" w:rsidP="00F615DF"/>
    <w:p w:rsidR="00F615DF" w:rsidRDefault="00F615DF" w:rsidP="00F615DF"/>
    <w:p w:rsidR="00375DF5" w:rsidRDefault="00F615DF" w:rsidP="00F615DF">
      <w:pPr>
        <w:pStyle w:val="ParagrafoManual"/>
      </w:pPr>
      <w:r>
        <w:tab/>
      </w:r>
    </w:p>
    <w:p w:rsidR="00375DF5" w:rsidRDefault="00375DF5" w:rsidP="00F615DF">
      <w:pPr>
        <w:pStyle w:val="ParagrafoManual"/>
      </w:pPr>
    </w:p>
    <w:p w:rsidR="00375DF5" w:rsidRDefault="00375DF5" w:rsidP="00F615DF">
      <w:pPr>
        <w:pStyle w:val="ParagrafoManual"/>
      </w:pPr>
    </w:p>
    <w:p w:rsidR="00375DF5" w:rsidRDefault="00375DF5" w:rsidP="00F615DF">
      <w:pPr>
        <w:pStyle w:val="ParagrafoManual"/>
      </w:pPr>
    </w:p>
    <w:p w:rsidR="00375DF5" w:rsidRDefault="00375DF5" w:rsidP="00F615DF">
      <w:pPr>
        <w:pStyle w:val="ParagrafoManual"/>
      </w:pPr>
    </w:p>
    <w:p w:rsidR="00510C85" w:rsidRDefault="00F615DF" w:rsidP="00F615DF">
      <w:pPr>
        <w:pStyle w:val="ParagrafoManual"/>
      </w:pPr>
      <w:r>
        <w:lastRenderedPageBreak/>
        <w:t>No campo “</w:t>
      </w:r>
      <w:r>
        <w:rPr>
          <w:b/>
        </w:rPr>
        <w:t>Categoria</w:t>
      </w:r>
      <w:r>
        <w:t xml:space="preserve">” selecione </w:t>
      </w:r>
      <w:r w:rsidR="00E11485">
        <w:t>o que deseja, se é sugestão de melhoria, dúvida, etc.</w:t>
      </w:r>
    </w:p>
    <w:p w:rsidR="00E11485" w:rsidRDefault="00E11485" w:rsidP="00F615DF">
      <w:pPr>
        <w:pStyle w:val="ParagrafoManual"/>
      </w:pPr>
    </w:p>
    <w:p w:rsidR="003C6C67" w:rsidRDefault="00E11485" w:rsidP="00F615D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1E1A79C0" wp14:editId="78BD6E99">
            <wp:simplePos x="0" y="0"/>
            <wp:positionH relativeFrom="margin">
              <wp:align>center</wp:align>
            </wp:positionH>
            <wp:positionV relativeFrom="paragraph">
              <wp:posOffset>44327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6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C6C67" w:rsidRDefault="000336DD" w:rsidP="003C6C67">
      <w:pPr>
        <w:pStyle w:val="ParagrafoManual"/>
      </w:pPr>
      <w:r>
        <w:t>No campo “</w:t>
      </w:r>
      <w:r>
        <w:rPr>
          <w:b/>
        </w:rPr>
        <w:t>Origem</w:t>
      </w:r>
      <w:r>
        <w:t>”</w:t>
      </w:r>
      <w:r w:rsidR="00D33830">
        <w:t xml:space="preserve"> selecione a opção “</w:t>
      </w:r>
      <w:r w:rsidR="00D33830">
        <w:rPr>
          <w:b/>
        </w:rPr>
        <w:t>CLIENTE EM PRODUÇÃO</w:t>
      </w:r>
      <w:r w:rsidR="00D33830">
        <w:t>”.</w:t>
      </w:r>
    </w:p>
    <w:p w:rsidR="00D33830" w:rsidRDefault="00D33830" w:rsidP="003C6C67">
      <w:pPr>
        <w:pStyle w:val="ParagrafoManual"/>
      </w:pPr>
    </w:p>
    <w:p w:rsidR="00EC090D" w:rsidRDefault="00D33830" w:rsidP="003C6C6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77134ECD" wp14:editId="3AC30888">
            <wp:simplePos x="0" y="0"/>
            <wp:positionH relativeFrom="margin">
              <wp:align>center</wp:align>
            </wp:positionH>
            <wp:positionV relativeFrom="paragraph">
              <wp:posOffset>24385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7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5DF5" w:rsidRDefault="00EC090D" w:rsidP="00EC090D">
      <w:pPr>
        <w:tabs>
          <w:tab w:val="left" w:pos="2674"/>
        </w:tabs>
      </w:pPr>
      <w:r>
        <w:tab/>
      </w:r>
    </w:p>
    <w:p w:rsidR="00375DF5" w:rsidRDefault="00375DF5" w:rsidP="00EC090D">
      <w:pPr>
        <w:tabs>
          <w:tab w:val="left" w:pos="2674"/>
        </w:tabs>
      </w:pPr>
    </w:p>
    <w:p w:rsidR="00375DF5" w:rsidRDefault="00375DF5" w:rsidP="00EC090D">
      <w:pPr>
        <w:tabs>
          <w:tab w:val="left" w:pos="2674"/>
        </w:tabs>
      </w:pPr>
    </w:p>
    <w:p w:rsidR="00375DF5" w:rsidRDefault="00375DF5" w:rsidP="00EC090D">
      <w:pPr>
        <w:tabs>
          <w:tab w:val="left" w:pos="2674"/>
        </w:tabs>
      </w:pPr>
    </w:p>
    <w:p w:rsidR="00375DF5" w:rsidRDefault="00375DF5" w:rsidP="00EC090D">
      <w:pPr>
        <w:tabs>
          <w:tab w:val="left" w:pos="2674"/>
        </w:tabs>
      </w:pPr>
    </w:p>
    <w:p w:rsidR="00D33830" w:rsidRDefault="00EC090D" w:rsidP="00375DF5">
      <w:pPr>
        <w:pStyle w:val="ParagrafoManual"/>
      </w:pPr>
      <w:r>
        <w:lastRenderedPageBreak/>
        <w:t>No campo “</w:t>
      </w:r>
      <w:r>
        <w:rPr>
          <w:b/>
        </w:rPr>
        <w:t>Efeito</w:t>
      </w:r>
      <w:r>
        <w:t>”</w:t>
      </w:r>
      <w:r w:rsidR="00CA5A13">
        <w:t xml:space="preserve"> selecione o que esta ocorrendo.</w:t>
      </w:r>
    </w:p>
    <w:p w:rsidR="00CA5A13" w:rsidRDefault="00CA5A13" w:rsidP="00EC090D">
      <w:pPr>
        <w:tabs>
          <w:tab w:val="left" w:pos="2674"/>
        </w:tabs>
      </w:pPr>
    </w:p>
    <w:p w:rsidR="00C47B52" w:rsidRDefault="00CA5A13" w:rsidP="00EC090D">
      <w:pPr>
        <w:tabs>
          <w:tab w:val="left" w:pos="2674"/>
        </w:tabs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62E33716" wp14:editId="41C52BD9">
            <wp:simplePos x="0" y="0"/>
            <wp:positionH relativeFrom="margin">
              <wp:align>center</wp:align>
            </wp:positionH>
            <wp:positionV relativeFrom="paragraph">
              <wp:posOffset>11430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8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Pr="00C47B52" w:rsidRDefault="00C47B52" w:rsidP="00C47B52"/>
    <w:p w:rsidR="00C47B52" w:rsidRDefault="00C47B52" w:rsidP="00C47B52"/>
    <w:p w:rsidR="00C47B52" w:rsidRPr="00C47B52" w:rsidRDefault="00C47B52" w:rsidP="00C47B52"/>
    <w:p w:rsidR="00375DF5" w:rsidRDefault="00375DF5" w:rsidP="00C47B52">
      <w:pPr>
        <w:pStyle w:val="ParagrafoManual"/>
      </w:pPr>
    </w:p>
    <w:p w:rsidR="00C47B52" w:rsidRDefault="00C47B52" w:rsidP="00C47B52">
      <w:pPr>
        <w:pStyle w:val="ParagrafoManual"/>
      </w:pPr>
      <w:r>
        <w:t>No campo “</w:t>
      </w:r>
      <w:r>
        <w:rPr>
          <w:b/>
        </w:rPr>
        <w:t>Versão</w:t>
      </w:r>
      <w:r>
        <w:t>”  selecione a versão utilizada.</w:t>
      </w:r>
    </w:p>
    <w:p w:rsidR="00C47B52" w:rsidRDefault="00C47B52" w:rsidP="00C47B52">
      <w:pPr>
        <w:pStyle w:val="ParagrafoManual"/>
      </w:pPr>
    </w:p>
    <w:p w:rsidR="00BF10FD" w:rsidRDefault="00C47B52" w:rsidP="00C47B5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1CBCD622" wp14:editId="136F8496">
            <wp:simplePos x="0" y="0"/>
            <wp:positionH relativeFrom="margin">
              <wp:align>center</wp:align>
            </wp:positionH>
            <wp:positionV relativeFrom="paragraph">
              <wp:posOffset>83762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9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Pr="00BF10FD" w:rsidRDefault="00BF10FD" w:rsidP="00BF10FD"/>
    <w:p w:rsidR="00BF10FD" w:rsidRDefault="00BF10FD" w:rsidP="00BF10FD"/>
    <w:p w:rsidR="00BF10FD" w:rsidRDefault="00BF10FD" w:rsidP="00BF10FD"/>
    <w:p w:rsidR="00375DF5" w:rsidRDefault="00BF10FD" w:rsidP="00BF10FD">
      <w:pPr>
        <w:tabs>
          <w:tab w:val="left" w:pos="2300"/>
        </w:tabs>
      </w:pPr>
      <w:r>
        <w:tab/>
      </w:r>
    </w:p>
    <w:p w:rsidR="00375DF5" w:rsidRDefault="00375DF5" w:rsidP="00BF10FD">
      <w:pPr>
        <w:tabs>
          <w:tab w:val="left" w:pos="2300"/>
        </w:tabs>
      </w:pPr>
    </w:p>
    <w:p w:rsidR="00375DF5" w:rsidRDefault="00375DF5" w:rsidP="00BF10FD">
      <w:pPr>
        <w:tabs>
          <w:tab w:val="left" w:pos="2300"/>
        </w:tabs>
      </w:pPr>
    </w:p>
    <w:p w:rsidR="00375DF5" w:rsidRDefault="00375DF5" w:rsidP="00BF10FD">
      <w:pPr>
        <w:tabs>
          <w:tab w:val="left" w:pos="2300"/>
        </w:tabs>
      </w:pPr>
    </w:p>
    <w:p w:rsidR="00375DF5" w:rsidRDefault="00375DF5" w:rsidP="00BF10FD">
      <w:pPr>
        <w:tabs>
          <w:tab w:val="left" w:pos="2300"/>
        </w:tabs>
      </w:pPr>
    </w:p>
    <w:p w:rsidR="00C47B52" w:rsidRDefault="00BF10FD" w:rsidP="00375DF5">
      <w:pPr>
        <w:pStyle w:val="ParagrafoManual"/>
      </w:pPr>
      <w:r>
        <w:lastRenderedPageBreak/>
        <w:t>No campo “</w:t>
      </w:r>
      <w:r>
        <w:rPr>
          <w:b/>
        </w:rPr>
        <w:t>Módulo/Produto</w:t>
      </w:r>
      <w:r>
        <w:t>” selecione a opção “</w:t>
      </w:r>
      <w:r>
        <w:rPr>
          <w:b/>
        </w:rPr>
        <w:t>Personal Med</w:t>
      </w:r>
      <w:r>
        <w:t>”.</w:t>
      </w:r>
    </w:p>
    <w:p w:rsidR="00BF10FD" w:rsidRDefault="00BF10FD" w:rsidP="00BF10FD">
      <w:pPr>
        <w:tabs>
          <w:tab w:val="left" w:pos="2300"/>
        </w:tabs>
      </w:pPr>
    </w:p>
    <w:p w:rsidR="00FF594B" w:rsidRDefault="00BF10FD" w:rsidP="00BF10FD">
      <w:pPr>
        <w:tabs>
          <w:tab w:val="left" w:pos="2300"/>
        </w:tabs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3175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0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Default="00FF594B" w:rsidP="00FF594B"/>
    <w:p w:rsidR="00FF594B" w:rsidRPr="00FF594B" w:rsidRDefault="00FF594B" w:rsidP="00FF594B"/>
    <w:p w:rsidR="00FF594B" w:rsidRPr="00FF594B" w:rsidRDefault="00FF594B" w:rsidP="00FF594B"/>
    <w:p w:rsidR="00FF594B" w:rsidRDefault="00FF594B" w:rsidP="00FF594B"/>
    <w:p w:rsidR="00FF594B" w:rsidRDefault="00FF594B" w:rsidP="00FF594B"/>
    <w:p w:rsidR="00375DF5" w:rsidRDefault="00375DF5" w:rsidP="00FD7A41">
      <w:pPr>
        <w:pStyle w:val="ParagrafoManual"/>
      </w:pPr>
    </w:p>
    <w:p w:rsidR="00FD7A41" w:rsidRDefault="00FD7A41" w:rsidP="00FD7A41">
      <w:pPr>
        <w:pStyle w:val="ParagrafoManual"/>
      </w:pPr>
      <w:r>
        <w:t>No campo “</w:t>
      </w:r>
      <w:r>
        <w:rPr>
          <w:b/>
        </w:rPr>
        <w:t>Processo ou Rotina</w:t>
      </w:r>
      <w:r>
        <w:t>” selecione o módulo do sistema ou a rotina que é realizada.</w:t>
      </w:r>
    </w:p>
    <w:p w:rsidR="00FD7A41" w:rsidRDefault="00FD7A41" w:rsidP="00FD7A41">
      <w:pPr>
        <w:pStyle w:val="ParagrafoManual"/>
      </w:pPr>
    </w:p>
    <w:p w:rsidR="00FD7A41" w:rsidRPr="00FD7A41" w:rsidRDefault="00FD7A41" w:rsidP="00FD7A41">
      <w:pPr>
        <w:pStyle w:val="ParagrafoManual"/>
      </w:pPr>
    </w:p>
    <w:p w:rsidR="00FF594B" w:rsidRDefault="00FD7A41" w:rsidP="00FF594B"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27AE612E" wp14:editId="67D2E598">
            <wp:simplePos x="0" y="0"/>
            <wp:positionH relativeFrom="margin">
              <wp:align>center</wp:align>
            </wp:positionH>
            <wp:positionV relativeFrom="paragraph">
              <wp:posOffset>8965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11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F594B" w:rsidRDefault="00FF594B" w:rsidP="00FF594B"/>
    <w:p w:rsidR="00273D54" w:rsidRDefault="00273D54" w:rsidP="00FF594B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Default="00273D54" w:rsidP="00273D54"/>
    <w:p w:rsidR="00273D54" w:rsidRPr="00273D54" w:rsidRDefault="00273D54" w:rsidP="00273D54"/>
    <w:p w:rsidR="00273D54" w:rsidRPr="00273D54" w:rsidRDefault="00273D54" w:rsidP="00273D54"/>
    <w:p w:rsidR="00273D54" w:rsidRDefault="00273D54" w:rsidP="00273D54"/>
    <w:p w:rsidR="00375DF5" w:rsidRDefault="00273D54" w:rsidP="00273D54">
      <w:pPr>
        <w:tabs>
          <w:tab w:val="left" w:pos="2375"/>
        </w:tabs>
      </w:pPr>
      <w:r>
        <w:tab/>
      </w:r>
    </w:p>
    <w:p w:rsidR="00375DF5" w:rsidRDefault="00375DF5" w:rsidP="00273D54">
      <w:pPr>
        <w:tabs>
          <w:tab w:val="left" w:pos="2375"/>
        </w:tabs>
      </w:pPr>
    </w:p>
    <w:p w:rsidR="00375DF5" w:rsidRDefault="00375DF5" w:rsidP="00273D54">
      <w:pPr>
        <w:tabs>
          <w:tab w:val="left" w:pos="2375"/>
        </w:tabs>
      </w:pPr>
    </w:p>
    <w:p w:rsidR="00375DF5" w:rsidRDefault="00375DF5" w:rsidP="00273D54">
      <w:pPr>
        <w:tabs>
          <w:tab w:val="left" w:pos="2375"/>
        </w:tabs>
      </w:pPr>
    </w:p>
    <w:p w:rsidR="00FF594B" w:rsidRDefault="00273D54" w:rsidP="00375DF5">
      <w:pPr>
        <w:pStyle w:val="ParagrafoManual"/>
      </w:pPr>
      <w:r>
        <w:lastRenderedPageBreak/>
        <w:t>No campo “</w:t>
      </w:r>
      <w:r>
        <w:rPr>
          <w:b/>
        </w:rPr>
        <w:t>Ambiente</w:t>
      </w:r>
      <w:r>
        <w:t>”  selecione a opção “</w:t>
      </w:r>
      <w:r>
        <w:rPr>
          <w:b/>
        </w:rPr>
        <w:t>Gens</w:t>
      </w:r>
      <w:r>
        <w:t>”.</w:t>
      </w:r>
    </w:p>
    <w:p w:rsidR="00273D54" w:rsidRDefault="00273D54" w:rsidP="00273D54">
      <w:pPr>
        <w:tabs>
          <w:tab w:val="left" w:pos="2375"/>
        </w:tabs>
      </w:pPr>
    </w:p>
    <w:p w:rsidR="0041668B" w:rsidRDefault="00273D54" w:rsidP="00273D5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141070EA" wp14:editId="55C8796E">
            <wp:simplePos x="0" y="0"/>
            <wp:positionH relativeFrom="margin">
              <wp:align>center</wp:align>
            </wp:positionH>
            <wp:positionV relativeFrom="paragraph">
              <wp:posOffset>81222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12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Pr="0041668B" w:rsidRDefault="0041668B" w:rsidP="0041668B"/>
    <w:p w:rsidR="0041668B" w:rsidRDefault="00CD18F1" w:rsidP="0041668B">
      <w:pPr>
        <w:pStyle w:val="ParagrafoManual"/>
      </w:pPr>
      <w:r>
        <w:t>Nos campos “</w:t>
      </w:r>
      <w:r>
        <w:rPr>
          <w:b/>
        </w:rPr>
        <w:t>Resumo</w:t>
      </w:r>
      <w:r>
        <w:t>” e “</w:t>
      </w:r>
      <w:r>
        <w:rPr>
          <w:b/>
        </w:rPr>
        <w:t>Incidente</w:t>
      </w:r>
      <w:r>
        <w:t>”</w:t>
      </w:r>
      <w:r w:rsidR="00124FA3">
        <w:t xml:space="preserve"> informe sua necessidade, dificuldade, etc.</w:t>
      </w:r>
    </w:p>
    <w:p w:rsidR="00124FA3" w:rsidRDefault="00124FA3" w:rsidP="0041668B">
      <w:pPr>
        <w:pStyle w:val="ParagrafoManual"/>
      </w:pPr>
    </w:p>
    <w:p w:rsidR="00E14F1E" w:rsidRDefault="00124FA3" w:rsidP="0041668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7666AC3E" wp14:editId="5BEAABD3">
            <wp:simplePos x="0" y="0"/>
            <wp:positionH relativeFrom="margin">
              <wp:align>center</wp:align>
            </wp:positionH>
            <wp:positionV relativeFrom="paragraph">
              <wp:posOffset>83763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13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Pr="00E14F1E" w:rsidRDefault="00E14F1E" w:rsidP="00E14F1E"/>
    <w:p w:rsidR="00E14F1E" w:rsidRDefault="00E14F1E" w:rsidP="00E14F1E"/>
    <w:p w:rsidR="00E14F1E" w:rsidRDefault="00E14F1E" w:rsidP="00E14F1E"/>
    <w:p w:rsidR="00375DF5" w:rsidRDefault="00E14F1E" w:rsidP="00E14F1E">
      <w:pPr>
        <w:tabs>
          <w:tab w:val="left" w:pos="2805"/>
        </w:tabs>
      </w:pPr>
      <w:r>
        <w:tab/>
      </w:r>
    </w:p>
    <w:p w:rsidR="00375DF5" w:rsidRDefault="00375DF5" w:rsidP="00E14F1E">
      <w:pPr>
        <w:tabs>
          <w:tab w:val="left" w:pos="2805"/>
        </w:tabs>
      </w:pPr>
    </w:p>
    <w:p w:rsidR="00375DF5" w:rsidRDefault="00375DF5" w:rsidP="00E14F1E">
      <w:pPr>
        <w:tabs>
          <w:tab w:val="left" w:pos="2805"/>
        </w:tabs>
      </w:pPr>
    </w:p>
    <w:p w:rsidR="00375DF5" w:rsidRDefault="00375DF5" w:rsidP="00E14F1E">
      <w:pPr>
        <w:tabs>
          <w:tab w:val="left" w:pos="2805"/>
        </w:tabs>
      </w:pPr>
    </w:p>
    <w:p w:rsidR="00375DF5" w:rsidRDefault="00375DF5" w:rsidP="00E14F1E">
      <w:pPr>
        <w:tabs>
          <w:tab w:val="left" w:pos="2805"/>
        </w:tabs>
      </w:pPr>
    </w:p>
    <w:p w:rsidR="00124FA3" w:rsidRDefault="00437DF3" w:rsidP="00375DF5">
      <w:pPr>
        <w:pStyle w:val="ParagrafoManual"/>
      </w:pPr>
      <w:r>
        <w:lastRenderedPageBreak/>
        <w:t>Mais abaixo é possível inserir uma anexo no chamado.</w:t>
      </w:r>
    </w:p>
    <w:p w:rsidR="00437DF3" w:rsidRDefault="00437DF3" w:rsidP="00E14F1E">
      <w:pPr>
        <w:tabs>
          <w:tab w:val="left" w:pos="2805"/>
        </w:tabs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30921BB0" wp14:editId="703D0746">
            <wp:simplePos x="0" y="0"/>
            <wp:positionH relativeFrom="margin">
              <wp:posOffset>262296</wp:posOffset>
            </wp:positionH>
            <wp:positionV relativeFrom="paragraph">
              <wp:posOffset>413013</wp:posOffset>
            </wp:positionV>
            <wp:extent cx="6150610" cy="2778760"/>
            <wp:effectExtent l="152400" t="152400" r="364490" b="364490"/>
            <wp:wrapThrough wrapText="bothSides">
              <wp:wrapPolygon edited="0">
                <wp:start x="268" y="-1185"/>
                <wp:lineTo x="-535" y="-888"/>
                <wp:lineTo x="-535" y="22212"/>
                <wp:lineTo x="-401" y="22952"/>
                <wp:lineTo x="401" y="23989"/>
                <wp:lineTo x="468" y="24285"/>
                <wp:lineTo x="21810" y="24285"/>
                <wp:lineTo x="21877" y="23989"/>
                <wp:lineTo x="22612" y="22952"/>
                <wp:lineTo x="22813" y="20435"/>
                <wp:lineTo x="22813" y="1481"/>
                <wp:lineTo x="22010" y="-740"/>
                <wp:lineTo x="21943" y="-1185"/>
                <wp:lineTo x="268" y="-1185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15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0610" cy="27787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37DF3" w:rsidRPr="00437DF3" w:rsidRDefault="00437DF3" w:rsidP="00437DF3"/>
    <w:p w:rsidR="00437DF3" w:rsidRDefault="00437DF3" w:rsidP="00375DF5">
      <w:pPr>
        <w:pStyle w:val="ParagrafoManual"/>
      </w:pPr>
      <w:r>
        <w:t>Após clique no botão “</w:t>
      </w:r>
      <w:r>
        <w:rPr>
          <w:b/>
        </w:rPr>
        <w:t>Continuar</w:t>
      </w:r>
      <w:r>
        <w:t>”.</w:t>
      </w:r>
    </w:p>
    <w:p w:rsidR="00437DF3" w:rsidRDefault="00437DF3" w:rsidP="00437DF3">
      <w:pPr>
        <w:tabs>
          <w:tab w:val="left" w:pos="2113"/>
        </w:tabs>
      </w:pPr>
    </w:p>
    <w:p w:rsidR="003B615A" w:rsidRDefault="00437DF3" w:rsidP="003B615A">
      <w:pPr>
        <w:pStyle w:val="ParagrafoManual"/>
      </w:pPr>
      <w:r>
        <w:t>Se</w:t>
      </w:r>
      <w:r w:rsidR="003B615A">
        <w:t xml:space="preserve"> você selecionou a opção “</w:t>
      </w:r>
      <w:r w:rsidR="003B615A">
        <w:rPr>
          <w:b/>
        </w:rPr>
        <w:t>Sim</w:t>
      </w:r>
      <w:r w:rsidR="003B615A">
        <w:t>” para anexar um arquivo irá abrir a tela abaixo para que selecione o arquivo desejado.</w:t>
      </w:r>
    </w:p>
    <w:p w:rsidR="003B615A" w:rsidRDefault="003B615A" w:rsidP="003B615A">
      <w:pPr>
        <w:pStyle w:val="ParagrafoManual"/>
      </w:pPr>
    </w:p>
    <w:p w:rsidR="003B615A" w:rsidRPr="003B615A" w:rsidRDefault="00EE7289" w:rsidP="003B615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0D05BD4E" wp14:editId="303C20E5">
            <wp:simplePos x="0" y="0"/>
            <wp:positionH relativeFrom="margin">
              <wp:align>center</wp:align>
            </wp:positionH>
            <wp:positionV relativeFrom="paragraph">
              <wp:posOffset>80587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16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437DF3" w:rsidRPr="00437DF3" w:rsidRDefault="00437DF3" w:rsidP="00437DF3"/>
    <w:p w:rsidR="00E41180" w:rsidRDefault="00E41180" w:rsidP="00437DF3"/>
    <w:p w:rsidR="00E41180" w:rsidRPr="00E41180" w:rsidRDefault="00E41180" w:rsidP="00E41180"/>
    <w:p w:rsidR="00E41180" w:rsidRPr="00E41180" w:rsidRDefault="00E41180" w:rsidP="00E41180"/>
    <w:p w:rsidR="00E41180" w:rsidRPr="00E41180" w:rsidRDefault="00E41180" w:rsidP="00E41180"/>
    <w:p w:rsidR="00E41180" w:rsidRPr="00E41180" w:rsidRDefault="00E41180" w:rsidP="00E41180"/>
    <w:p w:rsidR="00E41180" w:rsidRDefault="00E41180" w:rsidP="00E41180"/>
    <w:p w:rsidR="00E41180" w:rsidRDefault="00E41180" w:rsidP="00E41180"/>
    <w:p w:rsidR="00437DF3" w:rsidRDefault="00E41180" w:rsidP="00E41180">
      <w:pPr>
        <w:tabs>
          <w:tab w:val="left" w:pos="2543"/>
        </w:tabs>
      </w:pPr>
      <w:r>
        <w:tab/>
        <w:t>Após selecionar o arquivo clique no botão “</w:t>
      </w:r>
      <w:r>
        <w:rPr>
          <w:b/>
        </w:rPr>
        <w:t>Enviar</w:t>
      </w:r>
      <w:r>
        <w:t>”.</w:t>
      </w:r>
    </w:p>
    <w:p w:rsidR="00E41180" w:rsidRDefault="00E41180" w:rsidP="00E41180">
      <w:pPr>
        <w:tabs>
          <w:tab w:val="left" w:pos="2543"/>
        </w:tabs>
      </w:pPr>
    </w:p>
    <w:p w:rsidR="006454C3" w:rsidRDefault="00F43885" w:rsidP="00E41180">
      <w:pPr>
        <w:tabs>
          <w:tab w:val="left" w:pos="2543"/>
        </w:tabs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136789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17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Default="006454C3" w:rsidP="006454C3"/>
    <w:p w:rsidR="006454C3" w:rsidRPr="006454C3" w:rsidRDefault="006454C3" w:rsidP="006454C3"/>
    <w:p w:rsidR="006454C3" w:rsidRPr="006454C3" w:rsidRDefault="006454C3" w:rsidP="006454C3"/>
    <w:p w:rsidR="006454C3" w:rsidRDefault="006454C3" w:rsidP="006454C3"/>
    <w:p w:rsidR="006454C3" w:rsidRDefault="006454C3" w:rsidP="006454C3"/>
    <w:p w:rsidR="00E41180" w:rsidRDefault="006454C3" w:rsidP="006454C3">
      <w:pPr>
        <w:tabs>
          <w:tab w:val="left" w:pos="3591"/>
        </w:tabs>
      </w:pPr>
      <w:r>
        <w:tab/>
      </w:r>
    </w:p>
    <w:p w:rsidR="006454C3" w:rsidRDefault="006454C3" w:rsidP="006454C3">
      <w:pPr>
        <w:pStyle w:val="ParagrafoManual"/>
      </w:pPr>
      <w:r>
        <w:t>Após concluir a abertura do chamado você receberá um email com o c</w:t>
      </w:r>
      <w:r w:rsidR="00895927">
        <w:t>ódigo do mesmo</w:t>
      </w:r>
      <w:r>
        <w:t>.</w:t>
      </w:r>
    </w:p>
    <w:p w:rsidR="006454C3" w:rsidRDefault="006454C3" w:rsidP="006454C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4266DF30" wp14:editId="7F8D0B5A">
            <wp:simplePos x="0" y="0"/>
            <wp:positionH relativeFrom="margin">
              <wp:posOffset>701675</wp:posOffset>
            </wp:positionH>
            <wp:positionV relativeFrom="paragraph">
              <wp:posOffset>336550</wp:posOffset>
            </wp:positionV>
            <wp:extent cx="5355590" cy="3037840"/>
            <wp:effectExtent l="152400" t="152400" r="359410" b="353060"/>
            <wp:wrapThrough wrapText="bothSides">
              <wp:wrapPolygon edited="0">
                <wp:start x="307" y="-1084"/>
                <wp:lineTo x="-615" y="-813"/>
                <wp:lineTo x="-615" y="22079"/>
                <wp:lineTo x="-307" y="23027"/>
                <wp:lineTo x="461" y="23704"/>
                <wp:lineTo x="538" y="23975"/>
                <wp:lineTo x="21820" y="23975"/>
                <wp:lineTo x="21897" y="23704"/>
                <wp:lineTo x="22589" y="23027"/>
                <wp:lineTo x="22973" y="20995"/>
                <wp:lineTo x="22973" y="1355"/>
                <wp:lineTo x="22051" y="-677"/>
                <wp:lineTo x="21974" y="-1084"/>
                <wp:lineTo x="307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18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559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54C3" w:rsidRDefault="006454C3" w:rsidP="006454C3">
      <w:pPr>
        <w:pStyle w:val="ParagrafoManual"/>
      </w:pPr>
    </w:p>
    <w:p w:rsidR="00430ACF" w:rsidRDefault="00430ACF" w:rsidP="006454C3">
      <w:pPr>
        <w:pStyle w:val="ParagrafoManual"/>
      </w:pPr>
    </w:p>
    <w:p w:rsidR="00430ACF" w:rsidRDefault="00430ACF" w:rsidP="00430ACF">
      <w:pPr>
        <w:pStyle w:val="Ttulo2"/>
      </w:pPr>
      <w:bookmarkStart w:id="4" w:name="_Toc385403898"/>
      <w:r>
        <w:lastRenderedPageBreak/>
        <w:t>Consulta do chamado</w:t>
      </w:r>
      <w:bookmarkEnd w:id="4"/>
    </w:p>
    <w:p w:rsidR="00430ACF" w:rsidRDefault="00EA7C32" w:rsidP="00430ACF">
      <w:pPr>
        <w:pStyle w:val="ParagrafoManual"/>
      </w:pPr>
      <w:r w:rsidRPr="00EA7C32">
        <w:t>Na páginal inical do portal do cliente existe a opç</w:t>
      </w:r>
      <w:r>
        <w:t>ão “</w:t>
      </w:r>
      <w:r>
        <w:rPr>
          <w:b/>
        </w:rPr>
        <w:t>Consulta de Chamados</w:t>
      </w:r>
      <w:r>
        <w:t>” onde, com o código do chamado, você consegue visualizar a situação do seu chamado.</w:t>
      </w:r>
    </w:p>
    <w:p w:rsidR="00EA7C32" w:rsidRDefault="00EA7C32" w:rsidP="00430ACF">
      <w:pPr>
        <w:pStyle w:val="ParagrafoManual"/>
      </w:pPr>
    </w:p>
    <w:p w:rsidR="008E3378" w:rsidRDefault="00ED2748" w:rsidP="00430AC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1C2EDA15" wp14:editId="4C710B2E">
            <wp:simplePos x="0" y="0"/>
            <wp:positionH relativeFrom="margin">
              <wp:align>center</wp:align>
            </wp:positionH>
            <wp:positionV relativeFrom="paragraph">
              <wp:posOffset>96908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2 - Cópia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Pr="008E3378" w:rsidRDefault="008E3378" w:rsidP="008E3378"/>
    <w:p w:rsidR="008E3378" w:rsidRDefault="008E3378" w:rsidP="008E3378"/>
    <w:p w:rsidR="00EA7C32" w:rsidRDefault="008E3378" w:rsidP="008E3378">
      <w:pPr>
        <w:pStyle w:val="ParagrafoManual"/>
      </w:pPr>
      <w:r>
        <w:tab/>
        <w:t>Após selecionar a opção “</w:t>
      </w:r>
      <w:r>
        <w:rPr>
          <w:b/>
        </w:rPr>
        <w:t>Consulta de Chamados</w:t>
      </w:r>
      <w:r>
        <w:t>”</w:t>
      </w:r>
      <w:r w:rsidR="005354BF">
        <w:t xml:space="preserve"> irá abrir a tela abaixo.</w:t>
      </w:r>
    </w:p>
    <w:p w:rsidR="005354BF" w:rsidRDefault="005354BF" w:rsidP="008E3378">
      <w:pPr>
        <w:pStyle w:val="ParagrafoManual"/>
      </w:pPr>
    </w:p>
    <w:p w:rsidR="005354BF" w:rsidRDefault="005354BF" w:rsidP="008E337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35050B1B" wp14:editId="1D87DF1B">
            <wp:simplePos x="0" y="0"/>
            <wp:positionH relativeFrom="margin">
              <wp:align>center</wp:align>
            </wp:positionH>
            <wp:positionV relativeFrom="paragraph">
              <wp:posOffset>22093</wp:posOffset>
            </wp:positionV>
            <wp:extent cx="4666615" cy="3654425"/>
            <wp:effectExtent l="152400" t="152400" r="362585" b="365125"/>
            <wp:wrapThrough wrapText="bothSides">
              <wp:wrapPolygon edited="0">
                <wp:start x="353" y="-901"/>
                <wp:lineTo x="-705" y="-676"/>
                <wp:lineTo x="-705" y="22069"/>
                <wp:lineTo x="-353" y="22745"/>
                <wp:lineTo x="-353" y="22857"/>
                <wp:lineTo x="529" y="23420"/>
                <wp:lineTo x="617" y="23646"/>
                <wp:lineTo x="21867" y="23646"/>
                <wp:lineTo x="21956" y="23420"/>
                <wp:lineTo x="22837" y="22745"/>
                <wp:lineTo x="23190" y="21056"/>
                <wp:lineTo x="23190" y="1126"/>
                <wp:lineTo x="22132" y="-563"/>
                <wp:lineTo x="22044" y="-901"/>
                <wp:lineTo x="353" y="-901"/>
              </wp:wrapPolygon>
            </wp:wrapThrough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19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6615" cy="36544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Pr="005354BF" w:rsidRDefault="005354BF" w:rsidP="005354BF"/>
    <w:p w:rsidR="005354BF" w:rsidRDefault="005354BF" w:rsidP="005354BF"/>
    <w:p w:rsidR="005354BF" w:rsidRDefault="005354BF" w:rsidP="005354BF"/>
    <w:p w:rsidR="005354BF" w:rsidRDefault="005354BF" w:rsidP="005354BF">
      <w:pPr>
        <w:pStyle w:val="ParagrafoManual"/>
      </w:pPr>
      <w:r>
        <w:lastRenderedPageBreak/>
        <w:t>Coloque o código do seu chamado no campo “</w:t>
      </w:r>
      <w:r>
        <w:rPr>
          <w:b/>
        </w:rPr>
        <w:t>Código do Chamado</w:t>
      </w:r>
      <w:r>
        <w:t>” e clique no botão “</w:t>
      </w:r>
      <w:r>
        <w:rPr>
          <w:b/>
        </w:rPr>
        <w:t>Conaultar</w:t>
      </w:r>
      <w:r>
        <w:t>”.</w:t>
      </w:r>
    </w:p>
    <w:p w:rsidR="005354BF" w:rsidRDefault="003264BB" w:rsidP="005354B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13B6470A" wp14:editId="52D0188F">
            <wp:simplePos x="0" y="0"/>
            <wp:positionH relativeFrom="page">
              <wp:align>right</wp:align>
            </wp:positionH>
            <wp:positionV relativeFrom="paragraph">
              <wp:posOffset>336286</wp:posOffset>
            </wp:positionV>
            <wp:extent cx="6661150" cy="1783715"/>
            <wp:effectExtent l="152400" t="152400" r="368300" b="368935"/>
            <wp:wrapThrough wrapText="bothSides">
              <wp:wrapPolygon edited="0">
                <wp:start x="247" y="-1845"/>
                <wp:lineTo x="-494" y="-1384"/>
                <wp:lineTo x="-494" y="22607"/>
                <wp:lineTo x="-185" y="24453"/>
                <wp:lineTo x="371" y="25376"/>
                <wp:lineTo x="432" y="25837"/>
                <wp:lineTo x="21806" y="25837"/>
                <wp:lineTo x="21868" y="25376"/>
                <wp:lineTo x="22362" y="24453"/>
                <wp:lineTo x="22733" y="20993"/>
                <wp:lineTo x="22733" y="2307"/>
                <wp:lineTo x="21991" y="-1153"/>
                <wp:lineTo x="21929" y="-1845"/>
                <wp:lineTo x="247" y="-1845"/>
              </wp:wrapPolygon>
            </wp:wrapThrough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20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1150" cy="17837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54BF" w:rsidRDefault="003264BB" w:rsidP="005354BF">
      <w:pPr>
        <w:pStyle w:val="ParagrafoManual"/>
      </w:pPr>
      <w:r>
        <w:t>Clique em cima d</w:t>
      </w:r>
      <w:r w:rsidR="00904CC1">
        <w:t>o “</w:t>
      </w:r>
      <w:r w:rsidR="00904CC1" w:rsidRPr="00904CC1">
        <w:rPr>
          <w:b/>
        </w:rPr>
        <w:t>Personal Med</w:t>
      </w:r>
      <w:r w:rsidR="00904CC1">
        <w:t xml:space="preserve">” para expandir. </w:t>
      </w:r>
    </w:p>
    <w:p w:rsidR="00904CC1" w:rsidRDefault="00904CC1" w:rsidP="005354B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2EBA6216" wp14:editId="3F51C17B">
            <wp:simplePos x="0" y="0"/>
            <wp:positionH relativeFrom="column">
              <wp:posOffset>51344</wp:posOffset>
            </wp:positionH>
            <wp:positionV relativeFrom="paragraph">
              <wp:posOffset>178501</wp:posOffset>
            </wp:positionV>
            <wp:extent cx="6661150" cy="1783715"/>
            <wp:effectExtent l="152400" t="152400" r="368300" b="368935"/>
            <wp:wrapThrough wrapText="bothSides">
              <wp:wrapPolygon edited="0">
                <wp:start x="247" y="-1845"/>
                <wp:lineTo x="-494" y="-1384"/>
                <wp:lineTo x="-494" y="22607"/>
                <wp:lineTo x="-185" y="24453"/>
                <wp:lineTo x="371" y="25376"/>
                <wp:lineTo x="432" y="25837"/>
                <wp:lineTo x="21806" y="25837"/>
                <wp:lineTo x="21868" y="25376"/>
                <wp:lineTo x="22362" y="24453"/>
                <wp:lineTo x="22733" y="20993"/>
                <wp:lineTo x="22733" y="2307"/>
                <wp:lineTo x="21991" y="-1153"/>
                <wp:lineTo x="21929" y="-1845"/>
                <wp:lineTo x="247" y="-1845"/>
              </wp:wrapPolygon>
            </wp:wrapThrough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20 - Cópia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1150" cy="17837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4CC1" w:rsidRPr="00904CC1" w:rsidRDefault="005842B9" w:rsidP="005354BF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51344</wp:posOffset>
            </wp:positionH>
            <wp:positionV relativeFrom="paragraph">
              <wp:posOffset>0</wp:posOffset>
            </wp:positionV>
            <wp:extent cx="6661150" cy="4307205"/>
            <wp:effectExtent l="152400" t="152400" r="368300" b="360045"/>
            <wp:wrapThrough wrapText="bothSides">
              <wp:wrapPolygon edited="0">
                <wp:start x="247" y="-764"/>
                <wp:lineTo x="-494" y="-573"/>
                <wp:lineTo x="-494" y="20826"/>
                <wp:lineTo x="-371" y="22450"/>
                <wp:lineTo x="371" y="23119"/>
                <wp:lineTo x="432" y="23310"/>
                <wp:lineTo x="21806" y="23310"/>
                <wp:lineTo x="21868" y="23119"/>
                <wp:lineTo x="22547" y="22450"/>
                <wp:lineTo x="22733" y="20826"/>
                <wp:lineTo x="22733" y="955"/>
                <wp:lineTo x="21991" y="-478"/>
                <wp:lineTo x="21929" y="-764"/>
                <wp:lineTo x="247" y="-764"/>
              </wp:wrapPolygon>
            </wp:wrapThrough>
            <wp:docPr id="28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22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1150" cy="43072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04CC1" w:rsidRPr="00904CC1" w:rsidSect="00D569DD">
      <w:headerReference w:type="even" r:id="rId30"/>
      <w:headerReference w:type="default" r:id="rId31"/>
      <w:footerReference w:type="even" r:id="rId32"/>
      <w:footerReference w:type="default" r:id="rId33"/>
      <w:headerReference w:type="first" r:id="rId3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CC3" w:rsidRDefault="00AF1CC3" w:rsidP="00CA5701">
      <w:r>
        <w:separator/>
      </w:r>
    </w:p>
  </w:endnote>
  <w:endnote w:type="continuationSeparator" w:id="0">
    <w:p w:rsidR="00AF1CC3" w:rsidRDefault="00AF1CC3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0D426E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0D426E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CC3" w:rsidRDefault="00AF1CC3" w:rsidP="00CA5701">
      <w:r>
        <w:separator/>
      </w:r>
    </w:p>
  </w:footnote>
  <w:footnote w:type="continuationSeparator" w:id="0">
    <w:p w:rsidR="00AF1CC3" w:rsidRDefault="00AF1CC3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CD344F" w:rsidRPr="00CD344F">
                            <w:t>Abertura de Chamado Pelo Portal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CD344F" w:rsidRPr="00CD344F">
                      <w:t>Abertura de Chamado Pelo Portal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26E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3D54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4BB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5DF5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68B"/>
    <w:rsid w:val="00416AAC"/>
    <w:rsid w:val="004177F3"/>
    <w:rsid w:val="004178C8"/>
    <w:rsid w:val="00417F88"/>
    <w:rsid w:val="00420A3F"/>
    <w:rsid w:val="004219A0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54C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0CCD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346A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1CC3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A7C32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66B"/>
    <w:rsid w:val="00F43885"/>
    <w:rsid w:val="00F45432"/>
    <w:rsid w:val="00F45D6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header" Target="header1.xml"/><Relationship Id="rId35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5.jpeg"/><Relationship Id="rId2" Type="http://schemas.openxmlformats.org/officeDocument/2006/relationships/image" Target="media/image24.jpeg"/><Relationship Id="rId1" Type="http://schemas.openxmlformats.org/officeDocument/2006/relationships/image" Target="media/image2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4.jpeg"/><Relationship Id="rId1" Type="http://schemas.openxmlformats.org/officeDocument/2006/relationships/image" Target="media/image2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D130E5-75C5-47AE-A654-72C9688511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0</TotalTime>
  <Pages>14</Pages>
  <Words>387</Words>
  <Characters>2093</Characters>
  <Application>Microsoft Office Word</Application>
  <DocSecurity>0</DocSecurity>
  <Lines>17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2476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2</cp:revision>
  <cp:lastPrinted>2014-01-19T16:14:00Z</cp:lastPrinted>
  <dcterms:created xsi:type="dcterms:W3CDTF">2014-04-16T12:32:00Z</dcterms:created>
  <dcterms:modified xsi:type="dcterms:W3CDTF">2014-04-16T12:32:00Z</dcterms:modified>
</cp:coreProperties>
</file>