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AE9CE01" wp14:editId="4690A820">
                <wp:simplePos x="0" y="0"/>
                <wp:positionH relativeFrom="column">
                  <wp:posOffset>630440</wp:posOffset>
                </wp:positionH>
                <wp:positionV relativeFrom="paragraph">
                  <wp:posOffset>6640640</wp:posOffset>
                </wp:positionV>
                <wp:extent cx="5365115" cy="72439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24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350B" w:rsidRPr="00A2090E" w:rsidRDefault="0008350B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>
                              <w:rPr>
                                <w:lang w:val="pt-BR"/>
                              </w:rPr>
                              <w:t>TISS 3.01.00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E9CE01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65pt;margin-top:522.9pt;width:422.45pt;height:57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" filled="f" stroked="f">
                <v:textbox>
                  <w:txbxContent>
                    <w:p w:rsidR="0008350B" w:rsidRPr="00A2090E" w:rsidRDefault="0008350B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>
                        <w:rPr>
                          <w:lang w:val="pt-BR"/>
                        </w:rPr>
                        <w:t>TISS 3.01.00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88871685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321936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88871685" w:history="1">
        <w:r w:rsidR="00321936" w:rsidRPr="00AC518C">
          <w:rPr>
            <w:rStyle w:val="Hyperlink"/>
            <w:noProof/>
          </w:rPr>
          <w:t>Sumário</w:t>
        </w:r>
        <w:r w:rsidR="00321936">
          <w:rPr>
            <w:noProof/>
            <w:webHidden/>
          </w:rPr>
          <w:tab/>
        </w:r>
        <w:r w:rsidR="00321936">
          <w:rPr>
            <w:noProof/>
            <w:webHidden/>
          </w:rPr>
          <w:fldChar w:fldCharType="begin"/>
        </w:r>
        <w:r w:rsidR="00321936">
          <w:rPr>
            <w:noProof/>
            <w:webHidden/>
          </w:rPr>
          <w:instrText xml:space="preserve"> PAGEREF _Toc388871685 \h </w:instrText>
        </w:r>
        <w:r w:rsidR="00321936">
          <w:rPr>
            <w:noProof/>
            <w:webHidden/>
          </w:rPr>
        </w:r>
        <w:r w:rsidR="00321936">
          <w:rPr>
            <w:noProof/>
            <w:webHidden/>
          </w:rPr>
          <w:fldChar w:fldCharType="separate"/>
        </w:r>
        <w:r w:rsidR="00321936">
          <w:rPr>
            <w:noProof/>
            <w:webHidden/>
          </w:rPr>
          <w:t>2</w:t>
        </w:r>
        <w:r w:rsidR="00321936">
          <w:rPr>
            <w:noProof/>
            <w:webHidden/>
          </w:rPr>
          <w:fldChar w:fldCharType="end"/>
        </w:r>
      </w:hyperlink>
    </w:p>
    <w:p w:rsidR="00321936" w:rsidRDefault="00321936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88871686" w:history="1">
        <w:r w:rsidRPr="00AC518C">
          <w:rPr>
            <w:rStyle w:val="Hyperlink"/>
            <w:noProof/>
          </w:rPr>
          <w:t>Guia Rápido – TISS 3.01.00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_Toc388871686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21936" w:rsidRDefault="0032193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8871687" w:history="1">
        <w:r w:rsidRPr="00AC518C">
          <w:rPr>
            <w:rStyle w:val="Hyperlink"/>
            <w:rFonts w:ascii="Calibri" w:hAnsi="Calibri"/>
            <w:noProof/>
            <w:snapToGrid w:val="0"/>
            <w:w w:val="0"/>
            <w:lang w:eastAsia="pt-BR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AC518C">
          <w:rPr>
            <w:rStyle w:val="Hyperlink"/>
            <w:noProof/>
            <w:lang w:eastAsia="pt-BR"/>
          </w:rPr>
          <w:t>Guia de Consulta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_Toc388871687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21936" w:rsidRDefault="0032193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8871688" w:history="1">
        <w:r w:rsidRPr="00AC518C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C518C">
          <w:rPr>
            <w:rStyle w:val="Hyperlink"/>
          </w:rPr>
          <w:t>Campos retirados: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_Toc388871688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:rsidR="00321936" w:rsidRDefault="0032193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8871689" w:history="1">
        <w:r w:rsidRPr="00AC518C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C518C">
          <w:rPr>
            <w:rStyle w:val="Hyperlink"/>
          </w:rPr>
          <w:t>Campos alterados: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_Toc388871689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:rsidR="00321936" w:rsidRDefault="0032193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8871690" w:history="1">
        <w:r w:rsidRPr="00AC518C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AC518C">
          <w:rPr>
            <w:rStyle w:val="Hyperlink"/>
            <w:noProof/>
          </w:rPr>
          <w:t>Guia SP/SADT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_Toc388871690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321936" w:rsidRDefault="0032193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8871691" w:history="1">
        <w:r w:rsidRPr="00AC518C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C518C">
          <w:rPr>
            <w:rStyle w:val="Hyperlink"/>
          </w:rPr>
          <w:t>Campos retirados: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_Toc388871691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18</w:t>
        </w:r>
        <w:r>
          <w:rPr>
            <w:webHidden/>
          </w:rPr>
          <w:fldChar w:fldCharType="end"/>
        </w:r>
      </w:hyperlink>
    </w:p>
    <w:p w:rsidR="00321936" w:rsidRDefault="0032193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8871692" w:history="1">
        <w:r w:rsidRPr="00AC518C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C518C">
          <w:rPr>
            <w:rStyle w:val="Hyperlink"/>
          </w:rPr>
          <w:t>Campos alterados: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_Toc388871692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18</w:t>
        </w:r>
        <w:r>
          <w:rPr>
            <w:webHidden/>
          </w:rPr>
          <w:fldChar w:fldCharType="end"/>
        </w:r>
      </w:hyperlink>
    </w:p>
    <w:p w:rsidR="00321936" w:rsidRDefault="0032193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8871693" w:history="1">
        <w:r w:rsidRPr="00AC518C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C518C">
          <w:rPr>
            <w:rStyle w:val="Hyperlink"/>
          </w:rPr>
          <w:t>Campo Incluso: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_Toc388871693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18</w:t>
        </w:r>
        <w:r>
          <w:rPr>
            <w:webHidden/>
          </w:rPr>
          <w:fldChar w:fldCharType="end"/>
        </w:r>
      </w:hyperlink>
    </w:p>
    <w:p w:rsidR="00321936" w:rsidRDefault="0032193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8871694" w:history="1">
        <w:r w:rsidRPr="00AC518C">
          <w:rPr>
            <w:rStyle w:val="Hyperlink"/>
            <w:rFonts w:ascii="Calibri" w:hAnsi="Calibri"/>
            <w:noProof/>
            <w:snapToGrid w:val="0"/>
            <w:w w:val="0"/>
          </w:rPr>
          <w:t>1.3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AC518C">
          <w:rPr>
            <w:rStyle w:val="Hyperlink"/>
            <w:noProof/>
          </w:rPr>
          <w:t>Guia de Honorário Individual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_Toc388871694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321936" w:rsidRDefault="0032193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8871695" w:history="1">
        <w:r w:rsidRPr="00AC518C">
          <w:rPr>
            <w:rStyle w:val="Hyperlink"/>
          </w:rPr>
          <w:t>1.3.1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C518C">
          <w:rPr>
            <w:rStyle w:val="Hyperlink"/>
          </w:rPr>
          <w:t>Campos retirados: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_Toc388871695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26</w:t>
        </w:r>
        <w:r>
          <w:rPr>
            <w:webHidden/>
          </w:rPr>
          <w:fldChar w:fldCharType="end"/>
        </w:r>
      </w:hyperlink>
    </w:p>
    <w:p w:rsidR="00321936" w:rsidRDefault="0032193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8871696" w:history="1">
        <w:r w:rsidRPr="00AC518C">
          <w:rPr>
            <w:rStyle w:val="Hyperlink"/>
          </w:rPr>
          <w:t>1.3.2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C518C">
          <w:rPr>
            <w:rStyle w:val="Hyperlink"/>
          </w:rPr>
          <w:t>Campo Incluso: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_Toc388871696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26</w:t>
        </w:r>
        <w:r>
          <w:rPr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  <w:r w:rsidR="000839FD" w:rsidRPr="00015839">
        <w:rPr>
          <w:rFonts w:ascii="Calibri" w:hAnsi="Calibri"/>
        </w:rPr>
        <w:br w:type="page"/>
      </w:r>
      <w:bookmarkStart w:id="2" w:name="_Toc388871686"/>
      <w:r w:rsidR="009A1D2B">
        <w:lastRenderedPageBreak/>
        <w:t xml:space="preserve">Guia Rápido – </w:t>
      </w:r>
      <w:r w:rsidR="007F4C6C">
        <w:t>TISS 3.01.00</w:t>
      </w:r>
      <w:bookmarkEnd w:id="2"/>
    </w:p>
    <w:p w:rsidR="001E0FCA" w:rsidRDefault="001E0FCA" w:rsidP="00ED096C">
      <w:pPr>
        <w:pStyle w:val="ParagrafoManual"/>
        <w:rPr>
          <w:lang w:eastAsia="pt-BR"/>
        </w:rPr>
      </w:pPr>
    </w:p>
    <w:p w:rsidR="00ED096C" w:rsidRDefault="00ED096C" w:rsidP="00F02A9B">
      <w:pPr>
        <w:pStyle w:val="ParagrafoManual"/>
        <w:rPr>
          <w:lang w:eastAsia="pt-BR"/>
        </w:rPr>
      </w:pPr>
      <w:r>
        <w:rPr>
          <w:lang w:eastAsia="pt-BR"/>
        </w:rPr>
        <w:t xml:space="preserve">A </w:t>
      </w:r>
      <w:r w:rsidR="00822768">
        <w:rPr>
          <w:lang w:eastAsia="pt-BR"/>
        </w:rPr>
        <w:t xml:space="preserve">versão 3.01.00 da TISS já </w:t>
      </w:r>
      <w:r w:rsidR="00240D8A">
        <w:rPr>
          <w:lang w:eastAsia="pt-BR"/>
        </w:rPr>
        <w:t>está</w:t>
      </w:r>
      <w:r w:rsidR="00822768">
        <w:rPr>
          <w:lang w:eastAsia="pt-BR"/>
        </w:rPr>
        <w:t xml:space="preserve"> </w:t>
      </w:r>
      <w:r w:rsidR="00240D8A">
        <w:rPr>
          <w:lang w:eastAsia="pt-BR"/>
        </w:rPr>
        <w:t>disponível</w:t>
      </w:r>
      <w:r w:rsidR="00822768">
        <w:rPr>
          <w:lang w:eastAsia="pt-BR"/>
        </w:rPr>
        <w:t xml:space="preserve"> a </w:t>
      </w:r>
      <w:r>
        <w:rPr>
          <w:lang w:eastAsia="pt-BR"/>
        </w:rPr>
        <w:t>partir da versão 11.90.02</w:t>
      </w:r>
      <w:r w:rsidR="00F02A9B">
        <w:rPr>
          <w:lang w:eastAsia="pt-BR"/>
        </w:rPr>
        <w:t xml:space="preserve"> </w:t>
      </w:r>
      <w:r w:rsidR="00822768">
        <w:rPr>
          <w:lang w:eastAsia="pt-BR"/>
        </w:rPr>
        <w:t>d</w:t>
      </w:r>
      <w:r w:rsidR="00F02A9B">
        <w:rPr>
          <w:lang w:eastAsia="pt-BR"/>
        </w:rPr>
        <w:t>o produto TOTVS Série 1 Saúde.</w:t>
      </w:r>
      <w:r w:rsidR="00822768">
        <w:rPr>
          <w:lang w:eastAsia="pt-BR"/>
        </w:rPr>
        <w:t xml:space="preserve"> Para melhor entendermos abaixo </w:t>
      </w:r>
      <w:r w:rsidR="009316C1">
        <w:rPr>
          <w:lang w:eastAsia="pt-BR"/>
        </w:rPr>
        <w:t>será feita uma comparação da versão 2.02.03 com a 3.01.00 para verificarmos o que foi mudado.</w:t>
      </w:r>
    </w:p>
    <w:p w:rsidR="009316C1" w:rsidRDefault="009316C1" w:rsidP="00F02A9B">
      <w:pPr>
        <w:pStyle w:val="ParagrafoManual"/>
        <w:rPr>
          <w:lang w:eastAsia="pt-BR"/>
        </w:rPr>
      </w:pPr>
    </w:p>
    <w:p w:rsidR="004E7CC7" w:rsidRDefault="004E7CC7" w:rsidP="00F02A9B">
      <w:pPr>
        <w:pStyle w:val="ParagrafoManual"/>
        <w:rPr>
          <w:lang w:eastAsia="pt-BR"/>
        </w:rPr>
      </w:pPr>
    </w:p>
    <w:p w:rsidR="009316C1" w:rsidRDefault="004E7CC7" w:rsidP="00090E05">
      <w:pPr>
        <w:pStyle w:val="Ttulo2"/>
        <w:rPr>
          <w:lang w:eastAsia="pt-BR"/>
        </w:rPr>
      </w:pPr>
      <w:bookmarkStart w:id="3" w:name="_Toc388871687"/>
      <w:r>
        <w:rPr>
          <w:lang w:eastAsia="pt-BR"/>
        </w:rPr>
        <w:t>Guia de Consulta</w:t>
      </w:r>
      <w:bookmarkEnd w:id="3"/>
    </w:p>
    <w:p w:rsidR="009316C1" w:rsidRDefault="000D72F6" w:rsidP="00F02A9B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368EA118" wp14:editId="18C6D93B">
            <wp:simplePos x="0" y="0"/>
            <wp:positionH relativeFrom="margin">
              <wp:align>center</wp:align>
            </wp:positionH>
            <wp:positionV relativeFrom="paragraph">
              <wp:posOffset>414655</wp:posOffset>
            </wp:positionV>
            <wp:extent cx="5603240" cy="4189095"/>
            <wp:effectExtent l="152400" t="152400" r="359410" b="363855"/>
            <wp:wrapThrough wrapText="bothSides">
              <wp:wrapPolygon edited="0">
                <wp:start x="294" y="-786"/>
                <wp:lineTo x="-587" y="-589"/>
                <wp:lineTo x="-587" y="22003"/>
                <wp:lineTo x="0" y="22985"/>
                <wp:lineTo x="514" y="23378"/>
                <wp:lineTo x="21811" y="23378"/>
                <wp:lineTo x="22325" y="22985"/>
                <wp:lineTo x="22912" y="21512"/>
                <wp:lineTo x="22912" y="982"/>
                <wp:lineTo x="22031" y="-491"/>
                <wp:lineTo x="21957" y="-786"/>
                <wp:lineTo x="294" y="-786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2 guia de consulta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3240" cy="418909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E7CC7">
        <w:rPr>
          <w:lang w:eastAsia="pt-BR"/>
        </w:rPr>
        <w:t xml:space="preserve">Abaixo </w:t>
      </w:r>
      <w:r w:rsidR="00240D8A">
        <w:rPr>
          <w:lang w:eastAsia="pt-BR"/>
        </w:rPr>
        <w:t>está</w:t>
      </w:r>
      <w:r w:rsidR="004E7CC7">
        <w:rPr>
          <w:lang w:eastAsia="pt-BR"/>
        </w:rPr>
        <w:t xml:space="preserve"> a imagem da Guia de </w:t>
      </w:r>
      <w:r w:rsidR="00240D8A">
        <w:rPr>
          <w:lang w:eastAsia="pt-BR"/>
        </w:rPr>
        <w:t>Consulta</w:t>
      </w:r>
      <w:r w:rsidR="004E7CC7">
        <w:rPr>
          <w:lang w:eastAsia="pt-BR"/>
        </w:rPr>
        <w:t xml:space="preserve"> na versão 2.02.03.</w:t>
      </w:r>
    </w:p>
    <w:p w:rsidR="004E7CC7" w:rsidRDefault="004E7CC7" w:rsidP="00F02A9B">
      <w:pPr>
        <w:pStyle w:val="ParagrafoManual"/>
        <w:rPr>
          <w:lang w:eastAsia="pt-BR"/>
        </w:rPr>
      </w:pPr>
    </w:p>
    <w:p w:rsidR="004E7CC7" w:rsidRDefault="004E7CC7" w:rsidP="00F02A9B">
      <w:pPr>
        <w:pStyle w:val="ParagrafoManual"/>
        <w:rPr>
          <w:lang w:eastAsia="pt-BR"/>
        </w:rPr>
      </w:pPr>
    </w:p>
    <w:p w:rsidR="00F02A9B" w:rsidRDefault="00F02A9B" w:rsidP="00F02A9B">
      <w:pPr>
        <w:pStyle w:val="ParagrafoManual"/>
        <w:rPr>
          <w:lang w:eastAsia="pt-BR"/>
        </w:rPr>
      </w:pPr>
    </w:p>
    <w:p w:rsidR="00AD09F8" w:rsidRDefault="00AD09F8" w:rsidP="007F4C6C">
      <w:pPr>
        <w:pStyle w:val="Ttulo2"/>
        <w:numPr>
          <w:ilvl w:val="0"/>
          <w:numId w:val="0"/>
        </w:numPr>
        <w:ind w:left="1145" w:hanging="578"/>
        <w:rPr>
          <w:lang w:val="pt-BR"/>
        </w:rPr>
      </w:pPr>
    </w:p>
    <w:p w:rsidR="000D72F6" w:rsidRDefault="000D72F6" w:rsidP="000D72F6"/>
    <w:p w:rsidR="000D72F6" w:rsidRDefault="000D72F6" w:rsidP="000D72F6"/>
    <w:p w:rsidR="000D72F6" w:rsidRDefault="000D72F6" w:rsidP="000D72F6"/>
    <w:p w:rsidR="000D72F6" w:rsidRDefault="000D72F6" w:rsidP="000D72F6"/>
    <w:p w:rsidR="000D72F6" w:rsidRDefault="000D72F6" w:rsidP="000D72F6"/>
    <w:p w:rsidR="000D72F6" w:rsidRDefault="000D72F6" w:rsidP="000D72F6"/>
    <w:tbl>
      <w:tblPr>
        <w:tblStyle w:val="TabeladeGrade2-nfase1"/>
        <w:tblW w:w="9629" w:type="dxa"/>
        <w:jc w:val="center"/>
        <w:tblLook w:val="04A0" w:firstRow="1" w:lastRow="0" w:firstColumn="1" w:lastColumn="0" w:noHBand="0" w:noVBand="1"/>
      </w:tblPr>
      <w:tblGrid>
        <w:gridCol w:w="1271"/>
        <w:gridCol w:w="2976"/>
        <w:gridCol w:w="5382"/>
      </w:tblGrid>
      <w:tr w:rsidR="00774903" w:rsidTr="000654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EE7A6D" w:rsidRPr="00165914" w:rsidRDefault="00EE7A6D" w:rsidP="000D72F6">
            <w:pPr>
              <w:pStyle w:val="ParagrafoManual"/>
              <w:ind w:left="0" w:firstLine="0"/>
              <w:rPr>
                <w:szCs w:val="20"/>
              </w:rPr>
            </w:pPr>
            <w:r w:rsidRPr="00165914">
              <w:rPr>
                <w:szCs w:val="20"/>
              </w:rPr>
              <w:lastRenderedPageBreak/>
              <w:t>Número do Campo</w:t>
            </w:r>
          </w:p>
        </w:tc>
        <w:tc>
          <w:tcPr>
            <w:tcW w:w="2976" w:type="dxa"/>
          </w:tcPr>
          <w:p w:rsidR="00EE7A6D" w:rsidRPr="00165914" w:rsidRDefault="00EE7A6D" w:rsidP="000D72F6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165914">
              <w:rPr>
                <w:szCs w:val="20"/>
              </w:rPr>
              <w:t>Nome do Campo</w:t>
            </w:r>
          </w:p>
        </w:tc>
        <w:tc>
          <w:tcPr>
            <w:tcW w:w="5382" w:type="dxa"/>
          </w:tcPr>
          <w:p w:rsidR="00EE7A6D" w:rsidRPr="00165914" w:rsidRDefault="00EE7A6D" w:rsidP="000D72F6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165914">
              <w:rPr>
                <w:szCs w:val="20"/>
              </w:rPr>
              <w:t>Descrição</w:t>
            </w:r>
          </w:p>
        </w:tc>
      </w:tr>
      <w:tr w:rsidR="00774903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EE7A6D" w:rsidRDefault="00EE7A6D" w:rsidP="00065472">
            <w:pPr>
              <w:pStyle w:val="ParagrafoManual"/>
              <w:ind w:left="0" w:firstLine="0"/>
              <w:jc w:val="left"/>
            </w:pPr>
            <w:r>
              <w:t>1</w:t>
            </w:r>
          </w:p>
        </w:tc>
        <w:tc>
          <w:tcPr>
            <w:tcW w:w="2976" w:type="dxa"/>
          </w:tcPr>
          <w:p w:rsidR="00EE7A6D" w:rsidRDefault="00EE7A6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Registro ANS</w:t>
            </w:r>
          </w:p>
        </w:tc>
        <w:tc>
          <w:tcPr>
            <w:tcW w:w="5382" w:type="dxa"/>
          </w:tcPr>
          <w:p w:rsidR="00EE7A6D" w:rsidRDefault="00EE7A6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Registro da Operadora na ANS</w:t>
            </w:r>
          </w:p>
        </w:tc>
      </w:tr>
      <w:tr w:rsidR="00774903" w:rsidTr="00065472">
        <w:trPr>
          <w:trHeight w:val="40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EE7A6D" w:rsidRDefault="00EE7A6D" w:rsidP="00065472">
            <w:pPr>
              <w:pStyle w:val="ParagrafoManual"/>
              <w:ind w:left="0" w:firstLine="0"/>
              <w:jc w:val="left"/>
            </w:pPr>
            <w:r>
              <w:t>3</w:t>
            </w:r>
          </w:p>
        </w:tc>
        <w:tc>
          <w:tcPr>
            <w:tcW w:w="2976" w:type="dxa"/>
          </w:tcPr>
          <w:p w:rsidR="00EE7A6D" w:rsidRDefault="00EE7A6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Data de Emissão da guia</w:t>
            </w:r>
          </w:p>
        </w:tc>
        <w:tc>
          <w:tcPr>
            <w:tcW w:w="5382" w:type="dxa"/>
          </w:tcPr>
          <w:p w:rsidR="00EE7A6D" w:rsidRDefault="00EE7A6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Data de emissão da guia</w:t>
            </w:r>
          </w:p>
        </w:tc>
      </w:tr>
      <w:tr w:rsidR="00774903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EE7A6D" w:rsidRDefault="00995D90" w:rsidP="00065472">
            <w:pPr>
              <w:pStyle w:val="ParagrafoManual"/>
              <w:ind w:left="0" w:firstLine="0"/>
              <w:jc w:val="left"/>
            </w:pPr>
            <w:r>
              <w:t>4</w:t>
            </w:r>
          </w:p>
        </w:tc>
        <w:tc>
          <w:tcPr>
            <w:tcW w:w="2976" w:type="dxa"/>
          </w:tcPr>
          <w:p w:rsidR="00EE7A6D" w:rsidRDefault="00995D90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Número da Carteira</w:t>
            </w:r>
          </w:p>
        </w:tc>
        <w:tc>
          <w:tcPr>
            <w:tcW w:w="5382" w:type="dxa"/>
          </w:tcPr>
          <w:p w:rsidR="00EE7A6D" w:rsidRDefault="00995D90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Número do cartão do beneficiário</w:t>
            </w:r>
          </w:p>
        </w:tc>
      </w:tr>
      <w:tr w:rsidR="00774903" w:rsidTr="00065472">
        <w:trPr>
          <w:trHeight w:val="27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EE7A6D" w:rsidRDefault="00995D90" w:rsidP="00065472">
            <w:pPr>
              <w:pStyle w:val="ParagrafoManual"/>
              <w:ind w:left="0" w:firstLine="0"/>
              <w:jc w:val="left"/>
            </w:pPr>
            <w:r>
              <w:t>5</w:t>
            </w:r>
          </w:p>
        </w:tc>
        <w:tc>
          <w:tcPr>
            <w:tcW w:w="2976" w:type="dxa"/>
          </w:tcPr>
          <w:p w:rsidR="00EE7A6D" w:rsidRDefault="00995D90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Plano</w:t>
            </w:r>
          </w:p>
        </w:tc>
        <w:tc>
          <w:tcPr>
            <w:tcW w:w="5382" w:type="dxa"/>
          </w:tcPr>
          <w:p w:rsidR="00995D90" w:rsidRDefault="00995D90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Nome do plano do beneficiário</w:t>
            </w:r>
          </w:p>
        </w:tc>
      </w:tr>
      <w:tr w:rsidR="00774903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EE7A6D" w:rsidRDefault="00995D90" w:rsidP="00065472">
            <w:pPr>
              <w:pStyle w:val="ParagrafoManual"/>
              <w:ind w:left="0" w:firstLine="0"/>
              <w:jc w:val="left"/>
            </w:pPr>
            <w:r>
              <w:t>6</w:t>
            </w:r>
          </w:p>
        </w:tc>
        <w:tc>
          <w:tcPr>
            <w:tcW w:w="2976" w:type="dxa"/>
          </w:tcPr>
          <w:p w:rsidR="00EE7A6D" w:rsidRDefault="00995D90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Validade da Carteira</w:t>
            </w:r>
          </w:p>
        </w:tc>
        <w:tc>
          <w:tcPr>
            <w:tcW w:w="5382" w:type="dxa"/>
          </w:tcPr>
          <w:p w:rsidR="00EE7A6D" w:rsidRDefault="00995D90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Validade de carteira do beneficiário</w:t>
            </w:r>
          </w:p>
        </w:tc>
      </w:tr>
      <w:tr w:rsidR="00774903" w:rsidTr="00065472">
        <w:trPr>
          <w:trHeight w:val="26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EE7A6D" w:rsidRDefault="00995D90" w:rsidP="00065472">
            <w:pPr>
              <w:pStyle w:val="ParagrafoManual"/>
              <w:ind w:left="0" w:firstLine="0"/>
              <w:jc w:val="left"/>
            </w:pPr>
            <w:r>
              <w:t>7</w:t>
            </w:r>
          </w:p>
        </w:tc>
        <w:tc>
          <w:tcPr>
            <w:tcW w:w="2976" w:type="dxa"/>
          </w:tcPr>
          <w:p w:rsidR="00EE7A6D" w:rsidRDefault="00995D90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Nome</w:t>
            </w:r>
          </w:p>
        </w:tc>
        <w:tc>
          <w:tcPr>
            <w:tcW w:w="5382" w:type="dxa"/>
          </w:tcPr>
          <w:p w:rsidR="00EE7A6D" w:rsidRDefault="00995D90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Nome do beneficiário</w:t>
            </w:r>
          </w:p>
        </w:tc>
      </w:tr>
      <w:tr w:rsidR="00774903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EE7A6D" w:rsidRDefault="00995D90" w:rsidP="00065472">
            <w:pPr>
              <w:pStyle w:val="ParagrafoManual"/>
              <w:ind w:left="0" w:firstLine="0"/>
              <w:jc w:val="left"/>
            </w:pPr>
            <w:r>
              <w:t>8</w:t>
            </w:r>
          </w:p>
        </w:tc>
        <w:tc>
          <w:tcPr>
            <w:tcW w:w="2976" w:type="dxa"/>
          </w:tcPr>
          <w:p w:rsidR="00EE7A6D" w:rsidRDefault="00995D90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Número do Cartão Nacional de Saúde</w:t>
            </w:r>
          </w:p>
        </w:tc>
        <w:tc>
          <w:tcPr>
            <w:tcW w:w="5382" w:type="dxa"/>
          </w:tcPr>
          <w:p w:rsidR="00EE7A6D" w:rsidRDefault="00995D90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Número do Cartão Nacional de Saúde do beneficiário</w:t>
            </w:r>
          </w:p>
        </w:tc>
      </w:tr>
      <w:tr w:rsidR="00995D90" w:rsidTr="00065472">
        <w:trPr>
          <w:trHeight w:val="53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995D90" w:rsidRDefault="00995D90" w:rsidP="00065472">
            <w:pPr>
              <w:pStyle w:val="ParagrafoManual"/>
              <w:ind w:left="0" w:firstLine="0"/>
              <w:jc w:val="left"/>
            </w:pPr>
            <w:r>
              <w:t>9</w:t>
            </w:r>
          </w:p>
        </w:tc>
        <w:tc>
          <w:tcPr>
            <w:tcW w:w="2976" w:type="dxa"/>
          </w:tcPr>
          <w:p w:rsidR="00995D90" w:rsidRDefault="00F12005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Código na Operadora/CNPJ/CPF</w:t>
            </w:r>
          </w:p>
        </w:tc>
        <w:tc>
          <w:tcPr>
            <w:tcW w:w="5382" w:type="dxa"/>
          </w:tcPr>
          <w:p w:rsidR="00995D90" w:rsidRDefault="00F12005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Código na Operadora ou CNPJ ou CPF do contratado</w:t>
            </w:r>
          </w:p>
        </w:tc>
      </w:tr>
      <w:tr w:rsidR="00995D90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995D90" w:rsidRDefault="00995D90" w:rsidP="00065472">
            <w:pPr>
              <w:pStyle w:val="ParagrafoManual"/>
              <w:ind w:left="0" w:firstLine="0"/>
              <w:jc w:val="left"/>
            </w:pPr>
            <w:r>
              <w:t>10</w:t>
            </w:r>
          </w:p>
        </w:tc>
        <w:tc>
          <w:tcPr>
            <w:tcW w:w="2976" w:type="dxa"/>
          </w:tcPr>
          <w:p w:rsidR="00995D90" w:rsidRDefault="00F12005" w:rsidP="00090E05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Nome do Contratado</w:t>
            </w:r>
          </w:p>
        </w:tc>
        <w:tc>
          <w:tcPr>
            <w:tcW w:w="5382" w:type="dxa"/>
          </w:tcPr>
          <w:p w:rsidR="00F12005" w:rsidRDefault="00F12005" w:rsidP="00090E05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Nome do Contratado</w:t>
            </w:r>
          </w:p>
        </w:tc>
      </w:tr>
      <w:tr w:rsidR="00995D90" w:rsidTr="00065472">
        <w:trPr>
          <w:trHeight w:val="27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995D90" w:rsidRDefault="00995D90" w:rsidP="00065472">
            <w:pPr>
              <w:pStyle w:val="ParagrafoManual"/>
              <w:ind w:left="0" w:firstLine="0"/>
              <w:jc w:val="left"/>
            </w:pPr>
            <w:r>
              <w:t>11</w:t>
            </w:r>
          </w:p>
        </w:tc>
        <w:tc>
          <w:tcPr>
            <w:tcW w:w="2976" w:type="dxa"/>
          </w:tcPr>
          <w:p w:rsidR="00995D90" w:rsidRDefault="00F12005" w:rsidP="00090E05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Código CNES</w:t>
            </w:r>
          </w:p>
        </w:tc>
        <w:tc>
          <w:tcPr>
            <w:tcW w:w="5382" w:type="dxa"/>
          </w:tcPr>
          <w:p w:rsidR="00995D90" w:rsidRDefault="00F12005" w:rsidP="00090E05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Código CNES do Prestador contratado</w:t>
            </w:r>
          </w:p>
        </w:tc>
      </w:tr>
      <w:tr w:rsidR="00995D90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995D90" w:rsidRDefault="00995D90" w:rsidP="00065472">
            <w:pPr>
              <w:pStyle w:val="ParagrafoManual"/>
              <w:ind w:left="0" w:firstLine="0"/>
              <w:jc w:val="left"/>
            </w:pPr>
            <w:r>
              <w:t>12</w:t>
            </w:r>
          </w:p>
        </w:tc>
        <w:tc>
          <w:tcPr>
            <w:tcW w:w="2976" w:type="dxa"/>
          </w:tcPr>
          <w:p w:rsidR="00995D90" w:rsidRDefault="00F12005" w:rsidP="00090E05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T.L</w:t>
            </w:r>
          </w:p>
        </w:tc>
        <w:tc>
          <w:tcPr>
            <w:tcW w:w="5382" w:type="dxa"/>
          </w:tcPr>
          <w:p w:rsidR="00995D90" w:rsidRDefault="00F12005" w:rsidP="00090E05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Tipo de Logradouro conforme tabela de domínio</w:t>
            </w:r>
          </w:p>
        </w:tc>
      </w:tr>
      <w:tr w:rsidR="00DA452D" w:rsidTr="00065472">
        <w:trPr>
          <w:trHeight w:val="26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13</w:t>
            </w:r>
          </w:p>
        </w:tc>
        <w:tc>
          <w:tcPr>
            <w:tcW w:w="2976" w:type="dxa"/>
          </w:tcPr>
          <w:p w:rsidR="00DA452D" w:rsidRDefault="00DA452D" w:rsidP="00090E05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Logradouro</w:t>
            </w:r>
          </w:p>
        </w:tc>
        <w:tc>
          <w:tcPr>
            <w:tcW w:w="5382" w:type="dxa"/>
          </w:tcPr>
          <w:p w:rsidR="00DA452D" w:rsidRDefault="00DA452D" w:rsidP="00090E05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Nome do Logradouro do endereço do contratado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14</w:t>
            </w:r>
          </w:p>
        </w:tc>
        <w:tc>
          <w:tcPr>
            <w:tcW w:w="2976" w:type="dxa"/>
          </w:tcPr>
          <w:p w:rsidR="00DA452D" w:rsidRDefault="00DA452D" w:rsidP="00090E05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Número</w:t>
            </w:r>
          </w:p>
        </w:tc>
        <w:tc>
          <w:tcPr>
            <w:tcW w:w="5382" w:type="dxa"/>
          </w:tcPr>
          <w:p w:rsidR="00DA452D" w:rsidRDefault="00DA452D" w:rsidP="00090E05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Número do endereço do contratado</w:t>
            </w:r>
          </w:p>
        </w:tc>
      </w:tr>
      <w:tr w:rsidR="00DA452D" w:rsidTr="00065472">
        <w:trPr>
          <w:trHeight w:val="28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15</w:t>
            </w:r>
          </w:p>
        </w:tc>
        <w:tc>
          <w:tcPr>
            <w:tcW w:w="2976" w:type="dxa"/>
          </w:tcPr>
          <w:p w:rsidR="00DA452D" w:rsidRDefault="00DA452D" w:rsidP="00090E05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Complemento</w:t>
            </w:r>
          </w:p>
        </w:tc>
        <w:tc>
          <w:tcPr>
            <w:tcW w:w="5382" w:type="dxa"/>
          </w:tcPr>
          <w:p w:rsidR="00DA452D" w:rsidRDefault="00DA452D" w:rsidP="00090E05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Complemento do endereço do Contratado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16</w:t>
            </w:r>
          </w:p>
        </w:tc>
        <w:tc>
          <w:tcPr>
            <w:tcW w:w="2976" w:type="dxa"/>
          </w:tcPr>
          <w:p w:rsidR="00DA452D" w:rsidRDefault="00240D8A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Município</w:t>
            </w:r>
          </w:p>
        </w:tc>
        <w:tc>
          <w:tcPr>
            <w:tcW w:w="5382" w:type="dxa"/>
          </w:tcPr>
          <w:p w:rsidR="00DA452D" w:rsidRDefault="00240D8A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Município</w:t>
            </w:r>
            <w:r w:rsidR="005D2ACB">
              <w:t xml:space="preserve"> do Contratado</w:t>
            </w:r>
          </w:p>
        </w:tc>
      </w:tr>
      <w:tr w:rsidR="00DA452D" w:rsidTr="0006547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17</w:t>
            </w:r>
          </w:p>
        </w:tc>
        <w:tc>
          <w:tcPr>
            <w:tcW w:w="2976" w:type="dxa"/>
          </w:tcPr>
          <w:p w:rsidR="00DA452D" w:rsidRDefault="005D2ACB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UF</w:t>
            </w:r>
          </w:p>
        </w:tc>
        <w:tc>
          <w:tcPr>
            <w:tcW w:w="5382" w:type="dxa"/>
          </w:tcPr>
          <w:p w:rsidR="00DA452D" w:rsidRDefault="005D2ACB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Sigla da Unidade Federativa do Contratado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18</w:t>
            </w:r>
          </w:p>
        </w:tc>
        <w:tc>
          <w:tcPr>
            <w:tcW w:w="2976" w:type="dxa"/>
          </w:tcPr>
          <w:p w:rsidR="00DA452D" w:rsidRDefault="005D2ACB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Código IBGE do município</w:t>
            </w:r>
          </w:p>
        </w:tc>
        <w:tc>
          <w:tcPr>
            <w:tcW w:w="5382" w:type="dxa"/>
          </w:tcPr>
          <w:p w:rsidR="00DA452D" w:rsidRDefault="005D2ACB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Código IBGE do município do Contratado</w:t>
            </w:r>
          </w:p>
        </w:tc>
      </w:tr>
      <w:tr w:rsidR="00DA452D" w:rsidTr="0006547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19</w:t>
            </w:r>
          </w:p>
        </w:tc>
        <w:tc>
          <w:tcPr>
            <w:tcW w:w="2976" w:type="dxa"/>
          </w:tcPr>
          <w:p w:rsidR="00DA452D" w:rsidRDefault="005D2ACB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CEP</w:t>
            </w:r>
          </w:p>
        </w:tc>
        <w:tc>
          <w:tcPr>
            <w:tcW w:w="5382" w:type="dxa"/>
          </w:tcPr>
          <w:p w:rsidR="00DA452D" w:rsidRDefault="005D2ACB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CEP do contratado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20</w:t>
            </w:r>
          </w:p>
        </w:tc>
        <w:tc>
          <w:tcPr>
            <w:tcW w:w="2976" w:type="dxa"/>
          </w:tcPr>
          <w:p w:rsidR="00DA452D" w:rsidRDefault="005D2ACB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Nome do profissional executante</w:t>
            </w:r>
          </w:p>
        </w:tc>
        <w:tc>
          <w:tcPr>
            <w:tcW w:w="5382" w:type="dxa"/>
          </w:tcPr>
          <w:p w:rsidR="00DA452D" w:rsidRDefault="005D2ACB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Nome do profissional </w:t>
            </w:r>
            <w:r w:rsidR="00240D8A">
              <w:t>executante. Obrigatório</w:t>
            </w:r>
            <w:r>
              <w:t xml:space="preserve"> apenas quando o nome do contratado no campo 10 se referir a pessoa </w:t>
            </w:r>
            <w:r w:rsidR="00240D8A">
              <w:t>jurídica</w:t>
            </w:r>
          </w:p>
        </w:tc>
      </w:tr>
      <w:tr w:rsidR="00DA452D" w:rsidTr="0006547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21</w:t>
            </w:r>
          </w:p>
        </w:tc>
        <w:tc>
          <w:tcPr>
            <w:tcW w:w="2976" w:type="dxa"/>
          </w:tcPr>
          <w:p w:rsidR="00DA452D" w:rsidRDefault="003D51E3" w:rsidP="003D51E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Conselho profissional </w:t>
            </w:r>
          </w:p>
        </w:tc>
        <w:tc>
          <w:tcPr>
            <w:tcW w:w="5382" w:type="dxa"/>
          </w:tcPr>
          <w:p w:rsidR="00DA452D" w:rsidRDefault="003D51E3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Sigla do conselho profissional do executante conforme tabela de domínio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22</w:t>
            </w:r>
          </w:p>
        </w:tc>
        <w:tc>
          <w:tcPr>
            <w:tcW w:w="2976" w:type="dxa"/>
          </w:tcPr>
          <w:p w:rsidR="00DA452D" w:rsidRDefault="003D51E3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Número no Conselho</w:t>
            </w:r>
          </w:p>
        </w:tc>
        <w:tc>
          <w:tcPr>
            <w:tcW w:w="5382" w:type="dxa"/>
          </w:tcPr>
          <w:p w:rsidR="00DA452D" w:rsidRDefault="003D51E3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Número no conselho profissional do executante conforme tabela de domínio</w:t>
            </w:r>
          </w:p>
        </w:tc>
      </w:tr>
      <w:tr w:rsidR="00DA452D" w:rsidTr="0006547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23</w:t>
            </w:r>
          </w:p>
        </w:tc>
        <w:tc>
          <w:tcPr>
            <w:tcW w:w="2976" w:type="dxa"/>
          </w:tcPr>
          <w:p w:rsidR="00DA452D" w:rsidRDefault="00240D8A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UF conselho</w:t>
            </w:r>
          </w:p>
        </w:tc>
        <w:tc>
          <w:tcPr>
            <w:tcW w:w="5382" w:type="dxa"/>
          </w:tcPr>
          <w:p w:rsidR="00DA452D" w:rsidRDefault="003D51E3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Sigla da unidade federativa do conselho profissional do executante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24</w:t>
            </w:r>
          </w:p>
        </w:tc>
        <w:tc>
          <w:tcPr>
            <w:tcW w:w="2976" w:type="dxa"/>
          </w:tcPr>
          <w:p w:rsidR="00DA452D" w:rsidRDefault="00FC1146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Código CBO-S</w:t>
            </w:r>
          </w:p>
        </w:tc>
        <w:tc>
          <w:tcPr>
            <w:tcW w:w="5382" w:type="dxa"/>
          </w:tcPr>
          <w:p w:rsidR="00DA452D" w:rsidRDefault="00FC1146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Código da especialidade do contratado conforme tabela de domínio</w:t>
            </w:r>
          </w:p>
        </w:tc>
      </w:tr>
      <w:tr w:rsidR="00DA452D" w:rsidTr="00065472">
        <w:trPr>
          <w:trHeight w:val="31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25</w:t>
            </w:r>
          </w:p>
        </w:tc>
        <w:tc>
          <w:tcPr>
            <w:tcW w:w="2976" w:type="dxa"/>
          </w:tcPr>
          <w:p w:rsidR="00DA452D" w:rsidRDefault="00FC1146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Tipo de Doença</w:t>
            </w:r>
          </w:p>
        </w:tc>
        <w:tc>
          <w:tcPr>
            <w:tcW w:w="5382" w:type="dxa"/>
          </w:tcPr>
          <w:p w:rsidR="00DA452D" w:rsidRDefault="00FC1146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Código do tipo de Doença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26</w:t>
            </w:r>
          </w:p>
        </w:tc>
        <w:tc>
          <w:tcPr>
            <w:tcW w:w="2976" w:type="dxa"/>
          </w:tcPr>
          <w:p w:rsidR="00DA452D" w:rsidRDefault="00E76A60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Tempo de doença referida pelo acidente</w:t>
            </w:r>
          </w:p>
        </w:tc>
        <w:tc>
          <w:tcPr>
            <w:tcW w:w="5382" w:type="dxa"/>
          </w:tcPr>
          <w:p w:rsidR="00DA452D" w:rsidRDefault="00E76A60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Tempo da doença referido pelo paciente e unidade de tempo</w:t>
            </w:r>
          </w:p>
        </w:tc>
      </w:tr>
      <w:tr w:rsidR="00DA452D" w:rsidTr="0006547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27</w:t>
            </w:r>
          </w:p>
        </w:tc>
        <w:tc>
          <w:tcPr>
            <w:tcW w:w="2976" w:type="dxa"/>
          </w:tcPr>
          <w:p w:rsidR="00DA452D" w:rsidRDefault="00E76A60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Indicação de Acidente</w:t>
            </w:r>
          </w:p>
        </w:tc>
        <w:tc>
          <w:tcPr>
            <w:tcW w:w="5382" w:type="dxa"/>
          </w:tcPr>
          <w:p w:rsidR="00DA452D" w:rsidRDefault="00E76A60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Indica se houve acidente de trabalho ou doença relacionada ao trabalho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28</w:t>
            </w:r>
          </w:p>
        </w:tc>
        <w:tc>
          <w:tcPr>
            <w:tcW w:w="2976" w:type="dxa"/>
          </w:tcPr>
          <w:p w:rsidR="00DA452D" w:rsidRDefault="00E76A60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CID 10 Principal</w:t>
            </w:r>
          </w:p>
        </w:tc>
        <w:tc>
          <w:tcPr>
            <w:tcW w:w="5382" w:type="dxa"/>
          </w:tcPr>
          <w:p w:rsidR="00DA452D" w:rsidRDefault="00E76A60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Código CID10 do diagnostico principal</w:t>
            </w:r>
          </w:p>
        </w:tc>
      </w:tr>
      <w:tr w:rsidR="00DA452D" w:rsidTr="0006547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29</w:t>
            </w:r>
          </w:p>
        </w:tc>
        <w:tc>
          <w:tcPr>
            <w:tcW w:w="2976" w:type="dxa"/>
          </w:tcPr>
          <w:p w:rsidR="00DA452D" w:rsidRDefault="00E76A60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CID 10 (2)</w:t>
            </w:r>
          </w:p>
        </w:tc>
        <w:tc>
          <w:tcPr>
            <w:tcW w:w="5382" w:type="dxa"/>
          </w:tcPr>
          <w:p w:rsidR="00DA452D" w:rsidRDefault="00E76A60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Código CID10 do segundo diagnostico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30</w:t>
            </w:r>
          </w:p>
        </w:tc>
        <w:tc>
          <w:tcPr>
            <w:tcW w:w="2976" w:type="dxa"/>
          </w:tcPr>
          <w:p w:rsidR="00DA452D" w:rsidRDefault="00A67FD2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CID 10 (3)</w:t>
            </w:r>
          </w:p>
        </w:tc>
        <w:tc>
          <w:tcPr>
            <w:tcW w:w="5382" w:type="dxa"/>
          </w:tcPr>
          <w:p w:rsidR="00DA452D" w:rsidRDefault="00A67FD2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Código CID10 do terceiro diagnostico</w:t>
            </w:r>
          </w:p>
        </w:tc>
      </w:tr>
      <w:tr w:rsidR="00DA452D" w:rsidTr="0006547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31</w:t>
            </w:r>
          </w:p>
        </w:tc>
        <w:tc>
          <w:tcPr>
            <w:tcW w:w="2976" w:type="dxa"/>
          </w:tcPr>
          <w:p w:rsidR="00DA452D" w:rsidRDefault="00A67FD2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CID10 (4)</w:t>
            </w:r>
          </w:p>
        </w:tc>
        <w:tc>
          <w:tcPr>
            <w:tcW w:w="5382" w:type="dxa"/>
          </w:tcPr>
          <w:p w:rsidR="00DA452D" w:rsidRDefault="00A67FD2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Código CID10 do quarto diagnostico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32</w:t>
            </w:r>
          </w:p>
        </w:tc>
        <w:tc>
          <w:tcPr>
            <w:tcW w:w="2976" w:type="dxa"/>
          </w:tcPr>
          <w:p w:rsidR="00DA452D" w:rsidRDefault="00A67FD2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Data do Atendimento</w:t>
            </w:r>
          </w:p>
        </w:tc>
        <w:tc>
          <w:tcPr>
            <w:tcW w:w="5382" w:type="dxa"/>
          </w:tcPr>
          <w:p w:rsidR="00DA452D" w:rsidRDefault="00A67FD2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Data de realização do atendimento</w:t>
            </w:r>
          </w:p>
        </w:tc>
      </w:tr>
      <w:tr w:rsidR="00DA452D" w:rsidTr="0006547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33</w:t>
            </w:r>
          </w:p>
        </w:tc>
        <w:tc>
          <w:tcPr>
            <w:tcW w:w="2976" w:type="dxa"/>
          </w:tcPr>
          <w:p w:rsidR="00DA452D" w:rsidRDefault="00D73CB9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Código da Tabela</w:t>
            </w:r>
          </w:p>
        </w:tc>
        <w:tc>
          <w:tcPr>
            <w:tcW w:w="5382" w:type="dxa"/>
          </w:tcPr>
          <w:p w:rsidR="00DA452D" w:rsidRDefault="00D73CB9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Código da Tabela utilizada para descrever os procedimentos conforme tabela de domínio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34</w:t>
            </w:r>
          </w:p>
        </w:tc>
        <w:tc>
          <w:tcPr>
            <w:tcW w:w="2976" w:type="dxa"/>
          </w:tcPr>
          <w:p w:rsidR="00DA452D" w:rsidRDefault="00D73CB9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Código do Procedimento</w:t>
            </w:r>
          </w:p>
        </w:tc>
        <w:tc>
          <w:tcPr>
            <w:tcW w:w="5382" w:type="dxa"/>
          </w:tcPr>
          <w:p w:rsidR="00DA452D" w:rsidRDefault="00D73CB9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Código do procedimento realizado</w:t>
            </w:r>
          </w:p>
        </w:tc>
      </w:tr>
      <w:tr w:rsidR="00DA452D" w:rsidTr="00065472">
        <w:trPr>
          <w:trHeight w:val="30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35</w:t>
            </w:r>
          </w:p>
        </w:tc>
        <w:tc>
          <w:tcPr>
            <w:tcW w:w="2976" w:type="dxa"/>
          </w:tcPr>
          <w:p w:rsidR="00DA452D" w:rsidRDefault="00D73CB9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Tipo de consulta</w:t>
            </w:r>
          </w:p>
        </w:tc>
        <w:tc>
          <w:tcPr>
            <w:tcW w:w="5382" w:type="dxa"/>
          </w:tcPr>
          <w:p w:rsidR="00DA452D" w:rsidRDefault="00D73CB9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Código do tipo de consulta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36</w:t>
            </w:r>
          </w:p>
        </w:tc>
        <w:tc>
          <w:tcPr>
            <w:tcW w:w="2976" w:type="dxa"/>
          </w:tcPr>
          <w:p w:rsidR="00DA452D" w:rsidRDefault="00D73CB9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Tipo de saída</w:t>
            </w:r>
          </w:p>
        </w:tc>
        <w:tc>
          <w:tcPr>
            <w:tcW w:w="5382" w:type="dxa"/>
          </w:tcPr>
          <w:p w:rsidR="00DA452D" w:rsidRDefault="00D73CB9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Código do tipo de Saída</w:t>
            </w:r>
          </w:p>
        </w:tc>
      </w:tr>
      <w:tr w:rsidR="00DA452D" w:rsidTr="0006547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37</w:t>
            </w:r>
          </w:p>
        </w:tc>
        <w:tc>
          <w:tcPr>
            <w:tcW w:w="2976" w:type="dxa"/>
          </w:tcPr>
          <w:p w:rsidR="00DA452D" w:rsidRDefault="00D73CB9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Observação</w:t>
            </w:r>
          </w:p>
        </w:tc>
        <w:tc>
          <w:tcPr>
            <w:tcW w:w="5382" w:type="dxa"/>
          </w:tcPr>
          <w:p w:rsidR="00DA452D" w:rsidRDefault="00D73CB9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Observações</w:t>
            </w:r>
          </w:p>
        </w:tc>
      </w:tr>
      <w:tr w:rsidR="00DA452D" w:rsidTr="000654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38</w:t>
            </w:r>
          </w:p>
        </w:tc>
        <w:tc>
          <w:tcPr>
            <w:tcW w:w="2976" w:type="dxa"/>
          </w:tcPr>
          <w:p w:rsidR="00DA452D" w:rsidRDefault="00D73CB9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Data e assinatura do medico</w:t>
            </w:r>
          </w:p>
        </w:tc>
        <w:tc>
          <w:tcPr>
            <w:tcW w:w="5382" w:type="dxa"/>
          </w:tcPr>
          <w:p w:rsidR="00DA452D" w:rsidRDefault="00D73CB9" w:rsidP="00DA452D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Data e assinatura do médico</w:t>
            </w:r>
          </w:p>
        </w:tc>
      </w:tr>
      <w:tr w:rsidR="00DA452D" w:rsidTr="0006547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</w:tcPr>
          <w:p w:rsidR="00DA452D" w:rsidRDefault="00DA452D" w:rsidP="00065472">
            <w:pPr>
              <w:pStyle w:val="ParagrafoManual"/>
              <w:ind w:left="0" w:firstLine="0"/>
              <w:jc w:val="left"/>
            </w:pPr>
            <w:r>
              <w:t>39</w:t>
            </w:r>
          </w:p>
        </w:tc>
        <w:tc>
          <w:tcPr>
            <w:tcW w:w="2976" w:type="dxa"/>
          </w:tcPr>
          <w:p w:rsidR="00DA452D" w:rsidRDefault="00D73CB9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Data e assinatura do beneficiário / responsável</w:t>
            </w:r>
          </w:p>
        </w:tc>
        <w:tc>
          <w:tcPr>
            <w:tcW w:w="5382" w:type="dxa"/>
          </w:tcPr>
          <w:p w:rsidR="00DA452D" w:rsidRDefault="00D73CB9" w:rsidP="00DA452D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Data e assinatura do beneficiário / responsável</w:t>
            </w:r>
          </w:p>
        </w:tc>
      </w:tr>
    </w:tbl>
    <w:p w:rsidR="00774903" w:rsidRDefault="000D72F6" w:rsidP="0080252E">
      <w:pPr>
        <w:pStyle w:val="ParagrafoManual"/>
      </w:pPr>
      <w:r>
        <w:lastRenderedPageBreak/>
        <w:t>A</w:t>
      </w:r>
      <w:r w:rsidRPr="000D72F6">
        <w:rPr>
          <w:lang w:eastAsia="pt-BR"/>
        </w:rPr>
        <w:t xml:space="preserve"> </w:t>
      </w:r>
      <w:r>
        <w:rPr>
          <w:lang w:eastAsia="pt-BR"/>
        </w:rPr>
        <w:t xml:space="preserve">baixo </w:t>
      </w:r>
      <w:r w:rsidR="00240D8A">
        <w:rPr>
          <w:lang w:eastAsia="pt-BR"/>
        </w:rPr>
        <w:t>está</w:t>
      </w:r>
      <w:r>
        <w:rPr>
          <w:lang w:eastAsia="pt-BR"/>
        </w:rPr>
        <w:t xml:space="preserve"> a imagem da Guia de </w:t>
      </w:r>
      <w:r w:rsidR="00240D8A">
        <w:rPr>
          <w:lang w:eastAsia="pt-BR"/>
        </w:rPr>
        <w:t>Consulta</w:t>
      </w:r>
      <w:r>
        <w:rPr>
          <w:lang w:eastAsia="pt-BR"/>
        </w:rPr>
        <w:t xml:space="preserve"> na versão</w:t>
      </w:r>
      <w:r w:rsidR="00BE6D78">
        <w:rPr>
          <w:lang w:eastAsia="pt-BR"/>
        </w:rPr>
        <w:t xml:space="preserve"> 3.01.00</w:t>
      </w:r>
      <w:r>
        <w:rPr>
          <w:lang w:eastAsia="pt-BR"/>
        </w:rPr>
        <w:t>.</w:t>
      </w:r>
      <w:r w:rsidR="00774903"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30844FAA" wp14:editId="5EF10911">
            <wp:simplePos x="0" y="0"/>
            <wp:positionH relativeFrom="margin">
              <wp:align>center</wp:align>
            </wp:positionH>
            <wp:positionV relativeFrom="paragraph">
              <wp:posOffset>307753</wp:posOffset>
            </wp:positionV>
            <wp:extent cx="5605200" cy="4190400"/>
            <wp:effectExtent l="152400" t="152400" r="357505" b="362585"/>
            <wp:wrapThrough wrapText="bothSides">
              <wp:wrapPolygon edited="0">
                <wp:start x="294" y="-786"/>
                <wp:lineTo x="-587" y="-589"/>
                <wp:lineTo x="-587" y="21996"/>
                <wp:lineTo x="0" y="22978"/>
                <wp:lineTo x="514" y="23371"/>
                <wp:lineTo x="21803" y="23371"/>
                <wp:lineTo x="22317" y="22978"/>
                <wp:lineTo x="22904" y="21505"/>
                <wp:lineTo x="22904" y="982"/>
                <wp:lineTo x="22023" y="-491"/>
                <wp:lineTo x="21950" y="-786"/>
                <wp:lineTo x="294" y="-786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3 guia de consulta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5200" cy="4190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4903" w:rsidRDefault="0077490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C26783" w:rsidRDefault="00C26783" w:rsidP="00774903"/>
    <w:p w:rsidR="00321936" w:rsidRDefault="00321936" w:rsidP="00774903"/>
    <w:p w:rsidR="00321936" w:rsidRDefault="00321936" w:rsidP="00774903"/>
    <w:p w:rsidR="00321936" w:rsidRDefault="00321936" w:rsidP="00774903"/>
    <w:p w:rsidR="00C26783" w:rsidRDefault="00C26783" w:rsidP="00774903"/>
    <w:p w:rsidR="00C26783" w:rsidRDefault="00C26783" w:rsidP="00774903"/>
    <w:p w:rsidR="00774903" w:rsidRDefault="00774903" w:rsidP="00774903"/>
    <w:tbl>
      <w:tblPr>
        <w:tblStyle w:val="TabeladeGrade2-nfase1"/>
        <w:tblW w:w="0" w:type="auto"/>
        <w:tblLook w:val="04A0" w:firstRow="1" w:lastRow="0" w:firstColumn="1" w:lastColumn="0" w:noHBand="0" w:noVBand="1"/>
      </w:tblPr>
      <w:tblGrid>
        <w:gridCol w:w="993"/>
        <w:gridCol w:w="987"/>
        <w:gridCol w:w="5006"/>
        <w:gridCol w:w="3494"/>
      </w:tblGrid>
      <w:tr w:rsidR="00B37F06" w:rsidTr="004D18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gridSpan w:val="2"/>
          </w:tcPr>
          <w:p w:rsidR="00B37F06" w:rsidRPr="006471AF" w:rsidRDefault="002F6B88" w:rsidP="006471AF">
            <w:pPr>
              <w:pStyle w:val="ParagrafoManual"/>
              <w:ind w:left="0" w:firstLine="0"/>
              <w:rPr>
                <w:szCs w:val="20"/>
              </w:rPr>
            </w:pPr>
            <w:r w:rsidRPr="006471AF">
              <w:rPr>
                <w:szCs w:val="20"/>
              </w:rPr>
              <w:lastRenderedPageBreak/>
              <w:t>Número do Campo</w:t>
            </w:r>
          </w:p>
        </w:tc>
        <w:tc>
          <w:tcPr>
            <w:tcW w:w="5006" w:type="dxa"/>
          </w:tcPr>
          <w:p w:rsidR="00B37F06" w:rsidRPr="006471AF" w:rsidRDefault="002F6B88" w:rsidP="006471AF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6471AF">
              <w:rPr>
                <w:szCs w:val="20"/>
              </w:rPr>
              <w:t xml:space="preserve">Nome do Campo </w:t>
            </w:r>
          </w:p>
        </w:tc>
        <w:tc>
          <w:tcPr>
            <w:tcW w:w="3494" w:type="dxa"/>
          </w:tcPr>
          <w:p w:rsidR="00B37F06" w:rsidRPr="006471AF" w:rsidRDefault="002F6B88" w:rsidP="006471AF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6471AF">
              <w:rPr>
                <w:szCs w:val="20"/>
              </w:rPr>
              <w:t>Descrição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</w:t>
            </w:r>
          </w:p>
        </w:tc>
        <w:tc>
          <w:tcPr>
            <w:tcW w:w="5993" w:type="dxa"/>
            <w:gridSpan w:val="2"/>
          </w:tcPr>
          <w:p w:rsidR="00B37F06" w:rsidRPr="00065472" w:rsidRDefault="009E69B8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Registro ANS</w:t>
            </w:r>
          </w:p>
        </w:tc>
        <w:tc>
          <w:tcPr>
            <w:tcW w:w="3494" w:type="dxa"/>
          </w:tcPr>
          <w:p w:rsidR="00B37F06" w:rsidRPr="00065472" w:rsidRDefault="009E69B8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 xml:space="preserve">Registro da operadora de plano privado de assistência </w:t>
            </w:r>
            <w:r w:rsidR="00240D8A" w:rsidRPr="00065472">
              <w:rPr>
                <w:rFonts w:ascii="Arial" w:hAnsi="Arial" w:cs="Arial"/>
                <w:sz w:val="20"/>
                <w:szCs w:val="20"/>
              </w:rPr>
              <w:t>à</w:t>
            </w:r>
            <w:r w:rsidRPr="00065472">
              <w:rPr>
                <w:rFonts w:ascii="Arial" w:hAnsi="Arial" w:cs="Arial"/>
                <w:sz w:val="20"/>
                <w:szCs w:val="20"/>
              </w:rPr>
              <w:t xml:space="preserve"> saúde na ANS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3</w:t>
            </w:r>
          </w:p>
        </w:tc>
        <w:tc>
          <w:tcPr>
            <w:tcW w:w="5993" w:type="dxa"/>
            <w:gridSpan w:val="2"/>
          </w:tcPr>
          <w:p w:rsidR="00B37F06" w:rsidRPr="00065472" w:rsidRDefault="009E69B8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Número da guia atribuído pela operadora</w:t>
            </w:r>
          </w:p>
        </w:tc>
        <w:tc>
          <w:tcPr>
            <w:tcW w:w="3494" w:type="dxa"/>
          </w:tcPr>
          <w:p w:rsidR="00B37F06" w:rsidRPr="00065472" w:rsidRDefault="009E69B8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Número que identifica a guia atribuído pela operadora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4</w:t>
            </w:r>
          </w:p>
        </w:tc>
        <w:tc>
          <w:tcPr>
            <w:tcW w:w="5993" w:type="dxa"/>
            <w:gridSpan w:val="2"/>
          </w:tcPr>
          <w:p w:rsidR="00B37F06" w:rsidRPr="00065472" w:rsidRDefault="006D7605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Número da Carteira</w:t>
            </w:r>
          </w:p>
        </w:tc>
        <w:tc>
          <w:tcPr>
            <w:tcW w:w="3494" w:type="dxa"/>
          </w:tcPr>
          <w:p w:rsidR="00B37F06" w:rsidRPr="00065472" w:rsidRDefault="006D7605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Número da carteira do beneficiário na operadora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5</w:t>
            </w:r>
          </w:p>
        </w:tc>
        <w:tc>
          <w:tcPr>
            <w:tcW w:w="5993" w:type="dxa"/>
            <w:gridSpan w:val="2"/>
          </w:tcPr>
          <w:p w:rsidR="00B37F06" w:rsidRPr="00065472" w:rsidRDefault="006D7605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Validade da Carteira</w:t>
            </w:r>
          </w:p>
        </w:tc>
        <w:tc>
          <w:tcPr>
            <w:tcW w:w="3494" w:type="dxa"/>
          </w:tcPr>
          <w:p w:rsidR="00B37F06" w:rsidRPr="00065472" w:rsidRDefault="006D7605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Data da validade da carteira do beneficiário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6</w:t>
            </w:r>
          </w:p>
        </w:tc>
        <w:tc>
          <w:tcPr>
            <w:tcW w:w="5993" w:type="dxa"/>
            <w:gridSpan w:val="2"/>
          </w:tcPr>
          <w:p w:rsidR="00B37F06" w:rsidRPr="00065472" w:rsidRDefault="006D7605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Atendimento RN</w:t>
            </w:r>
          </w:p>
        </w:tc>
        <w:tc>
          <w:tcPr>
            <w:tcW w:w="3494" w:type="dxa"/>
          </w:tcPr>
          <w:p w:rsidR="00B37F06" w:rsidRPr="00065472" w:rsidRDefault="006D7605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Indica se o paciente é um recém-nato que está sendo atendido no contrato do responsável.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7</w:t>
            </w:r>
          </w:p>
        </w:tc>
        <w:tc>
          <w:tcPr>
            <w:tcW w:w="5993" w:type="dxa"/>
            <w:gridSpan w:val="2"/>
          </w:tcPr>
          <w:p w:rsidR="00B37F06" w:rsidRPr="00065472" w:rsidRDefault="006D7605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Nome</w:t>
            </w:r>
          </w:p>
        </w:tc>
        <w:tc>
          <w:tcPr>
            <w:tcW w:w="3494" w:type="dxa"/>
          </w:tcPr>
          <w:p w:rsidR="00B37F06" w:rsidRPr="00065472" w:rsidRDefault="006D7605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Nome do beneficiário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8</w:t>
            </w:r>
          </w:p>
        </w:tc>
        <w:tc>
          <w:tcPr>
            <w:tcW w:w="5993" w:type="dxa"/>
            <w:gridSpan w:val="2"/>
          </w:tcPr>
          <w:p w:rsidR="00B37F06" w:rsidRPr="00065472" w:rsidRDefault="006D7605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Cartão Nacional de Saúde</w:t>
            </w:r>
          </w:p>
        </w:tc>
        <w:tc>
          <w:tcPr>
            <w:tcW w:w="3494" w:type="dxa"/>
          </w:tcPr>
          <w:p w:rsidR="00B37F06" w:rsidRPr="00065472" w:rsidRDefault="006D7605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Número do Cartão Nacional de Saúde do beneficiário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9</w:t>
            </w:r>
          </w:p>
        </w:tc>
        <w:tc>
          <w:tcPr>
            <w:tcW w:w="5993" w:type="dxa"/>
            <w:gridSpan w:val="2"/>
          </w:tcPr>
          <w:p w:rsidR="00B37F06" w:rsidRPr="00065472" w:rsidRDefault="00FA4357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Código na Operadora</w:t>
            </w:r>
          </w:p>
        </w:tc>
        <w:tc>
          <w:tcPr>
            <w:tcW w:w="3494" w:type="dxa"/>
          </w:tcPr>
          <w:p w:rsidR="00B37F06" w:rsidRPr="00065472" w:rsidRDefault="00FA4357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Número do Cartão Nacional de Saúde do beneficiário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10</w:t>
            </w:r>
          </w:p>
        </w:tc>
        <w:tc>
          <w:tcPr>
            <w:tcW w:w="5993" w:type="dxa"/>
            <w:gridSpan w:val="2"/>
          </w:tcPr>
          <w:p w:rsidR="00B37F06" w:rsidRPr="00065472" w:rsidRDefault="00FA4357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Nome do contratado</w:t>
            </w:r>
          </w:p>
        </w:tc>
        <w:tc>
          <w:tcPr>
            <w:tcW w:w="3494" w:type="dxa"/>
          </w:tcPr>
          <w:p w:rsidR="00B37F06" w:rsidRPr="00065472" w:rsidRDefault="00FA4357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Razão Social, nome fantasia ou nome do prestador contratado da operadora que executou o procedimento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11</w:t>
            </w:r>
          </w:p>
        </w:tc>
        <w:tc>
          <w:tcPr>
            <w:tcW w:w="5993" w:type="dxa"/>
            <w:gridSpan w:val="2"/>
          </w:tcPr>
          <w:p w:rsidR="00B37F06" w:rsidRPr="00065472" w:rsidRDefault="00FA4357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Código CNES</w:t>
            </w:r>
          </w:p>
        </w:tc>
        <w:tc>
          <w:tcPr>
            <w:tcW w:w="3494" w:type="dxa"/>
          </w:tcPr>
          <w:p w:rsidR="00B37F06" w:rsidRPr="00065472" w:rsidRDefault="00FA4357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Código do prestador executante no CNES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12</w:t>
            </w:r>
          </w:p>
        </w:tc>
        <w:tc>
          <w:tcPr>
            <w:tcW w:w="5993" w:type="dxa"/>
            <w:gridSpan w:val="2"/>
          </w:tcPr>
          <w:p w:rsidR="00B37F06" w:rsidRPr="00065472" w:rsidRDefault="00FA4357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Nome do profissional executante</w:t>
            </w:r>
          </w:p>
        </w:tc>
        <w:tc>
          <w:tcPr>
            <w:tcW w:w="3494" w:type="dxa"/>
          </w:tcPr>
          <w:p w:rsidR="00B37F06" w:rsidRPr="00065472" w:rsidRDefault="00FA4357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Nome do profissional que executou o procedimento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13</w:t>
            </w:r>
          </w:p>
        </w:tc>
        <w:tc>
          <w:tcPr>
            <w:tcW w:w="5993" w:type="dxa"/>
            <w:gridSpan w:val="2"/>
          </w:tcPr>
          <w:p w:rsidR="00B37F06" w:rsidRPr="00065472" w:rsidRDefault="000F5BC8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Conselho Profissional</w:t>
            </w:r>
          </w:p>
        </w:tc>
        <w:tc>
          <w:tcPr>
            <w:tcW w:w="3494" w:type="dxa"/>
          </w:tcPr>
          <w:p w:rsidR="00B37F06" w:rsidRPr="00065472" w:rsidRDefault="000F5BC8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Código do conselho profissional do executante do procedimento.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14</w:t>
            </w:r>
          </w:p>
        </w:tc>
        <w:tc>
          <w:tcPr>
            <w:tcW w:w="5993" w:type="dxa"/>
            <w:gridSpan w:val="2"/>
          </w:tcPr>
          <w:p w:rsidR="00B37F06" w:rsidRPr="00065472" w:rsidRDefault="000F5BC8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Número no Conselho</w:t>
            </w:r>
          </w:p>
        </w:tc>
        <w:tc>
          <w:tcPr>
            <w:tcW w:w="3494" w:type="dxa"/>
          </w:tcPr>
          <w:p w:rsidR="00B37F06" w:rsidRPr="00065472" w:rsidRDefault="000F5BC8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Número de registro do profissional executante no respectivo Conselho Profissional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15</w:t>
            </w:r>
          </w:p>
        </w:tc>
        <w:tc>
          <w:tcPr>
            <w:tcW w:w="5993" w:type="dxa"/>
            <w:gridSpan w:val="2"/>
          </w:tcPr>
          <w:p w:rsidR="00B37F06" w:rsidRPr="00065472" w:rsidRDefault="000F5BC8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UF</w:t>
            </w:r>
          </w:p>
        </w:tc>
        <w:tc>
          <w:tcPr>
            <w:tcW w:w="3494" w:type="dxa"/>
          </w:tcPr>
          <w:p w:rsidR="00B37F06" w:rsidRPr="00065472" w:rsidRDefault="000F5BC8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Sigla da Unidade Federativa do Conselho Profissional do executante do procedimento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16</w:t>
            </w:r>
          </w:p>
        </w:tc>
        <w:tc>
          <w:tcPr>
            <w:tcW w:w="5993" w:type="dxa"/>
            <w:gridSpan w:val="2"/>
          </w:tcPr>
          <w:p w:rsidR="00B37F06" w:rsidRPr="00065472" w:rsidRDefault="005F41B4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Código CBO</w:t>
            </w:r>
          </w:p>
        </w:tc>
        <w:tc>
          <w:tcPr>
            <w:tcW w:w="3494" w:type="dxa"/>
          </w:tcPr>
          <w:p w:rsidR="00B37F06" w:rsidRPr="00065472" w:rsidRDefault="005F41B4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Código na Classificação Brasileira de Ocupações do profissional executante do procedimento.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17</w:t>
            </w:r>
          </w:p>
        </w:tc>
        <w:tc>
          <w:tcPr>
            <w:tcW w:w="5993" w:type="dxa"/>
            <w:gridSpan w:val="2"/>
          </w:tcPr>
          <w:p w:rsidR="00B37F06" w:rsidRPr="00065472" w:rsidRDefault="005F41B4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Indicação de Acidente</w:t>
            </w:r>
          </w:p>
        </w:tc>
        <w:tc>
          <w:tcPr>
            <w:tcW w:w="3494" w:type="dxa"/>
          </w:tcPr>
          <w:p w:rsidR="00B37F06" w:rsidRPr="00065472" w:rsidRDefault="005F41B4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Indica se o atendimento foi devido a acidente ocorrido com o beneficiário ou doença relacionada.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18</w:t>
            </w:r>
          </w:p>
        </w:tc>
        <w:tc>
          <w:tcPr>
            <w:tcW w:w="5993" w:type="dxa"/>
            <w:gridSpan w:val="2"/>
          </w:tcPr>
          <w:p w:rsidR="00B37F06" w:rsidRPr="00065472" w:rsidRDefault="00D21EEF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Data do Atendimento</w:t>
            </w:r>
          </w:p>
        </w:tc>
        <w:tc>
          <w:tcPr>
            <w:tcW w:w="3494" w:type="dxa"/>
          </w:tcPr>
          <w:p w:rsidR="00B37F06" w:rsidRPr="00065472" w:rsidRDefault="00D21EEF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Data em que o atendimento/procedimento foi realizado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19</w:t>
            </w:r>
          </w:p>
        </w:tc>
        <w:tc>
          <w:tcPr>
            <w:tcW w:w="5993" w:type="dxa"/>
            <w:gridSpan w:val="2"/>
          </w:tcPr>
          <w:p w:rsidR="00B37F06" w:rsidRPr="00065472" w:rsidRDefault="00D21EEF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Tipo de Consulta</w:t>
            </w:r>
          </w:p>
        </w:tc>
        <w:tc>
          <w:tcPr>
            <w:tcW w:w="3494" w:type="dxa"/>
          </w:tcPr>
          <w:p w:rsidR="00B37F06" w:rsidRPr="00065472" w:rsidRDefault="00D21EEF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Código do tipo de consulta realizada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20</w:t>
            </w:r>
          </w:p>
        </w:tc>
        <w:tc>
          <w:tcPr>
            <w:tcW w:w="5993" w:type="dxa"/>
            <w:gridSpan w:val="2"/>
          </w:tcPr>
          <w:p w:rsidR="00B37F06" w:rsidRPr="00065472" w:rsidRDefault="00D21EEF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Tabela</w:t>
            </w:r>
          </w:p>
        </w:tc>
        <w:tc>
          <w:tcPr>
            <w:tcW w:w="3494" w:type="dxa"/>
          </w:tcPr>
          <w:p w:rsidR="00B37F06" w:rsidRPr="00065472" w:rsidRDefault="00D21EEF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Código da tabela utilizada para identificar os procedimentos realizados ou itens assistenciais utilizados.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21</w:t>
            </w:r>
          </w:p>
        </w:tc>
        <w:tc>
          <w:tcPr>
            <w:tcW w:w="5993" w:type="dxa"/>
            <w:gridSpan w:val="2"/>
          </w:tcPr>
          <w:p w:rsidR="00B37F06" w:rsidRPr="00065472" w:rsidRDefault="00D21EEF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Código do Procedimento</w:t>
            </w:r>
          </w:p>
        </w:tc>
        <w:tc>
          <w:tcPr>
            <w:tcW w:w="3494" w:type="dxa"/>
          </w:tcPr>
          <w:p w:rsidR="00B37F06" w:rsidRPr="00065472" w:rsidRDefault="00513A2C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Código identificador do procedimento realizado pelo prestador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22</w:t>
            </w:r>
          </w:p>
        </w:tc>
        <w:tc>
          <w:tcPr>
            <w:tcW w:w="5993" w:type="dxa"/>
            <w:gridSpan w:val="2"/>
          </w:tcPr>
          <w:p w:rsidR="00B37F06" w:rsidRPr="00065472" w:rsidRDefault="00A95AD6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Valor do procedimento</w:t>
            </w:r>
          </w:p>
        </w:tc>
        <w:tc>
          <w:tcPr>
            <w:tcW w:w="3494" w:type="dxa"/>
          </w:tcPr>
          <w:p w:rsidR="00B37F06" w:rsidRPr="00065472" w:rsidRDefault="00A95AD6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Valor unitário do procedimento realizado</w:t>
            </w:r>
          </w:p>
        </w:tc>
      </w:tr>
      <w:tr w:rsidR="00B37F06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t>23</w:t>
            </w:r>
          </w:p>
        </w:tc>
        <w:tc>
          <w:tcPr>
            <w:tcW w:w="5993" w:type="dxa"/>
            <w:gridSpan w:val="2"/>
          </w:tcPr>
          <w:p w:rsidR="00B37F06" w:rsidRPr="00065472" w:rsidRDefault="00A95AD6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Observação / Justificativa</w:t>
            </w:r>
          </w:p>
        </w:tc>
        <w:tc>
          <w:tcPr>
            <w:tcW w:w="3494" w:type="dxa"/>
          </w:tcPr>
          <w:p w:rsidR="00B37F06" w:rsidRPr="00065472" w:rsidRDefault="00A95AD6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 xml:space="preserve">Campo utilizado para adicionar quaisquer observações sobre o atendimento ou justificativas que </w:t>
            </w:r>
            <w:r w:rsidR="00240D8A" w:rsidRPr="00065472">
              <w:rPr>
                <w:rFonts w:ascii="Arial" w:hAnsi="Arial" w:cs="Arial"/>
                <w:sz w:val="20"/>
                <w:szCs w:val="20"/>
              </w:rPr>
              <w:t>julgue</w:t>
            </w:r>
            <w:r w:rsidRPr="00065472">
              <w:rPr>
                <w:rFonts w:ascii="Arial" w:hAnsi="Arial" w:cs="Arial"/>
                <w:sz w:val="20"/>
                <w:szCs w:val="20"/>
              </w:rPr>
              <w:t xml:space="preserve"> necessário</w:t>
            </w:r>
          </w:p>
        </w:tc>
      </w:tr>
      <w:tr w:rsidR="00B37F0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B37F06" w:rsidRDefault="002F6B88" w:rsidP="00065472">
            <w:pPr>
              <w:jc w:val="left"/>
            </w:pPr>
            <w:r>
              <w:lastRenderedPageBreak/>
              <w:t>24</w:t>
            </w:r>
          </w:p>
        </w:tc>
        <w:tc>
          <w:tcPr>
            <w:tcW w:w="5993" w:type="dxa"/>
            <w:gridSpan w:val="2"/>
          </w:tcPr>
          <w:p w:rsidR="00B37F06" w:rsidRPr="00065472" w:rsidRDefault="00A95AD6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Assinatura do profissional executante</w:t>
            </w:r>
          </w:p>
        </w:tc>
        <w:tc>
          <w:tcPr>
            <w:tcW w:w="3494" w:type="dxa"/>
          </w:tcPr>
          <w:p w:rsidR="00B37F06" w:rsidRPr="00065472" w:rsidRDefault="005154EF" w:rsidP="00774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Assinatura do profissional que executou o procedimento</w:t>
            </w:r>
          </w:p>
        </w:tc>
      </w:tr>
      <w:tr w:rsidR="005154EF" w:rsidTr="004D18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3" w:type="dxa"/>
          </w:tcPr>
          <w:p w:rsidR="005154EF" w:rsidRDefault="005154EF" w:rsidP="00065472">
            <w:pPr>
              <w:jc w:val="left"/>
            </w:pPr>
            <w:r>
              <w:t>25</w:t>
            </w:r>
          </w:p>
        </w:tc>
        <w:tc>
          <w:tcPr>
            <w:tcW w:w="5993" w:type="dxa"/>
            <w:gridSpan w:val="2"/>
          </w:tcPr>
          <w:p w:rsidR="005154EF" w:rsidRPr="00065472" w:rsidRDefault="005154EF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Assinatura do beneficiário ou responsável</w:t>
            </w:r>
          </w:p>
        </w:tc>
        <w:tc>
          <w:tcPr>
            <w:tcW w:w="3494" w:type="dxa"/>
          </w:tcPr>
          <w:p w:rsidR="005154EF" w:rsidRPr="00065472" w:rsidRDefault="005154EF" w:rsidP="00774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065472">
              <w:rPr>
                <w:rFonts w:ascii="Arial" w:hAnsi="Arial" w:cs="Arial"/>
                <w:sz w:val="20"/>
                <w:szCs w:val="20"/>
              </w:rPr>
              <w:t>Assinatura do beneficiário ou responsável.</w:t>
            </w:r>
          </w:p>
        </w:tc>
      </w:tr>
    </w:tbl>
    <w:p w:rsidR="00774903" w:rsidRDefault="00774903" w:rsidP="00774903"/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C26783" w:rsidRDefault="00C26783" w:rsidP="008807DD">
      <w:pPr>
        <w:pStyle w:val="ParagrafoManual"/>
      </w:pPr>
    </w:p>
    <w:p w:rsidR="008807DD" w:rsidRDefault="008807DD" w:rsidP="008807DD">
      <w:pPr>
        <w:pStyle w:val="ParagrafoManual"/>
      </w:pPr>
      <w:r>
        <w:lastRenderedPageBreak/>
        <w:t xml:space="preserve">É possível </w:t>
      </w:r>
      <w:r w:rsidR="00D9281F">
        <w:t>verificar que alguns campos foram retirados e outros alterados:</w:t>
      </w:r>
    </w:p>
    <w:p w:rsidR="00774903" w:rsidRPr="00774903" w:rsidRDefault="00774903" w:rsidP="00774903"/>
    <w:p w:rsidR="000D72F6" w:rsidRPr="00BE6D78" w:rsidRDefault="00062F3A" w:rsidP="00062F3A">
      <w:pPr>
        <w:pStyle w:val="Ttulo3"/>
      </w:pPr>
      <w:bookmarkStart w:id="4" w:name="_Toc388871688"/>
      <w:r>
        <w:t>Campos retirados:</w:t>
      </w:r>
      <w:bookmarkEnd w:id="4"/>
      <w:r>
        <w:t xml:space="preserve"> </w:t>
      </w:r>
    </w:p>
    <w:p w:rsidR="00BE6D78" w:rsidRDefault="00AB7054" w:rsidP="00B31C13">
      <w:pPr>
        <w:pStyle w:val="ParagrafoManual"/>
        <w:numPr>
          <w:ilvl w:val="0"/>
          <w:numId w:val="17"/>
        </w:numPr>
      </w:pPr>
      <w:r>
        <w:t>Plano</w:t>
      </w:r>
    </w:p>
    <w:p w:rsidR="00AB7054" w:rsidRDefault="00AB7054" w:rsidP="00B31C13">
      <w:pPr>
        <w:pStyle w:val="ParagrafoManual"/>
        <w:numPr>
          <w:ilvl w:val="0"/>
          <w:numId w:val="17"/>
        </w:numPr>
      </w:pPr>
      <w:r>
        <w:t>T.L</w:t>
      </w:r>
    </w:p>
    <w:p w:rsidR="00AB7054" w:rsidRDefault="00240D8A" w:rsidP="00B31C13">
      <w:pPr>
        <w:pStyle w:val="ParagrafoManual"/>
        <w:numPr>
          <w:ilvl w:val="0"/>
          <w:numId w:val="17"/>
        </w:numPr>
      </w:pPr>
      <w:r>
        <w:t>Logradouro</w:t>
      </w:r>
      <w:r w:rsidR="00AB7054">
        <w:t xml:space="preserve"> – Número –Complemento</w:t>
      </w:r>
    </w:p>
    <w:p w:rsidR="00AB7054" w:rsidRDefault="00240D8A" w:rsidP="00B31C13">
      <w:pPr>
        <w:pStyle w:val="ParagrafoManual"/>
        <w:numPr>
          <w:ilvl w:val="0"/>
          <w:numId w:val="17"/>
        </w:numPr>
      </w:pPr>
      <w:r>
        <w:t>Município</w:t>
      </w:r>
    </w:p>
    <w:p w:rsidR="00AB7054" w:rsidRDefault="00AB7054" w:rsidP="00B31C13">
      <w:pPr>
        <w:pStyle w:val="ParagrafoManual"/>
        <w:numPr>
          <w:ilvl w:val="0"/>
          <w:numId w:val="17"/>
        </w:numPr>
      </w:pPr>
      <w:r>
        <w:t>Código IBGE</w:t>
      </w:r>
    </w:p>
    <w:p w:rsidR="00275743" w:rsidRDefault="00275743" w:rsidP="00B31C13">
      <w:pPr>
        <w:pStyle w:val="ParagrafoManual"/>
        <w:numPr>
          <w:ilvl w:val="0"/>
          <w:numId w:val="17"/>
        </w:numPr>
      </w:pPr>
      <w:r>
        <w:t>CEP</w:t>
      </w:r>
    </w:p>
    <w:p w:rsidR="00275743" w:rsidRDefault="00AD5A3E" w:rsidP="00B31C13">
      <w:pPr>
        <w:pStyle w:val="ParagrafoManual"/>
        <w:numPr>
          <w:ilvl w:val="0"/>
          <w:numId w:val="17"/>
        </w:numPr>
      </w:pPr>
      <w:r>
        <w:t>Tipo de Doença</w:t>
      </w:r>
    </w:p>
    <w:p w:rsidR="00AD5A3E" w:rsidRDefault="00AD5A3E" w:rsidP="00B31C13">
      <w:pPr>
        <w:pStyle w:val="ParagrafoManual"/>
        <w:numPr>
          <w:ilvl w:val="0"/>
          <w:numId w:val="17"/>
        </w:numPr>
      </w:pPr>
      <w:r>
        <w:t>Tempo de Doença</w:t>
      </w:r>
    </w:p>
    <w:p w:rsidR="00AD5A3E" w:rsidRDefault="00FB056F" w:rsidP="00B31C13">
      <w:pPr>
        <w:pStyle w:val="ParagrafoManual"/>
        <w:numPr>
          <w:ilvl w:val="0"/>
          <w:numId w:val="17"/>
        </w:numPr>
      </w:pPr>
      <w:r>
        <w:t>CID</w:t>
      </w:r>
    </w:p>
    <w:p w:rsidR="00FB056F" w:rsidRDefault="00FB056F" w:rsidP="00B31C13">
      <w:pPr>
        <w:pStyle w:val="ParagrafoManual"/>
        <w:numPr>
          <w:ilvl w:val="0"/>
          <w:numId w:val="17"/>
        </w:numPr>
      </w:pPr>
      <w:r>
        <w:t>Tipo de Saída</w:t>
      </w:r>
    </w:p>
    <w:p w:rsidR="00275743" w:rsidRDefault="00275743" w:rsidP="000D72F6">
      <w:pPr>
        <w:pStyle w:val="ParagrafoManual"/>
      </w:pPr>
    </w:p>
    <w:p w:rsidR="004F1A49" w:rsidRDefault="004F1A49" w:rsidP="004F1A49">
      <w:pPr>
        <w:pStyle w:val="Ttulo3"/>
      </w:pPr>
      <w:bookmarkStart w:id="5" w:name="_Toc388871689"/>
      <w:r>
        <w:t>Campo</w:t>
      </w:r>
      <w:r w:rsidR="006C71E6">
        <w:t>s</w:t>
      </w:r>
      <w:r>
        <w:t xml:space="preserve"> alterados:</w:t>
      </w:r>
      <w:bookmarkEnd w:id="5"/>
    </w:p>
    <w:p w:rsidR="00B31C13" w:rsidRDefault="00B72310" w:rsidP="00B31C13">
      <w:pPr>
        <w:pStyle w:val="ParagrafoManual"/>
      </w:pPr>
      <w:r>
        <w:t>Conselho Profissional (código)</w:t>
      </w:r>
    </w:p>
    <w:p w:rsidR="00B72310" w:rsidRPr="00B31C13" w:rsidRDefault="00B10383" w:rsidP="00B31C13">
      <w:pPr>
        <w:pStyle w:val="ParagrafoManual"/>
      </w:pPr>
      <w:r>
        <w:t>UF (código)</w:t>
      </w:r>
    </w:p>
    <w:p w:rsidR="00954BFB" w:rsidRDefault="00954BFB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954BFB" w:rsidRDefault="00954BFB" w:rsidP="00954BFB">
      <w:pPr>
        <w:pStyle w:val="Ttulo2"/>
      </w:pPr>
      <w:bookmarkStart w:id="6" w:name="_Toc388871690"/>
      <w:r>
        <w:lastRenderedPageBreak/>
        <w:t>Guia SP/SADT</w:t>
      </w:r>
      <w:bookmarkEnd w:id="6"/>
    </w:p>
    <w:p w:rsidR="00E061EF" w:rsidRDefault="00E061EF" w:rsidP="00E061EF">
      <w:pPr>
        <w:pStyle w:val="ParagrafoManual"/>
        <w:rPr>
          <w:lang w:eastAsia="pt-BR"/>
        </w:rPr>
      </w:pPr>
      <w:r>
        <w:rPr>
          <w:lang w:eastAsia="pt-BR"/>
        </w:rPr>
        <w:t xml:space="preserve">Abaixo </w:t>
      </w:r>
      <w:r w:rsidR="00240D8A">
        <w:rPr>
          <w:lang w:eastAsia="pt-BR"/>
        </w:rPr>
        <w:t>está</w:t>
      </w:r>
      <w:r>
        <w:rPr>
          <w:lang w:eastAsia="pt-BR"/>
        </w:rPr>
        <w:t xml:space="preserve"> a imagem da Guia de SP / SADT na versão 2.02.03.</w:t>
      </w:r>
    </w:p>
    <w:p w:rsidR="00275743" w:rsidRDefault="005E7B37" w:rsidP="000D72F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3667DAD4" wp14:editId="4942BA14">
            <wp:simplePos x="0" y="0"/>
            <wp:positionH relativeFrom="page">
              <wp:align>right</wp:align>
            </wp:positionH>
            <wp:positionV relativeFrom="paragraph">
              <wp:posOffset>352870</wp:posOffset>
            </wp:positionV>
            <wp:extent cx="6828312" cy="5973289"/>
            <wp:effectExtent l="152400" t="152400" r="353695" b="370840"/>
            <wp:wrapThrough wrapText="bothSides">
              <wp:wrapPolygon edited="0">
                <wp:start x="241" y="-551"/>
                <wp:lineTo x="-482" y="-413"/>
                <wp:lineTo x="-482" y="21908"/>
                <wp:lineTo x="422" y="22734"/>
                <wp:lineTo x="422" y="22872"/>
                <wp:lineTo x="21755" y="22872"/>
                <wp:lineTo x="21815" y="22734"/>
                <wp:lineTo x="22598" y="21701"/>
                <wp:lineTo x="22659" y="689"/>
                <wp:lineTo x="21935" y="-344"/>
                <wp:lineTo x="21875" y="-551"/>
                <wp:lineTo x="241" y="-551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2  guia de spsadt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28312" cy="597328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5743" w:rsidRDefault="0027574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C26783" w:rsidRDefault="00C26783" w:rsidP="000D72F6">
      <w:pPr>
        <w:pStyle w:val="ParagrafoManual"/>
      </w:pPr>
    </w:p>
    <w:p w:rsidR="00275743" w:rsidRDefault="00275743" w:rsidP="000D72F6">
      <w:pPr>
        <w:pStyle w:val="ParagrafoManual"/>
      </w:pPr>
    </w:p>
    <w:tbl>
      <w:tblPr>
        <w:tblStyle w:val="TabeladeGrade2-nfase1"/>
        <w:tblW w:w="0" w:type="auto"/>
        <w:jc w:val="center"/>
        <w:tblLook w:val="04A0" w:firstRow="1" w:lastRow="0" w:firstColumn="1" w:lastColumn="0" w:noHBand="0" w:noVBand="1"/>
      </w:tblPr>
      <w:tblGrid>
        <w:gridCol w:w="1560"/>
        <w:gridCol w:w="4843"/>
        <w:gridCol w:w="3226"/>
      </w:tblGrid>
      <w:tr w:rsidR="00090E05" w:rsidTr="004D18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B32C6" w:rsidP="000D72F6">
            <w:pPr>
              <w:pStyle w:val="ParagrafoManual"/>
              <w:ind w:left="0" w:firstLine="0"/>
            </w:pPr>
            <w:r>
              <w:lastRenderedPageBreak/>
              <w:t>Número do Campo</w:t>
            </w:r>
          </w:p>
        </w:tc>
        <w:tc>
          <w:tcPr>
            <w:tcW w:w="4843" w:type="dxa"/>
          </w:tcPr>
          <w:p w:rsidR="00090E05" w:rsidRDefault="006B32C6" w:rsidP="000D72F6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Nome do Campo</w:t>
            </w:r>
          </w:p>
        </w:tc>
        <w:tc>
          <w:tcPr>
            <w:tcW w:w="3226" w:type="dxa"/>
          </w:tcPr>
          <w:p w:rsidR="00090E05" w:rsidRDefault="006B32C6" w:rsidP="000D72F6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Descrição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B32C6" w:rsidP="000D72F6">
            <w:pPr>
              <w:pStyle w:val="ParagrafoManual"/>
              <w:ind w:left="0" w:firstLine="0"/>
            </w:pPr>
            <w:r>
              <w:t>1</w:t>
            </w:r>
          </w:p>
        </w:tc>
        <w:tc>
          <w:tcPr>
            <w:tcW w:w="4843" w:type="dxa"/>
          </w:tcPr>
          <w:p w:rsidR="00090E05" w:rsidRPr="00FF3C3D" w:rsidRDefault="0068057F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Registro ANS</w:t>
            </w:r>
          </w:p>
        </w:tc>
        <w:tc>
          <w:tcPr>
            <w:tcW w:w="3226" w:type="dxa"/>
          </w:tcPr>
          <w:p w:rsidR="00090E05" w:rsidRPr="00FF3C3D" w:rsidRDefault="0068057F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Registro da operadora na ANS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B32C6" w:rsidP="000D72F6">
            <w:pPr>
              <w:pStyle w:val="ParagrafoManual"/>
              <w:ind w:left="0" w:firstLine="0"/>
            </w:pPr>
            <w:r>
              <w:t>3</w:t>
            </w:r>
          </w:p>
        </w:tc>
        <w:tc>
          <w:tcPr>
            <w:tcW w:w="4843" w:type="dxa"/>
          </w:tcPr>
          <w:p w:rsidR="00090E05" w:rsidRPr="00FF3C3D" w:rsidRDefault="0068057F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da guia principal</w:t>
            </w:r>
          </w:p>
        </w:tc>
        <w:tc>
          <w:tcPr>
            <w:tcW w:w="3226" w:type="dxa"/>
          </w:tcPr>
          <w:p w:rsidR="00090E05" w:rsidRPr="00FF3C3D" w:rsidRDefault="0068057F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da guia principal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B32C6" w:rsidP="000D72F6">
            <w:pPr>
              <w:pStyle w:val="ParagrafoManual"/>
              <w:ind w:left="0" w:firstLine="0"/>
            </w:pPr>
            <w:r>
              <w:t>4</w:t>
            </w:r>
          </w:p>
        </w:tc>
        <w:tc>
          <w:tcPr>
            <w:tcW w:w="4843" w:type="dxa"/>
          </w:tcPr>
          <w:p w:rsidR="00090E05" w:rsidRPr="00FF3C3D" w:rsidRDefault="00616BA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da autorização</w:t>
            </w:r>
          </w:p>
        </w:tc>
        <w:tc>
          <w:tcPr>
            <w:tcW w:w="3226" w:type="dxa"/>
          </w:tcPr>
          <w:p w:rsidR="00090E05" w:rsidRPr="00FF3C3D" w:rsidRDefault="00616BA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da autorização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B32C6" w:rsidP="000D72F6">
            <w:pPr>
              <w:pStyle w:val="ParagrafoManual"/>
              <w:ind w:left="0" w:firstLine="0"/>
            </w:pPr>
            <w:r>
              <w:t>5</w:t>
            </w:r>
          </w:p>
        </w:tc>
        <w:tc>
          <w:tcPr>
            <w:tcW w:w="4843" w:type="dxa"/>
          </w:tcPr>
          <w:p w:rsidR="00090E05" w:rsidRPr="00FF3C3D" w:rsidRDefault="00616BA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 xml:space="preserve">Senha </w:t>
            </w:r>
          </w:p>
        </w:tc>
        <w:tc>
          <w:tcPr>
            <w:tcW w:w="3226" w:type="dxa"/>
          </w:tcPr>
          <w:p w:rsidR="00090E05" w:rsidRPr="00FF3C3D" w:rsidRDefault="00616BA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Senha de autorização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B32C6" w:rsidP="000D72F6">
            <w:pPr>
              <w:pStyle w:val="ParagrafoManual"/>
              <w:ind w:left="0" w:firstLine="0"/>
            </w:pPr>
            <w:r>
              <w:t>6</w:t>
            </w:r>
          </w:p>
        </w:tc>
        <w:tc>
          <w:tcPr>
            <w:tcW w:w="4843" w:type="dxa"/>
          </w:tcPr>
          <w:p w:rsidR="00090E05" w:rsidRPr="00FF3C3D" w:rsidRDefault="00616BA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Validade da Senha</w:t>
            </w:r>
          </w:p>
        </w:tc>
        <w:tc>
          <w:tcPr>
            <w:tcW w:w="3226" w:type="dxa"/>
          </w:tcPr>
          <w:p w:rsidR="00090E05" w:rsidRPr="00FF3C3D" w:rsidRDefault="00616BA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de validade de senha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B32C6" w:rsidP="000D72F6">
            <w:pPr>
              <w:pStyle w:val="ParagrafoManual"/>
              <w:ind w:left="0" w:firstLine="0"/>
            </w:pPr>
            <w:r>
              <w:t>7</w:t>
            </w:r>
          </w:p>
        </w:tc>
        <w:tc>
          <w:tcPr>
            <w:tcW w:w="4843" w:type="dxa"/>
          </w:tcPr>
          <w:p w:rsidR="00090E05" w:rsidRPr="00FF3C3D" w:rsidRDefault="00616BA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de emissão da guia</w:t>
            </w:r>
          </w:p>
        </w:tc>
        <w:tc>
          <w:tcPr>
            <w:tcW w:w="3226" w:type="dxa"/>
          </w:tcPr>
          <w:p w:rsidR="00090E05" w:rsidRPr="00FF3C3D" w:rsidRDefault="00616BA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de emissão da guia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B32C6" w:rsidP="000D72F6">
            <w:pPr>
              <w:pStyle w:val="ParagrafoManual"/>
              <w:ind w:left="0" w:firstLine="0"/>
            </w:pPr>
            <w:r>
              <w:t>8</w:t>
            </w:r>
          </w:p>
        </w:tc>
        <w:tc>
          <w:tcPr>
            <w:tcW w:w="4843" w:type="dxa"/>
          </w:tcPr>
          <w:p w:rsidR="00090E05" w:rsidRPr="00FF3C3D" w:rsidRDefault="00F168C2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da carteira</w:t>
            </w:r>
          </w:p>
        </w:tc>
        <w:tc>
          <w:tcPr>
            <w:tcW w:w="3226" w:type="dxa"/>
          </w:tcPr>
          <w:p w:rsidR="00090E05" w:rsidRPr="00FF3C3D" w:rsidRDefault="00240D8A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</w:t>
            </w:r>
            <w:r w:rsidR="00F168C2" w:rsidRPr="00FF3C3D">
              <w:rPr>
                <w:rFonts w:cs="Arial"/>
                <w:szCs w:val="20"/>
              </w:rPr>
              <w:t xml:space="preserve"> do cartão do beneficiário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B32C6" w:rsidP="000D72F6">
            <w:pPr>
              <w:pStyle w:val="ParagrafoManual"/>
              <w:ind w:left="0" w:firstLine="0"/>
            </w:pPr>
            <w:r>
              <w:t>9</w:t>
            </w:r>
          </w:p>
        </w:tc>
        <w:tc>
          <w:tcPr>
            <w:tcW w:w="4843" w:type="dxa"/>
          </w:tcPr>
          <w:p w:rsidR="00090E05" w:rsidRPr="00FF3C3D" w:rsidRDefault="00F168C2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Plano</w:t>
            </w:r>
          </w:p>
        </w:tc>
        <w:tc>
          <w:tcPr>
            <w:tcW w:w="3226" w:type="dxa"/>
          </w:tcPr>
          <w:p w:rsidR="00090E05" w:rsidRPr="00FF3C3D" w:rsidRDefault="00F168C2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 xml:space="preserve">Nome do plano do </w:t>
            </w:r>
            <w:r w:rsidR="00240D8A" w:rsidRPr="00FF3C3D">
              <w:rPr>
                <w:rFonts w:cs="Arial"/>
                <w:szCs w:val="20"/>
              </w:rPr>
              <w:t>beneficiário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F168C2" w:rsidP="000D72F6">
            <w:pPr>
              <w:pStyle w:val="ParagrafoManual"/>
              <w:ind w:left="0" w:firstLine="0"/>
            </w:pPr>
            <w:r>
              <w:t>10</w:t>
            </w:r>
          </w:p>
        </w:tc>
        <w:tc>
          <w:tcPr>
            <w:tcW w:w="4843" w:type="dxa"/>
          </w:tcPr>
          <w:p w:rsidR="00090E05" w:rsidRPr="00FF3C3D" w:rsidRDefault="00F168C2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Validade da carteira</w:t>
            </w:r>
          </w:p>
        </w:tc>
        <w:tc>
          <w:tcPr>
            <w:tcW w:w="3226" w:type="dxa"/>
          </w:tcPr>
          <w:p w:rsidR="00090E05" w:rsidRPr="00FF3C3D" w:rsidRDefault="00F168C2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Validade da carteira do beneficiário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F168C2" w:rsidP="000D72F6">
            <w:pPr>
              <w:pStyle w:val="ParagrafoManual"/>
              <w:ind w:left="0" w:firstLine="0"/>
            </w:pPr>
            <w:r>
              <w:t>11</w:t>
            </w:r>
          </w:p>
        </w:tc>
        <w:tc>
          <w:tcPr>
            <w:tcW w:w="4843" w:type="dxa"/>
          </w:tcPr>
          <w:p w:rsidR="00090E05" w:rsidRPr="00FF3C3D" w:rsidRDefault="00F168C2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</w:t>
            </w:r>
          </w:p>
        </w:tc>
        <w:tc>
          <w:tcPr>
            <w:tcW w:w="3226" w:type="dxa"/>
          </w:tcPr>
          <w:p w:rsidR="00090E05" w:rsidRPr="00FF3C3D" w:rsidRDefault="00F168C2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beneficiário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F168C2" w:rsidP="000D72F6">
            <w:pPr>
              <w:pStyle w:val="ParagrafoManual"/>
              <w:ind w:left="0" w:firstLine="0"/>
            </w:pPr>
            <w:r>
              <w:t>12</w:t>
            </w:r>
          </w:p>
        </w:tc>
        <w:tc>
          <w:tcPr>
            <w:tcW w:w="4843" w:type="dxa"/>
          </w:tcPr>
          <w:p w:rsidR="00090E05" w:rsidRPr="00FF3C3D" w:rsidRDefault="009E1C2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do Cartão Nacional de Saúde</w:t>
            </w:r>
          </w:p>
        </w:tc>
        <w:tc>
          <w:tcPr>
            <w:tcW w:w="3226" w:type="dxa"/>
          </w:tcPr>
          <w:p w:rsidR="00090E05" w:rsidRPr="00FF3C3D" w:rsidRDefault="009E1C2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do Cartão Nacional de Saúde do beneficiário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9E1C2D" w:rsidP="000D72F6">
            <w:pPr>
              <w:pStyle w:val="ParagrafoManual"/>
              <w:ind w:left="0" w:firstLine="0"/>
            </w:pPr>
            <w:r>
              <w:t>13</w:t>
            </w:r>
          </w:p>
        </w:tc>
        <w:tc>
          <w:tcPr>
            <w:tcW w:w="4843" w:type="dxa"/>
          </w:tcPr>
          <w:p w:rsidR="00090E05" w:rsidRPr="00FF3C3D" w:rsidRDefault="009E1C2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operadora / CNPJ / CPF</w:t>
            </w:r>
          </w:p>
        </w:tc>
        <w:tc>
          <w:tcPr>
            <w:tcW w:w="3226" w:type="dxa"/>
          </w:tcPr>
          <w:p w:rsidR="00090E05" w:rsidRPr="00FF3C3D" w:rsidRDefault="005359B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operadora ou CNPJ ou CPF do contratado solicitante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5359B4" w:rsidP="000D72F6">
            <w:pPr>
              <w:pStyle w:val="ParagrafoManual"/>
              <w:ind w:left="0" w:firstLine="0"/>
            </w:pPr>
            <w:r>
              <w:t>14</w:t>
            </w:r>
          </w:p>
        </w:tc>
        <w:tc>
          <w:tcPr>
            <w:tcW w:w="4843" w:type="dxa"/>
          </w:tcPr>
          <w:p w:rsidR="00090E05" w:rsidRPr="00FF3C3D" w:rsidRDefault="005359B4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contratado</w:t>
            </w:r>
          </w:p>
        </w:tc>
        <w:tc>
          <w:tcPr>
            <w:tcW w:w="3226" w:type="dxa"/>
          </w:tcPr>
          <w:p w:rsidR="00090E05" w:rsidRPr="00FF3C3D" w:rsidRDefault="005359B4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contratado solicitante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5359B4" w:rsidP="000D72F6">
            <w:pPr>
              <w:pStyle w:val="ParagrafoManual"/>
              <w:ind w:left="0" w:firstLine="0"/>
            </w:pPr>
            <w:r>
              <w:t>15</w:t>
            </w:r>
          </w:p>
        </w:tc>
        <w:tc>
          <w:tcPr>
            <w:tcW w:w="4843" w:type="dxa"/>
          </w:tcPr>
          <w:p w:rsidR="00090E05" w:rsidRPr="00FF3C3D" w:rsidRDefault="005359B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CNES</w:t>
            </w:r>
          </w:p>
        </w:tc>
        <w:tc>
          <w:tcPr>
            <w:tcW w:w="3226" w:type="dxa"/>
          </w:tcPr>
          <w:p w:rsidR="00090E05" w:rsidRPr="00FF3C3D" w:rsidRDefault="005359B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CNES do contratado solicitante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82480A" w:rsidP="000D72F6">
            <w:pPr>
              <w:pStyle w:val="ParagrafoManual"/>
              <w:ind w:left="0" w:firstLine="0"/>
            </w:pPr>
            <w:r>
              <w:t>16</w:t>
            </w:r>
          </w:p>
        </w:tc>
        <w:tc>
          <w:tcPr>
            <w:tcW w:w="4843" w:type="dxa"/>
          </w:tcPr>
          <w:p w:rsidR="00090E05" w:rsidRPr="00FF3C3D" w:rsidRDefault="0082480A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profissional solicitante</w:t>
            </w:r>
          </w:p>
        </w:tc>
        <w:tc>
          <w:tcPr>
            <w:tcW w:w="3226" w:type="dxa"/>
          </w:tcPr>
          <w:p w:rsidR="00090E05" w:rsidRPr="00FF3C3D" w:rsidRDefault="0082480A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profissional solicitante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82480A" w:rsidP="000D72F6">
            <w:pPr>
              <w:pStyle w:val="ParagrafoManual"/>
              <w:ind w:left="0" w:firstLine="0"/>
            </w:pPr>
            <w:r>
              <w:t>17</w:t>
            </w:r>
          </w:p>
        </w:tc>
        <w:tc>
          <w:tcPr>
            <w:tcW w:w="4843" w:type="dxa"/>
          </w:tcPr>
          <w:p w:rsidR="00090E05" w:rsidRPr="00FF3C3D" w:rsidRDefault="0082480A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Conselho profissional</w:t>
            </w:r>
          </w:p>
        </w:tc>
        <w:tc>
          <w:tcPr>
            <w:tcW w:w="3226" w:type="dxa"/>
          </w:tcPr>
          <w:p w:rsidR="00090E05" w:rsidRPr="00FF3C3D" w:rsidRDefault="0082480A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Sigla do conselho profissional conforme tabela de domínio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82480A" w:rsidP="000D72F6">
            <w:pPr>
              <w:pStyle w:val="ParagrafoManual"/>
              <w:ind w:left="0" w:firstLine="0"/>
            </w:pPr>
            <w:r>
              <w:t>18</w:t>
            </w:r>
          </w:p>
        </w:tc>
        <w:tc>
          <w:tcPr>
            <w:tcW w:w="4843" w:type="dxa"/>
          </w:tcPr>
          <w:p w:rsidR="00090E05" w:rsidRPr="00FF3C3D" w:rsidRDefault="00604039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no conselho</w:t>
            </w:r>
          </w:p>
        </w:tc>
        <w:tc>
          <w:tcPr>
            <w:tcW w:w="3226" w:type="dxa"/>
          </w:tcPr>
          <w:p w:rsidR="00090E05" w:rsidRPr="00FF3C3D" w:rsidRDefault="00604039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no conselho profissional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04039" w:rsidP="000D72F6">
            <w:pPr>
              <w:pStyle w:val="ParagrafoManual"/>
              <w:ind w:left="0" w:firstLine="0"/>
            </w:pPr>
            <w:r>
              <w:t>19</w:t>
            </w:r>
          </w:p>
        </w:tc>
        <w:tc>
          <w:tcPr>
            <w:tcW w:w="4843" w:type="dxa"/>
          </w:tcPr>
          <w:p w:rsidR="00090E05" w:rsidRPr="00FF3C3D" w:rsidRDefault="00604039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UF conselho</w:t>
            </w:r>
          </w:p>
        </w:tc>
        <w:tc>
          <w:tcPr>
            <w:tcW w:w="3226" w:type="dxa"/>
          </w:tcPr>
          <w:p w:rsidR="00090E05" w:rsidRPr="00FF3C3D" w:rsidRDefault="00604039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Sigla da Unidade Federativa do Conselho Profissional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604039" w:rsidP="000D72F6">
            <w:pPr>
              <w:pStyle w:val="ParagrafoManual"/>
              <w:ind w:left="0" w:firstLine="0"/>
            </w:pPr>
            <w:r>
              <w:t>20</w:t>
            </w:r>
          </w:p>
        </w:tc>
        <w:tc>
          <w:tcPr>
            <w:tcW w:w="4843" w:type="dxa"/>
          </w:tcPr>
          <w:p w:rsidR="00090E05" w:rsidRPr="00FF3C3D" w:rsidRDefault="00604039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CBO-S</w:t>
            </w:r>
          </w:p>
        </w:tc>
        <w:tc>
          <w:tcPr>
            <w:tcW w:w="3226" w:type="dxa"/>
          </w:tcPr>
          <w:p w:rsidR="00090E05" w:rsidRPr="00FF3C3D" w:rsidRDefault="003C0FEC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especialidade conforme tabela de domínio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3C0FEC" w:rsidP="000D72F6">
            <w:pPr>
              <w:pStyle w:val="ParagrafoManual"/>
              <w:ind w:left="0" w:firstLine="0"/>
            </w:pPr>
            <w:r>
              <w:t>21</w:t>
            </w:r>
          </w:p>
        </w:tc>
        <w:tc>
          <w:tcPr>
            <w:tcW w:w="4843" w:type="dxa"/>
          </w:tcPr>
          <w:p w:rsidR="00090E05" w:rsidRPr="00FF3C3D" w:rsidRDefault="003C0FEC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/ hora da solicitação</w:t>
            </w:r>
          </w:p>
        </w:tc>
        <w:tc>
          <w:tcPr>
            <w:tcW w:w="3226" w:type="dxa"/>
          </w:tcPr>
          <w:p w:rsidR="00090E05" w:rsidRPr="00FF3C3D" w:rsidRDefault="003C0FEC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/ hora da solicitação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3C0FEC" w:rsidP="000D72F6">
            <w:pPr>
              <w:pStyle w:val="ParagrafoManual"/>
              <w:ind w:left="0" w:firstLine="0"/>
            </w:pPr>
            <w:r>
              <w:t>22</w:t>
            </w:r>
          </w:p>
        </w:tc>
        <w:tc>
          <w:tcPr>
            <w:tcW w:w="4843" w:type="dxa"/>
          </w:tcPr>
          <w:p w:rsidR="00090E05" w:rsidRPr="00FF3C3D" w:rsidRDefault="003C0FEC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Caráter da solicitação</w:t>
            </w:r>
          </w:p>
        </w:tc>
        <w:tc>
          <w:tcPr>
            <w:tcW w:w="3226" w:type="dxa"/>
          </w:tcPr>
          <w:p w:rsidR="00090E05" w:rsidRPr="00FF3C3D" w:rsidRDefault="003C0FEC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caráter da solicitação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3C0FEC" w:rsidP="000D72F6">
            <w:pPr>
              <w:pStyle w:val="ParagrafoManual"/>
              <w:ind w:left="0" w:firstLine="0"/>
            </w:pPr>
            <w:r>
              <w:t>23</w:t>
            </w:r>
          </w:p>
        </w:tc>
        <w:tc>
          <w:tcPr>
            <w:tcW w:w="4843" w:type="dxa"/>
          </w:tcPr>
          <w:p w:rsidR="00090E05" w:rsidRPr="00FF3C3D" w:rsidRDefault="003C0FEC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CID10</w:t>
            </w:r>
          </w:p>
        </w:tc>
        <w:tc>
          <w:tcPr>
            <w:tcW w:w="3226" w:type="dxa"/>
          </w:tcPr>
          <w:p w:rsidR="00090E05" w:rsidRPr="00FF3C3D" w:rsidRDefault="003C0FEC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CID10 do diagnóstico principal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3C0FEC" w:rsidP="000D72F6">
            <w:pPr>
              <w:pStyle w:val="ParagrafoManual"/>
              <w:ind w:left="0" w:firstLine="0"/>
            </w:pPr>
            <w:r>
              <w:t>24</w:t>
            </w:r>
          </w:p>
        </w:tc>
        <w:tc>
          <w:tcPr>
            <w:tcW w:w="4843" w:type="dxa"/>
          </w:tcPr>
          <w:p w:rsidR="00090E05" w:rsidRPr="00FF3C3D" w:rsidRDefault="003C0FEC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Indicação Clínica</w:t>
            </w:r>
          </w:p>
        </w:tc>
        <w:tc>
          <w:tcPr>
            <w:tcW w:w="3226" w:type="dxa"/>
          </w:tcPr>
          <w:p w:rsidR="00090E05" w:rsidRPr="00FF3C3D" w:rsidRDefault="003C0FEC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Deve ser preenchido pelo profissional solicitante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3C0FEC" w:rsidP="000D72F6">
            <w:pPr>
              <w:pStyle w:val="ParagrafoManual"/>
              <w:ind w:left="0" w:firstLine="0"/>
            </w:pPr>
            <w:r>
              <w:t>25</w:t>
            </w:r>
          </w:p>
        </w:tc>
        <w:tc>
          <w:tcPr>
            <w:tcW w:w="4843" w:type="dxa"/>
          </w:tcPr>
          <w:p w:rsidR="00090E05" w:rsidRPr="00FF3C3D" w:rsidRDefault="00171B90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tabela</w:t>
            </w:r>
          </w:p>
        </w:tc>
        <w:tc>
          <w:tcPr>
            <w:tcW w:w="3226" w:type="dxa"/>
          </w:tcPr>
          <w:p w:rsidR="00090E05" w:rsidRPr="00FF3C3D" w:rsidRDefault="00171B90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tabela utilizada para descrever os procedimentos solicitados conforme tabela de domínio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B368C7" w:rsidP="000D72F6">
            <w:pPr>
              <w:pStyle w:val="ParagrafoManual"/>
              <w:ind w:left="0" w:firstLine="0"/>
            </w:pPr>
            <w:r>
              <w:t>26</w:t>
            </w:r>
          </w:p>
        </w:tc>
        <w:tc>
          <w:tcPr>
            <w:tcW w:w="4843" w:type="dxa"/>
          </w:tcPr>
          <w:p w:rsidR="00090E05" w:rsidRPr="00FF3C3D" w:rsidRDefault="00B368C7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procedimento</w:t>
            </w:r>
          </w:p>
        </w:tc>
        <w:tc>
          <w:tcPr>
            <w:tcW w:w="3226" w:type="dxa"/>
          </w:tcPr>
          <w:p w:rsidR="00090E05" w:rsidRPr="00FF3C3D" w:rsidRDefault="00B368C7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procedimento solicitado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B368C7" w:rsidP="000D72F6">
            <w:pPr>
              <w:pStyle w:val="ParagrafoManual"/>
              <w:ind w:left="0" w:firstLine="0"/>
            </w:pPr>
            <w:r>
              <w:t>27</w:t>
            </w:r>
          </w:p>
        </w:tc>
        <w:tc>
          <w:tcPr>
            <w:tcW w:w="4843" w:type="dxa"/>
          </w:tcPr>
          <w:p w:rsidR="00090E05" w:rsidRPr="00FF3C3D" w:rsidRDefault="00B368C7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Descrição do procedimento</w:t>
            </w:r>
          </w:p>
        </w:tc>
        <w:tc>
          <w:tcPr>
            <w:tcW w:w="3226" w:type="dxa"/>
          </w:tcPr>
          <w:p w:rsidR="00090E05" w:rsidRPr="00FF3C3D" w:rsidRDefault="00B368C7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Descrição do procedimento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B368C7" w:rsidP="000D72F6">
            <w:pPr>
              <w:pStyle w:val="ParagrafoManual"/>
              <w:ind w:left="0" w:firstLine="0"/>
            </w:pPr>
            <w:r>
              <w:t>28</w:t>
            </w:r>
          </w:p>
        </w:tc>
        <w:tc>
          <w:tcPr>
            <w:tcW w:w="4843" w:type="dxa"/>
          </w:tcPr>
          <w:p w:rsidR="00090E05" w:rsidRPr="00FF3C3D" w:rsidRDefault="00B368C7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Quantidade solicitada</w:t>
            </w:r>
          </w:p>
        </w:tc>
        <w:tc>
          <w:tcPr>
            <w:tcW w:w="3226" w:type="dxa"/>
          </w:tcPr>
          <w:p w:rsidR="00090E05" w:rsidRPr="00FF3C3D" w:rsidRDefault="00B368C7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Quantidade solicitada de um mesmo serviço / procedimento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4C41F4" w:rsidP="000D72F6">
            <w:pPr>
              <w:pStyle w:val="ParagrafoManual"/>
              <w:ind w:left="0" w:firstLine="0"/>
            </w:pPr>
            <w:r>
              <w:t>29</w:t>
            </w:r>
          </w:p>
        </w:tc>
        <w:tc>
          <w:tcPr>
            <w:tcW w:w="4843" w:type="dxa"/>
          </w:tcPr>
          <w:p w:rsidR="00090E05" w:rsidRPr="00FF3C3D" w:rsidRDefault="004C41F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Quantidade autorizada</w:t>
            </w:r>
          </w:p>
        </w:tc>
        <w:tc>
          <w:tcPr>
            <w:tcW w:w="3226" w:type="dxa"/>
          </w:tcPr>
          <w:p w:rsidR="00090E05" w:rsidRPr="00FF3C3D" w:rsidRDefault="004C41F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Quantidade autorizada de um mesmo serviço / procedimento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4C41F4" w:rsidP="000D72F6">
            <w:pPr>
              <w:pStyle w:val="ParagrafoManual"/>
              <w:ind w:left="0" w:firstLine="0"/>
            </w:pPr>
            <w:r>
              <w:t>30</w:t>
            </w:r>
          </w:p>
        </w:tc>
        <w:tc>
          <w:tcPr>
            <w:tcW w:w="4843" w:type="dxa"/>
          </w:tcPr>
          <w:p w:rsidR="00090E05" w:rsidRPr="00FF3C3D" w:rsidRDefault="004C41F4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Operadora / CNPJ / CPF</w:t>
            </w:r>
          </w:p>
        </w:tc>
        <w:tc>
          <w:tcPr>
            <w:tcW w:w="3226" w:type="dxa"/>
          </w:tcPr>
          <w:p w:rsidR="00090E05" w:rsidRPr="00FF3C3D" w:rsidRDefault="004C41F4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operadora ou CNPJ ou CPF do contratado executante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4E244A" w:rsidP="000D72F6">
            <w:pPr>
              <w:pStyle w:val="ParagrafoManual"/>
              <w:ind w:left="0" w:firstLine="0"/>
            </w:pPr>
            <w:r>
              <w:t xml:space="preserve">31 </w:t>
            </w:r>
          </w:p>
        </w:tc>
        <w:tc>
          <w:tcPr>
            <w:tcW w:w="4843" w:type="dxa"/>
          </w:tcPr>
          <w:p w:rsidR="00090E05" w:rsidRPr="00FF3C3D" w:rsidRDefault="004E244A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contratado</w:t>
            </w:r>
          </w:p>
        </w:tc>
        <w:tc>
          <w:tcPr>
            <w:tcW w:w="3226" w:type="dxa"/>
          </w:tcPr>
          <w:p w:rsidR="00090E05" w:rsidRPr="00FF3C3D" w:rsidRDefault="004E244A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contratado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4E244A" w:rsidP="000D72F6">
            <w:pPr>
              <w:pStyle w:val="ParagrafoManual"/>
              <w:ind w:left="0" w:firstLine="0"/>
            </w:pPr>
            <w:r>
              <w:t>32</w:t>
            </w:r>
          </w:p>
        </w:tc>
        <w:tc>
          <w:tcPr>
            <w:tcW w:w="4843" w:type="dxa"/>
          </w:tcPr>
          <w:p w:rsidR="00090E05" w:rsidRPr="00FF3C3D" w:rsidRDefault="004E244A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Tipo de logradouro</w:t>
            </w:r>
          </w:p>
        </w:tc>
        <w:tc>
          <w:tcPr>
            <w:tcW w:w="3226" w:type="dxa"/>
          </w:tcPr>
          <w:p w:rsidR="00090E05" w:rsidRPr="00FF3C3D" w:rsidRDefault="004E244A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Tipo de logradouro conforme tabela de domínio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4E244A" w:rsidP="000D72F6">
            <w:pPr>
              <w:pStyle w:val="ParagrafoManual"/>
              <w:ind w:left="0" w:firstLine="0"/>
            </w:pPr>
            <w:r>
              <w:t>33</w:t>
            </w:r>
          </w:p>
        </w:tc>
        <w:tc>
          <w:tcPr>
            <w:tcW w:w="4843" w:type="dxa"/>
          </w:tcPr>
          <w:p w:rsidR="00090E05" w:rsidRPr="00FF3C3D" w:rsidRDefault="004E244A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Logradouro</w:t>
            </w:r>
          </w:p>
        </w:tc>
        <w:tc>
          <w:tcPr>
            <w:tcW w:w="3226" w:type="dxa"/>
          </w:tcPr>
          <w:p w:rsidR="00090E05" w:rsidRPr="00FF3C3D" w:rsidRDefault="004E244A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logradouro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4E244A" w:rsidP="000D72F6">
            <w:pPr>
              <w:pStyle w:val="ParagrafoManual"/>
              <w:ind w:left="0" w:firstLine="0"/>
            </w:pPr>
            <w:r>
              <w:t>34</w:t>
            </w:r>
          </w:p>
        </w:tc>
        <w:tc>
          <w:tcPr>
            <w:tcW w:w="4843" w:type="dxa"/>
          </w:tcPr>
          <w:p w:rsidR="00090E05" w:rsidRPr="00FF3C3D" w:rsidRDefault="004E244A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 xml:space="preserve">Número </w:t>
            </w:r>
          </w:p>
        </w:tc>
        <w:tc>
          <w:tcPr>
            <w:tcW w:w="3226" w:type="dxa"/>
          </w:tcPr>
          <w:p w:rsidR="00090E05" w:rsidRPr="00FF3C3D" w:rsidRDefault="004E244A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do endereço do contra</w:t>
            </w:r>
            <w:r w:rsidR="00BF650E" w:rsidRPr="00FF3C3D">
              <w:rPr>
                <w:rFonts w:cs="Arial"/>
                <w:szCs w:val="20"/>
              </w:rPr>
              <w:t>tado executante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BF650E" w:rsidP="000D72F6">
            <w:pPr>
              <w:pStyle w:val="ParagrafoManual"/>
              <w:ind w:left="0" w:firstLine="0"/>
            </w:pPr>
            <w:r>
              <w:t>35</w:t>
            </w:r>
          </w:p>
        </w:tc>
        <w:tc>
          <w:tcPr>
            <w:tcW w:w="4843" w:type="dxa"/>
          </w:tcPr>
          <w:p w:rsidR="00090E05" w:rsidRPr="00FF3C3D" w:rsidRDefault="00BF650E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Complemento</w:t>
            </w:r>
          </w:p>
        </w:tc>
        <w:tc>
          <w:tcPr>
            <w:tcW w:w="3226" w:type="dxa"/>
          </w:tcPr>
          <w:p w:rsidR="00090E05" w:rsidRPr="00FF3C3D" w:rsidRDefault="00BF650E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Complemento do endereço do contratado executante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757E28" w:rsidP="000D72F6">
            <w:pPr>
              <w:pStyle w:val="ParagrafoManual"/>
              <w:ind w:left="0" w:firstLine="0"/>
            </w:pPr>
            <w:r>
              <w:t>36</w:t>
            </w:r>
          </w:p>
        </w:tc>
        <w:tc>
          <w:tcPr>
            <w:tcW w:w="4843" w:type="dxa"/>
          </w:tcPr>
          <w:p w:rsidR="00090E05" w:rsidRPr="00FF3C3D" w:rsidRDefault="00240D8A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Município</w:t>
            </w:r>
          </w:p>
        </w:tc>
        <w:tc>
          <w:tcPr>
            <w:tcW w:w="3226" w:type="dxa"/>
          </w:tcPr>
          <w:p w:rsidR="00090E05" w:rsidRPr="00FF3C3D" w:rsidRDefault="00240D8A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Município</w:t>
            </w:r>
            <w:r w:rsidR="00757E28" w:rsidRPr="00FF3C3D">
              <w:rPr>
                <w:rFonts w:cs="Arial"/>
                <w:szCs w:val="20"/>
              </w:rPr>
              <w:t xml:space="preserve"> do contratado executante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757E28" w:rsidP="000D72F6">
            <w:pPr>
              <w:pStyle w:val="ParagrafoManual"/>
              <w:ind w:left="0" w:firstLine="0"/>
            </w:pPr>
            <w:r>
              <w:lastRenderedPageBreak/>
              <w:t>37</w:t>
            </w:r>
          </w:p>
        </w:tc>
        <w:tc>
          <w:tcPr>
            <w:tcW w:w="4843" w:type="dxa"/>
          </w:tcPr>
          <w:p w:rsidR="00090E05" w:rsidRPr="00FF3C3D" w:rsidRDefault="00757E28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UF</w:t>
            </w:r>
          </w:p>
        </w:tc>
        <w:tc>
          <w:tcPr>
            <w:tcW w:w="3226" w:type="dxa"/>
          </w:tcPr>
          <w:p w:rsidR="00090E05" w:rsidRPr="00FF3C3D" w:rsidRDefault="00757E28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Sigla da UF do contratado executante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757E28" w:rsidP="000D72F6">
            <w:pPr>
              <w:pStyle w:val="ParagrafoManual"/>
              <w:ind w:left="0" w:firstLine="0"/>
            </w:pPr>
            <w:r>
              <w:t>38</w:t>
            </w:r>
          </w:p>
        </w:tc>
        <w:tc>
          <w:tcPr>
            <w:tcW w:w="4843" w:type="dxa"/>
          </w:tcPr>
          <w:p w:rsidR="00090E05" w:rsidRPr="00FF3C3D" w:rsidRDefault="00757E28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IBGE do município</w:t>
            </w:r>
          </w:p>
        </w:tc>
        <w:tc>
          <w:tcPr>
            <w:tcW w:w="3226" w:type="dxa"/>
          </w:tcPr>
          <w:p w:rsidR="00090E05" w:rsidRPr="00FF3C3D" w:rsidRDefault="00757E28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IBGE do município do contratado executante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757E28" w:rsidP="000D72F6">
            <w:pPr>
              <w:pStyle w:val="ParagrafoManual"/>
              <w:ind w:left="0" w:firstLine="0"/>
            </w:pPr>
            <w:r>
              <w:t>39</w:t>
            </w:r>
          </w:p>
        </w:tc>
        <w:tc>
          <w:tcPr>
            <w:tcW w:w="4843" w:type="dxa"/>
          </w:tcPr>
          <w:p w:rsidR="00090E05" w:rsidRPr="00FF3C3D" w:rsidRDefault="00AB5181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CEP</w:t>
            </w:r>
          </w:p>
        </w:tc>
        <w:tc>
          <w:tcPr>
            <w:tcW w:w="3226" w:type="dxa"/>
          </w:tcPr>
          <w:p w:rsidR="00090E05" w:rsidRPr="00FF3C3D" w:rsidRDefault="00AB5181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CEP do contratado executante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AB5181" w:rsidP="000D72F6">
            <w:pPr>
              <w:pStyle w:val="ParagrafoManual"/>
              <w:ind w:left="0" w:firstLine="0"/>
            </w:pPr>
            <w:r>
              <w:t>40</w:t>
            </w:r>
          </w:p>
        </w:tc>
        <w:tc>
          <w:tcPr>
            <w:tcW w:w="4843" w:type="dxa"/>
          </w:tcPr>
          <w:p w:rsidR="00090E05" w:rsidRPr="00FF3C3D" w:rsidRDefault="00AB5181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CNES</w:t>
            </w:r>
          </w:p>
        </w:tc>
        <w:tc>
          <w:tcPr>
            <w:tcW w:w="3226" w:type="dxa"/>
          </w:tcPr>
          <w:p w:rsidR="00090E05" w:rsidRPr="00FF3C3D" w:rsidRDefault="00AB5181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CNES do contratado executante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AB5181" w:rsidP="000D72F6">
            <w:pPr>
              <w:pStyle w:val="ParagrafoManual"/>
              <w:ind w:left="0" w:firstLine="0"/>
            </w:pPr>
            <w:r>
              <w:t>40 a</w:t>
            </w:r>
          </w:p>
        </w:tc>
        <w:tc>
          <w:tcPr>
            <w:tcW w:w="4843" w:type="dxa"/>
          </w:tcPr>
          <w:p w:rsidR="00090E05" w:rsidRPr="00FF3C3D" w:rsidRDefault="00AB5181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Operadora / CPF do executante complementar</w:t>
            </w:r>
          </w:p>
        </w:tc>
        <w:tc>
          <w:tcPr>
            <w:tcW w:w="3226" w:type="dxa"/>
          </w:tcPr>
          <w:p w:rsidR="00090E05" w:rsidRPr="00FF3C3D" w:rsidRDefault="00AB5181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Este</w:t>
            </w:r>
            <w:r w:rsidR="000F7FD9" w:rsidRPr="00FF3C3D">
              <w:rPr>
                <w:rFonts w:cs="Arial"/>
                <w:szCs w:val="20"/>
              </w:rPr>
              <w:t xml:space="preserve"> campo identifica o profissional executante </w:t>
            </w:r>
            <w:r w:rsidR="00240D8A" w:rsidRPr="00FF3C3D">
              <w:rPr>
                <w:rFonts w:cs="Arial"/>
                <w:szCs w:val="20"/>
              </w:rPr>
              <w:t>/ complementar</w:t>
            </w:r>
            <w:r w:rsidR="000F7FD9" w:rsidRPr="00FF3C3D">
              <w:rPr>
                <w:rFonts w:cs="Arial"/>
                <w:szCs w:val="20"/>
              </w:rPr>
              <w:t xml:space="preserve"> em qualquer procedimento não laboratorial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0F7FD9" w:rsidP="000D72F6">
            <w:pPr>
              <w:pStyle w:val="ParagrafoManual"/>
              <w:ind w:left="0" w:firstLine="0"/>
            </w:pPr>
            <w:r>
              <w:t>41</w:t>
            </w:r>
          </w:p>
        </w:tc>
        <w:tc>
          <w:tcPr>
            <w:tcW w:w="4843" w:type="dxa"/>
          </w:tcPr>
          <w:p w:rsidR="00090E05" w:rsidRPr="00FF3C3D" w:rsidRDefault="000F7FD9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profissional executante / complementar</w:t>
            </w:r>
          </w:p>
        </w:tc>
        <w:tc>
          <w:tcPr>
            <w:tcW w:w="3226" w:type="dxa"/>
          </w:tcPr>
          <w:p w:rsidR="00090E05" w:rsidRPr="00FF3C3D" w:rsidRDefault="000F7FD9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Este campo identifica o profissional executante / complementar em qualquer procedimento não laboratorial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0F7FD9" w:rsidP="000D72F6">
            <w:pPr>
              <w:pStyle w:val="ParagrafoManual"/>
              <w:ind w:left="0" w:firstLine="0"/>
            </w:pPr>
            <w:r>
              <w:t>42</w:t>
            </w:r>
          </w:p>
        </w:tc>
        <w:tc>
          <w:tcPr>
            <w:tcW w:w="4843" w:type="dxa"/>
          </w:tcPr>
          <w:p w:rsidR="00090E05" w:rsidRPr="00FF3C3D" w:rsidRDefault="000F7FD9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Conselho profissional</w:t>
            </w:r>
          </w:p>
        </w:tc>
        <w:tc>
          <w:tcPr>
            <w:tcW w:w="3226" w:type="dxa"/>
          </w:tcPr>
          <w:p w:rsidR="00090E05" w:rsidRPr="00FF3C3D" w:rsidRDefault="000F7FD9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Sigla do conselho profissional do executante conforme tabela de domínio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C17972" w:rsidP="000D72F6">
            <w:pPr>
              <w:pStyle w:val="ParagrafoManual"/>
              <w:ind w:left="0" w:firstLine="0"/>
            </w:pPr>
            <w:r>
              <w:t>43</w:t>
            </w:r>
          </w:p>
        </w:tc>
        <w:tc>
          <w:tcPr>
            <w:tcW w:w="4843" w:type="dxa"/>
          </w:tcPr>
          <w:p w:rsidR="00090E05" w:rsidRPr="00FF3C3D" w:rsidRDefault="00C17972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no conselho</w:t>
            </w:r>
          </w:p>
        </w:tc>
        <w:tc>
          <w:tcPr>
            <w:tcW w:w="3226" w:type="dxa"/>
          </w:tcPr>
          <w:p w:rsidR="00090E05" w:rsidRPr="00FF3C3D" w:rsidRDefault="00C17972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no conselho profissional do executante conforme tabela de domínio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C17972" w:rsidP="000D72F6">
            <w:pPr>
              <w:pStyle w:val="ParagrafoManual"/>
              <w:ind w:left="0" w:firstLine="0"/>
            </w:pPr>
            <w:r>
              <w:t>44</w:t>
            </w:r>
          </w:p>
        </w:tc>
        <w:tc>
          <w:tcPr>
            <w:tcW w:w="4843" w:type="dxa"/>
          </w:tcPr>
          <w:p w:rsidR="00090E05" w:rsidRPr="00FF3C3D" w:rsidRDefault="00C17972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UF conselho</w:t>
            </w:r>
          </w:p>
        </w:tc>
        <w:tc>
          <w:tcPr>
            <w:tcW w:w="3226" w:type="dxa"/>
          </w:tcPr>
          <w:p w:rsidR="00090E05" w:rsidRPr="00FF3C3D" w:rsidRDefault="00C17972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Sigla da Unidade Federativa do Conselho Profissional do executante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595A26" w:rsidP="000D72F6">
            <w:pPr>
              <w:pStyle w:val="ParagrafoManual"/>
              <w:ind w:left="0" w:firstLine="0"/>
            </w:pPr>
            <w:r>
              <w:t>45</w:t>
            </w:r>
          </w:p>
        </w:tc>
        <w:tc>
          <w:tcPr>
            <w:tcW w:w="4843" w:type="dxa"/>
          </w:tcPr>
          <w:p w:rsidR="00090E05" w:rsidRPr="00FF3C3D" w:rsidRDefault="00240D8A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</w:t>
            </w:r>
            <w:r w:rsidR="00595A26" w:rsidRPr="00FF3C3D">
              <w:rPr>
                <w:rFonts w:cs="Arial"/>
                <w:szCs w:val="20"/>
              </w:rPr>
              <w:t xml:space="preserve"> CBO-S</w:t>
            </w:r>
          </w:p>
        </w:tc>
        <w:tc>
          <w:tcPr>
            <w:tcW w:w="3226" w:type="dxa"/>
          </w:tcPr>
          <w:p w:rsidR="00090E05" w:rsidRPr="00FF3C3D" w:rsidRDefault="00595A2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especialidade do executante conforme tabela de domínio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595A26" w:rsidP="000D72F6">
            <w:pPr>
              <w:pStyle w:val="ParagrafoManual"/>
              <w:ind w:left="0" w:firstLine="0"/>
            </w:pPr>
            <w:r>
              <w:t>45 a</w:t>
            </w:r>
          </w:p>
        </w:tc>
        <w:tc>
          <w:tcPr>
            <w:tcW w:w="4843" w:type="dxa"/>
          </w:tcPr>
          <w:p w:rsidR="00090E05" w:rsidRPr="00FF3C3D" w:rsidRDefault="00595A26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Grau de Participação</w:t>
            </w:r>
          </w:p>
        </w:tc>
        <w:tc>
          <w:tcPr>
            <w:tcW w:w="3226" w:type="dxa"/>
          </w:tcPr>
          <w:p w:rsidR="00090E05" w:rsidRPr="00FF3C3D" w:rsidRDefault="00595A26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Grau de participação do profissional na equipe médica de acordo com a tabela de domínio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595A26" w:rsidP="000D72F6">
            <w:pPr>
              <w:pStyle w:val="ParagrafoManual"/>
              <w:ind w:left="0" w:firstLine="0"/>
            </w:pPr>
            <w:r>
              <w:t>46</w:t>
            </w:r>
          </w:p>
        </w:tc>
        <w:tc>
          <w:tcPr>
            <w:tcW w:w="4843" w:type="dxa"/>
          </w:tcPr>
          <w:p w:rsidR="00090E05" w:rsidRPr="00FF3C3D" w:rsidRDefault="00595A2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Tipo de atendimento</w:t>
            </w:r>
          </w:p>
        </w:tc>
        <w:tc>
          <w:tcPr>
            <w:tcW w:w="3226" w:type="dxa"/>
          </w:tcPr>
          <w:p w:rsidR="00090E05" w:rsidRPr="00FF3C3D" w:rsidRDefault="00595A2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tipo de atendimento da guia de SP / SADT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595A26" w:rsidP="000D72F6">
            <w:pPr>
              <w:pStyle w:val="ParagrafoManual"/>
              <w:ind w:left="0" w:firstLine="0"/>
            </w:pPr>
            <w:r>
              <w:t>47</w:t>
            </w:r>
          </w:p>
        </w:tc>
        <w:tc>
          <w:tcPr>
            <w:tcW w:w="4843" w:type="dxa"/>
          </w:tcPr>
          <w:p w:rsidR="00090E05" w:rsidRPr="00FF3C3D" w:rsidRDefault="00595A26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Indicação de Acidente</w:t>
            </w:r>
          </w:p>
        </w:tc>
        <w:tc>
          <w:tcPr>
            <w:tcW w:w="3226" w:type="dxa"/>
          </w:tcPr>
          <w:p w:rsidR="00090E05" w:rsidRPr="00FF3C3D" w:rsidRDefault="00595A26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Indica se houve acidente ou doença relacionado ao trabalho, trânsito, outros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C529E1" w:rsidP="000D72F6">
            <w:pPr>
              <w:pStyle w:val="ParagrafoManual"/>
              <w:ind w:left="0" w:firstLine="0"/>
            </w:pPr>
            <w:r>
              <w:t>48</w:t>
            </w:r>
          </w:p>
        </w:tc>
        <w:tc>
          <w:tcPr>
            <w:tcW w:w="4843" w:type="dxa"/>
          </w:tcPr>
          <w:p w:rsidR="00090E05" w:rsidRPr="00FF3C3D" w:rsidRDefault="00C529E1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Tipo de saída</w:t>
            </w:r>
          </w:p>
        </w:tc>
        <w:tc>
          <w:tcPr>
            <w:tcW w:w="3226" w:type="dxa"/>
          </w:tcPr>
          <w:p w:rsidR="00090E05" w:rsidRPr="00FF3C3D" w:rsidRDefault="00C529E1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tipo de saída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C529E1" w:rsidP="000D72F6">
            <w:pPr>
              <w:pStyle w:val="ParagrafoManual"/>
              <w:ind w:left="0" w:firstLine="0"/>
            </w:pPr>
            <w:r>
              <w:t>49</w:t>
            </w:r>
          </w:p>
        </w:tc>
        <w:tc>
          <w:tcPr>
            <w:tcW w:w="4843" w:type="dxa"/>
          </w:tcPr>
          <w:p w:rsidR="00090E05" w:rsidRPr="00FF3C3D" w:rsidRDefault="00C529E1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Tipo de doença</w:t>
            </w:r>
          </w:p>
        </w:tc>
        <w:tc>
          <w:tcPr>
            <w:tcW w:w="3226" w:type="dxa"/>
          </w:tcPr>
          <w:p w:rsidR="00090E05" w:rsidRPr="00FF3C3D" w:rsidRDefault="00C529E1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tipo de doença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C529E1" w:rsidP="000D72F6">
            <w:pPr>
              <w:pStyle w:val="ParagrafoManual"/>
              <w:ind w:left="0" w:firstLine="0"/>
            </w:pPr>
            <w:r>
              <w:t>50</w:t>
            </w:r>
          </w:p>
        </w:tc>
        <w:tc>
          <w:tcPr>
            <w:tcW w:w="4843" w:type="dxa"/>
          </w:tcPr>
          <w:p w:rsidR="00090E05" w:rsidRPr="00FF3C3D" w:rsidRDefault="00C529E1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Tempo de doença referida pelo paciente</w:t>
            </w:r>
          </w:p>
        </w:tc>
        <w:tc>
          <w:tcPr>
            <w:tcW w:w="3226" w:type="dxa"/>
          </w:tcPr>
          <w:p w:rsidR="00090E05" w:rsidRPr="00FF3C3D" w:rsidRDefault="00C529E1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Tempo da doença referido pelo paciente e unidade de tempo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C529E1" w:rsidP="000D72F6">
            <w:pPr>
              <w:pStyle w:val="ParagrafoManual"/>
              <w:ind w:left="0" w:firstLine="0"/>
            </w:pPr>
            <w:r>
              <w:t>51</w:t>
            </w:r>
          </w:p>
        </w:tc>
        <w:tc>
          <w:tcPr>
            <w:tcW w:w="4843" w:type="dxa"/>
          </w:tcPr>
          <w:p w:rsidR="00090E05" w:rsidRPr="00FF3C3D" w:rsidRDefault="00C529E1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 xml:space="preserve">Data </w:t>
            </w:r>
          </w:p>
        </w:tc>
        <w:tc>
          <w:tcPr>
            <w:tcW w:w="3226" w:type="dxa"/>
          </w:tcPr>
          <w:p w:rsidR="00090E05" w:rsidRPr="00FF3C3D" w:rsidRDefault="00DA0866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de realização do procedimento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DA0866" w:rsidP="000D72F6">
            <w:pPr>
              <w:pStyle w:val="ParagrafoManual"/>
              <w:ind w:left="0" w:firstLine="0"/>
            </w:pPr>
            <w:r>
              <w:t>52</w:t>
            </w:r>
          </w:p>
        </w:tc>
        <w:tc>
          <w:tcPr>
            <w:tcW w:w="4843" w:type="dxa"/>
          </w:tcPr>
          <w:p w:rsidR="00090E05" w:rsidRPr="00FF3C3D" w:rsidRDefault="00DA086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Hora inicial</w:t>
            </w:r>
          </w:p>
        </w:tc>
        <w:tc>
          <w:tcPr>
            <w:tcW w:w="3226" w:type="dxa"/>
          </w:tcPr>
          <w:p w:rsidR="00090E05" w:rsidRPr="00FF3C3D" w:rsidRDefault="00DA086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 xml:space="preserve">Hora </w:t>
            </w:r>
            <w:r w:rsidR="00240D8A" w:rsidRPr="00FF3C3D">
              <w:rPr>
                <w:rFonts w:cs="Arial"/>
                <w:szCs w:val="20"/>
              </w:rPr>
              <w:t>inicial</w:t>
            </w:r>
            <w:r w:rsidRPr="00FF3C3D">
              <w:rPr>
                <w:rFonts w:cs="Arial"/>
                <w:szCs w:val="20"/>
              </w:rPr>
              <w:t xml:space="preserve"> de realização do procedimento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DA0866" w:rsidP="000D72F6">
            <w:pPr>
              <w:pStyle w:val="ParagrafoManual"/>
              <w:ind w:left="0" w:firstLine="0"/>
            </w:pPr>
            <w:r>
              <w:t>53</w:t>
            </w:r>
          </w:p>
        </w:tc>
        <w:tc>
          <w:tcPr>
            <w:tcW w:w="4843" w:type="dxa"/>
          </w:tcPr>
          <w:p w:rsidR="00090E05" w:rsidRPr="00FF3C3D" w:rsidRDefault="00DA0866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Hora Final</w:t>
            </w:r>
          </w:p>
        </w:tc>
        <w:tc>
          <w:tcPr>
            <w:tcW w:w="3226" w:type="dxa"/>
          </w:tcPr>
          <w:p w:rsidR="00090E05" w:rsidRPr="00FF3C3D" w:rsidRDefault="00DA0866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Hora Final de realização do procedimento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DA0866" w:rsidP="000D72F6">
            <w:pPr>
              <w:pStyle w:val="ParagrafoManual"/>
              <w:ind w:left="0" w:firstLine="0"/>
            </w:pPr>
            <w:r>
              <w:t>54</w:t>
            </w:r>
          </w:p>
        </w:tc>
        <w:tc>
          <w:tcPr>
            <w:tcW w:w="4843" w:type="dxa"/>
          </w:tcPr>
          <w:p w:rsidR="00090E05" w:rsidRPr="00FF3C3D" w:rsidRDefault="00DA086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Tabela</w:t>
            </w:r>
          </w:p>
        </w:tc>
        <w:tc>
          <w:tcPr>
            <w:tcW w:w="3226" w:type="dxa"/>
          </w:tcPr>
          <w:p w:rsidR="00090E05" w:rsidRPr="00FF3C3D" w:rsidRDefault="00DA086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tabela utilizada para descrever os procedimentos conforme tabela de domínio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755814" w:rsidP="00755814">
            <w:pPr>
              <w:pStyle w:val="ParagrafoManual"/>
              <w:ind w:left="0" w:firstLine="0"/>
              <w:jc w:val="center"/>
            </w:pPr>
            <w:r>
              <w:t>55</w:t>
            </w:r>
          </w:p>
        </w:tc>
        <w:tc>
          <w:tcPr>
            <w:tcW w:w="4843" w:type="dxa"/>
          </w:tcPr>
          <w:p w:rsidR="00090E05" w:rsidRPr="00FF3C3D" w:rsidRDefault="0075581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Procedimento</w:t>
            </w:r>
          </w:p>
        </w:tc>
        <w:tc>
          <w:tcPr>
            <w:tcW w:w="3226" w:type="dxa"/>
          </w:tcPr>
          <w:p w:rsidR="00090E05" w:rsidRPr="00FF3C3D" w:rsidRDefault="0075581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procedimento realizado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755814" w:rsidP="000D72F6">
            <w:pPr>
              <w:pStyle w:val="ParagrafoManual"/>
              <w:ind w:left="0" w:firstLine="0"/>
            </w:pPr>
            <w:r>
              <w:t>56</w:t>
            </w:r>
          </w:p>
        </w:tc>
        <w:tc>
          <w:tcPr>
            <w:tcW w:w="4843" w:type="dxa"/>
          </w:tcPr>
          <w:p w:rsidR="00090E05" w:rsidRPr="00FF3C3D" w:rsidRDefault="00755814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Descrição do procedimento</w:t>
            </w:r>
          </w:p>
        </w:tc>
        <w:tc>
          <w:tcPr>
            <w:tcW w:w="3226" w:type="dxa"/>
          </w:tcPr>
          <w:p w:rsidR="00090E05" w:rsidRPr="00FF3C3D" w:rsidRDefault="00755814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Descrição do procedimento realizado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755814" w:rsidP="00755814">
            <w:pPr>
              <w:pStyle w:val="ParagrafoManual"/>
              <w:tabs>
                <w:tab w:val="left" w:pos="187"/>
              </w:tabs>
              <w:ind w:left="0" w:firstLine="0"/>
            </w:pPr>
            <w:r>
              <w:tab/>
              <w:t>57</w:t>
            </w:r>
          </w:p>
        </w:tc>
        <w:tc>
          <w:tcPr>
            <w:tcW w:w="4843" w:type="dxa"/>
          </w:tcPr>
          <w:p w:rsidR="00090E05" w:rsidRPr="00FF3C3D" w:rsidRDefault="0075581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Quantidade realizada</w:t>
            </w:r>
          </w:p>
        </w:tc>
        <w:tc>
          <w:tcPr>
            <w:tcW w:w="3226" w:type="dxa"/>
          </w:tcPr>
          <w:p w:rsidR="00090E05" w:rsidRPr="00FF3C3D" w:rsidRDefault="0075581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Quantidade em cobrança de um mesmo serviço / procedimento realizado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755814" w:rsidP="000D72F6">
            <w:pPr>
              <w:pStyle w:val="ParagrafoManual"/>
              <w:ind w:left="0" w:firstLine="0"/>
            </w:pPr>
            <w:r>
              <w:t>58</w:t>
            </w:r>
          </w:p>
        </w:tc>
        <w:tc>
          <w:tcPr>
            <w:tcW w:w="4843" w:type="dxa"/>
          </w:tcPr>
          <w:p w:rsidR="00090E05" w:rsidRPr="00FF3C3D" w:rsidRDefault="00755814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Via de acesso</w:t>
            </w:r>
          </w:p>
        </w:tc>
        <w:tc>
          <w:tcPr>
            <w:tcW w:w="3226" w:type="dxa"/>
          </w:tcPr>
          <w:p w:rsidR="00090E05" w:rsidRPr="00FF3C3D" w:rsidRDefault="00755814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via de acesso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755814" w:rsidP="000D72F6">
            <w:pPr>
              <w:pStyle w:val="ParagrafoManual"/>
              <w:ind w:left="0" w:firstLine="0"/>
            </w:pPr>
            <w:r>
              <w:t>59</w:t>
            </w:r>
          </w:p>
        </w:tc>
        <w:tc>
          <w:tcPr>
            <w:tcW w:w="4843" w:type="dxa"/>
          </w:tcPr>
          <w:p w:rsidR="00090E05" w:rsidRPr="00FF3C3D" w:rsidRDefault="0075581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Técnica Utilizada</w:t>
            </w:r>
          </w:p>
        </w:tc>
        <w:tc>
          <w:tcPr>
            <w:tcW w:w="3226" w:type="dxa"/>
          </w:tcPr>
          <w:p w:rsidR="00090E05" w:rsidRPr="00FF3C3D" w:rsidRDefault="00755814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técnica utilizada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F036C2" w:rsidP="000D72F6">
            <w:pPr>
              <w:pStyle w:val="ParagrafoManual"/>
              <w:ind w:left="0" w:firstLine="0"/>
            </w:pPr>
            <w:r>
              <w:lastRenderedPageBreak/>
              <w:t>60</w:t>
            </w:r>
          </w:p>
        </w:tc>
        <w:tc>
          <w:tcPr>
            <w:tcW w:w="4843" w:type="dxa"/>
          </w:tcPr>
          <w:p w:rsidR="00090E05" w:rsidRPr="00FF3C3D" w:rsidRDefault="00F036C2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% de redução / acréscimo</w:t>
            </w:r>
          </w:p>
        </w:tc>
        <w:tc>
          <w:tcPr>
            <w:tcW w:w="3226" w:type="dxa"/>
          </w:tcPr>
          <w:p w:rsidR="00090E05" w:rsidRPr="00FF3C3D" w:rsidRDefault="00F036C2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% de redução / acréscimo no caso de cirurgia múltipla  / radiologia de múltiplas áreas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F036C2" w:rsidP="000D72F6">
            <w:pPr>
              <w:pStyle w:val="ParagrafoManual"/>
              <w:ind w:left="0" w:firstLine="0"/>
            </w:pPr>
            <w:r>
              <w:t>61</w:t>
            </w:r>
          </w:p>
        </w:tc>
        <w:tc>
          <w:tcPr>
            <w:tcW w:w="4843" w:type="dxa"/>
          </w:tcPr>
          <w:p w:rsidR="00090E05" w:rsidRPr="00FF3C3D" w:rsidRDefault="00F036C2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Unitário</w:t>
            </w:r>
          </w:p>
        </w:tc>
        <w:tc>
          <w:tcPr>
            <w:tcW w:w="3226" w:type="dxa"/>
          </w:tcPr>
          <w:p w:rsidR="00090E05" w:rsidRPr="00FF3C3D" w:rsidRDefault="00F036C2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unitário em R$ do procedimento / serviço realizado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E02E87" w:rsidP="000D72F6">
            <w:pPr>
              <w:pStyle w:val="ParagrafoManual"/>
              <w:ind w:left="0" w:firstLine="0"/>
            </w:pPr>
            <w:r>
              <w:t>62</w:t>
            </w:r>
          </w:p>
        </w:tc>
        <w:tc>
          <w:tcPr>
            <w:tcW w:w="4843" w:type="dxa"/>
          </w:tcPr>
          <w:p w:rsidR="00090E05" w:rsidRPr="00FF3C3D" w:rsidRDefault="00E02E87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Total</w:t>
            </w:r>
          </w:p>
        </w:tc>
        <w:tc>
          <w:tcPr>
            <w:tcW w:w="3226" w:type="dxa"/>
          </w:tcPr>
          <w:p w:rsidR="00090E05" w:rsidRPr="00FF3C3D" w:rsidRDefault="00E02E87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total em R$ dos procedimentos / serviços realizados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E02E87" w:rsidP="000D72F6">
            <w:pPr>
              <w:pStyle w:val="ParagrafoManual"/>
              <w:ind w:left="0" w:firstLine="0"/>
            </w:pPr>
            <w:r>
              <w:t>63</w:t>
            </w:r>
          </w:p>
        </w:tc>
        <w:tc>
          <w:tcPr>
            <w:tcW w:w="4843" w:type="dxa"/>
          </w:tcPr>
          <w:p w:rsidR="00090E05" w:rsidRPr="00FF3C3D" w:rsidRDefault="00E02E87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 assinatura dos procedimentos em série</w:t>
            </w:r>
          </w:p>
        </w:tc>
        <w:tc>
          <w:tcPr>
            <w:tcW w:w="3226" w:type="dxa"/>
          </w:tcPr>
          <w:p w:rsidR="00090E05" w:rsidRPr="00FF3C3D" w:rsidRDefault="001151D3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 assinatura dos procedimentos em série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3F1AD6" w:rsidP="000D72F6">
            <w:pPr>
              <w:pStyle w:val="ParagrafoManual"/>
              <w:ind w:left="0" w:firstLine="0"/>
            </w:pPr>
            <w:r>
              <w:t>64</w:t>
            </w:r>
          </w:p>
        </w:tc>
        <w:tc>
          <w:tcPr>
            <w:tcW w:w="4843" w:type="dxa"/>
          </w:tcPr>
          <w:p w:rsidR="00090E05" w:rsidRPr="00FF3C3D" w:rsidRDefault="003F1AD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 xml:space="preserve">Observação </w:t>
            </w:r>
          </w:p>
        </w:tc>
        <w:tc>
          <w:tcPr>
            <w:tcW w:w="3226" w:type="dxa"/>
          </w:tcPr>
          <w:p w:rsidR="00090E05" w:rsidRPr="00FF3C3D" w:rsidRDefault="003F1AD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Observações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3F1AD6" w:rsidP="000D72F6">
            <w:pPr>
              <w:pStyle w:val="ParagrafoManual"/>
              <w:ind w:left="0" w:firstLine="0"/>
            </w:pPr>
            <w:r>
              <w:t>65</w:t>
            </w:r>
          </w:p>
        </w:tc>
        <w:tc>
          <w:tcPr>
            <w:tcW w:w="4843" w:type="dxa"/>
          </w:tcPr>
          <w:p w:rsidR="00090E05" w:rsidRPr="00FF3C3D" w:rsidRDefault="003F1AD6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Procedimentos</w:t>
            </w:r>
          </w:p>
        </w:tc>
        <w:tc>
          <w:tcPr>
            <w:tcW w:w="3226" w:type="dxa"/>
          </w:tcPr>
          <w:p w:rsidR="00090E05" w:rsidRPr="00FF3C3D" w:rsidRDefault="003F1AD6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em R$ de procedimentos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3F1AD6" w:rsidP="000D72F6">
            <w:pPr>
              <w:pStyle w:val="ParagrafoManual"/>
              <w:ind w:left="0" w:firstLine="0"/>
            </w:pPr>
            <w:r>
              <w:t>66</w:t>
            </w:r>
          </w:p>
        </w:tc>
        <w:tc>
          <w:tcPr>
            <w:tcW w:w="4843" w:type="dxa"/>
          </w:tcPr>
          <w:p w:rsidR="00090E05" w:rsidRPr="00FF3C3D" w:rsidRDefault="003F1AD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Taxas e Aluguéis</w:t>
            </w:r>
          </w:p>
        </w:tc>
        <w:tc>
          <w:tcPr>
            <w:tcW w:w="3226" w:type="dxa"/>
          </w:tcPr>
          <w:p w:rsidR="00090E05" w:rsidRPr="00FF3C3D" w:rsidRDefault="003F1AD6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em R$</w:t>
            </w:r>
            <w:r w:rsidR="00821AED" w:rsidRPr="00FF3C3D">
              <w:rPr>
                <w:rFonts w:cs="Arial"/>
                <w:szCs w:val="20"/>
              </w:rPr>
              <w:t xml:space="preserve"> de taxas e aluguéis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821AED" w:rsidP="000D72F6">
            <w:pPr>
              <w:pStyle w:val="ParagrafoManual"/>
              <w:ind w:left="0" w:firstLine="0"/>
            </w:pPr>
            <w:r>
              <w:t>67</w:t>
            </w:r>
          </w:p>
        </w:tc>
        <w:tc>
          <w:tcPr>
            <w:tcW w:w="4843" w:type="dxa"/>
          </w:tcPr>
          <w:p w:rsidR="00090E05" w:rsidRPr="00FF3C3D" w:rsidRDefault="00821AE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Materiais</w:t>
            </w:r>
          </w:p>
        </w:tc>
        <w:tc>
          <w:tcPr>
            <w:tcW w:w="3226" w:type="dxa"/>
          </w:tcPr>
          <w:p w:rsidR="00090E05" w:rsidRPr="00FF3C3D" w:rsidRDefault="00821AE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em R$ de materiais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821AED" w:rsidP="000D72F6">
            <w:pPr>
              <w:pStyle w:val="ParagrafoManual"/>
              <w:ind w:left="0" w:firstLine="0"/>
            </w:pPr>
            <w:r>
              <w:t>68</w:t>
            </w:r>
          </w:p>
        </w:tc>
        <w:tc>
          <w:tcPr>
            <w:tcW w:w="4843" w:type="dxa"/>
          </w:tcPr>
          <w:p w:rsidR="00090E05" w:rsidRPr="00FF3C3D" w:rsidRDefault="00821AE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Medicamentos</w:t>
            </w:r>
          </w:p>
        </w:tc>
        <w:tc>
          <w:tcPr>
            <w:tcW w:w="3226" w:type="dxa"/>
          </w:tcPr>
          <w:p w:rsidR="00090E05" w:rsidRPr="00FF3C3D" w:rsidRDefault="00821AE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em R$ de medicamentos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821AED" w:rsidP="000D72F6">
            <w:pPr>
              <w:pStyle w:val="ParagrafoManual"/>
              <w:ind w:left="0" w:firstLine="0"/>
            </w:pPr>
            <w:r>
              <w:t>69</w:t>
            </w:r>
          </w:p>
        </w:tc>
        <w:tc>
          <w:tcPr>
            <w:tcW w:w="4843" w:type="dxa"/>
          </w:tcPr>
          <w:p w:rsidR="00090E05" w:rsidRPr="00FF3C3D" w:rsidRDefault="00821AE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Diárias</w:t>
            </w:r>
          </w:p>
        </w:tc>
        <w:tc>
          <w:tcPr>
            <w:tcW w:w="3226" w:type="dxa"/>
          </w:tcPr>
          <w:p w:rsidR="00090E05" w:rsidRPr="00FF3C3D" w:rsidRDefault="00821AE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em R$ de diárias</w:t>
            </w:r>
          </w:p>
        </w:tc>
      </w:tr>
      <w:tr w:rsidR="00090E05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821AED" w:rsidP="000D72F6">
            <w:pPr>
              <w:pStyle w:val="ParagrafoManual"/>
              <w:ind w:left="0" w:firstLine="0"/>
            </w:pPr>
            <w:r>
              <w:t xml:space="preserve">70 </w:t>
            </w:r>
          </w:p>
        </w:tc>
        <w:tc>
          <w:tcPr>
            <w:tcW w:w="4843" w:type="dxa"/>
          </w:tcPr>
          <w:p w:rsidR="00090E05" w:rsidRPr="00FF3C3D" w:rsidRDefault="00821AE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Gases Medicinais</w:t>
            </w:r>
          </w:p>
        </w:tc>
        <w:tc>
          <w:tcPr>
            <w:tcW w:w="3226" w:type="dxa"/>
          </w:tcPr>
          <w:p w:rsidR="00090E05" w:rsidRPr="00FF3C3D" w:rsidRDefault="00821AE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em R$ de gases medicinais</w:t>
            </w:r>
          </w:p>
        </w:tc>
      </w:tr>
      <w:tr w:rsidR="00090E05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090E05" w:rsidRDefault="00821AED" w:rsidP="000D72F6">
            <w:pPr>
              <w:pStyle w:val="ParagrafoManual"/>
              <w:ind w:left="0" w:firstLine="0"/>
            </w:pPr>
            <w:r>
              <w:t>71</w:t>
            </w:r>
          </w:p>
        </w:tc>
        <w:tc>
          <w:tcPr>
            <w:tcW w:w="4843" w:type="dxa"/>
          </w:tcPr>
          <w:p w:rsidR="00090E05" w:rsidRPr="00FF3C3D" w:rsidRDefault="00821AE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Geral da guia</w:t>
            </w:r>
          </w:p>
        </w:tc>
        <w:tc>
          <w:tcPr>
            <w:tcW w:w="3226" w:type="dxa"/>
          </w:tcPr>
          <w:p w:rsidR="00090E05" w:rsidRPr="00FF3C3D" w:rsidRDefault="00821AE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em R$ do total geral</w:t>
            </w:r>
          </w:p>
        </w:tc>
      </w:tr>
      <w:tr w:rsidR="00821AE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821AED" w:rsidRDefault="00B3570D" w:rsidP="000D72F6">
            <w:pPr>
              <w:pStyle w:val="ParagrafoManual"/>
              <w:ind w:left="0" w:firstLine="0"/>
            </w:pPr>
            <w:r>
              <w:t>86</w:t>
            </w:r>
          </w:p>
        </w:tc>
        <w:tc>
          <w:tcPr>
            <w:tcW w:w="4843" w:type="dxa"/>
          </w:tcPr>
          <w:p w:rsidR="00821AED" w:rsidRPr="00FF3C3D" w:rsidRDefault="00B3570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 assinatura do solicitante</w:t>
            </w:r>
          </w:p>
        </w:tc>
        <w:tc>
          <w:tcPr>
            <w:tcW w:w="3226" w:type="dxa"/>
          </w:tcPr>
          <w:p w:rsidR="00821AED" w:rsidRPr="00FF3C3D" w:rsidRDefault="00B3570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 assinatura do solicitante</w:t>
            </w:r>
          </w:p>
        </w:tc>
      </w:tr>
      <w:tr w:rsidR="00B3570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B3570D" w:rsidRDefault="00B3570D" w:rsidP="000D72F6">
            <w:pPr>
              <w:pStyle w:val="ParagrafoManual"/>
              <w:ind w:left="0" w:firstLine="0"/>
            </w:pPr>
            <w:r>
              <w:t>87</w:t>
            </w:r>
          </w:p>
        </w:tc>
        <w:tc>
          <w:tcPr>
            <w:tcW w:w="4843" w:type="dxa"/>
          </w:tcPr>
          <w:p w:rsidR="00B3570D" w:rsidRPr="00FF3C3D" w:rsidRDefault="00B3570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 assinatura do responsável pela autorização</w:t>
            </w:r>
          </w:p>
        </w:tc>
        <w:tc>
          <w:tcPr>
            <w:tcW w:w="3226" w:type="dxa"/>
          </w:tcPr>
          <w:p w:rsidR="00B3570D" w:rsidRPr="00FF3C3D" w:rsidRDefault="00B3570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 assinatura do responsável pela autorização</w:t>
            </w:r>
          </w:p>
        </w:tc>
      </w:tr>
      <w:tr w:rsidR="00B3570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B3570D" w:rsidRDefault="00B3570D" w:rsidP="000D72F6">
            <w:pPr>
              <w:pStyle w:val="ParagrafoManual"/>
              <w:ind w:left="0" w:firstLine="0"/>
            </w:pPr>
            <w:r>
              <w:t>88</w:t>
            </w:r>
          </w:p>
        </w:tc>
        <w:tc>
          <w:tcPr>
            <w:tcW w:w="4843" w:type="dxa"/>
          </w:tcPr>
          <w:p w:rsidR="00B3570D" w:rsidRPr="00FF3C3D" w:rsidRDefault="00B3570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 assinatura do beneficiário ou responsável</w:t>
            </w:r>
          </w:p>
        </w:tc>
        <w:tc>
          <w:tcPr>
            <w:tcW w:w="3226" w:type="dxa"/>
          </w:tcPr>
          <w:p w:rsidR="00B3570D" w:rsidRPr="00FF3C3D" w:rsidRDefault="00B3570D" w:rsidP="000D72F6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 assinatura do beneficiário ou responsável</w:t>
            </w:r>
          </w:p>
        </w:tc>
      </w:tr>
      <w:tr w:rsidR="00B3570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:rsidR="00B3570D" w:rsidRDefault="00B3570D" w:rsidP="000D72F6">
            <w:pPr>
              <w:pStyle w:val="ParagrafoManual"/>
              <w:ind w:left="0" w:firstLine="0"/>
            </w:pPr>
            <w:r>
              <w:t>89</w:t>
            </w:r>
          </w:p>
        </w:tc>
        <w:tc>
          <w:tcPr>
            <w:tcW w:w="4843" w:type="dxa"/>
          </w:tcPr>
          <w:p w:rsidR="00B3570D" w:rsidRPr="00FF3C3D" w:rsidRDefault="00B3570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 assinatura do prestador executante</w:t>
            </w:r>
          </w:p>
        </w:tc>
        <w:tc>
          <w:tcPr>
            <w:tcW w:w="3226" w:type="dxa"/>
          </w:tcPr>
          <w:p w:rsidR="00B3570D" w:rsidRPr="00FF3C3D" w:rsidRDefault="00B3570D" w:rsidP="000D72F6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 assinatura do prestador executante</w:t>
            </w:r>
          </w:p>
        </w:tc>
      </w:tr>
    </w:tbl>
    <w:p w:rsidR="006A7474" w:rsidRDefault="006A7474" w:rsidP="006A7474">
      <w:pPr>
        <w:pStyle w:val="ParagrafoManual"/>
        <w:rPr>
          <w:lang w:eastAsia="pt-BR"/>
        </w:rPr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1312" behindDoc="0" locked="0" layoutInCell="1" allowOverlap="1" wp14:anchorId="28D28AE7" wp14:editId="3027854E">
            <wp:simplePos x="0" y="0"/>
            <wp:positionH relativeFrom="margin">
              <wp:posOffset>-71120</wp:posOffset>
            </wp:positionH>
            <wp:positionV relativeFrom="paragraph">
              <wp:posOffset>349695</wp:posOffset>
            </wp:positionV>
            <wp:extent cx="6828790" cy="5972175"/>
            <wp:effectExtent l="152400" t="152400" r="353060" b="371475"/>
            <wp:wrapThrough wrapText="bothSides">
              <wp:wrapPolygon edited="0">
                <wp:start x="241" y="-551"/>
                <wp:lineTo x="-482" y="-413"/>
                <wp:lineTo x="-482" y="21910"/>
                <wp:lineTo x="422" y="22737"/>
                <wp:lineTo x="422" y="22875"/>
                <wp:lineTo x="21753" y="22875"/>
                <wp:lineTo x="21813" y="22737"/>
                <wp:lineTo x="22596" y="21703"/>
                <wp:lineTo x="22656" y="689"/>
                <wp:lineTo x="21933" y="-344"/>
                <wp:lineTo x="21873" y="-551"/>
                <wp:lineTo x="241" y="-551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3 guia de spsadt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28790" cy="5972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t-BR"/>
        </w:rPr>
        <w:t xml:space="preserve">Abaixo </w:t>
      </w:r>
      <w:r w:rsidR="00240D8A">
        <w:rPr>
          <w:lang w:eastAsia="pt-BR"/>
        </w:rPr>
        <w:t>está</w:t>
      </w:r>
      <w:r>
        <w:rPr>
          <w:lang w:eastAsia="pt-BR"/>
        </w:rPr>
        <w:t xml:space="preserve"> a imagem da Guia de SP / SADT na versão 3.01.00.</w:t>
      </w:r>
    </w:p>
    <w:p w:rsidR="006A7474" w:rsidRDefault="006A7474" w:rsidP="006A7474">
      <w:pPr>
        <w:pStyle w:val="ParagrafoManual"/>
        <w:rPr>
          <w:lang w:eastAsia="pt-BR"/>
        </w:rPr>
      </w:pPr>
    </w:p>
    <w:p w:rsidR="00476CEA" w:rsidRDefault="00476CEA" w:rsidP="006A7474">
      <w:pPr>
        <w:pStyle w:val="ParagrafoManual"/>
      </w:pPr>
    </w:p>
    <w:p w:rsidR="00476CEA" w:rsidRPr="00476CEA" w:rsidRDefault="00476CEA" w:rsidP="00476CEA"/>
    <w:p w:rsidR="00476CEA" w:rsidRPr="00476CEA" w:rsidRDefault="00476CEA" w:rsidP="00476CEA"/>
    <w:p w:rsidR="00476CEA" w:rsidRPr="00476CEA" w:rsidRDefault="00476CEA" w:rsidP="00476CEA"/>
    <w:p w:rsidR="00476CEA" w:rsidRPr="00476CEA" w:rsidRDefault="00476CEA" w:rsidP="00476CEA"/>
    <w:p w:rsidR="00476CEA" w:rsidRPr="00476CEA" w:rsidRDefault="00476CEA" w:rsidP="00476CEA"/>
    <w:p w:rsidR="00476CEA" w:rsidRPr="00476CEA" w:rsidRDefault="00476CEA" w:rsidP="00476CEA"/>
    <w:p w:rsidR="00476CEA" w:rsidRPr="00476CEA" w:rsidRDefault="00476CEA" w:rsidP="00476CEA"/>
    <w:p w:rsidR="00476CEA" w:rsidRPr="00476CEA" w:rsidRDefault="00476CEA" w:rsidP="00476CEA"/>
    <w:p w:rsidR="006A7474" w:rsidRDefault="00476CEA" w:rsidP="00476CEA">
      <w:pPr>
        <w:tabs>
          <w:tab w:val="left" w:pos="3609"/>
        </w:tabs>
      </w:pPr>
      <w:r>
        <w:tab/>
      </w:r>
    </w:p>
    <w:tbl>
      <w:tblPr>
        <w:tblStyle w:val="TabeladeGrade2-nfase1"/>
        <w:tblW w:w="0" w:type="auto"/>
        <w:jc w:val="center"/>
        <w:tblLook w:val="04A0" w:firstRow="1" w:lastRow="0" w:firstColumn="1" w:lastColumn="0" w:noHBand="0" w:noVBand="1"/>
      </w:tblPr>
      <w:tblGrid>
        <w:gridCol w:w="1701"/>
        <w:gridCol w:w="4718"/>
        <w:gridCol w:w="3210"/>
      </w:tblGrid>
      <w:tr w:rsidR="005402AF" w:rsidTr="004D18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02AF" w:rsidRDefault="005402AF" w:rsidP="005402AF">
            <w:pPr>
              <w:pStyle w:val="ParagrafoManual"/>
              <w:ind w:left="0" w:firstLine="0"/>
            </w:pPr>
            <w:r>
              <w:lastRenderedPageBreak/>
              <w:t>Número do Campo</w:t>
            </w:r>
          </w:p>
        </w:tc>
        <w:tc>
          <w:tcPr>
            <w:tcW w:w="4718" w:type="dxa"/>
          </w:tcPr>
          <w:p w:rsidR="005402AF" w:rsidRDefault="005402AF" w:rsidP="005402AF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Nome do Campo</w:t>
            </w:r>
          </w:p>
        </w:tc>
        <w:tc>
          <w:tcPr>
            <w:tcW w:w="3210" w:type="dxa"/>
          </w:tcPr>
          <w:p w:rsidR="005402AF" w:rsidRDefault="005402AF" w:rsidP="005402AF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Descrição</w:t>
            </w:r>
          </w:p>
        </w:tc>
      </w:tr>
      <w:tr w:rsidR="005402AF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02AF" w:rsidRDefault="005402AF" w:rsidP="00541F3F">
            <w:pPr>
              <w:pStyle w:val="ParagrafoManual"/>
              <w:ind w:left="0" w:firstLine="0"/>
              <w:jc w:val="left"/>
            </w:pPr>
            <w:r>
              <w:t>1</w:t>
            </w:r>
          </w:p>
        </w:tc>
        <w:tc>
          <w:tcPr>
            <w:tcW w:w="4718" w:type="dxa"/>
          </w:tcPr>
          <w:p w:rsidR="005402AF" w:rsidRPr="00FF3C3D" w:rsidRDefault="005402AF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Registro ANS</w:t>
            </w:r>
          </w:p>
        </w:tc>
        <w:tc>
          <w:tcPr>
            <w:tcW w:w="3210" w:type="dxa"/>
          </w:tcPr>
          <w:p w:rsidR="005402AF" w:rsidRPr="00FF3C3D" w:rsidRDefault="005402AF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 xml:space="preserve">Registro da operadora de plano privado de </w:t>
            </w:r>
            <w:r w:rsidR="00240D8A" w:rsidRPr="00FF3C3D">
              <w:rPr>
                <w:rFonts w:cs="Arial"/>
                <w:szCs w:val="20"/>
              </w:rPr>
              <w:t>assistência</w:t>
            </w:r>
            <w:r w:rsidRPr="00FF3C3D">
              <w:rPr>
                <w:rFonts w:cs="Arial"/>
                <w:szCs w:val="20"/>
              </w:rPr>
              <w:t xml:space="preserve"> </w:t>
            </w:r>
            <w:r w:rsidR="00240D8A" w:rsidRPr="00FF3C3D">
              <w:rPr>
                <w:rFonts w:cs="Arial"/>
                <w:szCs w:val="20"/>
              </w:rPr>
              <w:t>à</w:t>
            </w:r>
            <w:r w:rsidRPr="00FF3C3D">
              <w:rPr>
                <w:rFonts w:cs="Arial"/>
                <w:szCs w:val="20"/>
              </w:rPr>
              <w:t xml:space="preserve"> saúde na ANS</w:t>
            </w:r>
          </w:p>
        </w:tc>
      </w:tr>
      <w:tr w:rsidR="005402AF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02AF" w:rsidRDefault="005402AF" w:rsidP="00541F3F">
            <w:pPr>
              <w:pStyle w:val="ParagrafoManual"/>
              <w:ind w:left="0" w:firstLine="0"/>
              <w:jc w:val="left"/>
            </w:pPr>
            <w:r>
              <w:t>3</w:t>
            </w:r>
          </w:p>
        </w:tc>
        <w:tc>
          <w:tcPr>
            <w:tcW w:w="4718" w:type="dxa"/>
          </w:tcPr>
          <w:p w:rsidR="005402AF" w:rsidRPr="00FF3C3D" w:rsidRDefault="005402AF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da guia principal</w:t>
            </w:r>
          </w:p>
        </w:tc>
        <w:tc>
          <w:tcPr>
            <w:tcW w:w="3210" w:type="dxa"/>
          </w:tcPr>
          <w:p w:rsidR="005402AF" w:rsidRPr="00FF3C3D" w:rsidRDefault="005402AF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da guia principal</w:t>
            </w:r>
          </w:p>
        </w:tc>
      </w:tr>
      <w:tr w:rsidR="005402AF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02AF" w:rsidRDefault="005402AF" w:rsidP="00541F3F">
            <w:pPr>
              <w:pStyle w:val="ParagrafoManual"/>
              <w:ind w:left="0" w:firstLine="0"/>
              <w:jc w:val="left"/>
            </w:pPr>
            <w:r>
              <w:t>4</w:t>
            </w:r>
          </w:p>
        </w:tc>
        <w:tc>
          <w:tcPr>
            <w:tcW w:w="4718" w:type="dxa"/>
          </w:tcPr>
          <w:p w:rsidR="005402AF" w:rsidRPr="00FF3C3D" w:rsidRDefault="005402AF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da autorização</w:t>
            </w:r>
          </w:p>
        </w:tc>
        <w:tc>
          <w:tcPr>
            <w:tcW w:w="3210" w:type="dxa"/>
          </w:tcPr>
          <w:p w:rsidR="005402AF" w:rsidRPr="00FF3C3D" w:rsidRDefault="005402AF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em que a autorização para realização do atendimento / procedimento foi concedida pela operadora</w:t>
            </w:r>
          </w:p>
        </w:tc>
      </w:tr>
      <w:tr w:rsidR="005402AF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02AF" w:rsidRDefault="005402AF" w:rsidP="00541F3F">
            <w:pPr>
              <w:pStyle w:val="ParagrafoManual"/>
              <w:ind w:left="0" w:firstLine="0"/>
              <w:jc w:val="left"/>
            </w:pPr>
            <w:r>
              <w:t>5</w:t>
            </w:r>
          </w:p>
        </w:tc>
        <w:tc>
          <w:tcPr>
            <w:tcW w:w="4718" w:type="dxa"/>
          </w:tcPr>
          <w:p w:rsidR="005402AF" w:rsidRPr="00FF3C3D" w:rsidRDefault="005402AF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Senha</w:t>
            </w:r>
          </w:p>
        </w:tc>
        <w:tc>
          <w:tcPr>
            <w:tcW w:w="3210" w:type="dxa"/>
          </w:tcPr>
          <w:p w:rsidR="005402AF" w:rsidRPr="00FF3C3D" w:rsidRDefault="005402AF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Senha de autorização emitida pela operadora</w:t>
            </w:r>
          </w:p>
        </w:tc>
      </w:tr>
      <w:tr w:rsidR="005402AF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02AF" w:rsidRDefault="005402AF" w:rsidP="00541F3F">
            <w:pPr>
              <w:pStyle w:val="ParagrafoManual"/>
              <w:ind w:left="0" w:firstLine="0"/>
              <w:jc w:val="left"/>
            </w:pPr>
            <w:r>
              <w:t>6</w:t>
            </w:r>
          </w:p>
        </w:tc>
        <w:tc>
          <w:tcPr>
            <w:tcW w:w="4718" w:type="dxa"/>
          </w:tcPr>
          <w:p w:rsidR="005402AF" w:rsidRPr="00FF3C3D" w:rsidRDefault="00871724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de validade da senha</w:t>
            </w:r>
          </w:p>
        </w:tc>
        <w:tc>
          <w:tcPr>
            <w:tcW w:w="3210" w:type="dxa"/>
          </w:tcPr>
          <w:p w:rsidR="005402AF" w:rsidRPr="00FF3C3D" w:rsidRDefault="00871724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de validade da senha de autorização do procedimento</w:t>
            </w:r>
          </w:p>
        </w:tc>
      </w:tr>
      <w:tr w:rsidR="005402AF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02AF" w:rsidRDefault="00871724" w:rsidP="00541F3F">
            <w:pPr>
              <w:pStyle w:val="ParagrafoManual"/>
              <w:ind w:left="0" w:firstLine="0"/>
              <w:jc w:val="left"/>
            </w:pPr>
            <w:r>
              <w:t>7</w:t>
            </w:r>
          </w:p>
        </w:tc>
        <w:tc>
          <w:tcPr>
            <w:tcW w:w="4718" w:type="dxa"/>
          </w:tcPr>
          <w:p w:rsidR="005402AF" w:rsidRPr="00FF3C3D" w:rsidRDefault="00871724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da guia atribuído pela operadora</w:t>
            </w:r>
          </w:p>
        </w:tc>
        <w:tc>
          <w:tcPr>
            <w:tcW w:w="3210" w:type="dxa"/>
          </w:tcPr>
          <w:p w:rsidR="005402AF" w:rsidRPr="00FF3C3D" w:rsidRDefault="00871724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que identifica a guia atribuído pela operadora</w:t>
            </w:r>
          </w:p>
        </w:tc>
      </w:tr>
      <w:tr w:rsidR="005402AF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02AF" w:rsidRDefault="00871724" w:rsidP="00541F3F">
            <w:pPr>
              <w:pStyle w:val="ParagrafoManual"/>
              <w:ind w:left="0" w:firstLine="0"/>
              <w:jc w:val="left"/>
            </w:pPr>
            <w:r>
              <w:t>8</w:t>
            </w:r>
          </w:p>
        </w:tc>
        <w:tc>
          <w:tcPr>
            <w:tcW w:w="4718" w:type="dxa"/>
          </w:tcPr>
          <w:p w:rsidR="005402AF" w:rsidRPr="00FF3C3D" w:rsidRDefault="00871724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da carteira</w:t>
            </w:r>
          </w:p>
        </w:tc>
        <w:tc>
          <w:tcPr>
            <w:tcW w:w="3210" w:type="dxa"/>
          </w:tcPr>
          <w:p w:rsidR="005402AF" w:rsidRPr="00FF3C3D" w:rsidRDefault="00871724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da carteira do beneficiário na operadora</w:t>
            </w:r>
          </w:p>
        </w:tc>
      </w:tr>
      <w:tr w:rsidR="00871724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871724" w:rsidRDefault="00871724" w:rsidP="00541F3F">
            <w:pPr>
              <w:pStyle w:val="ParagrafoManual"/>
              <w:ind w:left="0" w:firstLine="0"/>
              <w:jc w:val="left"/>
            </w:pPr>
            <w:r>
              <w:t>9</w:t>
            </w:r>
          </w:p>
        </w:tc>
        <w:tc>
          <w:tcPr>
            <w:tcW w:w="4718" w:type="dxa"/>
          </w:tcPr>
          <w:p w:rsidR="00871724" w:rsidRPr="00FF3C3D" w:rsidRDefault="00871724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de validade da carteira</w:t>
            </w:r>
          </w:p>
        </w:tc>
        <w:tc>
          <w:tcPr>
            <w:tcW w:w="3210" w:type="dxa"/>
          </w:tcPr>
          <w:p w:rsidR="00871724" w:rsidRPr="00FF3C3D" w:rsidRDefault="00871724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da validade da carteira do beneficiário</w:t>
            </w:r>
          </w:p>
        </w:tc>
      </w:tr>
      <w:tr w:rsidR="00871724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871724" w:rsidRDefault="00871724" w:rsidP="00541F3F">
            <w:pPr>
              <w:pStyle w:val="ParagrafoManual"/>
              <w:ind w:left="0" w:firstLine="0"/>
              <w:jc w:val="left"/>
            </w:pPr>
            <w:r>
              <w:t>10</w:t>
            </w:r>
          </w:p>
        </w:tc>
        <w:tc>
          <w:tcPr>
            <w:tcW w:w="4718" w:type="dxa"/>
          </w:tcPr>
          <w:p w:rsidR="00871724" w:rsidRPr="00FF3C3D" w:rsidRDefault="005F3A4C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</w:t>
            </w:r>
          </w:p>
        </w:tc>
        <w:tc>
          <w:tcPr>
            <w:tcW w:w="3210" w:type="dxa"/>
          </w:tcPr>
          <w:p w:rsidR="00871724" w:rsidRPr="00FF3C3D" w:rsidRDefault="005F3A4C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beneficiário</w:t>
            </w:r>
          </w:p>
        </w:tc>
      </w:tr>
      <w:tr w:rsidR="005F3A4C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F3A4C" w:rsidRDefault="005F3A4C" w:rsidP="00541F3F">
            <w:pPr>
              <w:pStyle w:val="ParagrafoManual"/>
              <w:ind w:left="0" w:firstLine="0"/>
              <w:jc w:val="left"/>
            </w:pPr>
            <w:r>
              <w:t>11</w:t>
            </w:r>
          </w:p>
        </w:tc>
        <w:tc>
          <w:tcPr>
            <w:tcW w:w="4718" w:type="dxa"/>
          </w:tcPr>
          <w:p w:rsidR="005F3A4C" w:rsidRPr="00FF3C3D" w:rsidRDefault="005F3A4C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Cartão Nacional de Saúde</w:t>
            </w:r>
          </w:p>
        </w:tc>
        <w:tc>
          <w:tcPr>
            <w:tcW w:w="3210" w:type="dxa"/>
          </w:tcPr>
          <w:p w:rsidR="005F3A4C" w:rsidRPr="00FF3C3D" w:rsidRDefault="005F3A4C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do Cartão Nacional de Saúde do beneficiário</w:t>
            </w:r>
          </w:p>
        </w:tc>
      </w:tr>
      <w:tr w:rsidR="005F3A4C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F3A4C" w:rsidRDefault="005F3A4C" w:rsidP="00541F3F">
            <w:pPr>
              <w:pStyle w:val="ParagrafoManual"/>
              <w:ind w:left="0" w:firstLine="0"/>
              <w:jc w:val="left"/>
            </w:pPr>
            <w:r>
              <w:t>12</w:t>
            </w:r>
          </w:p>
        </w:tc>
        <w:tc>
          <w:tcPr>
            <w:tcW w:w="4718" w:type="dxa"/>
          </w:tcPr>
          <w:p w:rsidR="005F3A4C" w:rsidRPr="00FF3C3D" w:rsidRDefault="005F3A4C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Atendimento RN</w:t>
            </w:r>
          </w:p>
        </w:tc>
        <w:tc>
          <w:tcPr>
            <w:tcW w:w="3210" w:type="dxa"/>
          </w:tcPr>
          <w:p w:rsidR="005F3A4C" w:rsidRPr="00FF3C3D" w:rsidRDefault="005F3A4C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Indica se o paciente é um recém-nato que está sendo atendido no contrato do responsável.</w:t>
            </w:r>
          </w:p>
        </w:tc>
      </w:tr>
      <w:tr w:rsidR="00D475D6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D475D6" w:rsidRDefault="00D475D6" w:rsidP="00541F3F">
            <w:pPr>
              <w:pStyle w:val="ParagrafoManual"/>
              <w:ind w:left="0" w:firstLine="0"/>
              <w:jc w:val="left"/>
            </w:pPr>
            <w:r>
              <w:t>13</w:t>
            </w:r>
          </w:p>
        </w:tc>
        <w:tc>
          <w:tcPr>
            <w:tcW w:w="4718" w:type="dxa"/>
          </w:tcPr>
          <w:p w:rsidR="00D475D6" w:rsidRPr="00FF3C3D" w:rsidRDefault="00D475D6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Operadora</w:t>
            </w:r>
          </w:p>
        </w:tc>
        <w:tc>
          <w:tcPr>
            <w:tcW w:w="3210" w:type="dxa"/>
          </w:tcPr>
          <w:p w:rsidR="00D475D6" w:rsidRPr="00FF3C3D" w:rsidRDefault="00D475D6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identificador do prestador solicitante junto a operadora.</w:t>
            </w:r>
          </w:p>
        </w:tc>
      </w:tr>
      <w:tr w:rsidR="00D475D6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D475D6" w:rsidRDefault="00D475D6" w:rsidP="00541F3F">
            <w:pPr>
              <w:pStyle w:val="ParagrafoManual"/>
              <w:ind w:left="0" w:firstLine="0"/>
              <w:jc w:val="left"/>
            </w:pPr>
            <w:r>
              <w:t>14</w:t>
            </w:r>
          </w:p>
        </w:tc>
        <w:tc>
          <w:tcPr>
            <w:tcW w:w="4718" w:type="dxa"/>
          </w:tcPr>
          <w:p w:rsidR="00D475D6" w:rsidRPr="00FF3C3D" w:rsidRDefault="007D0E20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contratado</w:t>
            </w:r>
          </w:p>
        </w:tc>
        <w:tc>
          <w:tcPr>
            <w:tcW w:w="3210" w:type="dxa"/>
          </w:tcPr>
          <w:p w:rsidR="00D475D6" w:rsidRPr="00FF3C3D" w:rsidRDefault="007D0E20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Razão Social, nome fantasia ou nome do prestador contratado da operadora que está solicitando o procedimento</w:t>
            </w:r>
          </w:p>
        </w:tc>
      </w:tr>
      <w:tr w:rsidR="007D0E20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7D0E20" w:rsidRDefault="007D0E20" w:rsidP="00541F3F">
            <w:pPr>
              <w:pStyle w:val="ParagrafoManual"/>
              <w:ind w:left="0" w:firstLine="0"/>
              <w:jc w:val="left"/>
            </w:pPr>
            <w:r>
              <w:t>15</w:t>
            </w:r>
          </w:p>
        </w:tc>
        <w:tc>
          <w:tcPr>
            <w:tcW w:w="4718" w:type="dxa"/>
          </w:tcPr>
          <w:p w:rsidR="007D0E20" w:rsidRPr="00FF3C3D" w:rsidRDefault="007D0E20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profissional solicitante</w:t>
            </w:r>
          </w:p>
        </w:tc>
        <w:tc>
          <w:tcPr>
            <w:tcW w:w="3210" w:type="dxa"/>
          </w:tcPr>
          <w:p w:rsidR="007D0E20" w:rsidRPr="00FF3C3D" w:rsidRDefault="007D0E20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profissional que está solicitando o procedimento</w:t>
            </w:r>
          </w:p>
        </w:tc>
      </w:tr>
      <w:tr w:rsidR="007D0E20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7D0E20" w:rsidRDefault="007D0E20" w:rsidP="00541F3F">
            <w:pPr>
              <w:pStyle w:val="ParagrafoManual"/>
              <w:ind w:left="0" w:firstLine="0"/>
              <w:jc w:val="left"/>
            </w:pPr>
            <w:r>
              <w:t>16</w:t>
            </w:r>
          </w:p>
        </w:tc>
        <w:tc>
          <w:tcPr>
            <w:tcW w:w="4718" w:type="dxa"/>
          </w:tcPr>
          <w:p w:rsidR="007D0E20" w:rsidRPr="00FF3C3D" w:rsidRDefault="007D0E20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Conselho Profissional</w:t>
            </w:r>
          </w:p>
        </w:tc>
        <w:tc>
          <w:tcPr>
            <w:tcW w:w="3210" w:type="dxa"/>
          </w:tcPr>
          <w:p w:rsidR="007D0E20" w:rsidRPr="00FF3C3D" w:rsidRDefault="007D0E20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conselho profissional do solicitante do procedimento ou item assistencial.</w:t>
            </w:r>
          </w:p>
        </w:tc>
      </w:tr>
      <w:tr w:rsidR="007D0E20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7D0E20" w:rsidRDefault="00B1744C" w:rsidP="00541F3F">
            <w:pPr>
              <w:pStyle w:val="ParagrafoManual"/>
              <w:ind w:left="0" w:firstLine="0"/>
              <w:jc w:val="left"/>
            </w:pPr>
            <w:r>
              <w:t>17</w:t>
            </w:r>
          </w:p>
        </w:tc>
        <w:tc>
          <w:tcPr>
            <w:tcW w:w="4718" w:type="dxa"/>
          </w:tcPr>
          <w:p w:rsidR="007D0E20" w:rsidRPr="00FF3C3D" w:rsidRDefault="00B1744C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no conselho</w:t>
            </w:r>
          </w:p>
        </w:tc>
        <w:tc>
          <w:tcPr>
            <w:tcW w:w="3210" w:type="dxa"/>
          </w:tcPr>
          <w:p w:rsidR="007D0E20" w:rsidRPr="00FF3C3D" w:rsidRDefault="00B1744C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de registro do profissional solicitante no respectivo conselho profissional</w:t>
            </w:r>
          </w:p>
        </w:tc>
      </w:tr>
      <w:tr w:rsidR="00B1744C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B1744C" w:rsidRDefault="00B1744C" w:rsidP="00541F3F">
            <w:pPr>
              <w:pStyle w:val="ParagrafoManual"/>
              <w:ind w:left="0" w:firstLine="0"/>
              <w:jc w:val="left"/>
            </w:pPr>
            <w:r>
              <w:t>18</w:t>
            </w:r>
          </w:p>
        </w:tc>
        <w:tc>
          <w:tcPr>
            <w:tcW w:w="4718" w:type="dxa"/>
          </w:tcPr>
          <w:p w:rsidR="00B1744C" w:rsidRPr="00FF3C3D" w:rsidRDefault="00B1744C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UF</w:t>
            </w:r>
          </w:p>
        </w:tc>
        <w:tc>
          <w:tcPr>
            <w:tcW w:w="3210" w:type="dxa"/>
          </w:tcPr>
          <w:p w:rsidR="00B1744C" w:rsidRPr="00FF3C3D" w:rsidRDefault="00B1744C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Sigla da Unidade Federativa do Conselho Profissional do solicitante do procedimento ou item assistencial.</w:t>
            </w:r>
          </w:p>
        </w:tc>
      </w:tr>
      <w:tr w:rsidR="00B1744C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B1744C" w:rsidRDefault="00B1744C" w:rsidP="00541F3F">
            <w:pPr>
              <w:pStyle w:val="ParagrafoManual"/>
              <w:ind w:left="0" w:firstLine="0"/>
              <w:jc w:val="left"/>
            </w:pPr>
            <w:r>
              <w:t>19</w:t>
            </w:r>
          </w:p>
        </w:tc>
        <w:tc>
          <w:tcPr>
            <w:tcW w:w="4718" w:type="dxa"/>
          </w:tcPr>
          <w:p w:rsidR="00B1744C" w:rsidRPr="00FF3C3D" w:rsidRDefault="00B1744C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CBO</w:t>
            </w:r>
          </w:p>
        </w:tc>
        <w:tc>
          <w:tcPr>
            <w:tcW w:w="3210" w:type="dxa"/>
          </w:tcPr>
          <w:p w:rsidR="00B1744C" w:rsidRPr="00FF3C3D" w:rsidRDefault="00B1744C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Classificação Brasileira de Ocupações</w:t>
            </w:r>
            <w:r w:rsidR="008C5C69" w:rsidRPr="00FF3C3D">
              <w:rPr>
                <w:rFonts w:cs="Arial"/>
                <w:szCs w:val="20"/>
              </w:rPr>
              <w:t xml:space="preserve"> do profissional solicitante do procedimento ou item assistencial.</w:t>
            </w:r>
          </w:p>
        </w:tc>
      </w:tr>
      <w:tr w:rsidR="006E50F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6E50FD" w:rsidRDefault="006E50FD" w:rsidP="00541F3F">
            <w:pPr>
              <w:pStyle w:val="ParagrafoManual"/>
              <w:ind w:left="0" w:firstLine="0"/>
              <w:jc w:val="left"/>
            </w:pPr>
            <w:r>
              <w:t>20</w:t>
            </w:r>
          </w:p>
        </w:tc>
        <w:tc>
          <w:tcPr>
            <w:tcW w:w="4718" w:type="dxa"/>
          </w:tcPr>
          <w:p w:rsidR="006E50FD" w:rsidRPr="00FF3C3D" w:rsidRDefault="006E50FD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Assinatura do Solicitante</w:t>
            </w:r>
          </w:p>
        </w:tc>
        <w:tc>
          <w:tcPr>
            <w:tcW w:w="3210" w:type="dxa"/>
          </w:tcPr>
          <w:p w:rsidR="006E50FD" w:rsidRPr="00FF3C3D" w:rsidRDefault="006E50FD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Assinatura do profissional que está fazendo a solicitação</w:t>
            </w:r>
          </w:p>
        </w:tc>
      </w:tr>
      <w:tr w:rsidR="006E50F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6E50FD" w:rsidRDefault="006E50FD" w:rsidP="00541F3F">
            <w:pPr>
              <w:pStyle w:val="ParagrafoManual"/>
              <w:ind w:left="0" w:firstLine="0"/>
              <w:jc w:val="left"/>
            </w:pPr>
            <w:r>
              <w:t>21</w:t>
            </w:r>
          </w:p>
        </w:tc>
        <w:tc>
          <w:tcPr>
            <w:tcW w:w="4718" w:type="dxa"/>
          </w:tcPr>
          <w:p w:rsidR="006E50FD" w:rsidRPr="00FF3C3D" w:rsidRDefault="006E50FD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Caráter do Atendimento</w:t>
            </w:r>
          </w:p>
        </w:tc>
        <w:tc>
          <w:tcPr>
            <w:tcW w:w="3210" w:type="dxa"/>
          </w:tcPr>
          <w:p w:rsidR="006E50FD" w:rsidRPr="00FF3C3D" w:rsidRDefault="006E50FD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caráter do atendimento.</w:t>
            </w:r>
          </w:p>
        </w:tc>
      </w:tr>
      <w:tr w:rsidR="006E50F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6E50FD" w:rsidRDefault="006E50FD" w:rsidP="00541F3F">
            <w:pPr>
              <w:pStyle w:val="ParagrafoManual"/>
              <w:ind w:left="0" w:firstLine="0"/>
              <w:jc w:val="left"/>
            </w:pPr>
            <w:r>
              <w:t xml:space="preserve">22 </w:t>
            </w:r>
          </w:p>
        </w:tc>
        <w:tc>
          <w:tcPr>
            <w:tcW w:w="4718" w:type="dxa"/>
          </w:tcPr>
          <w:p w:rsidR="006E50FD" w:rsidRPr="00FF3C3D" w:rsidRDefault="00325C01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da Solicitação</w:t>
            </w:r>
          </w:p>
        </w:tc>
        <w:tc>
          <w:tcPr>
            <w:tcW w:w="3210" w:type="dxa"/>
          </w:tcPr>
          <w:p w:rsidR="006E50FD" w:rsidRPr="00FF3C3D" w:rsidRDefault="00325C01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em que o profissional solicitando os procedimentos ou itens assistenciais</w:t>
            </w:r>
          </w:p>
        </w:tc>
      </w:tr>
      <w:tr w:rsidR="006E50F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6E50FD" w:rsidRDefault="006E50FD" w:rsidP="00541F3F">
            <w:pPr>
              <w:pStyle w:val="ParagrafoManual"/>
              <w:ind w:left="0" w:firstLine="0"/>
              <w:jc w:val="left"/>
            </w:pPr>
            <w:r>
              <w:t>23</w:t>
            </w:r>
          </w:p>
        </w:tc>
        <w:tc>
          <w:tcPr>
            <w:tcW w:w="4718" w:type="dxa"/>
          </w:tcPr>
          <w:p w:rsidR="006E50FD" w:rsidRPr="00FF3C3D" w:rsidRDefault="00325C01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Indicação Clínica</w:t>
            </w:r>
          </w:p>
        </w:tc>
        <w:tc>
          <w:tcPr>
            <w:tcW w:w="3210" w:type="dxa"/>
          </w:tcPr>
          <w:p w:rsidR="006E50FD" w:rsidRPr="00FF3C3D" w:rsidRDefault="00325C01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Indicação clínica do profissional embasando a solicitação</w:t>
            </w:r>
          </w:p>
        </w:tc>
      </w:tr>
      <w:tr w:rsidR="00325C01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325C01" w:rsidRDefault="00325C01" w:rsidP="00541F3F">
            <w:pPr>
              <w:pStyle w:val="ParagrafoManual"/>
              <w:ind w:left="0" w:firstLine="0"/>
              <w:jc w:val="left"/>
            </w:pPr>
            <w:r>
              <w:lastRenderedPageBreak/>
              <w:t>24</w:t>
            </w:r>
          </w:p>
        </w:tc>
        <w:tc>
          <w:tcPr>
            <w:tcW w:w="4718" w:type="dxa"/>
          </w:tcPr>
          <w:p w:rsidR="00325C01" w:rsidRPr="00FF3C3D" w:rsidRDefault="00C471F0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Tabela</w:t>
            </w:r>
          </w:p>
        </w:tc>
        <w:tc>
          <w:tcPr>
            <w:tcW w:w="3210" w:type="dxa"/>
          </w:tcPr>
          <w:p w:rsidR="00325C01" w:rsidRPr="00FF3C3D" w:rsidRDefault="00C471F0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tabela utilizada para identificar os procedimentos ou itens assistenciais solicitados</w:t>
            </w:r>
          </w:p>
        </w:tc>
      </w:tr>
      <w:tr w:rsidR="00C471F0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471F0" w:rsidRDefault="00C471F0" w:rsidP="00541F3F">
            <w:pPr>
              <w:pStyle w:val="ParagrafoManual"/>
              <w:ind w:left="0" w:firstLine="0"/>
              <w:jc w:val="left"/>
            </w:pPr>
            <w:r>
              <w:t>25</w:t>
            </w:r>
          </w:p>
        </w:tc>
        <w:tc>
          <w:tcPr>
            <w:tcW w:w="4718" w:type="dxa"/>
          </w:tcPr>
          <w:p w:rsidR="00C471F0" w:rsidRPr="00FF3C3D" w:rsidRDefault="00C471F0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procedimento ou item assistencial</w:t>
            </w:r>
          </w:p>
        </w:tc>
        <w:tc>
          <w:tcPr>
            <w:tcW w:w="3210" w:type="dxa"/>
          </w:tcPr>
          <w:p w:rsidR="00C471F0" w:rsidRPr="00FF3C3D" w:rsidRDefault="00C471F0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identificador do procedimento ou item assistencial solicitado pelo prestador.</w:t>
            </w:r>
          </w:p>
        </w:tc>
      </w:tr>
      <w:tr w:rsidR="00C471F0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471F0" w:rsidRDefault="00C471F0" w:rsidP="00541F3F">
            <w:pPr>
              <w:pStyle w:val="ParagrafoManual"/>
              <w:ind w:left="0" w:firstLine="0"/>
              <w:jc w:val="left"/>
            </w:pPr>
            <w:r>
              <w:t>26</w:t>
            </w:r>
          </w:p>
        </w:tc>
        <w:tc>
          <w:tcPr>
            <w:tcW w:w="4718" w:type="dxa"/>
          </w:tcPr>
          <w:p w:rsidR="00C471F0" w:rsidRPr="00FF3C3D" w:rsidRDefault="00565B38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Descrição</w:t>
            </w:r>
          </w:p>
        </w:tc>
        <w:tc>
          <w:tcPr>
            <w:tcW w:w="3210" w:type="dxa"/>
          </w:tcPr>
          <w:p w:rsidR="00C471F0" w:rsidRPr="00FF3C3D" w:rsidRDefault="00565B38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Descrição do procedimento ou item assistencial solicitado pelo prestador</w:t>
            </w:r>
          </w:p>
        </w:tc>
      </w:tr>
      <w:tr w:rsidR="00565B38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65B38" w:rsidRDefault="00565B38" w:rsidP="00541F3F">
            <w:pPr>
              <w:pStyle w:val="ParagrafoManual"/>
              <w:ind w:left="0" w:firstLine="0"/>
              <w:jc w:val="left"/>
            </w:pPr>
            <w:r>
              <w:t>27</w:t>
            </w:r>
          </w:p>
        </w:tc>
        <w:tc>
          <w:tcPr>
            <w:tcW w:w="4718" w:type="dxa"/>
          </w:tcPr>
          <w:p w:rsidR="00565B38" w:rsidRPr="00FF3C3D" w:rsidRDefault="00565B38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Qtde Solic</w:t>
            </w:r>
          </w:p>
        </w:tc>
        <w:tc>
          <w:tcPr>
            <w:tcW w:w="3210" w:type="dxa"/>
          </w:tcPr>
          <w:p w:rsidR="00565B38" w:rsidRPr="00FF3C3D" w:rsidRDefault="00565B38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Quantidade do procedimento ou item assistencial solicitado pelo prestador</w:t>
            </w:r>
          </w:p>
        </w:tc>
      </w:tr>
      <w:tr w:rsidR="00565B38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65B38" w:rsidRDefault="00565B38" w:rsidP="00541F3F">
            <w:pPr>
              <w:pStyle w:val="ParagrafoManual"/>
              <w:ind w:left="0" w:firstLine="0"/>
              <w:jc w:val="left"/>
            </w:pPr>
            <w:r>
              <w:t>28</w:t>
            </w:r>
          </w:p>
        </w:tc>
        <w:tc>
          <w:tcPr>
            <w:tcW w:w="4718" w:type="dxa"/>
          </w:tcPr>
          <w:p w:rsidR="00565B38" w:rsidRPr="00FF3C3D" w:rsidRDefault="00565B38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Qtde Aut</w:t>
            </w:r>
          </w:p>
        </w:tc>
        <w:tc>
          <w:tcPr>
            <w:tcW w:w="3210" w:type="dxa"/>
          </w:tcPr>
          <w:p w:rsidR="00565B38" w:rsidRPr="00FF3C3D" w:rsidRDefault="00565B38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Quantidade do procedimento ou item assistencial autorizada pela operadora</w:t>
            </w:r>
          </w:p>
        </w:tc>
      </w:tr>
      <w:tr w:rsidR="00565B38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65B38" w:rsidRDefault="00565B38" w:rsidP="00541F3F">
            <w:pPr>
              <w:pStyle w:val="ParagrafoManual"/>
              <w:ind w:left="0" w:firstLine="0"/>
              <w:jc w:val="left"/>
            </w:pPr>
            <w:r>
              <w:t>29</w:t>
            </w:r>
          </w:p>
        </w:tc>
        <w:tc>
          <w:tcPr>
            <w:tcW w:w="4718" w:type="dxa"/>
          </w:tcPr>
          <w:p w:rsidR="00565B38" w:rsidRPr="00FF3C3D" w:rsidRDefault="00565B38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Operadora</w:t>
            </w:r>
          </w:p>
        </w:tc>
        <w:tc>
          <w:tcPr>
            <w:tcW w:w="3210" w:type="dxa"/>
          </w:tcPr>
          <w:p w:rsidR="00565B38" w:rsidRPr="00FF3C3D" w:rsidRDefault="00565B38" w:rsidP="00476CEA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identificador do prestador contratado executante junto a operadora.</w:t>
            </w:r>
          </w:p>
        </w:tc>
      </w:tr>
      <w:tr w:rsidR="00565B38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65B38" w:rsidRDefault="00565B38" w:rsidP="00541F3F">
            <w:pPr>
              <w:pStyle w:val="ParagrafoManual"/>
              <w:ind w:left="0" w:firstLine="0"/>
              <w:jc w:val="left"/>
            </w:pPr>
            <w:r>
              <w:t>30</w:t>
            </w:r>
          </w:p>
        </w:tc>
        <w:tc>
          <w:tcPr>
            <w:tcW w:w="4718" w:type="dxa"/>
          </w:tcPr>
          <w:p w:rsidR="00565B38" w:rsidRPr="00FF3C3D" w:rsidRDefault="00CE34C6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contratado</w:t>
            </w:r>
          </w:p>
        </w:tc>
        <w:tc>
          <w:tcPr>
            <w:tcW w:w="3210" w:type="dxa"/>
          </w:tcPr>
          <w:p w:rsidR="00565B38" w:rsidRPr="00FF3C3D" w:rsidRDefault="00FC687B" w:rsidP="00476CEA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Razão Social, nome fantasia ou n</w:t>
            </w:r>
            <w:r w:rsidR="00CE34C6" w:rsidRPr="00FF3C3D">
              <w:rPr>
                <w:rFonts w:cs="Arial"/>
                <w:szCs w:val="20"/>
              </w:rPr>
              <w:t>ome do prestador</w:t>
            </w:r>
            <w:r w:rsidRPr="00FF3C3D">
              <w:rPr>
                <w:rFonts w:cs="Arial"/>
                <w:szCs w:val="20"/>
              </w:rPr>
              <w:t xml:space="preserve"> contratado da operadora que executou o procedimento</w:t>
            </w:r>
            <w:r w:rsidR="00CE34C6" w:rsidRPr="00FF3C3D">
              <w:rPr>
                <w:rFonts w:cs="Arial"/>
                <w:szCs w:val="20"/>
              </w:rPr>
              <w:t xml:space="preserve"> </w:t>
            </w:r>
          </w:p>
        </w:tc>
      </w:tr>
      <w:tr w:rsidR="00321509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321509" w:rsidRDefault="00321509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31</w:t>
            </w:r>
          </w:p>
        </w:tc>
        <w:tc>
          <w:tcPr>
            <w:tcW w:w="4718" w:type="dxa"/>
          </w:tcPr>
          <w:p w:rsidR="00321509" w:rsidRPr="00FF3C3D" w:rsidRDefault="00FC687B" w:rsidP="00240C3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FF3C3D">
              <w:rPr>
                <w:rFonts w:ascii="Arial" w:hAnsi="Arial" w:cs="Arial"/>
                <w:sz w:val="20"/>
                <w:szCs w:val="20"/>
              </w:rPr>
              <w:t>Código CNES</w:t>
            </w:r>
          </w:p>
        </w:tc>
        <w:tc>
          <w:tcPr>
            <w:tcW w:w="3210" w:type="dxa"/>
          </w:tcPr>
          <w:p w:rsidR="00321509" w:rsidRPr="00FF3C3D" w:rsidRDefault="00FC687B" w:rsidP="00321509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prestador executante no Cadastro Nacional de Estabelecimentos de Saúde do Ministério da Saúde</w:t>
            </w:r>
          </w:p>
        </w:tc>
      </w:tr>
      <w:tr w:rsidR="00321509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321509" w:rsidRDefault="00321509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32</w:t>
            </w:r>
          </w:p>
        </w:tc>
        <w:tc>
          <w:tcPr>
            <w:tcW w:w="4718" w:type="dxa"/>
          </w:tcPr>
          <w:p w:rsidR="00321509" w:rsidRPr="00FF3C3D" w:rsidRDefault="00FC687B" w:rsidP="00321509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Tipo de Atendimento</w:t>
            </w:r>
          </w:p>
        </w:tc>
        <w:tc>
          <w:tcPr>
            <w:tcW w:w="3210" w:type="dxa"/>
          </w:tcPr>
          <w:p w:rsidR="00321509" w:rsidRPr="00FF3C3D" w:rsidRDefault="00FC687B" w:rsidP="00321509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tipo de atendimento</w:t>
            </w:r>
          </w:p>
        </w:tc>
      </w:tr>
      <w:tr w:rsidR="00321509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321509" w:rsidRDefault="00321509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33</w:t>
            </w:r>
          </w:p>
        </w:tc>
        <w:tc>
          <w:tcPr>
            <w:tcW w:w="4718" w:type="dxa"/>
          </w:tcPr>
          <w:p w:rsidR="00321509" w:rsidRPr="00FF3C3D" w:rsidRDefault="006471AF" w:rsidP="00321509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Indicação</w:t>
            </w:r>
            <w:r w:rsidR="00FC687B" w:rsidRPr="00FF3C3D">
              <w:rPr>
                <w:rFonts w:cs="Arial"/>
                <w:szCs w:val="20"/>
              </w:rPr>
              <w:t xml:space="preserve"> de Acidente</w:t>
            </w:r>
          </w:p>
        </w:tc>
        <w:tc>
          <w:tcPr>
            <w:tcW w:w="3210" w:type="dxa"/>
          </w:tcPr>
          <w:p w:rsidR="00321509" w:rsidRPr="00FF3C3D" w:rsidRDefault="00FC687B" w:rsidP="00321509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Indica se o atendimento é devido a acidente ocorrido com o beneficiário ou doença relacionada</w:t>
            </w:r>
          </w:p>
        </w:tc>
      </w:tr>
      <w:tr w:rsidR="00321509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321509" w:rsidRDefault="00321509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34</w:t>
            </w:r>
          </w:p>
        </w:tc>
        <w:tc>
          <w:tcPr>
            <w:tcW w:w="4718" w:type="dxa"/>
          </w:tcPr>
          <w:p w:rsidR="00321509" w:rsidRPr="00FF3C3D" w:rsidRDefault="00FC687B" w:rsidP="00321509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Tipo de Consulta</w:t>
            </w:r>
          </w:p>
        </w:tc>
        <w:tc>
          <w:tcPr>
            <w:tcW w:w="3210" w:type="dxa"/>
          </w:tcPr>
          <w:p w:rsidR="00321509" w:rsidRPr="00FF3C3D" w:rsidRDefault="00FC687B" w:rsidP="00321509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tipo de consulta realizada</w:t>
            </w:r>
          </w:p>
        </w:tc>
      </w:tr>
      <w:tr w:rsidR="00321509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321509" w:rsidRDefault="00321509" w:rsidP="00541F3F">
            <w:pPr>
              <w:widowControl w:val="0"/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35</w:t>
            </w:r>
          </w:p>
        </w:tc>
        <w:tc>
          <w:tcPr>
            <w:tcW w:w="4718" w:type="dxa"/>
          </w:tcPr>
          <w:p w:rsidR="00321509" w:rsidRPr="00FF3C3D" w:rsidRDefault="00FC687B" w:rsidP="00321509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Motivo de Encerramento do atendimento</w:t>
            </w:r>
          </w:p>
        </w:tc>
        <w:tc>
          <w:tcPr>
            <w:tcW w:w="3210" w:type="dxa"/>
          </w:tcPr>
          <w:p w:rsidR="00321509" w:rsidRPr="00FF3C3D" w:rsidRDefault="00FC687B" w:rsidP="00321509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</w:t>
            </w:r>
            <w:r w:rsidR="00F776C4" w:rsidRPr="00FF3C3D">
              <w:rPr>
                <w:rFonts w:cs="Arial"/>
                <w:szCs w:val="20"/>
              </w:rPr>
              <w:t>ódigo do motivo de encerramento do atendimento</w:t>
            </w:r>
          </w:p>
        </w:tc>
      </w:tr>
      <w:tr w:rsidR="00321509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321509" w:rsidRDefault="00321509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36</w:t>
            </w:r>
          </w:p>
        </w:tc>
        <w:tc>
          <w:tcPr>
            <w:tcW w:w="4718" w:type="dxa"/>
          </w:tcPr>
          <w:p w:rsidR="00321509" w:rsidRPr="00FF3C3D" w:rsidRDefault="00F776C4" w:rsidP="00321509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</w:t>
            </w:r>
          </w:p>
        </w:tc>
        <w:tc>
          <w:tcPr>
            <w:tcW w:w="3210" w:type="dxa"/>
          </w:tcPr>
          <w:p w:rsidR="00321509" w:rsidRPr="00FF3C3D" w:rsidRDefault="00F776C4" w:rsidP="00321509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em que o atendimento / procedimento foi realizado</w:t>
            </w:r>
          </w:p>
        </w:tc>
      </w:tr>
      <w:tr w:rsidR="00321509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321509" w:rsidRDefault="00321509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37</w:t>
            </w:r>
          </w:p>
        </w:tc>
        <w:tc>
          <w:tcPr>
            <w:tcW w:w="4718" w:type="dxa"/>
          </w:tcPr>
          <w:p w:rsidR="00321509" w:rsidRPr="00FF3C3D" w:rsidRDefault="00F776C4" w:rsidP="00321509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Hora inicial</w:t>
            </w:r>
          </w:p>
        </w:tc>
        <w:tc>
          <w:tcPr>
            <w:tcW w:w="3210" w:type="dxa"/>
          </w:tcPr>
          <w:p w:rsidR="00321509" w:rsidRPr="00FF3C3D" w:rsidRDefault="00F776C4" w:rsidP="00321509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Horário inicial da realização do procedimento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38</w:t>
            </w:r>
          </w:p>
        </w:tc>
        <w:tc>
          <w:tcPr>
            <w:tcW w:w="4718" w:type="dxa"/>
          </w:tcPr>
          <w:p w:rsidR="00CA3CF3" w:rsidRPr="00FF3C3D" w:rsidRDefault="00F776C4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Hora final</w:t>
            </w:r>
          </w:p>
        </w:tc>
        <w:tc>
          <w:tcPr>
            <w:tcW w:w="3210" w:type="dxa"/>
          </w:tcPr>
          <w:p w:rsidR="00CA3CF3" w:rsidRPr="00FF3C3D" w:rsidRDefault="00F776C4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Horário final da realização do procedimento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39</w:t>
            </w:r>
          </w:p>
        </w:tc>
        <w:tc>
          <w:tcPr>
            <w:tcW w:w="4718" w:type="dxa"/>
          </w:tcPr>
          <w:p w:rsidR="00CA3CF3" w:rsidRPr="00FF3C3D" w:rsidRDefault="00F776C4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Tabela</w:t>
            </w:r>
          </w:p>
        </w:tc>
        <w:tc>
          <w:tcPr>
            <w:tcW w:w="3210" w:type="dxa"/>
          </w:tcPr>
          <w:p w:rsidR="00CA3CF3" w:rsidRPr="00FF3C3D" w:rsidRDefault="00F776C4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tabela utilizada para identificar os procedimentos realizados ou itens assist</w:t>
            </w:r>
            <w:r w:rsidR="001C31A6" w:rsidRPr="00FF3C3D">
              <w:rPr>
                <w:rFonts w:cs="Arial"/>
                <w:szCs w:val="20"/>
              </w:rPr>
              <w:t>enciais utilizados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40</w:t>
            </w:r>
          </w:p>
        </w:tc>
        <w:tc>
          <w:tcPr>
            <w:tcW w:w="4718" w:type="dxa"/>
          </w:tcPr>
          <w:p w:rsidR="00CA3CF3" w:rsidRPr="00FF3C3D" w:rsidRDefault="001C31A6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procedimento</w:t>
            </w:r>
          </w:p>
        </w:tc>
        <w:tc>
          <w:tcPr>
            <w:tcW w:w="3210" w:type="dxa"/>
          </w:tcPr>
          <w:p w:rsidR="00CA3CF3" w:rsidRPr="00FF3C3D" w:rsidRDefault="001C31A6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identificador do procedimento realizado pelo prestador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41</w:t>
            </w:r>
          </w:p>
        </w:tc>
        <w:tc>
          <w:tcPr>
            <w:tcW w:w="4718" w:type="dxa"/>
          </w:tcPr>
          <w:p w:rsidR="00CA3CF3" w:rsidRPr="00FF3C3D" w:rsidRDefault="001C31A6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Descrição</w:t>
            </w:r>
          </w:p>
        </w:tc>
        <w:tc>
          <w:tcPr>
            <w:tcW w:w="3210" w:type="dxa"/>
          </w:tcPr>
          <w:p w:rsidR="00CA3CF3" w:rsidRPr="00FF3C3D" w:rsidRDefault="001C31A6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Descrição do procedimento realizado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42</w:t>
            </w:r>
          </w:p>
        </w:tc>
        <w:tc>
          <w:tcPr>
            <w:tcW w:w="4718" w:type="dxa"/>
          </w:tcPr>
          <w:p w:rsidR="00CA3CF3" w:rsidRPr="00FF3C3D" w:rsidRDefault="001C31A6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Qtde</w:t>
            </w:r>
          </w:p>
        </w:tc>
        <w:tc>
          <w:tcPr>
            <w:tcW w:w="3210" w:type="dxa"/>
          </w:tcPr>
          <w:p w:rsidR="00CA3CF3" w:rsidRPr="00FF3C3D" w:rsidRDefault="001C31A6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Quantidade realizada do procedimento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43</w:t>
            </w:r>
          </w:p>
        </w:tc>
        <w:tc>
          <w:tcPr>
            <w:tcW w:w="4718" w:type="dxa"/>
          </w:tcPr>
          <w:p w:rsidR="00CA3CF3" w:rsidRPr="00FF3C3D" w:rsidRDefault="001C31A6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Via</w:t>
            </w:r>
          </w:p>
        </w:tc>
        <w:tc>
          <w:tcPr>
            <w:tcW w:w="3210" w:type="dxa"/>
          </w:tcPr>
          <w:p w:rsidR="00CA3CF3" w:rsidRPr="00FF3C3D" w:rsidRDefault="001C31A6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via de acesso utilizada para realização do procedimento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44</w:t>
            </w:r>
          </w:p>
        </w:tc>
        <w:tc>
          <w:tcPr>
            <w:tcW w:w="4718" w:type="dxa"/>
          </w:tcPr>
          <w:p w:rsidR="00CA3CF3" w:rsidRPr="00FF3C3D" w:rsidRDefault="001C31A6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Téc</w:t>
            </w:r>
          </w:p>
        </w:tc>
        <w:tc>
          <w:tcPr>
            <w:tcW w:w="3210" w:type="dxa"/>
          </w:tcPr>
          <w:p w:rsidR="00CA3CF3" w:rsidRPr="00FF3C3D" w:rsidRDefault="001C31A6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da técnica utilizada para realização do procedimento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lastRenderedPageBreak/>
              <w:t>45</w:t>
            </w:r>
          </w:p>
        </w:tc>
        <w:tc>
          <w:tcPr>
            <w:tcW w:w="4718" w:type="dxa"/>
          </w:tcPr>
          <w:p w:rsidR="00CA3CF3" w:rsidRPr="00FF3C3D" w:rsidRDefault="00D21D76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Fator Red/ Acrésc</w:t>
            </w:r>
          </w:p>
        </w:tc>
        <w:tc>
          <w:tcPr>
            <w:tcW w:w="3210" w:type="dxa"/>
          </w:tcPr>
          <w:p w:rsidR="00CA3CF3" w:rsidRPr="00FF3C3D" w:rsidRDefault="00D21D76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Fator de redução ou acréscimo sobre o valor do procedimento realizado ou item assistencial utilizado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46</w:t>
            </w:r>
          </w:p>
        </w:tc>
        <w:tc>
          <w:tcPr>
            <w:tcW w:w="4718" w:type="dxa"/>
          </w:tcPr>
          <w:p w:rsidR="00CA3CF3" w:rsidRPr="00FF3C3D" w:rsidRDefault="00D21D76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unitário</w:t>
            </w:r>
          </w:p>
        </w:tc>
        <w:tc>
          <w:tcPr>
            <w:tcW w:w="3210" w:type="dxa"/>
          </w:tcPr>
          <w:p w:rsidR="00CA3CF3" w:rsidRPr="00FF3C3D" w:rsidRDefault="00D21D76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unitário do procedimento realizado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47</w:t>
            </w:r>
          </w:p>
        </w:tc>
        <w:tc>
          <w:tcPr>
            <w:tcW w:w="4718" w:type="dxa"/>
          </w:tcPr>
          <w:p w:rsidR="00CA3CF3" w:rsidRPr="00FF3C3D" w:rsidRDefault="00D21D76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total</w:t>
            </w:r>
          </w:p>
        </w:tc>
        <w:tc>
          <w:tcPr>
            <w:tcW w:w="3210" w:type="dxa"/>
          </w:tcPr>
          <w:p w:rsidR="00CA3CF3" w:rsidRPr="00FF3C3D" w:rsidRDefault="00D21D76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total do procedimento realizado, considerando a quantidade de procedimentos realizados, o valor unitário e o fator de redução ou acréscimo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48</w:t>
            </w:r>
          </w:p>
        </w:tc>
        <w:tc>
          <w:tcPr>
            <w:tcW w:w="4718" w:type="dxa"/>
          </w:tcPr>
          <w:p w:rsidR="00CA3CF3" w:rsidRPr="00FF3C3D" w:rsidRDefault="00D21D76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Seq. Ref</w:t>
            </w:r>
          </w:p>
        </w:tc>
        <w:tc>
          <w:tcPr>
            <w:tcW w:w="3210" w:type="dxa"/>
          </w:tcPr>
          <w:p w:rsidR="00CA3CF3" w:rsidRPr="00FF3C3D" w:rsidRDefault="00D21D76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sequencial referência do procedimento ou exame realizado do qual o profissional participou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49</w:t>
            </w:r>
          </w:p>
        </w:tc>
        <w:tc>
          <w:tcPr>
            <w:tcW w:w="4718" w:type="dxa"/>
          </w:tcPr>
          <w:p w:rsidR="00CA3CF3" w:rsidRPr="00FF3C3D" w:rsidRDefault="00054D3B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Grau Part</w:t>
            </w:r>
          </w:p>
        </w:tc>
        <w:tc>
          <w:tcPr>
            <w:tcW w:w="3210" w:type="dxa"/>
          </w:tcPr>
          <w:p w:rsidR="00CA3CF3" w:rsidRPr="00FF3C3D" w:rsidRDefault="00054D3B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Grau de participação do profissional na realização do procedimento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50</w:t>
            </w:r>
          </w:p>
        </w:tc>
        <w:tc>
          <w:tcPr>
            <w:tcW w:w="4718" w:type="dxa"/>
          </w:tcPr>
          <w:p w:rsidR="00CA3CF3" w:rsidRPr="00FF3C3D" w:rsidRDefault="00054D3B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Operadora/ CPF</w:t>
            </w:r>
          </w:p>
        </w:tc>
        <w:tc>
          <w:tcPr>
            <w:tcW w:w="3210" w:type="dxa"/>
          </w:tcPr>
          <w:p w:rsidR="00CA3CF3" w:rsidRPr="00FF3C3D" w:rsidRDefault="00054D3B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Operadora ou CPF do profissional que executou o procedimento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51</w:t>
            </w:r>
          </w:p>
        </w:tc>
        <w:tc>
          <w:tcPr>
            <w:tcW w:w="4718" w:type="dxa"/>
          </w:tcPr>
          <w:p w:rsidR="00CA3CF3" w:rsidRPr="00FF3C3D" w:rsidRDefault="00054D3B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profissional</w:t>
            </w:r>
          </w:p>
        </w:tc>
        <w:tc>
          <w:tcPr>
            <w:tcW w:w="3210" w:type="dxa"/>
          </w:tcPr>
          <w:p w:rsidR="00CA3CF3" w:rsidRPr="00FF3C3D" w:rsidRDefault="00054D3B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Nome do profissional que executou o procedimento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52</w:t>
            </w:r>
          </w:p>
        </w:tc>
        <w:tc>
          <w:tcPr>
            <w:tcW w:w="4718" w:type="dxa"/>
          </w:tcPr>
          <w:p w:rsidR="00CA3CF3" w:rsidRPr="00FF3C3D" w:rsidRDefault="00054D3B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Conselho Profissional</w:t>
            </w:r>
          </w:p>
        </w:tc>
        <w:tc>
          <w:tcPr>
            <w:tcW w:w="3210" w:type="dxa"/>
          </w:tcPr>
          <w:p w:rsidR="00CA3CF3" w:rsidRPr="00FF3C3D" w:rsidRDefault="00054D3B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do conselho do profissional que executou o procedimento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53</w:t>
            </w:r>
          </w:p>
        </w:tc>
        <w:tc>
          <w:tcPr>
            <w:tcW w:w="4718" w:type="dxa"/>
          </w:tcPr>
          <w:p w:rsidR="00CA3CF3" w:rsidRPr="00FF3C3D" w:rsidRDefault="00054D3B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no conselho</w:t>
            </w:r>
          </w:p>
        </w:tc>
        <w:tc>
          <w:tcPr>
            <w:tcW w:w="3210" w:type="dxa"/>
          </w:tcPr>
          <w:p w:rsidR="00CA3CF3" w:rsidRPr="00FF3C3D" w:rsidRDefault="00054D3B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Número de registro no respectivo Conselho Profissional do p</w:t>
            </w:r>
            <w:r w:rsidR="007627B1" w:rsidRPr="00FF3C3D">
              <w:rPr>
                <w:rFonts w:cs="Arial"/>
                <w:szCs w:val="20"/>
              </w:rPr>
              <w:t>rofissional que executou o procedimento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color w:val="000000"/>
                <w:sz w:val="20"/>
                <w:szCs w:val="20"/>
              </w:rPr>
              <w:t>54</w:t>
            </w:r>
          </w:p>
        </w:tc>
        <w:tc>
          <w:tcPr>
            <w:tcW w:w="4718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UF</w:t>
            </w:r>
          </w:p>
        </w:tc>
        <w:tc>
          <w:tcPr>
            <w:tcW w:w="3210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Sigla da Unidade Federativa do Conselho Profissional do executante do procedimento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55</w:t>
            </w:r>
          </w:p>
        </w:tc>
        <w:tc>
          <w:tcPr>
            <w:tcW w:w="4718" w:type="dxa"/>
          </w:tcPr>
          <w:p w:rsidR="00CA3CF3" w:rsidRPr="00FF3C3D" w:rsidRDefault="007627B1" w:rsidP="007627B1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CBO</w:t>
            </w:r>
          </w:p>
        </w:tc>
        <w:tc>
          <w:tcPr>
            <w:tcW w:w="3210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Código na classificação Brasileira de Ocupações do profissional executante do procedimento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56</w:t>
            </w:r>
          </w:p>
        </w:tc>
        <w:tc>
          <w:tcPr>
            <w:tcW w:w="4718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de realização de procedimentos em série</w:t>
            </w:r>
          </w:p>
        </w:tc>
        <w:tc>
          <w:tcPr>
            <w:tcW w:w="3210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Data em que o atendimento/ procedimento foi realizado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57</w:t>
            </w:r>
          </w:p>
        </w:tc>
        <w:tc>
          <w:tcPr>
            <w:tcW w:w="4718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Assinatura do beneficiário ou responsável na realização de procedimentos em série</w:t>
            </w:r>
          </w:p>
        </w:tc>
        <w:tc>
          <w:tcPr>
            <w:tcW w:w="3210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Assinatura do beneficiário ou responsável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58</w:t>
            </w:r>
          </w:p>
        </w:tc>
        <w:tc>
          <w:tcPr>
            <w:tcW w:w="4718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Observação/ Justificativa</w:t>
            </w:r>
          </w:p>
        </w:tc>
        <w:tc>
          <w:tcPr>
            <w:tcW w:w="3210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 xml:space="preserve">Campo utilizado para adicionar quaisquer observações sobre o atendimento ou justificativas que </w:t>
            </w:r>
            <w:r w:rsidR="006471AF" w:rsidRPr="00FF3C3D">
              <w:rPr>
                <w:rFonts w:cs="Arial"/>
                <w:szCs w:val="20"/>
              </w:rPr>
              <w:t>julgue</w:t>
            </w:r>
            <w:r w:rsidRPr="00FF3C3D">
              <w:rPr>
                <w:rFonts w:cs="Arial"/>
                <w:szCs w:val="20"/>
              </w:rPr>
              <w:t xml:space="preserve"> necessário</w:t>
            </w:r>
          </w:p>
        </w:tc>
      </w:tr>
      <w:tr w:rsidR="00CA3CF3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59</w:t>
            </w:r>
          </w:p>
        </w:tc>
        <w:tc>
          <w:tcPr>
            <w:tcW w:w="4718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de Procedimentos</w:t>
            </w:r>
          </w:p>
        </w:tc>
        <w:tc>
          <w:tcPr>
            <w:tcW w:w="3210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total de todos os procedimentos realizados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60</w:t>
            </w:r>
          </w:p>
        </w:tc>
        <w:tc>
          <w:tcPr>
            <w:tcW w:w="4718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de Taxas diversas e aluguéis</w:t>
            </w:r>
          </w:p>
        </w:tc>
        <w:tc>
          <w:tcPr>
            <w:tcW w:w="3210" w:type="dxa"/>
          </w:tcPr>
          <w:p w:rsidR="00CA3CF3" w:rsidRPr="00FF3C3D" w:rsidRDefault="007627B1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total das taxas diversas e aluguéis, considerando o somatório de todas as taxas e aluguéis cobrado</w:t>
            </w:r>
          </w:p>
        </w:tc>
      </w:tr>
      <w:tr w:rsidR="00CA3CF3" w:rsidTr="004D18A7">
        <w:trPr>
          <w:trHeight w:val="152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61</w:t>
            </w:r>
          </w:p>
        </w:tc>
        <w:tc>
          <w:tcPr>
            <w:tcW w:w="4718" w:type="dxa"/>
          </w:tcPr>
          <w:p w:rsidR="00CA3CF3" w:rsidRPr="00FF3C3D" w:rsidRDefault="00541F3F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de Materiais</w:t>
            </w:r>
          </w:p>
        </w:tc>
        <w:tc>
          <w:tcPr>
            <w:tcW w:w="3210" w:type="dxa"/>
          </w:tcPr>
          <w:p w:rsidR="00CA3CF3" w:rsidRPr="00FF3C3D" w:rsidRDefault="00541F3F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total dos materiais, considerando o valor unitário de cada material e a quantidade utilizada</w:t>
            </w:r>
          </w:p>
        </w:tc>
      </w:tr>
      <w:tr w:rsidR="00CA3CF3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CA3CF3" w:rsidRDefault="00CA3CF3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62</w:t>
            </w:r>
          </w:p>
        </w:tc>
        <w:tc>
          <w:tcPr>
            <w:tcW w:w="4718" w:type="dxa"/>
          </w:tcPr>
          <w:p w:rsidR="00CA3CF3" w:rsidRPr="00FF3C3D" w:rsidRDefault="00541F3F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de OPME</w:t>
            </w:r>
          </w:p>
        </w:tc>
        <w:tc>
          <w:tcPr>
            <w:tcW w:w="3210" w:type="dxa"/>
          </w:tcPr>
          <w:p w:rsidR="00CA3CF3" w:rsidRPr="00FF3C3D" w:rsidRDefault="00541F3F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 xml:space="preserve">Valor total das órteses, próteses e materiais especiais, considerando </w:t>
            </w:r>
            <w:r w:rsidRPr="00FF3C3D">
              <w:rPr>
                <w:rFonts w:cs="Arial"/>
                <w:szCs w:val="20"/>
              </w:rPr>
              <w:lastRenderedPageBreak/>
              <w:t>o valor unitário de cada material e a quantidade utilizada</w:t>
            </w:r>
          </w:p>
        </w:tc>
      </w:tr>
      <w:tr w:rsidR="00541F3F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1F3F" w:rsidRDefault="00541F3F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lastRenderedPageBreak/>
              <w:t>63</w:t>
            </w:r>
          </w:p>
        </w:tc>
        <w:tc>
          <w:tcPr>
            <w:tcW w:w="4718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de medicamentos</w:t>
            </w:r>
          </w:p>
        </w:tc>
        <w:tc>
          <w:tcPr>
            <w:tcW w:w="3210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total dos medicamentos, considerando o valor unitário e a quantidade de cada medicamento utilizado</w:t>
            </w:r>
          </w:p>
        </w:tc>
      </w:tr>
      <w:tr w:rsidR="00541F3F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1F3F" w:rsidRDefault="00541F3F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64</w:t>
            </w:r>
          </w:p>
        </w:tc>
        <w:tc>
          <w:tcPr>
            <w:tcW w:w="4718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Gases Medicinais</w:t>
            </w:r>
          </w:p>
        </w:tc>
        <w:tc>
          <w:tcPr>
            <w:tcW w:w="3210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Valor total dos gases medicinais, considerando o somatório de todos os itens de gases medicinais utilizados</w:t>
            </w:r>
          </w:p>
        </w:tc>
      </w:tr>
      <w:tr w:rsidR="00541F3F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1F3F" w:rsidRDefault="00541F3F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65</w:t>
            </w:r>
          </w:p>
        </w:tc>
        <w:tc>
          <w:tcPr>
            <w:tcW w:w="4718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Total geral</w:t>
            </w:r>
          </w:p>
        </w:tc>
        <w:tc>
          <w:tcPr>
            <w:tcW w:w="3210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Somatório de todos os valores totais de procedimentos realizados e itens assistenciais utilizados</w:t>
            </w:r>
          </w:p>
        </w:tc>
      </w:tr>
      <w:tr w:rsidR="00541F3F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1F3F" w:rsidRDefault="00541F3F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66</w:t>
            </w:r>
          </w:p>
        </w:tc>
        <w:tc>
          <w:tcPr>
            <w:tcW w:w="4718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Assinatura do responsável pela Autorização</w:t>
            </w:r>
          </w:p>
        </w:tc>
        <w:tc>
          <w:tcPr>
            <w:tcW w:w="3210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Assinatura do responsável pela autorização concedida pela operadora</w:t>
            </w:r>
          </w:p>
        </w:tc>
      </w:tr>
      <w:tr w:rsidR="00541F3F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1F3F" w:rsidRDefault="00541F3F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67</w:t>
            </w:r>
          </w:p>
        </w:tc>
        <w:tc>
          <w:tcPr>
            <w:tcW w:w="4718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Assinatura do Beneficiário ou Responsável</w:t>
            </w:r>
          </w:p>
        </w:tc>
        <w:tc>
          <w:tcPr>
            <w:tcW w:w="3210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Assinatura do beneficiário ou responsável</w:t>
            </w:r>
          </w:p>
        </w:tc>
      </w:tr>
      <w:tr w:rsidR="00541F3F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</w:tcPr>
          <w:p w:rsidR="00541F3F" w:rsidRDefault="00541F3F" w:rsidP="00541F3F">
            <w:pPr>
              <w:widowControl w:val="0"/>
              <w:autoSpaceDE w:val="0"/>
              <w:autoSpaceDN w:val="0"/>
              <w:adjustRightInd w:val="0"/>
              <w:spacing w:line="242" w:lineRule="exact"/>
              <w:jc w:val="left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68</w:t>
            </w:r>
          </w:p>
        </w:tc>
        <w:tc>
          <w:tcPr>
            <w:tcW w:w="4718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Assinatura do contratado</w:t>
            </w:r>
          </w:p>
        </w:tc>
        <w:tc>
          <w:tcPr>
            <w:tcW w:w="3210" w:type="dxa"/>
          </w:tcPr>
          <w:p w:rsidR="00541F3F" w:rsidRPr="00FF3C3D" w:rsidRDefault="00541F3F" w:rsidP="00CA3CF3">
            <w:pPr>
              <w:pStyle w:val="ParagrafoManual"/>
              <w:ind w:left="0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FF3C3D">
              <w:rPr>
                <w:rFonts w:cs="Arial"/>
                <w:szCs w:val="20"/>
              </w:rPr>
              <w:t>Assinatura do prestador contratado.</w:t>
            </w:r>
          </w:p>
        </w:tc>
      </w:tr>
    </w:tbl>
    <w:p w:rsidR="00041C50" w:rsidRDefault="00041C50" w:rsidP="00476CEA">
      <w:pPr>
        <w:pStyle w:val="ParagrafoManual"/>
      </w:pPr>
    </w:p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Pr="00041C50" w:rsidRDefault="00041C50" w:rsidP="00041C50"/>
    <w:p w:rsidR="00041C50" w:rsidRDefault="00041C50" w:rsidP="00041C50"/>
    <w:p w:rsidR="00041C50" w:rsidRDefault="00041C50" w:rsidP="00041C50"/>
    <w:p w:rsidR="00041C50" w:rsidRDefault="00041C50" w:rsidP="00041C50"/>
    <w:p w:rsidR="00476CEA" w:rsidRDefault="00041C50" w:rsidP="00041C50">
      <w:pPr>
        <w:tabs>
          <w:tab w:val="left" w:pos="6570"/>
        </w:tabs>
      </w:pPr>
      <w:r>
        <w:tab/>
      </w:r>
    </w:p>
    <w:p w:rsidR="00041C50" w:rsidRDefault="00041C50" w:rsidP="00041C50">
      <w:pPr>
        <w:tabs>
          <w:tab w:val="left" w:pos="6570"/>
        </w:tabs>
      </w:pPr>
    </w:p>
    <w:p w:rsidR="00041C50" w:rsidRDefault="00041C50" w:rsidP="00041C50">
      <w:pPr>
        <w:tabs>
          <w:tab w:val="left" w:pos="6570"/>
        </w:tabs>
      </w:pPr>
    </w:p>
    <w:p w:rsidR="00041C50" w:rsidRDefault="00041C50" w:rsidP="00041C50">
      <w:pPr>
        <w:tabs>
          <w:tab w:val="left" w:pos="6570"/>
        </w:tabs>
      </w:pPr>
    </w:p>
    <w:p w:rsidR="00041C50" w:rsidRDefault="00041C50" w:rsidP="00041C50">
      <w:pPr>
        <w:tabs>
          <w:tab w:val="left" w:pos="6570"/>
        </w:tabs>
      </w:pPr>
    </w:p>
    <w:p w:rsidR="00041C50" w:rsidRDefault="00041C50" w:rsidP="00041C50">
      <w:pPr>
        <w:tabs>
          <w:tab w:val="left" w:pos="6570"/>
        </w:tabs>
      </w:pPr>
    </w:p>
    <w:p w:rsidR="00041C50" w:rsidRDefault="00041C50" w:rsidP="00041C50">
      <w:pPr>
        <w:tabs>
          <w:tab w:val="left" w:pos="6570"/>
        </w:tabs>
      </w:pPr>
    </w:p>
    <w:p w:rsidR="00041C50" w:rsidRDefault="00041C50" w:rsidP="00041C50">
      <w:pPr>
        <w:tabs>
          <w:tab w:val="left" w:pos="6570"/>
        </w:tabs>
      </w:pPr>
    </w:p>
    <w:p w:rsidR="00041C50" w:rsidRDefault="00041C50" w:rsidP="00041C50">
      <w:pPr>
        <w:tabs>
          <w:tab w:val="left" w:pos="6570"/>
        </w:tabs>
      </w:pPr>
    </w:p>
    <w:p w:rsidR="00041C50" w:rsidRDefault="00041C50" w:rsidP="00041C50">
      <w:pPr>
        <w:tabs>
          <w:tab w:val="left" w:pos="6570"/>
        </w:tabs>
      </w:pPr>
    </w:p>
    <w:p w:rsidR="00041C50" w:rsidRDefault="00041C50" w:rsidP="00041C50">
      <w:pPr>
        <w:tabs>
          <w:tab w:val="left" w:pos="6570"/>
        </w:tabs>
      </w:pPr>
    </w:p>
    <w:p w:rsidR="00D32E62" w:rsidRDefault="00D32E62" w:rsidP="00D32E62">
      <w:pPr>
        <w:pStyle w:val="ParagrafoManual"/>
      </w:pPr>
      <w:r>
        <w:lastRenderedPageBreak/>
        <w:t>É possível verificar que alguns campos foram retirados e outros alterados:</w:t>
      </w:r>
    </w:p>
    <w:p w:rsidR="00D32E62" w:rsidRPr="00774903" w:rsidRDefault="00D32E62" w:rsidP="00D32E62"/>
    <w:p w:rsidR="00D32E62" w:rsidRPr="00BE6D78" w:rsidRDefault="00D32E62" w:rsidP="00D32E62">
      <w:pPr>
        <w:pStyle w:val="Ttulo3"/>
      </w:pPr>
      <w:bookmarkStart w:id="7" w:name="_Toc388871691"/>
      <w:r>
        <w:t>Campos retirados:</w:t>
      </w:r>
      <w:bookmarkEnd w:id="7"/>
      <w:r>
        <w:t xml:space="preserve"> </w:t>
      </w:r>
    </w:p>
    <w:p w:rsidR="00D32E62" w:rsidRDefault="00D32E62" w:rsidP="00D32E62">
      <w:pPr>
        <w:pStyle w:val="ParagrafoManual"/>
        <w:numPr>
          <w:ilvl w:val="0"/>
          <w:numId w:val="17"/>
        </w:numPr>
      </w:pPr>
      <w:r>
        <w:t>Data de Emissão</w:t>
      </w:r>
    </w:p>
    <w:p w:rsidR="00D32E62" w:rsidRDefault="00D32E62" w:rsidP="00D32E62">
      <w:pPr>
        <w:pStyle w:val="ParagrafoManual"/>
        <w:numPr>
          <w:ilvl w:val="0"/>
          <w:numId w:val="17"/>
        </w:numPr>
      </w:pPr>
      <w:r>
        <w:t>Plano</w:t>
      </w:r>
    </w:p>
    <w:p w:rsidR="00D32E62" w:rsidRDefault="00D32E62" w:rsidP="00D32E62">
      <w:pPr>
        <w:pStyle w:val="ParagrafoManual"/>
        <w:numPr>
          <w:ilvl w:val="0"/>
          <w:numId w:val="17"/>
        </w:numPr>
      </w:pPr>
      <w:r>
        <w:t>CID 10</w:t>
      </w:r>
    </w:p>
    <w:p w:rsidR="00D32E62" w:rsidRDefault="00D32E62" w:rsidP="00D32E62">
      <w:pPr>
        <w:pStyle w:val="ParagrafoManual"/>
        <w:numPr>
          <w:ilvl w:val="0"/>
          <w:numId w:val="17"/>
        </w:numPr>
      </w:pPr>
      <w:r>
        <w:t>Tipo de Logradouro (T.L)</w:t>
      </w:r>
    </w:p>
    <w:p w:rsidR="00D32E62" w:rsidRDefault="00D32E62" w:rsidP="00D32E62">
      <w:pPr>
        <w:pStyle w:val="ParagrafoManual"/>
        <w:numPr>
          <w:ilvl w:val="0"/>
          <w:numId w:val="17"/>
        </w:numPr>
      </w:pPr>
      <w:r>
        <w:t>Logradouro</w:t>
      </w:r>
    </w:p>
    <w:p w:rsidR="00D32E62" w:rsidRDefault="00D32E62" w:rsidP="00D32E62">
      <w:pPr>
        <w:pStyle w:val="ParagrafoManual"/>
        <w:numPr>
          <w:ilvl w:val="0"/>
          <w:numId w:val="17"/>
        </w:numPr>
      </w:pPr>
      <w:r>
        <w:t>Número do Endereço</w:t>
      </w:r>
    </w:p>
    <w:p w:rsidR="00D32E62" w:rsidRDefault="00D32E62" w:rsidP="00D32E62">
      <w:pPr>
        <w:pStyle w:val="ParagrafoManual"/>
        <w:numPr>
          <w:ilvl w:val="0"/>
          <w:numId w:val="17"/>
        </w:numPr>
      </w:pPr>
      <w:r>
        <w:t>Complemento</w:t>
      </w:r>
    </w:p>
    <w:p w:rsidR="00D32E62" w:rsidRDefault="006471AF" w:rsidP="00D32E62">
      <w:pPr>
        <w:pStyle w:val="ParagrafoManual"/>
        <w:numPr>
          <w:ilvl w:val="0"/>
          <w:numId w:val="17"/>
        </w:numPr>
      </w:pPr>
      <w:r>
        <w:t>Município</w:t>
      </w:r>
    </w:p>
    <w:p w:rsidR="00D32E62" w:rsidRDefault="0010525B" w:rsidP="00D32E62">
      <w:pPr>
        <w:pStyle w:val="ParagrafoManual"/>
        <w:numPr>
          <w:ilvl w:val="0"/>
          <w:numId w:val="17"/>
        </w:numPr>
      </w:pPr>
      <w:r>
        <w:t>Código IBGE</w:t>
      </w:r>
    </w:p>
    <w:p w:rsidR="00D32E62" w:rsidRDefault="0010525B" w:rsidP="00D32E62">
      <w:pPr>
        <w:pStyle w:val="ParagrafoManual"/>
        <w:numPr>
          <w:ilvl w:val="0"/>
          <w:numId w:val="17"/>
        </w:numPr>
      </w:pPr>
      <w:r>
        <w:t>CEP</w:t>
      </w:r>
    </w:p>
    <w:p w:rsidR="0010525B" w:rsidRDefault="0010525B" w:rsidP="00D32E62">
      <w:pPr>
        <w:pStyle w:val="ParagrafoManual"/>
        <w:numPr>
          <w:ilvl w:val="0"/>
          <w:numId w:val="17"/>
        </w:numPr>
      </w:pPr>
      <w:r>
        <w:t>Tipo de Saída</w:t>
      </w:r>
    </w:p>
    <w:p w:rsidR="0010525B" w:rsidRDefault="0010525B" w:rsidP="00D32E62">
      <w:pPr>
        <w:pStyle w:val="ParagrafoManual"/>
        <w:numPr>
          <w:ilvl w:val="0"/>
          <w:numId w:val="17"/>
        </w:numPr>
      </w:pPr>
      <w:r>
        <w:t>Tipo de Doença</w:t>
      </w:r>
    </w:p>
    <w:p w:rsidR="0010525B" w:rsidRDefault="0010525B" w:rsidP="00D32E62">
      <w:pPr>
        <w:pStyle w:val="ParagrafoManual"/>
        <w:numPr>
          <w:ilvl w:val="0"/>
          <w:numId w:val="17"/>
        </w:numPr>
      </w:pPr>
      <w:r>
        <w:t>Tempo de Doença</w:t>
      </w:r>
    </w:p>
    <w:p w:rsidR="00D32E62" w:rsidRDefault="00D32E62" w:rsidP="00D32E62">
      <w:pPr>
        <w:pStyle w:val="ParagrafoManual"/>
      </w:pPr>
    </w:p>
    <w:p w:rsidR="00D32E62" w:rsidRDefault="00D32E62" w:rsidP="00D32E62">
      <w:pPr>
        <w:pStyle w:val="Ttulo3"/>
      </w:pPr>
      <w:bookmarkStart w:id="8" w:name="_Toc388871692"/>
      <w:r>
        <w:t>Campo</w:t>
      </w:r>
      <w:r w:rsidR="0010525B">
        <w:t>s</w:t>
      </w:r>
      <w:r>
        <w:t xml:space="preserve"> alterados:</w:t>
      </w:r>
      <w:bookmarkEnd w:id="8"/>
    </w:p>
    <w:p w:rsidR="00D32E62" w:rsidRDefault="0010525B" w:rsidP="0010525B">
      <w:pPr>
        <w:pStyle w:val="ParagrafoManual"/>
        <w:numPr>
          <w:ilvl w:val="0"/>
          <w:numId w:val="18"/>
        </w:numPr>
      </w:pPr>
      <w:r>
        <w:t>Tipo de Atendimento</w:t>
      </w:r>
    </w:p>
    <w:p w:rsidR="0010525B" w:rsidRDefault="0010525B" w:rsidP="0010525B">
      <w:pPr>
        <w:pStyle w:val="ParagrafoManual"/>
        <w:numPr>
          <w:ilvl w:val="0"/>
          <w:numId w:val="18"/>
        </w:numPr>
      </w:pPr>
      <w:r>
        <w:t>Indicação de Acidente</w:t>
      </w:r>
    </w:p>
    <w:p w:rsidR="0010525B" w:rsidRDefault="0010525B" w:rsidP="0010525B">
      <w:pPr>
        <w:pStyle w:val="ParagrafoManual"/>
        <w:numPr>
          <w:ilvl w:val="0"/>
          <w:numId w:val="18"/>
        </w:numPr>
      </w:pPr>
      <w:r>
        <w:t>UF</w:t>
      </w:r>
    </w:p>
    <w:p w:rsidR="0010525B" w:rsidRDefault="0010525B" w:rsidP="0010525B">
      <w:pPr>
        <w:pStyle w:val="ParagrafoManual"/>
        <w:numPr>
          <w:ilvl w:val="0"/>
          <w:numId w:val="18"/>
        </w:numPr>
      </w:pPr>
      <w:r>
        <w:t>Grau de Participação</w:t>
      </w:r>
    </w:p>
    <w:p w:rsidR="0010525B" w:rsidRDefault="0010525B" w:rsidP="0010525B">
      <w:pPr>
        <w:pStyle w:val="Ttulo3"/>
      </w:pPr>
      <w:bookmarkStart w:id="9" w:name="_Toc388871693"/>
      <w:r>
        <w:t>Campo Incluso:</w:t>
      </w:r>
      <w:bookmarkEnd w:id="9"/>
    </w:p>
    <w:p w:rsidR="0010525B" w:rsidRPr="0010525B" w:rsidRDefault="0010525B" w:rsidP="0010525B">
      <w:pPr>
        <w:pStyle w:val="ParagrafoManual"/>
        <w:numPr>
          <w:ilvl w:val="0"/>
          <w:numId w:val="18"/>
        </w:numPr>
      </w:pPr>
      <w:r>
        <w:t>Atendimento RN</w:t>
      </w:r>
    </w:p>
    <w:p w:rsidR="00003B4D" w:rsidRDefault="00003B4D" w:rsidP="00041C50">
      <w:pPr>
        <w:tabs>
          <w:tab w:val="left" w:pos="6570"/>
        </w:tabs>
      </w:pPr>
    </w:p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Default="00003B4D" w:rsidP="00003B4D"/>
    <w:p w:rsidR="00003B4D" w:rsidRDefault="00003B4D" w:rsidP="00003B4D"/>
    <w:p w:rsidR="00041C50" w:rsidRDefault="00003B4D" w:rsidP="00003B4D">
      <w:pPr>
        <w:tabs>
          <w:tab w:val="left" w:pos="5745"/>
        </w:tabs>
      </w:pPr>
      <w:r>
        <w:tab/>
      </w:r>
    </w:p>
    <w:p w:rsidR="00003B4D" w:rsidRDefault="00003B4D" w:rsidP="00003B4D">
      <w:pPr>
        <w:tabs>
          <w:tab w:val="left" w:pos="5745"/>
        </w:tabs>
      </w:pPr>
    </w:p>
    <w:p w:rsidR="00003B4D" w:rsidRDefault="00003B4D" w:rsidP="00003B4D">
      <w:pPr>
        <w:pStyle w:val="ParagrafoManual"/>
      </w:pPr>
    </w:p>
    <w:p w:rsidR="00003B4D" w:rsidRDefault="00003B4D" w:rsidP="00003B4D">
      <w:pPr>
        <w:pStyle w:val="Ttulo2"/>
      </w:pPr>
      <w:bookmarkStart w:id="10" w:name="_Toc388871694"/>
      <w:r>
        <w:lastRenderedPageBreak/>
        <w:t>Guia de Honorário Individual</w:t>
      </w:r>
      <w:bookmarkEnd w:id="10"/>
    </w:p>
    <w:p w:rsidR="00003B4D" w:rsidRDefault="00003B4D" w:rsidP="00003B4D">
      <w:pPr>
        <w:pStyle w:val="ParagrafoManual"/>
        <w:rPr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50F25C6D" wp14:editId="7CD0B49C">
            <wp:simplePos x="0" y="0"/>
            <wp:positionH relativeFrom="margin">
              <wp:posOffset>-71120</wp:posOffset>
            </wp:positionH>
            <wp:positionV relativeFrom="paragraph">
              <wp:posOffset>381000</wp:posOffset>
            </wp:positionV>
            <wp:extent cx="6829200" cy="5972400"/>
            <wp:effectExtent l="152400" t="152400" r="353060" b="352425"/>
            <wp:wrapThrough wrapText="bothSides">
              <wp:wrapPolygon edited="0">
                <wp:start x="241" y="-551"/>
                <wp:lineTo x="-482" y="-413"/>
                <wp:lineTo x="-482" y="21841"/>
                <wp:lineTo x="422" y="22806"/>
                <wp:lineTo x="21753" y="22806"/>
                <wp:lineTo x="21813" y="22668"/>
                <wp:lineTo x="22596" y="21703"/>
                <wp:lineTo x="22656" y="689"/>
                <wp:lineTo x="21933" y="-344"/>
                <wp:lineTo x="21873" y="-551"/>
                <wp:lineTo x="241" y="-551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2 guia de honorario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29200" cy="5972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26783">
        <w:tab/>
      </w:r>
      <w:r>
        <w:rPr>
          <w:lang w:eastAsia="pt-BR"/>
        </w:rPr>
        <w:t xml:space="preserve">Abaixo </w:t>
      </w:r>
      <w:r w:rsidR="006471AF">
        <w:rPr>
          <w:lang w:eastAsia="pt-BR"/>
        </w:rPr>
        <w:t>está</w:t>
      </w:r>
      <w:r>
        <w:rPr>
          <w:lang w:eastAsia="pt-BR"/>
        </w:rPr>
        <w:t xml:space="preserve"> a imagem da Guia de Honorário Individual na versão 2.02.03.</w:t>
      </w:r>
    </w:p>
    <w:p w:rsidR="00003B4D" w:rsidRDefault="00003B4D" w:rsidP="00003B4D">
      <w:pPr>
        <w:tabs>
          <w:tab w:val="left" w:pos="2700"/>
        </w:tabs>
      </w:pPr>
    </w:p>
    <w:p w:rsidR="00003B4D" w:rsidRDefault="00003B4D" w:rsidP="00003B4D">
      <w:pPr>
        <w:pStyle w:val="ParagrafoManual"/>
      </w:pPr>
    </w:p>
    <w:p w:rsidR="00003B4D" w:rsidRPr="00003B4D" w:rsidRDefault="00003B4D" w:rsidP="00003B4D"/>
    <w:p w:rsidR="00003B4D" w:rsidRPr="00003B4D" w:rsidRDefault="00003B4D" w:rsidP="00003B4D"/>
    <w:p w:rsidR="00003B4D" w:rsidRPr="00003B4D" w:rsidRDefault="00003B4D" w:rsidP="00003B4D"/>
    <w:p w:rsidR="00003B4D" w:rsidRDefault="00003B4D" w:rsidP="00003B4D"/>
    <w:p w:rsidR="00003B4D" w:rsidRDefault="00003B4D" w:rsidP="00003B4D">
      <w:pPr>
        <w:jc w:val="center"/>
      </w:pPr>
    </w:p>
    <w:p w:rsidR="00003B4D" w:rsidRDefault="00003B4D" w:rsidP="00003B4D">
      <w:pPr>
        <w:jc w:val="center"/>
      </w:pPr>
    </w:p>
    <w:p w:rsidR="00003B4D" w:rsidRDefault="00003B4D" w:rsidP="00003B4D">
      <w:pPr>
        <w:jc w:val="center"/>
      </w:pPr>
    </w:p>
    <w:tbl>
      <w:tblPr>
        <w:tblStyle w:val="TabeladeGrade2-nfase1"/>
        <w:tblW w:w="0" w:type="auto"/>
        <w:jc w:val="center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4D18A7" w:rsidTr="004D18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4D18A7" w:rsidRDefault="004D18A7" w:rsidP="004D18A7">
            <w:pPr>
              <w:pStyle w:val="ParagrafoManual"/>
              <w:ind w:left="0" w:firstLine="0"/>
            </w:pPr>
            <w:r>
              <w:lastRenderedPageBreak/>
              <w:t>Número do Campo</w:t>
            </w:r>
          </w:p>
        </w:tc>
        <w:tc>
          <w:tcPr>
            <w:tcW w:w="2881" w:type="dxa"/>
          </w:tcPr>
          <w:p w:rsidR="004D18A7" w:rsidRDefault="004D18A7" w:rsidP="004D18A7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Nome do Campo</w:t>
            </w:r>
          </w:p>
        </w:tc>
        <w:tc>
          <w:tcPr>
            <w:tcW w:w="2882" w:type="dxa"/>
          </w:tcPr>
          <w:p w:rsidR="004D18A7" w:rsidRDefault="004D18A7" w:rsidP="004D18A7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Descrição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Registro ANS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Registro da operadora na ANS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3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da guia solicitação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da guia de solicitação ou senha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4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 de emissão da guia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 de emissão da guia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5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da carteira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do cartão do beneficiário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6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Plano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plano do beneficiário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7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Validade da carteira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Validade da carteira do beneficiário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8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 xml:space="preserve">Nome 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beneficiário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9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do Cartão Nacional de Saúde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do Cartão Nacional de Saúde do beneficiário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10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na operadora/CNPJ/CPF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da operadora ou CNPJ ou CPF do contratado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11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contratado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contratado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12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CNES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CNES do contratado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13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na operadora/CNPJ/CPF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na operadora ou CNPJ ou CPF do contratado executante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14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contratado executante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contratado executante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15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CNES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CNES do contratado executante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16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Tipo da acomodação autorizada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Tipo de acomodação conforme tabela de domínio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17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Grau de participação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Grau de participação do profissional na equipe médica executante do serviço conforme tabela de domínio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18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profissional executante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profissional que executou o serviço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19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Conselho profissional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Sigla do conselho profissional do executante conforme tabela de domínio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20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no conselho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no conselho profissional do executante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21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UF conselho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Sigla da Unidade Federativa do Conselho Profissional do Executante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22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do CPF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do CPF do profissional executante do serviço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23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 de realização do procedimento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24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Hora inicial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Horário inicial da realização do procedimento</w:t>
            </w:r>
          </w:p>
        </w:tc>
      </w:tr>
      <w:tr w:rsidR="00003B4D" w:rsidTr="004D18A7">
        <w:trPr>
          <w:trHeight w:val="10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25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Hora final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Horário final da realização do procedimento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26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Tabela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da tabela de codificação dos procedimentos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lastRenderedPageBreak/>
              <w:t>27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do Procedimento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do procedimento realizado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28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Descrição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Descrição do procedimento realizado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29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Quantidade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Quantidade realizada do procedimento apresentado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30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Via de acesso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Via de acesso conforme tabela de domínio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31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Técnica utilizada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Técnica utilizada conforme tabela de domínio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32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% Redução / Acréscimo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Valor monetário de cada procedimento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33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Valor unitário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Valor monetário de cada procedimento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34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Valor total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Valor monetário do procedimento considerando a quantidade executada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35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Total Geral Honorário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Valor final do honorário médico considerando o somatório do campo ‘valor total’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36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Observação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Observações</w:t>
            </w:r>
          </w:p>
        </w:tc>
      </w:tr>
      <w:tr w:rsidR="00003B4D" w:rsidTr="004D18A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37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Data/Assinatura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Campos destinados para data completa e assinatura do prestador</w:t>
            </w:r>
          </w:p>
        </w:tc>
      </w:tr>
      <w:tr w:rsidR="00003B4D" w:rsidTr="004D18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1" w:type="dxa"/>
          </w:tcPr>
          <w:p w:rsidR="00003B4D" w:rsidRDefault="00003B4D" w:rsidP="0008350B">
            <w:r>
              <w:t>38</w:t>
            </w:r>
          </w:p>
        </w:tc>
        <w:tc>
          <w:tcPr>
            <w:tcW w:w="2881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Data/ Assinatura</w:t>
            </w:r>
          </w:p>
        </w:tc>
        <w:tc>
          <w:tcPr>
            <w:tcW w:w="2882" w:type="dxa"/>
          </w:tcPr>
          <w:p w:rsidR="00003B4D" w:rsidRPr="00EB5D22" w:rsidRDefault="00003B4D" w:rsidP="000835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Campos destinados para data completa e assinatura do beneficiário / responsável</w:t>
            </w:r>
          </w:p>
        </w:tc>
      </w:tr>
    </w:tbl>
    <w:p w:rsidR="0004530C" w:rsidRDefault="0004530C" w:rsidP="00003B4D">
      <w:pPr>
        <w:jc w:val="center"/>
      </w:pPr>
    </w:p>
    <w:p w:rsidR="0004530C" w:rsidRDefault="0004530C" w:rsidP="0004530C">
      <w:pPr>
        <w:pStyle w:val="ParagrafoManual"/>
        <w:rPr>
          <w:lang w:eastAsia="pt-BR"/>
        </w:rPr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3360" behindDoc="0" locked="0" layoutInCell="1" allowOverlap="1" wp14:anchorId="6576E83A" wp14:editId="1DB7DCF4">
            <wp:simplePos x="0" y="0"/>
            <wp:positionH relativeFrom="margin">
              <wp:posOffset>-70807</wp:posOffset>
            </wp:positionH>
            <wp:positionV relativeFrom="paragraph">
              <wp:posOffset>427990</wp:posOffset>
            </wp:positionV>
            <wp:extent cx="6828790" cy="5972175"/>
            <wp:effectExtent l="152400" t="152400" r="353060" b="371475"/>
            <wp:wrapThrough wrapText="bothSides">
              <wp:wrapPolygon edited="0">
                <wp:start x="241" y="-551"/>
                <wp:lineTo x="-482" y="-413"/>
                <wp:lineTo x="-482" y="21910"/>
                <wp:lineTo x="422" y="22737"/>
                <wp:lineTo x="422" y="22875"/>
                <wp:lineTo x="21753" y="22875"/>
                <wp:lineTo x="21813" y="22737"/>
                <wp:lineTo x="22596" y="21703"/>
                <wp:lineTo x="22656" y="689"/>
                <wp:lineTo x="21933" y="-344"/>
                <wp:lineTo x="21873" y="-551"/>
                <wp:lineTo x="241" y="-551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3 guia de honorario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28790" cy="5972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t-BR"/>
        </w:rPr>
        <w:t xml:space="preserve">Abaixo </w:t>
      </w:r>
      <w:r w:rsidR="006471AF">
        <w:rPr>
          <w:lang w:eastAsia="pt-BR"/>
        </w:rPr>
        <w:t>está</w:t>
      </w:r>
      <w:r>
        <w:rPr>
          <w:lang w:eastAsia="pt-BR"/>
        </w:rPr>
        <w:t xml:space="preserve"> a imagem da Guia de Honorário Individual na versão 3.01.00.</w:t>
      </w:r>
    </w:p>
    <w:p w:rsidR="0004530C" w:rsidRPr="0004530C" w:rsidRDefault="0004530C" w:rsidP="0004530C">
      <w:pPr>
        <w:pStyle w:val="ParagrafoManual"/>
      </w:pPr>
    </w:p>
    <w:p w:rsidR="0004530C" w:rsidRPr="0004530C" w:rsidRDefault="0004530C" w:rsidP="0004530C"/>
    <w:p w:rsidR="0004530C" w:rsidRPr="0004530C" w:rsidRDefault="0004530C" w:rsidP="0004530C"/>
    <w:p w:rsidR="0004530C" w:rsidRPr="0004530C" w:rsidRDefault="0004530C" w:rsidP="0004530C"/>
    <w:p w:rsidR="0004530C" w:rsidRPr="0004530C" w:rsidRDefault="0004530C" w:rsidP="0004530C"/>
    <w:p w:rsidR="000D13CE" w:rsidRDefault="000D13CE" w:rsidP="0004530C"/>
    <w:p w:rsidR="000D13CE" w:rsidRPr="000D13CE" w:rsidRDefault="000D13CE" w:rsidP="000D13CE"/>
    <w:p w:rsidR="000D13CE" w:rsidRPr="000D13CE" w:rsidRDefault="000D13CE" w:rsidP="000D13CE"/>
    <w:p w:rsidR="000D13CE" w:rsidRDefault="000D13CE" w:rsidP="000D13CE"/>
    <w:p w:rsidR="00003B4D" w:rsidRDefault="000D13CE" w:rsidP="000D13CE">
      <w:pPr>
        <w:tabs>
          <w:tab w:val="left" w:pos="7221"/>
        </w:tabs>
      </w:pPr>
      <w:r>
        <w:tab/>
      </w:r>
    </w:p>
    <w:tbl>
      <w:tblPr>
        <w:tblStyle w:val="TabeladeGrade2-nfase1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3782"/>
        <w:gridCol w:w="2882"/>
      </w:tblGrid>
      <w:tr w:rsidR="00EB5D22" w:rsidRPr="00EB5D22" w:rsidTr="00EB5D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EB5D22" w:rsidRPr="00EB5D22" w:rsidRDefault="00EB5D22" w:rsidP="00EB5D22">
            <w:pPr>
              <w:pStyle w:val="ParagrafoManual"/>
              <w:ind w:left="0" w:firstLine="0"/>
              <w:rPr>
                <w:rFonts w:cs="Arial"/>
              </w:rPr>
            </w:pPr>
            <w:r w:rsidRPr="00EB5D22">
              <w:rPr>
                <w:rFonts w:cs="Arial"/>
              </w:rPr>
              <w:lastRenderedPageBreak/>
              <w:t>Número do Campo</w:t>
            </w:r>
          </w:p>
        </w:tc>
        <w:tc>
          <w:tcPr>
            <w:tcW w:w="3782" w:type="dxa"/>
          </w:tcPr>
          <w:p w:rsidR="00EB5D22" w:rsidRPr="00EB5D22" w:rsidRDefault="00EB5D22" w:rsidP="00EB5D22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</w:rPr>
            </w:pPr>
            <w:r w:rsidRPr="00EB5D22">
              <w:rPr>
                <w:rFonts w:cs="Arial"/>
              </w:rPr>
              <w:t>Nome do Campo</w:t>
            </w:r>
          </w:p>
        </w:tc>
        <w:tc>
          <w:tcPr>
            <w:tcW w:w="2882" w:type="dxa"/>
          </w:tcPr>
          <w:p w:rsidR="00EB5D22" w:rsidRPr="00EB5D22" w:rsidRDefault="00EB5D22" w:rsidP="00EB5D22">
            <w:pPr>
              <w:pStyle w:val="ParagrafoManual"/>
              <w:ind w:left="0"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</w:rPr>
            </w:pPr>
            <w:r w:rsidRPr="00EB5D22">
              <w:rPr>
                <w:rFonts w:cs="Arial"/>
              </w:rPr>
              <w:t>Descrição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Registro ANS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 xml:space="preserve">Registro da operadora de plano privado de assistência </w:t>
            </w:r>
            <w:r w:rsidR="006471AF" w:rsidRPr="00EB5D22">
              <w:rPr>
                <w:rFonts w:ascii="Arial" w:hAnsi="Arial" w:cs="Arial"/>
                <w:sz w:val="20"/>
                <w:szCs w:val="20"/>
              </w:rPr>
              <w:t>à</w:t>
            </w:r>
            <w:r w:rsidRPr="00EB5D22">
              <w:rPr>
                <w:rFonts w:ascii="Arial" w:hAnsi="Arial" w:cs="Arial"/>
                <w:sz w:val="20"/>
                <w:szCs w:val="20"/>
              </w:rPr>
              <w:t xml:space="preserve"> saúde na Agência Nacional de Saúde Suplementar</w:t>
            </w:r>
          </w:p>
        </w:tc>
      </w:tr>
      <w:tr w:rsidR="000D13CE" w:rsidRPr="00EB5D22" w:rsidTr="00EB5D2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3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da guia solicitação de internação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que identifica a guia principal de solicitação de internação atribuído pelo prestador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4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Senha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Senha de autorização fornecida pela operadora</w:t>
            </w:r>
          </w:p>
        </w:tc>
      </w:tr>
      <w:tr w:rsidR="000D13CE" w:rsidRPr="00EB5D22" w:rsidTr="00EB5D2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5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da guia atribuído pela operadora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que identifica a guia atribuído pela operadora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6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da carteira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Número da carteira do beneficiário na operadora</w:t>
            </w:r>
          </w:p>
        </w:tc>
      </w:tr>
      <w:tr w:rsidR="000D13CE" w:rsidRPr="00EB5D22" w:rsidTr="00EB5D2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7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beneficiário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8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Atendimento RN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Indica se o paciente é um recém-nato que está sendo atendido no contratado do responsável</w:t>
            </w:r>
          </w:p>
        </w:tc>
      </w:tr>
      <w:tr w:rsidR="000D13CE" w:rsidRPr="00EB5D22" w:rsidTr="00EB5D2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9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na operadora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do hospital contratado onde o procedimento foi realizado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10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hospital/local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Razão Social ou nome fantasia prestador contratado da operadora onde o procedimento foi realizado</w:t>
            </w:r>
          </w:p>
        </w:tc>
      </w:tr>
      <w:tr w:rsidR="000D13CE" w:rsidRPr="00EB5D22" w:rsidTr="00EB5D2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11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CNES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do prestador onde foi realizado o procedimento no Cadastro Nacional de Estabelecimentos de Saúde do Ministério da Saúde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12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do contratado na operadora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identificador do prestador contratado executante junta a operadora.</w:t>
            </w:r>
          </w:p>
        </w:tc>
      </w:tr>
      <w:tr w:rsidR="000D13CE" w:rsidRPr="00EB5D22" w:rsidTr="00EB5D2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13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Nome do contratado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Razão Social, nome fantasia ou nome do prestador contratado da operadora que executou o procedimento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14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CNES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do prestador executante no Cadastro Nacional de Estabelecimentos de Saúde do Ministério da Saúde</w:t>
            </w:r>
          </w:p>
        </w:tc>
      </w:tr>
      <w:tr w:rsidR="000D13CE" w:rsidRPr="00EB5D22" w:rsidTr="00EB5D2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15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 início Faturamento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 início do faturamento apresentado nesta guia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16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 do fim do faturamento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 final do faturamento apresentado nesta guia</w:t>
            </w:r>
          </w:p>
        </w:tc>
      </w:tr>
      <w:tr w:rsidR="000D13CE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17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Data em que o atendimento/procedimento foi realizado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18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Hora inicial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Horário inicial da realização do procedimento</w:t>
            </w:r>
          </w:p>
        </w:tc>
      </w:tr>
      <w:tr w:rsidR="000D13CE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19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Hora final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Horário final da realização do procedimento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lastRenderedPageBreak/>
              <w:t>20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Tabela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da tabela utilizada para identificar o procedimento realizado</w:t>
            </w:r>
          </w:p>
        </w:tc>
      </w:tr>
      <w:tr w:rsidR="000D13CE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21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do procedimento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identificador do procedimento realizado pelo prestador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22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Descrição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Descrição do procedimento realizado</w:t>
            </w:r>
          </w:p>
        </w:tc>
      </w:tr>
      <w:tr w:rsidR="000D13CE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23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Qtde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Quantidade realizada do procedimento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24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Via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da via de acesso</w:t>
            </w:r>
          </w:p>
        </w:tc>
      </w:tr>
      <w:tr w:rsidR="000D13CE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25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Téc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Código da técnica utilizada para realização do procedimento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26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Fator Red/ Acrésc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Fator de redução ou acréscimo aplicado sobre o valor do procedimento realizado</w:t>
            </w:r>
          </w:p>
        </w:tc>
      </w:tr>
      <w:tr w:rsidR="000D13CE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27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Valor Unitário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Valor unitário do procedimento realizado</w:t>
            </w:r>
          </w:p>
        </w:tc>
      </w:tr>
      <w:tr w:rsidR="000D13CE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28</w:t>
            </w:r>
          </w:p>
        </w:tc>
        <w:tc>
          <w:tcPr>
            <w:tcW w:w="37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Valor Total</w:t>
            </w:r>
          </w:p>
        </w:tc>
        <w:tc>
          <w:tcPr>
            <w:tcW w:w="2882" w:type="dxa"/>
          </w:tcPr>
          <w:p w:rsidR="000D13CE" w:rsidRPr="00EB5D22" w:rsidRDefault="000D13CE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EB5D22">
              <w:rPr>
                <w:rFonts w:ascii="Arial" w:hAnsi="Arial" w:cs="Arial"/>
                <w:sz w:val="20"/>
                <w:szCs w:val="20"/>
              </w:rPr>
              <w:t>Valor total do(s) procedimento(s) realizado(s), considerando a quantidade de procedimentos realizados, o valor unitário e o fator de redução ou acréscimo</w:t>
            </w:r>
          </w:p>
        </w:tc>
      </w:tr>
      <w:tr w:rsidR="000D13CE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D13CE" w:rsidRPr="00EB5D22" w:rsidRDefault="000D13CE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 w:rsidRPr="00EB5D22">
              <w:rPr>
                <w:rFonts w:ascii="Arial" w:hAnsi="Arial" w:cs="Arial"/>
              </w:rPr>
              <w:t>29</w:t>
            </w:r>
          </w:p>
        </w:tc>
        <w:tc>
          <w:tcPr>
            <w:tcW w:w="3782" w:type="dxa"/>
          </w:tcPr>
          <w:p w:rsidR="000D13CE" w:rsidRPr="00EB5D22" w:rsidRDefault="0087417A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Seq. Ref</w:t>
            </w:r>
          </w:p>
        </w:tc>
        <w:tc>
          <w:tcPr>
            <w:tcW w:w="2882" w:type="dxa"/>
          </w:tcPr>
          <w:p w:rsidR="000D13CE" w:rsidRPr="00EB5D22" w:rsidRDefault="0087417A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Número sequencial referência do procedimento ou exame realizado do qual o profissional participou</w:t>
            </w:r>
          </w:p>
        </w:tc>
      </w:tr>
      <w:tr w:rsidR="0087417A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87417A" w:rsidRPr="00EB5D22" w:rsidRDefault="0087417A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3782" w:type="dxa"/>
          </w:tcPr>
          <w:p w:rsidR="0087417A" w:rsidRDefault="0087417A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Grau Part</w:t>
            </w:r>
          </w:p>
        </w:tc>
        <w:tc>
          <w:tcPr>
            <w:tcW w:w="2882" w:type="dxa"/>
          </w:tcPr>
          <w:p w:rsidR="0087417A" w:rsidRDefault="0087417A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="009A1A78">
              <w:rPr>
                <w:rFonts w:ascii="Arial" w:hAnsi="Arial" w:cs="Arial"/>
                <w:sz w:val="20"/>
                <w:szCs w:val="20"/>
              </w:rPr>
              <w:t>rau de participação do profissional na realização do procedimento</w:t>
            </w:r>
          </w:p>
        </w:tc>
      </w:tr>
      <w:tr w:rsidR="009A1A78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9A1A78" w:rsidRDefault="009A1A78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  <w:tc>
          <w:tcPr>
            <w:tcW w:w="3782" w:type="dxa"/>
          </w:tcPr>
          <w:p w:rsidR="009A1A78" w:rsidRDefault="009A1A78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Código na operadora/ CPF</w:t>
            </w:r>
          </w:p>
        </w:tc>
        <w:tc>
          <w:tcPr>
            <w:tcW w:w="2882" w:type="dxa"/>
          </w:tcPr>
          <w:p w:rsidR="009A1A78" w:rsidRDefault="009A1A78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Código na Operadora ou CPF do profissional que executou o procedimento</w:t>
            </w:r>
          </w:p>
        </w:tc>
      </w:tr>
      <w:tr w:rsidR="009A1A78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9A1A78" w:rsidRDefault="009A1A78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  <w:tc>
          <w:tcPr>
            <w:tcW w:w="3782" w:type="dxa"/>
          </w:tcPr>
          <w:p w:rsidR="009A1A78" w:rsidRDefault="009A1A78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Nome do profissional </w:t>
            </w:r>
          </w:p>
        </w:tc>
        <w:tc>
          <w:tcPr>
            <w:tcW w:w="2882" w:type="dxa"/>
          </w:tcPr>
          <w:p w:rsidR="009A1A78" w:rsidRDefault="009A1A78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Nome do profissional que executou o procedimento</w:t>
            </w:r>
          </w:p>
        </w:tc>
      </w:tr>
      <w:tr w:rsidR="009A1A78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9A1A78" w:rsidRDefault="009A1A78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  <w:tc>
          <w:tcPr>
            <w:tcW w:w="3782" w:type="dxa"/>
          </w:tcPr>
          <w:p w:rsidR="009A1A78" w:rsidRDefault="009A1A78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Conselho Profissional</w:t>
            </w:r>
          </w:p>
        </w:tc>
        <w:tc>
          <w:tcPr>
            <w:tcW w:w="2882" w:type="dxa"/>
          </w:tcPr>
          <w:p w:rsidR="009A1A78" w:rsidRDefault="005E5AB0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Código do conselho do profissional que executou o procedimento</w:t>
            </w:r>
          </w:p>
        </w:tc>
      </w:tr>
      <w:tr w:rsidR="005E5AB0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5E5AB0" w:rsidRDefault="005E5AB0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  <w:tc>
          <w:tcPr>
            <w:tcW w:w="3782" w:type="dxa"/>
          </w:tcPr>
          <w:p w:rsidR="005E5AB0" w:rsidRDefault="005E5AB0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Número no conselho</w:t>
            </w:r>
          </w:p>
        </w:tc>
        <w:tc>
          <w:tcPr>
            <w:tcW w:w="2882" w:type="dxa"/>
          </w:tcPr>
          <w:p w:rsidR="005E5AB0" w:rsidRDefault="005E5AB0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Número de registro no respectivo Conselho Profissional do profissional que executou o procedimento</w:t>
            </w:r>
          </w:p>
        </w:tc>
      </w:tr>
      <w:tr w:rsidR="005E5AB0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5E5AB0" w:rsidRDefault="005E5AB0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  <w:tc>
          <w:tcPr>
            <w:tcW w:w="3782" w:type="dxa"/>
          </w:tcPr>
          <w:p w:rsidR="005E5AB0" w:rsidRDefault="005E5AB0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UF</w:t>
            </w:r>
          </w:p>
        </w:tc>
        <w:tc>
          <w:tcPr>
            <w:tcW w:w="2882" w:type="dxa"/>
          </w:tcPr>
          <w:p w:rsidR="005E5AB0" w:rsidRDefault="005E5AB0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Sigla da Unidade Federativa do Conselho Profissional do executante do procedimento</w:t>
            </w:r>
          </w:p>
        </w:tc>
      </w:tr>
      <w:tr w:rsidR="005E5AB0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5E5AB0" w:rsidRDefault="005E5AB0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37</w:t>
            </w:r>
          </w:p>
        </w:tc>
        <w:tc>
          <w:tcPr>
            <w:tcW w:w="3782" w:type="dxa"/>
          </w:tcPr>
          <w:p w:rsidR="005E5AB0" w:rsidRDefault="005E5AB0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Observação/ Justificativa</w:t>
            </w:r>
          </w:p>
        </w:tc>
        <w:tc>
          <w:tcPr>
            <w:tcW w:w="2882" w:type="dxa"/>
          </w:tcPr>
          <w:p w:rsidR="005E5AB0" w:rsidRDefault="005E5AB0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Campo utilizado para adicionar quaisquer observações sobre o atendimento ou justificativas que </w:t>
            </w:r>
            <w:r w:rsidR="006471AF">
              <w:rPr>
                <w:rFonts w:ascii="Arial" w:hAnsi="Arial" w:cs="Arial"/>
                <w:sz w:val="20"/>
                <w:szCs w:val="20"/>
              </w:rPr>
              <w:t>julgue</w:t>
            </w:r>
            <w:r>
              <w:rPr>
                <w:rFonts w:ascii="Arial" w:hAnsi="Arial" w:cs="Arial"/>
                <w:sz w:val="20"/>
                <w:szCs w:val="20"/>
              </w:rPr>
              <w:t xml:space="preserve"> necessário</w:t>
            </w:r>
          </w:p>
        </w:tc>
      </w:tr>
      <w:tr w:rsidR="005E5AB0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5E5AB0" w:rsidRDefault="005E5AB0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</w:t>
            </w:r>
          </w:p>
        </w:tc>
        <w:tc>
          <w:tcPr>
            <w:tcW w:w="3782" w:type="dxa"/>
          </w:tcPr>
          <w:p w:rsidR="005E5AB0" w:rsidRDefault="00547C37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Valor total dos honorários</w:t>
            </w:r>
          </w:p>
        </w:tc>
        <w:tc>
          <w:tcPr>
            <w:tcW w:w="2882" w:type="dxa"/>
          </w:tcPr>
          <w:p w:rsidR="005E5AB0" w:rsidRDefault="00547C37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Valor final do honorário profissional considerando o somatório dos valores totais dos procedimentos realizados</w:t>
            </w:r>
          </w:p>
        </w:tc>
      </w:tr>
      <w:tr w:rsidR="00547C37" w:rsidRPr="00EB5D22" w:rsidTr="00EB5D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547C37" w:rsidRDefault="0008350B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</w:t>
            </w:r>
          </w:p>
        </w:tc>
        <w:tc>
          <w:tcPr>
            <w:tcW w:w="3782" w:type="dxa"/>
          </w:tcPr>
          <w:p w:rsidR="00547C37" w:rsidRDefault="0008350B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 de Emissão</w:t>
            </w:r>
          </w:p>
        </w:tc>
        <w:tc>
          <w:tcPr>
            <w:tcW w:w="2882" w:type="dxa"/>
          </w:tcPr>
          <w:p w:rsidR="00547C37" w:rsidRDefault="0008350B" w:rsidP="0008350B">
            <w:pPr>
              <w:tabs>
                <w:tab w:val="left" w:pos="566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 de emissão da guia</w:t>
            </w:r>
          </w:p>
        </w:tc>
      </w:tr>
      <w:tr w:rsidR="0008350B" w:rsidRPr="00EB5D22" w:rsidTr="00EB5D22">
        <w:trPr>
          <w:trHeight w:val="7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:rsidR="0008350B" w:rsidRDefault="0008350B" w:rsidP="0008350B">
            <w:pPr>
              <w:tabs>
                <w:tab w:val="left" w:pos="566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782" w:type="dxa"/>
          </w:tcPr>
          <w:p w:rsidR="0008350B" w:rsidRDefault="0008350B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Assinatura do profissional executante</w:t>
            </w:r>
          </w:p>
        </w:tc>
        <w:tc>
          <w:tcPr>
            <w:tcW w:w="2882" w:type="dxa"/>
          </w:tcPr>
          <w:p w:rsidR="0008350B" w:rsidRDefault="0008350B" w:rsidP="0008350B">
            <w:pPr>
              <w:tabs>
                <w:tab w:val="left" w:pos="566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Assinatura do profissional que executou o procedimento</w:t>
            </w:r>
          </w:p>
        </w:tc>
      </w:tr>
    </w:tbl>
    <w:p w:rsidR="00C43656" w:rsidRDefault="00C43656" w:rsidP="000D13CE">
      <w:pPr>
        <w:tabs>
          <w:tab w:val="left" w:pos="7221"/>
        </w:tabs>
      </w:pPr>
    </w:p>
    <w:p w:rsidR="00C43656" w:rsidRDefault="00C43656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Default="00C26783" w:rsidP="00C43656"/>
    <w:p w:rsidR="00C26783" w:rsidRPr="00C43656" w:rsidRDefault="00C26783" w:rsidP="00C43656"/>
    <w:p w:rsidR="00C43656" w:rsidRDefault="00C43656" w:rsidP="00C43656">
      <w:pPr>
        <w:pStyle w:val="ParagrafoManual"/>
      </w:pPr>
      <w:r>
        <w:lastRenderedPageBreak/>
        <w:t>É possível verificar que alguns campos foram retirados e outros alterados:</w:t>
      </w:r>
    </w:p>
    <w:p w:rsidR="00C43656" w:rsidRPr="00774903" w:rsidRDefault="00C43656" w:rsidP="00C43656"/>
    <w:p w:rsidR="00C43656" w:rsidRPr="00BE6D78" w:rsidRDefault="00C43656" w:rsidP="00C43656">
      <w:pPr>
        <w:pStyle w:val="Ttulo3"/>
      </w:pPr>
      <w:bookmarkStart w:id="11" w:name="_Toc388871695"/>
      <w:r>
        <w:t>Campos retirados:</w:t>
      </w:r>
      <w:bookmarkEnd w:id="11"/>
      <w:r>
        <w:t xml:space="preserve"> </w:t>
      </w:r>
    </w:p>
    <w:p w:rsidR="00C43656" w:rsidRDefault="00C43656" w:rsidP="00C43656">
      <w:pPr>
        <w:pStyle w:val="ParagrafoManual"/>
        <w:numPr>
          <w:ilvl w:val="0"/>
          <w:numId w:val="17"/>
        </w:numPr>
      </w:pPr>
      <w:r>
        <w:t>Validade da Carteira</w:t>
      </w:r>
    </w:p>
    <w:p w:rsidR="00C43656" w:rsidRDefault="00C43656" w:rsidP="00C43656">
      <w:pPr>
        <w:pStyle w:val="ParagrafoManual"/>
        <w:numPr>
          <w:ilvl w:val="0"/>
          <w:numId w:val="17"/>
        </w:numPr>
      </w:pPr>
      <w:r>
        <w:t>Número do cartão Nacional</w:t>
      </w:r>
    </w:p>
    <w:p w:rsidR="00C43656" w:rsidRDefault="00C43656" w:rsidP="00C43656">
      <w:pPr>
        <w:pStyle w:val="ParagrafoManual"/>
        <w:numPr>
          <w:ilvl w:val="0"/>
          <w:numId w:val="17"/>
        </w:numPr>
      </w:pPr>
      <w:r>
        <w:t>Tipo da acomodação autorizada</w:t>
      </w:r>
    </w:p>
    <w:p w:rsidR="00C43656" w:rsidRDefault="00C43656" w:rsidP="00C43656">
      <w:pPr>
        <w:pStyle w:val="Ttulo3"/>
      </w:pPr>
      <w:bookmarkStart w:id="12" w:name="_Toc388871696"/>
      <w:r>
        <w:t>Campo Incluso:</w:t>
      </w:r>
      <w:bookmarkEnd w:id="12"/>
    </w:p>
    <w:p w:rsidR="00C43656" w:rsidRPr="0010525B" w:rsidRDefault="00C43656" w:rsidP="00C43656">
      <w:pPr>
        <w:pStyle w:val="ParagrafoManual"/>
        <w:numPr>
          <w:ilvl w:val="0"/>
          <w:numId w:val="18"/>
        </w:numPr>
      </w:pPr>
      <w:r>
        <w:t>Atendimento RN</w:t>
      </w:r>
    </w:p>
    <w:p w:rsidR="00C43656" w:rsidRPr="00C43656" w:rsidRDefault="00C43656" w:rsidP="00C43656">
      <w:pPr>
        <w:tabs>
          <w:tab w:val="left" w:pos="3718"/>
        </w:tabs>
      </w:pPr>
    </w:p>
    <w:p w:rsidR="00C43656" w:rsidRPr="00C43656" w:rsidRDefault="00C43656" w:rsidP="00C43656"/>
    <w:p w:rsidR="00C43656" w:rsidRPr="00C43656" w:rsidRDefault="00C43656" w:rsidP="00C43656"/>
    <w:p w:rsidR="00C43656" w:rsidRPr="00C43656" w:rsidRDefault="00C43656" w:rsidP="00C43656"/>
    <w:p w:rsidR="00C43656" w:rsidRPr="00C43656" w:rsidRDefault="00C43656" w:rsidP="00C43656"/>
    <w:p w:rsidR="000D13CE" w:rsidRPr="00C43656" w:rsidRDefault="000D13CE" w:rsidP="00C43656"/>
    <w:sectPr w:rsidR="000D13CE" w:rsidRPr="00C43656" w:rsidSect="00D569D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46B4" w:rsidRDefault="003E46B4" w:rsidP="00CA5701">
      <w:r>
        <w:separator/>
      </w:r>
    </w:p>
  </w:endnote>
  <w:endnote w:type="continuationSeparator" w:id="0">
    <w:p w:rsidR="003E46B4" w:rsidRDefault="003E46B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50B" w:rsidRDefault="0008350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8350B" w:rsidRPr="000239F1" w:rsidRDefault="0008350B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8350B" w:rsidRPr="000239F1" w:rsidRDefault="0008350B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8350B" w:rsidRPr="00B2520C" w:rsidRDefault="0008350B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8350B" w:rsidRPr="00B2520C" w:rsidRDefault="0008350B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50B" w:rsidRPr="0053491F" w:rsidRDefault="0008350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8350B" w:rsidRPr="00B2520C" w:rsidRDefault="0008350B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21936">
                            <w:rPr>
                              <w:noProof/>
                              <w:sz w:val="20"/>
                              <w:szCs w:val="20"/>
                            </w:rPr>
                            <w:t>26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8350B" w:rsidRPr="00B2520C" w:rsidRDefault="0008350B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21936">
                      <w:rPr>
                        <w:noProof/>
                        <w:sz w:val="20"/>
                        <w:szCs w:val="20"/>
                      </w:rPr>
                      <w:t>26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46B4" w:rsidRDefault="003E46B4" w:rsidP="00CA5701">
      <w:r>
        <w:separator/>
      </w:r>
    </w:p>
  </w:footnote>
  <w:footnote w:type="continuationSeparator" w:id="0">
    <w:p w:rsidR="003E46B4" w:rsidRDefault="003E46B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50B" w:rsidRPr="00015839" w:rsidRDefault="0008350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8350B" w:rsidRPr="005D5B9D" w:rsidRDefault="0008350B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8350B" w:rsidRPr="005D5B9D" w:rsidRDefault="0008350B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8350B" w:rsidRDefault="0008350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8350B" w:rsidRPr="00015839" w:rsidRDefault="0008350B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8350B" w:rsidRPr="00015839" w:rsidRDefault="0008350B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50B" w:rsidRPr="00015839" w:rsidRDefault="0008350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8350B" w:rsidRPr="005D5B9D" w:rsidRDefault="0008350B" w:rsidP="00C4691D">
                          <w:pPr>
                            <w:pStyle w:val="Ttulo"/>
                          </w:pPr>
                          <w:r>
                            <w:t>Guia Rápido – TISS 3.01.00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08350B" w:rsidRPr="005D5B9D" w:rsidRDefault="0008350B" w:rsidP="00C4691D">
                    <w:pPr>
                      <w:pStyle w:val="Ttulo"/>
                    </w:pPr>
                    <w:r>
                      <w:t>Guia Rápido – TISS 3.01.00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8350B" w:rsidRPr="00015839" w:rsidRDefault="0008350B" w:rsidP="00AF1377">
    <w:pPr>
      <w:pStyle w:val="Cabealho"/>
      <w:ind w:firstLine="2127"/>
      <w:rPr>
        <w:b/>
        <w:color w:val="FFFFFF"/>
        <w:sz w:val="32"/>
        <w:szCs w:val="32"/>
      </w:rPr>
    </w:pPr>
  </w:p>
  <w:p w:rsidR="0008350B" w:rsidRDefault="0008350B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350B" w:rsidRDefault="0008350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930ACB"/>
    <w:multiLevelType w:val="hybridMultilevel"/>
    <w:tmpl w:val="9BD6C98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36E10CBE"/>
    <w:multiLevelType w:val="hybridMultilevel"/>
    <w:tmpl w:val="111CE4F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0">
    <w:nsid w:val="3EAA3B1D"/>
    <w:multiLevelType w:val="hybridMultilevel"/>
    <w:tmpl w:val="29EED7F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42F85BD7"/>
    <w:multiLevelType w:val="hybridMultilevel"/>
    <w:tmpl w:val="40F44B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514B690F"/>
    <w:multiLevelType w:val="hybridMultilevel"/>
    <w:tmpl w:val="63E239B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0E043A0"/>
    <w:multiLevelType w:val="hybridMultilevel"/>
    <w:tmpl w:val="2B7CA9A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13"/>
  </w:num>
  <w:num w:numId="6">
    <w:abstractNumId w:val="16"/>
  </w:num>
  <w:num w:numId="7">
    <w:abstractNumId w:val="6"/>
  </w:num>
  <w:num w:numId="8">
    <w:abstractNumId w:val="0"/>
  </w:num>
  <w:num w:numId="9">
    <w:abstractNumId w:val="3"/>
  </w:num>
  <w:num w:numId="10">
    <w:abstractNumId w:val="2"/>
  </w:num>
  <w:num w:numId="11">
    <w:abstractNumId w:val="14"/>
  </w:num>
  <w:num w:numId="12">
    <w:abstractNumId w:val="1"/>
  </w:num>
  <w:num w:numId="13">
    <w:abstractNumId w:val="17"/>
  </w:num>
  <w:num w:numId="14">
    <w:abstractNumId w:val="10"/>
  </w:num>
  <w:num w:numId="15">
    <w:abstractNumId w:val="15"/>
  </w:num>
  <w:num w:numId="16">
    <w:abstractNumId w:val="4"/>
  </w:num>
  <w:num w:numId="17">
    <w:abstractNumId w:val="11"/>
  </w:num>
  <w:num w:numId="18">
    <w:abstractNumId w:val="9"/>
  </w:num>
  <w:num w:numId="19">
    <w:abstractNumId w:val="8"/>
  </w:num>
  <w:num w:numId="20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B77"/>
    <w:rsid w:val="00001864"/>
    <w:rsid w:val="0000291C"/>
    <w:rsid w:val="00002A1D"/>
    <w:rsid w:val="00002BD5"/>
    <w:rsid w:val="00003B4D"/>
    <w:rsid w:val="00004584"/>
    <w:rsid w:val="000049CA"/>
    <w:rsid w:val="000057D2"/>
    <w:rsid w:val="00006603"/>
    <w:rsid w:val="00006DE6"/>
    <w:rsid w:val="000070CD"/>
    <w:rsid w:val="0000723E"/>
    <w:rsid w:val="000075CC"/>
    <w:rsid w:val="00007789"/>
    <w:rsid w:val="000104FA"/>
    <w:rsid w:val="000109E6"/>
    <w:rsid w:val="00010D58"/>
    <w:rsid w:val="000117F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A30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37D2B"/>
    <w:rsid w:val="000400AF"/>
    <w:rsid w:val="00040EFC"/>
    <w:rsid w:val="00041C50"/>
    <w:rsid w:val="00041F02"/>
    <w:rsid w:val="00042679"/>
    <w:rsid w:val="00042BED"/>
    <w:rsid w:val="000434F2"/>
    <w:rsid w:val="00043CAB"/>
    <w:rsid w:val="000451FB"/>
    <w:rsid w:val="0004530C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3B"/>
    <w:rsid w:val="00054D94"/>
    <w:rsid w:val="0005789E"/>
    <w:rsid w:val="00057EBE"/>
    <w:rsid w:val="00060179"/>
    <w:rsid w:val="0006045E"/>
    <w:rsid w:val="00060941"/>
    <w:rsid w:val="000612CB"/>
    <w:rsid w:val="000613B4"/>
    <w:rsid w:val="00062F3A"/>
    <w:rsid w:val="00063392"/>
    <w:rsid w:val="00063637"/>
    <w:rsid w:val="00065295"/>
    <w:rsid w:val="00065472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287B"/>
    <w:rsid w:val="0008321D"/>
    <w:rsid w:val="0008340A"/>
    <w:rsid w:val="0008350B"/>
    <w:rsid w:val="000839FD"/>
    <w:rsid w:val="0008451B"/>
    <w:rsid w:val="00085186"/>
    <w:rsid w:val="000851F8"/>
    <w:rsid w:val="0008786B"/>
    <w:rsid w:val="00090342"/>
    <w:rsid w:val="0009070D"/>
    <w:rsid w:val="00090E05"/>
    <w:rsid w:val="000919A7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42DB"/>
    <w:rsid w:val="000C50E4"/>
    <w:rsid w:val="000C6995"/>
    <w:rsid w:val="000D0CB0"/>
    <w:rsid w:val="000D13CE"/>
    <w:rsid w:val="000D175B"/>
    <w:rsid w:val="000D2E67"/>
    <w:rsid w:val="000D426E"/>
    <w:rsid w:val="000D49EB"/>
    <w:rsid w:val="000D72F6"/>
    <w:rsid w:val="000D7943"/>
    <w:rsid w:val="000D7ED1"/>
    <w:rsid w:val="000E09E0"/>
    <w:rsid w:val="000E1244"/>
    <w:rsid w:val="000E2012"/>
    <w:rsid w:val="000E39FF"/>
    <w:rsid w:val="000E4FB9"/>
    <w:rsid w:val="000E5F4D"/>
    <w:rsid w:val="000E66AE"/>
    <w:rsid w:val="000E77F2"/>
    <w:rsid w:val="000F0641"/>
    <w:rsid w:val="000F0B65"/>
    <w:rsid w:val="000F112B"/>
    <w:rsid w:val="000F4579"/>
    <w:rsid w:val="000F5BC8"/>
    <w:rsid w:val="000F7DAB"/>
    <w:rsid w:val="000F7FD9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25B"/>
    <w:rsid w:val="001056DC"/>
    <w:rsid w:val="00105976"/>
    <w:rsid w:val="00107C5B"/>
    <w:rsid w:val="00111972"/>
    <w:rsid w:val="00112434"/>
    <w:rsid w:val="0011264D"/>
    <w:rsid w:val="00112957"/>
    <w:rsid w:val="001130F6"/>
    <w:rsid w:val="0011343A"/>
    <w:rsid w:val="001134A3"/>
    <w:rsid w:val="00114301"/>
    <w:rsid w:val="00114A6A"/>
    <w:rsid w:val="00114F1C"/>
    <w:rsid w:val="001151D3"/>
    <w:rsid w:val="00116229"/>
    <w:rsid w:val="0011640F"/>
    <w:rsid w:val="001165F6"/>
    <w:rsid w:val="00120F09"/>
    <w:rsid w:val="00121EB0"/>
    <w:rsid w:val="00124FA3"/>
    <w:rsid w:val="00125414"/>
    <w:rsid w:val="00125C1A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36207"/>
    <w:rsid w:val="0013716D"/>
    <w:rsid w:val="0014065C"/>
    <w:rsid w:val="001409BA"/>
    <w:rsid w:val="00141D0D"/>
    <w:rsid w:val="00142BFF"/>
    <w:rsid w:val="00146A13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466D"/>
    <w:rsid w:val="00165914"/>
    <w:rsid w:val="001666FC"/>
    <w:rsid w:val="00166DD8"/>
    <w:rsid w:val="0017026C"/>
    <w:rsid w:val="0017053A"/>
    <w:rsid w:val="001706C4"/>
    <w:rsid w:val="00171458"/>
    <w:rsid w:val="00171B90"/>
    <w:rsid w:val="00171EBC"/>
    <w:rsid w:val="00172750"/>
    <w:rsid w:val="00172757"/>
    <w:rsid w:val="00172E84"/>
    <w:rsid w:val="00176746"/>
    <w:rsid w:val="00177B32"/>
    <w:rsid w:val="00177E73"/>
    <w:rsid w:val="0018017E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5B0E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284B"/>
    <w:rsid w:val="001A331E"/>
    <w:rsid w:val="001A3D37"/>
    <w:rsid w:val="001A418C"/>
    <w:rsid w:val="001A421C"/>
    <w:rsid w:val="001A4233"/>
    <w:rsid w:val="001A4954"/>
    <w:rsid w:val="001A49DB"/>
    <w:rsid w:val="001A55C4"/>
    <w:rsid w:val="001A6277"/>
    <w:rsid w:val="001A63C5"/>
    <w:rsid w:val="001A698F"/>
    <w:rsid w:val="001A7A2D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B7F3A"/>
    <w:rsid w:val="001C0168"/>
    <w:rsid w:val="001C0E2F"/>
    <w:rsid w:val="001C0F16"/>
    <w:rsid w:val="001C17A8"/>
    <w:rsid w:val="001C1F1D"/>
    <w:rsid w:val="001C2BCE"/>
    <w:rsid w:val="001C31A6"/>
    <w:rsid w:val="001C3F04"/>
    <w:rsid w:val="001C47DD"/>
    <w:rsid w:val="001C493C"/>
    <w:rsid w:val="001C55B8"/>
    <w:rsid w:val="001C6A6C"/>
    <w:rsid w:val="001C7046"/>
    <w:rsid w:val="001D07E5"/>
    <w:rsid w:val="001D0861"/>
    <w:rsid w:val="001D0EC0"/>
    <w:rsid w:val="001D110F"/>
    <w:rsid w:val="001D1304"/>
    <w:rsid w:val="001D18A2"/>
    <w:rsid w:val="001D2585"/>
    <w:rsid w:val="001D3938"/>
    <w:rsid w:val="001D4164"/>
    <w:rsid w:val="001D42B3"/>
    <w:rsid w:val="001D4ABC"/>
    <w:rsid w:val="001D4C4D"/>
    <w:rsid w:val="001D6035"/>
    <w:rsid w:val="001D6504"/>
    <w:rsid w:val="001D6CEF"/>
    <w:rsid w:val="001D75C0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680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4960"/>
    <w:rsid w:val="001F5C58"/>
    <w:rsid w:val="001F6659"/>
    <w:rsid w:val="0020056B"/>
    <w:rsid w:val="00202189"/>
    <w:rsid w:val="0020229A"/>
    <w:rsid w:val="00203188"/>
    <w:rsid w:val="00204177"/>
    <w:rsid w:val="0020449E"/>
    <w:rsid w:val="00204567"/>
    <w:rsid w:val="00204911"/>
    <w:rsid w:val="00205790"/>
    <w:rsid w:val="00207EAC"/>
    <w:rsid w:val="0021083D"/>
    <w:rsid w:val="00211D81"/>
    <w:rsid w:val="00211F35"/>
    <w:rsid w:val="002133CA"/>
    <w:rsid w:val="0021469C"/>
    <w:rsid w:val="00215DC3"/>
    <w:rsid w:val="00217B77"/>
    <w:rsid w:val="002217C3"/>
    <w:rsid w:val="00222321"/>
    <w:rsid w:val="0022442C"/>
    <w:rsid w:val="00224D4A"/>
    <w:rsid w:val="00224D82"/>
    <w:rsid w:val="0022576C"/>
    <w:rsid w:val="00225AF5"/>
    <w:rsid w:val="00227C54"/>
    <w:rsid w:val="00227F11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0C36"/>
    <w:rsid w:val="00240D8A"/>
    <w:rsid w:val="0024161C"/>
    <w:rsid w:val="00241E4B"/>
    <w:rsid w:val="00243368"/>
    <w:rsid w:val="00243D92"/>
    <w:rsid w:val="0024402E"/>
    <w:rsid w:val="002447D6"/>
    <w:rsid w:val="0024491D"/>
    <w:rsid w:val="002455AF"/>
    <w:rsid w:val="00245986"/>
    <w:rsid w:val="00246AAA"/>
    <w:rsid w:val="00247520"/>
    <w:rsid w:val="002502D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0A4F"/>
    <w:rsid w:val="002714F4"/>
    <w:rsid w:val="002739E1"/>
    <w:rsid w:val="002739F8"/>
    <w:rsid w:val="00273D54"/>
    <w:rsid w:val="002740F4"/>
    <w:rsid w:val="00275743"/>
    <w:rsid w:val="00275EB1"/>
    <w:rsid w:val="00280298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6D26"/>
    <w:rsid w:val="00297CCE"/>
    <w:rsid w:val="002A113D"/>
    <w:rsid w:val="002A214D"/>
    <w:rsid w:val="002A25AA"/>
    <w:rsid w:val="002A2A40"/>
    <w:rsid w:val="002A2BE3"/>
    <w:rsid w:val="002A3618"/>
    <w:rsid w:val="002A503D"/>
    <w:rsid w:val="002A5A1D"/>
    <w:rsid w:val="002A6657"/>
    <w:rsid w:val="002A7554"/>
    <w:rsid w:val="002B025C"/>
    <w:rsid w:val="002B08AE"/>
    <w:rsid w:val="002B4BA8"/>
    <w:rsid w:val="002B5D17"/>
    <w:rsid w:val="002B667A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4C23"/>
    <w:rsid w:val="002C581B"/>
    <w:rsid w:val="002C73A0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B88"/>
    <w:rsid w:val="002F6C30"/>
    <w:rsid w:val="002F7ABD"/>
    <w:rsid w:val="003005CD"/>
    <w:rsid w:val="00300661"/>
    <w:rsid w:val="003007CE"/>
    <w:rsid w:val="003007D4"/>
    <w:rsid w:val="00301D68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069F"/>
    <w:rsid w:val="0031226E"/>
    <w:rsid w:val="00313E76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509"/>
    <w:rsid w:val="003216A5"/>
    <w:rsid w:val="0032189E"/>
    <w:rsid w:val="00321936"/>
    <w:rsid w:val="0032374B"/>
    <w:rsid w:val="0032408B"/>
    <w:rsid w:val="00325B06"/>
    <w:rsid w:val="00325BBC"/>
    <w:rsid w:val="00325C01"/>
    <w:rsid w:val="003264BB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373E3"/>
    <w:rsid w:val="00337996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5DF5"/>
    <w:rsid w:val="00376497"/>
    <w:rsid w:val="00376B4F"/>
    <w:rsid w:val="003770A3"/>
    <w:rsid w:val="0038147A"/>
    <w:rsid w:val="00381565"/>
    <w:rsid w:val="003817A9"/>
    <w:rsid w:val="00381A34"/>
    <w:rsid w:val="0038239E"/>
    <w:rsid w:val="003832EA"/>
    <w:rsid w:val="003859DE"/>
    <w:rsid w:val="00386600"/>
    <w:rsid w:val="00386C52"/>
    <w:rsid w:val="00387C74"/>
    <w:rsid w:val="003911CD"/>
    <w:rsid w:val="00391EED"/>
    <w:rsid w:val="003920E1"/>
    <w:rsid w:val="003927AC"/>
    <w:rsid w:val="00393129"/>
    <w:rsid w:val="00393446"/>
    <w:rsid w:val="003959CA"/>
    <w:rsid w:val="00396FCE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0490"/>
    <w:rsid w:val="003B1918"/>
    <w:rsid w:val="003B2E89"/>
    <w:rsid w:val="003B3E3A"/>
    <w:rsid w:val="003B509D"/>
    <w:rsid w:val="003B59AD"/>
    <w:rsid w:val="003B5DFB"/>
    <w:rsid w:val="003B615A"/>
    <w:rsid w:val="003B6254"/>
    <w:rsid w:val="003B630F"/>
    <w:rsid w:val="003B7FF5"/>
    <w:rsid w:val="003C023A"/>
    <w:rsid w:val="003C09FB"/>
    <w:rsid w:val="003C0FEC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1B84"/>
    <w:rsid w:val="003D3878"/>
    <w:rsid w:val="003D3D71"/>
    <w:rsid w:val="003D48EB"/>
    <w:rsid w:val="003D4EA3"/>
    <w:rsid w:val="003D51E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6B4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AD6"/>
    <w:rsid w:val="003F1BFA"/>
    <w:rsid w:val="003F1FFF"/>
    <w:rsid w:val="003F258D"/>
    <w:rsid w:val="003F2F58"/>
    <w:rsid w:val="003F31B8"/>
    <w:rsid w:val="003F3B7D"/>
    <w:rsid w:val="003F4ACB"/>
    <w:rsid w:val="003F7241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2F1"/>
    <w:rsid w:val="0041668B"/>
    <w:rsid w:val="00416AAC"/>
    <w:rsid w:val="004177F3"/>
    <w:rsid w:val="004178C8"/>
    <w:rsid w:val="00417F88"/>
    <w:rsid w:val="00420A3F"/>
    <w:rsid w:val="004210AD"/>
    <w:rsid w:val="004214D2"/>
    <w:rsid w:val="004219A0"/>
    <w:rsid w:val="00424577"/>
    <w:rsid w:val="004261EA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05CC"/>
    <w:rsid w:val="00441A3A"/>
    <w:rsid w:val="004420BD"/>
    <w:rsid w:val="00444471"/>
    <w:rsid w:val="00444576"/>
    <w:rsid w:val="00444820"/>
    <w:rsid w:val="00444E3D"/>
    <w:rsid w:val="0044539C"/>
    <w:rsid w:val="00445D7E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16C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4E7"/>
    <w:rsid w:val="0047561A"/>
    <w:rsid w:val="004757EA"/>
    <w:rsid w:val="004763B3"/>
    <w:rsid w:val="00476CEA"/>
    <w:rsid w:val="00481CEA"/>
    <w:rsid w:val="004821BF"/>
    <w:rsid w:val="004841A7"/>
    <w:rsid w:val="00487C0E"/>
    <w:rsid w:val="00490896"/>
    <w:rsid w:val="004911E6"/>
    <w:rsid w:val="00491BAA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3FA"/>
    <w:rsid w:val="004A2808"/>
    <w:rsid w:val="004A33A3"/>
    <w:rsid w:val="004A373C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1F4"/>
    <w:rsid w:val="004C432A"/>
    <w:rsid w:val="004C5FC6"/>
    <w:rsid w:val="004C7716"/>
    <w:rsid w:val="004D0818"/>
    <w:rsid w:val="004D0F0B"/>
    <w:rsid w:val="004D1098"/>
    <w:rsid w:val="004D18A7"/>
    <w:rsid w:val="004D1F1D"/>
    <w:rsid w:val="004D28D9"/>
    <w:rsid w:val="004D3313"/>
    <w:rsid w:val="004D34E5"/>
    <w:rsid w:val="004D4252"/>
    <w:rsid w:val="004D50C4"/>
    <w:rsid w:val="004D5D2A"/>
    <w:rsid w:val="004D600D"/>
    <w:rsid w:val="004D62C7"/>
    <w:rsid w:val="004D6A0E"/>
    <w:rsid w:val="004D7192"/>
    <w:rsid w:val="004D7D21"/>
    <w:rsid w:val="004E042A"/>
    <w:rsid w:val="004E1803"/>
    <w:rsid w:val="004E244A"/>
    <w:rsid w:val="004E27C1"/>
    <w:rsid w:val="004E28B0"/>
    <w:rsid w:val="004E3178"/>
    <w:rsid w:val="004E3A41"/>
    <w:rsid w:val="004E3BCC"/>
    <w:rsid w:val="004E3FA6"/>
    <w:rsid w:val="004E4F22"/>
    <w:rsid w:val="004E619E"/>
    <w:rsid w:val="004E7CC7"/>
    <w:rsid w:val="004F072E"/>
    <w:rsid w:val="004F1A49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1399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3A2C"/>
    <w:rsid w:val="00513AFD"/>
    <w:rsid w:val="00513DF7"/>
    <w:rsid w:val="00514419"/>
    <w:rsid w:val="005154A1"/>
    <w:rsid w:val="005154EF"/>
    <w:rsid w:val="00517077"/>
    <w:rsid w:val="00517D35"/>
    <w:rsid w:val="00521351"/>
    <w:rsid w:val="0052191F"/>
    <w:rsid w:val="00522C44"/>
    <w:rsid w:val="00523284"/>
    <w:rsid w:val="0052432E"/>
    <w:rsid w:val="00524615"/>
    <w:rsid w:val="00524B31"/>
    <w:rsid w:val="00524C3E"/>
    <w:rsid w:val="00524D24"/>
    <w:rsid w:val="00525FC4"/>
    <w:rsid w:val="00526476"/>
    <w:rsid w:val="005269F2"/>
    <w:rsid w:val="00526CA0"/>
    <w:rsid w:val="0052739E"/>
    <w:rsid w:val="005304A2"/>
    <w:rsid w:val="005308E3"/>
    <w:rsid w:val="00530A8E"/>
    <w:rsid w:val="005316E7"/>
    <w:rsid w:val="00531F2D"/>
    <w:rsid w:val="0053217A"/>
    <w:rsid w:val="005329FA"/>
    <w:rsid w:val="0053491F"/>
    <w:rsid w:val="005354BF"/>
    <w:rsid w:val="005359B4"/>
    <w:rsid w:val="00535FF2"/>
    <w:rsid w:val="005364C4"/>
    <w:rsid w:val="00536628"/>
    <w:rsid w:val="005366D4"/>
    <w:rsid w:val="00536F78"/>
    <w:rsid w:val="00537603"/>
    <w:rsid w:val="00537BBC"/>
    <w:rsid w:val="005402AF"/>
    <w:rsid w:val="00540D6C"/>
    <w:rsid w:val="00541149"/>
    <w:rsid w:val="00541C67"/>
    <w:rsid w:val="00541F3F"/>
    <w:rsid w:val="00542D50"/>
    <w:rsid w:val="005444DB"/>
    <w:rsid w:val="0054582C"/>
    <w:rsid w:val="00545E6A"/>
    <w:rsid w:val="005463DE"/>
    <w:rsid w:val="00547579"/>
    <w:rsid w:val="00547C37"/>
    <w:rsid w:val="00550C81"/>
    <w:rsid w:val="00552548"/>
    <w:rsid w:val="005533E3"/>
    <w:rsid w:val="00553D65"/>
    <w:rsid w:val="00554AFE"/>
    <w:rsid w:val="00556C4E"/>
    <w:rsid w:val="00557CA3"/>
    <w:rsid w:val="00557DF0"/>
    <w:rsid w:val="00557EB5"/>
    <w:rsid w:val="00561581"/>
    <w:rsid w:val="0056214A"/>
    <w:rsid w:val="005624AA"/>
    <w:rsid w:val="0056290C"/>
    <w:rsid w:val="00562B6F"/>
    <w:rsid w:val="00563116"/>
    <w:rsid w:val="005644F3"/>
    <w:rsid w:val="00565B38"/>
    <w:rsid w:val="00566761"/>
    <w:rsid w:val="005672B5"/>
    <w:rsid w:val="00567A55"/>
    <w:rsid w:val="00570E47"/>
    <w:rsid w:val="00571060"/>
    <w:rsid w:val="005720EF"/>
    <w:rsid w:val="00574059"/>
    <w:rsid w:val="00576108"/>
    <w:rsid w:val="00576128"/>
    <w:rsid w:val="005806DB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15B"/>
    <w:rsid w:val="00592E62"/>
    <w:rsid w:val="00593323"/>
    <w:rsid w:val="005947D7"/>
    <w:rsid w:val="00595A26"/>
    <w:rsid w:val="00595DDE"/>
    <w:rsid w:val="0059639E"/>
    <w:rsid w:val="00596B0B"/>
    <w:rsid w:val="005A0258"/>
    <w:rsid w:val="005A1849"/>
    <w:rsid w:val="005A18DC"/>
    <w:rsid w:val="005A3447"/>
    <w:rsid w:val="005A4BBF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19AC"/>
    <w:rsid w:val="005B3791"/>
    <w:rsid w:val="005B3ACA"/>
    <w:rsid w:val="005B3CDC"/>
    <w:rsid w:val="005B4B2D"/>
    <w:rsid w:val="005B4B71"/>
    <w:rsid w:val="005B5DD2"/>
    <w:rsid w:val="005B61C8"/>
    <w:rsid w:val="005B7551"/>
    <w:rsid w:val="005B7EF0"/>
    <w:rsid w:val="005C03A4"/>
    <w:rsid w:val="005C36D8"/>
    <w:rsid w:val="005C520A"/>
    <w:rsid w:val="005C5B24"/>
    <w:rsid w:val="005C7520"/>
    <w:rsid w:val="005C7F3A"/>
    <w:rsid w:val="005D0801"/>
    <w:rsid w:val="005D1C9E"/>
    <w:rsid w:val="005D2ACB"/>
    <w:rsid w:val="005D384F"/>
    <w:rsid w:val="005D3C53"/>
    <w:rsid w:val="005D3EB6"/>
    <w:rsid w:val="005D46E7"/>
    <w:rsid w:val="005D49FF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3A83"/>
    <w:rsid w:val="005E4143"/>
    <w:rsid w:val="005E421F"/>
    <w:rsid w:val="005E43C2"/>
    <w:rsid w:val="005E4D3F"/>
    <w:rsid w:val="005E56EA"/>
    <w:rsid w:val="005E5AB0"/>
    <w:rsid w:val="005E6461"/>
    <w:rsid w:val="005E662D"/>
    <w:rsid w:val="005E7B37"/>
    <w:rsid w:val="005F185B"/>
    <w:rsid w:val="005F22F5"/>
    <w:rsid w:val="005F2624"/>
    <w:rsid w:val="005F3A4C"/>
    <w:rsid w:val="005F41B4"/>
    <w:rsid w:val="005F4F92"/>
    <w:rsid w:val="005F5219"/>
    <w:rsid w:val="005F6564"/>
    <w:rsid w:val="005F739B"/>
    <w:rsid w:val="005F7468"/>
    <w:rsid w:val="005F7A13"/>
    <w:rsid w:val="005F7A66"/>
    <w:rsid w:val="00601618"/>
    <w:rsid w:val="00603681"/>
    <w:rsid w:val="00604039"/>
    <w:rsid w:val="006048DE"/>
    <w:rsid w:val="00604F1B"/>
    <w:rsid w:val="00604FF7"/>
    <w:rsid w:val="00606A8F"/>
    <w:rsid w:val="00606B13"/>
    <w:rsid w:val="00611422"/>
    <w:rsid w:val="00612179"/>
    <w:rsid w:val="00613E90"/>
    <w:rsid w:val="00614D77"/>
    <w:rsid w:val="00614F56"/>
    <w:rsid w:val="00615641"/>
    <w:rsid w:val="00615819"/>
    <w:rsid w:val="006159DC"/>
    <w:rsid w:val="0061661E"/>
    <w:rsid w:val="00616BAD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273EB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54C3"/>
    <w:rsid w:val="006471AF"/>
    <w:rsid w:val="00647B31"/>
    <w:rsid w:val="0065120C"/>
    <w:rsid w:val="00651293"/>
    <w:rsid w:val="006518FA"/>
    <w:rsid w:val="00654229"/>
    <w:rsid w:val="006543AF"/>
    <w:rsid w:val="00655E66"/>
    <w:rsid w:val="00655E6B"/>
    <w:rsid w:val="00656780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269"/>
    <w:rsid w:val="00662400"/>
    <w:rsid w:val="00662641"/>
    <w:rsid w:val="00663DF2"/>
    <w:rsid w:val="00665430"/>
    <w:rsid w:val="0066559F"/>
    <w:rsid w:val="00666D32"/>
    <w:rsid w:val="00670962"/>
    <w:rsid w:val="00670FBA"/>
    <w:rsid w:val="00671279"/>
    <w:rsid w:val="00672207"/>
    <w:rsid w:val="00673466"/>
    <w:rsid w:val="006748D7"/>
    <w:rsid w:val="00674C18"/>
    <w:rsid w:val="00674D04"/>
    <w:rsid w:val="0067547F"/>
    <w:rsid w:val="00676718"/>
    <w:rsid w:val="0067714C"/>
    <w:rsid w:val="00677E3A"/>
    <w:rsid w:val="0068057F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6D4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AAA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671C"/>
    <w:rsid w:val="006A73E0"/>
    <w:rsid w:val="006A7474"/>
    <w:rsid w:val="006A78D6"/>
    <w:rsid w:val="006B0275"/>
    <w:rsid w:val="006B0549"/>
    <w:rsid w:val="006B103A"/>
    <w:rsid w:val="006B176D"/>
    <w:rsid w:val="006B1A3A"/>
    <w:rsid w:val="006B2199"/>
    <w:rsid w:val="006B30C7"/>
    <w:rsid w:val="006B32C6"/>
    <w:rsid w:val="006B4331"/>
    <w:rsid w:val="006C025D"/>
    <w:rsid w:val="006C046E"/>
    <w:rsid w:val="006C08FF"/>
    <w:rsid w:val="006C271A"/>
    <w:rsid w:val="006C2A11"/>
    <w:rsid w:val="006C2ADA"/>
    <w:rsid w:val="006C2B7B"/>
    <w:rsid w:val="006C40EF"/>
    <w:rsid w:val="006C4272"/>
    <w:rsid w:val="006C6136"/>
    <w:rsid w:val="006C6656"/>
    <w:rsid w:val="006C71E6"/>
    <w:rsid w:val="006C7A16"/>
    <w:rsid w:val="006D03BB"/>
    <w:rsid w:val="006D0FDF"/>
    <w:rsid w:val="006D2421"/>
    <w:rsid w:val="006D299A"/>
    <w:rsid w:val="006D41F4"/>
    <w:rsid w:val="006D51D1"/>
    <w:rsid w:val="006D5977"/>
    <w:rsid w:val="006D651E"/>
    <w:rsid w:val="006D7605"/>
    <w:rsid w:val="006D7C96"/>
    <w:rsid w:val="006E2E94"/>
    <w:rsid w:val="006E3630"/>
    <w:rsid w:val="006E38ED"/>
    <w:rsid w:val="006E3FA9"/>
    <w:rsid w:val="006E4576"/>
    <w:rsid w:val="006E4C80"/>
    <w:rsid w:val="006E50FD"/>
    <w:rsid w:val="006E5BD9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4D38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2EAC"/>
    <w:rsid w:val="00733087"/>
    <w:rsid w:val="0073340D"/>
    <w:rsid w:val="00733D2F"/>
    <w:rsid w:val="00734995"/>
    <w:rsid w:val="00735102"/>
    <w:rsid w:val="0073629A"/>
    <w:rsid w:val="007363AF"/>
    <w:rsid w:val="00737246"/>
    <w:rsid w:val="00737344"/>
    <w:rsid w:val="00741671"/>
    <w:rsid w:val="00742097"/>
    <w:rsid w:val="00742213"/>
    <w:rsid w:val="00742376"/>
    <w:rsid w:val="007431FF"/>
    <w:rsid w:val="00743E3F"/>
    <w:rsid w:val="007447F7"/>
    <w:rsid w:val="0074508A"/>
    <w:rsid w:val="00745D5E"/>
    <w:rsid w:val="00746C7B"/>
    <w:rsid w:val="00747023"/>
    <w:rsid w:val="0074788C"/>
    <w:rsid w:val="007501D2"/>
    <w:rsid w:val="007508E8"/>
    <w:rsid w:val="007509CB"/>
    <w:rsid w:val="007523F7"/>
    <w:rsid w:val="00753530"/>
    <w:rsid w:val="00755814"/>
    <w:rsid w:val="00756F54"/>
    <w:rsid w:val="00757431"/>
    <w:rsid w:val="00757604"/>
    <w:rsid w:val="0075771D"/>
    <w:rsid w:val="00757CB7"/>
    <w:rsid w:val="00757D5E"/>
    <w:rsid w:val="00757E28"/>
    <w:rsid w:val="00761248"/>
    <w:rsid w:val="00761A43"/>
    <w:rsid w:val="007627B1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03"/>
    <w:rsid w:val="00774920"/>
    <w:rsid w:val="00774AF1"/>
    <w:rsid w:val="00774E1E"/>
    <w:rsid w:val="00775F6F"/>
    <w:rsid w:val="00775FD8"/>
    <w:rsid w:val="007766F4"/>
    <w:rsid w:val="00776AEF"/>
    <w:rsid w:val="00777A4A"/>
    <w:rsid w:val="007801F5"/>
    <w:rsid w:val="00780923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6898"/>
    <w:rsid w:val="007972BB"/>
    <w:rsid w:val="00797819"/>
    <w:rsid w:val="007A033D"/>
    <w:rsid w:val="007A11C0"/>
    <w:rsid w:val="007A17C2"/>
    <w:rsid w:val="007A1BE4"/>
    <w:rsid w:val="007A3595"/>
    <w:rsid w:val="007A3BCB"/>
    <w:rsid w:val="007A42B8"/>
    <w:rsid w:val="007A517D"/>
    <w:rsid w:val="007A58DE"/>
    <w:rsid w:val="007A5EF1"/>
    <w:rsid w:val="007B0240"/>
    <w:rsid w:val="007B03E1"/>
    <w:rsid w:val="007B2588"/>
    <w:rsid w:val="007B2BDB"/>
    <w:rsid w:val="007B36AD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0E20"/>
    <w:rsid w:val="007D2AFD"/>
    <w:rsid w:val="007D2D10"/>
    <w:rsid w:val="007D348E"/>
    <w:rsid w:val="007D360C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6C90"/>
    <w:rsid w:val="007E79F1"/>
    <w:rsid w:val="007F0189"/>
    <w:rsid w:val="007F23FE"/>
    <w:rsid w:val="007F3A0F"/>
    <w:rsid w:val="007F3B03"/>
    <w:rsid w:val="007F3C47"/>
    <w:rsid w:val="007F4C6C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52E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404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14CBD"/>
    <w:rsid w:val="00820385"/>
    <w:rsid w:val="00820598"/>
    <w:rsid w:val="00821900"/>
    <w:rsid w:val="00821AED"/>
    <w:rsid w:val="00822768"/>
    <w:rsid w:val="0082456F"/>
    <w:rsid w:val="0082480A"/>
    <w:rsid w:val="008258A8"/>
    <w:rsid w:val="00825D40"/>
    <w:rsid w:val="00825E04"/>
    <w:rsid w:val="00827471"/>
    <w:rsid w:val="008305B1"/>
    <w:rsid w:val="0083177D"/>
    <w:rsid w:val="008334DF"/>
    <w:rsid w:val="00833677"/>
    <w:rsid w:val="00833BBA"/>
    <w:rsid w:val="00833C38"/>
    <w:rsid w:val="00834BA1"/>
    <w:rsid w:val="00834CC3"/>
    <w:rsid w:val="008350FC"/>
    <w:rsid w:val="008408EE"/>
    <w:rsid w:val="0084354A"/>
    <w:rsid w:val="008442FD"/>
    <w:rsid w:val="00844700"/>
    <w:rsid w:val="008466A7"/>
    <w:rsid w:val="008477A4"/>
    <w:rsid w:val="00851AE4"/>
    <w:rsid w:val="008524C9"/>
    <w:rsid w:val="00852D85"/>
    <w:rsid w:val="00852F73"/>
    <w:rsid w:val="00853104"/>
    <w:rsid w:val="008531D0"/>
    <w:rsid w:val="008538C4"/>
    <w:rsid w:val="00853946"/>
    <w:rsid w:val="008547A4"/>
    <w:rsid w:val="00854F7B"/>
    <w:rsid w:val="00855064"/>
    <w:rsid w:val="00855313"/>
    <w:rsid w:val="00855EF3"/>
    <w:rsid w:val="0085698E"/>
    <w:rsid w:val="0086054F"/>
    <w:rsid w:val="00860E60"/>
    <w:rsid w:val="0086182E"/>
    <w:rsid w:val="0086211B"/>
    <w:rsid w:val="00862CCB"/>
    <w:rsid w:val="0086383E"/>
    <w:rsid w:val="008654AF"/>
    <w:rsid w:val="008656AE"/>
    <w:rsid w:val="008656E9"/>
    <w:rsid w:val="00866881"/>
    <w:rsid w:val="00866ABC"/>
    <w:rsid w:val="00867319"/>
    <w:rsid w:val="008673A5"/>
    <w:rsid w:val="008679FB"/>
    <w:rsid w:val="00870CCD"/>
    <w:rsid w:val="00871724"/>
    <w:rsid w:val="0087391A"/>
    <w:rsid w:val="00874014"/>
    <w:rsid w:val="0087417A"/>
    <w:rsid w:val="00874782"/>
    <w:rsid w:val="00876F8E"/>
    <w:rsid w:val="0087706E"/>
    <w:rsid w:val="00877B9C"/>
    <w:rsid w:val="008807DD"/>
    <w:rsid w:val="00880D3F"/>
    <w:rsid w:val="0088159D"/>
    <w:rsid w:val="00882727"/>
    <w:rsid w:val="00884AF9"/>
    <w:rsid w:val="008855FF"/>
    <w:rsid w:val="00885F63"/>
    <w:rsid w:val="008867EC"/>
    <w:rsid w:val="008869B1"/>
    <w:rsid w:val="00886BE7"/>
    <w:rsid w:val="008872C2"/>
    <w:rsid w:val="00887F50"/>
    <w:rsid w:val="008901E3"/>
    <w:rsid w:val="008908A4"/>
    <w:rsid w:val="00893D0D"/>
    <w:rsid w:val="00894043"/>
    <w:rsid w:val="00894841"/>
    <w:rsid w:val="00894939"/>
    <w:rsid w:val="00894BBB"/>
    <w:rsid w:val="00894C6C"/>
    <w:rsid w:val="00895927"/>
    <w:rsid w:val="00895E6B"/>
    <w:rsid w:val="00896A05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5C69"/>
    <w:rsid w:val="008C7062"/>
    <w:rsid w:val="008C7363"/>
    <w:rsid w:val="008D0693"/>
    <w:rsid w:val="008D0F96"/>
    <w:rsid w:val="008D1042"/>
    <w:rsid w:val="008D1DE0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6844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8F7F99"/>
    <w:rsid w:val="00900117"/>
    <w:rsid w:val="009014D6"/>
    <w:rsid w:val="00902127"/>
    <w:rsid w:val="00902A1F"/>
    <w:rsid w:val="00902D28"/>
    <w:rsid w:val="00902F27"/>
    <w:rsid w:val="00903464"/>
    <w:rsid w:val="0090363F"/>
    <w:rsid w:val="0090476E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38CC"/>
    <w:rsid w:val="0091426B"/>
    <w:rsid w:val="009158E4"/>
    <w:rsid w:val="00915CD6"/>
    <w:rsid w:val="009174B4"/>
    <w:rsid w:val="00920634"/>
    <w:rsid w:val="009233AE"/>
    <w:rsid w:val="00924138"/>
    <w:rsid w:val="0092757A"/>
    <w:rsid w:val="009279E1"/>
    <w:rsid w:val="0093099B"/>
    <w:rsid w:val="00930EFE"/>
    <w:rsid w:val="00930F97"/>
    <w:rsid w:val="009316C1"/>
    <w:rsid w:val="00933DAF"/>
    <w:rsid w:val="0093653B"/>
    <w:rsid w:val="009368C9"/>
    <w:rsid w:val="00936D1D"/>
    <w:rsid w:val="00936DA6"/>
    <w:rsid w:val="00936F6E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9F9"/>
    <w:rsid w:val="009454FA"/>
    <w:rsid w:val="0094566C"/>
    <w:rsid w:val="00946CB5"/>
    <w:rsid w:val="00947CBC"/>
    <w:rsid w:val="00950779"/>
    <w:rsid w:val="00951D77"/>
    <w:rsid w:val="009527EF"/>
    <w:rsid w:val="00954BFB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3E0E"/>
    <w:rsid w:val="00984137"/>
    <w:rsid w:val="00986CB9"/>
    <w:rsid w:val="00986DD3"/>
    <w:rsid w:val="00991A8D"/>
    <w:rsid w:val="009924C8"/>
    <w:rsid w:val="0099362E"/>
    <w:rsid w:val="00993806"/>
    <w:rsid w:val="0099415A"/>
    <w:rsid w:val="00994C6C"/>
    <w:rsid w:val="009953A9"/>
    <w:rsid w:val="009953D5"/>
    <w:rsid w:val="00995D90"/>
    <w:rsid w:val="00995E97"/>
    <w:rsid w:val="009965BC"/>
    <w:rsid w:val="0099734E"/>
    <w:rsid w:val="009A0902"/>
    <w:rsid w:val="009A1099"/>
    <w:rsid w:val="009A1A78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0F29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C2D"/>
    <w:rsid w:val="009E1E8A"/>
    <w:rsid w:val="009E2C25"/>
    <w:rsid w:val="009E2E0C"/>
    <w:rsid w:val="009E370D"/>
    <w:rsid w:val="009E41DF"/>
    <w:rsid w:val="009E5DA9"/>
    <w:rsid w:val="009E69B8"/>
    <w:rsid w:val="009E756A"/>
    <w:rsid w:val="009F015C"/>
    <w:rsid w:val="009F0A3D"/>
    <w:rsid w:val="009F0FB0"/>
    <w:rsid w:val="009F1E6E"/>
    <w:rsid w:val="009F24AA"/>
    <w:rsid w:val="009F2C52"/>
    <w:rsid w:val="009F4AEC"/>
    <w:rsid w:val="009F4B44"/>
    <w:rsid w:val="009F4C0E"/>
    <w:rsid w:val="009F55A1"/>
    <w:rsid w:val="009F5C04"/>
    <w:rsid w:val="009F5FC0"/>
    <w:rsid w:val="009F66C2"/>
    <w:rsid w:val="009F785F"/>
    <w:rsid w:val="00A009CB"/>
    <w:rsid w:val="00A02C9A"/>
    <w:rsid w:val="00A033D7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167EC"/>
    <w:rsid w:val="00A2064E"/>
    <w:rsid w:val="00A2090E"/>
    <w:rsid w:val="00A20CD5"/>
    <w:rsid w:val="00A21393"/>
    <w:rsid w:val="00A22D18"/>
    <w:rsid w:val="00A2335C"/>
    <w:rsid w:val="00A236BA"/>
    <w:rsid w:val="00A25430"/>
    <w:rsid w:val="00A258FE"/>
    <w:rsid w:val="00A268F8"/>
    <w:rsid w:val="00A26CB2"/>
    <w:rsid w:val="00A26DF6"/>
    <w:rsid w:val="00A271E3"/>
    <w:rsid w:val="00A30E71"/>
    <w:rsid w:val="00A31BC4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7E9"/>
    <w:rsid w:val="00A442E5"/>
    <w:rsid w:val="00A44A58"/>
    <w:rsid w:val="00A46FD9"/>
    <w:rsid w:val="00A4777C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3CB"/>
    <w:rsid w:val="00A60799"/>
    <w:rsid w:val="00A60DBE"/>
    <w:rsid w:val="00A622AD"/>
    <w:rsid w:val="00A63102"/>
    <w:rsid w:val="00A635AF"/>
    <w:rsid w:val="00A64AD0"/>
    <w:rsid w:val="00A64FB3"/>
    <w:rsid w:val="00A65479"/>
    <w:rsid w:val="00A6697D"/>
    <w:rsid w:val="00A677F4"/>
    <w:rsid w:val="00A67874"/>
    <w:rsid w:val="00A67FD2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02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AD6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AA9"/>
    <w:rsid w:val="00AB0E9B"/>
    <w:rsid w:val="00AB13E3"/>
    <w:rsid w:val="00AB28D3"/>
    <w:rsid w:val="00AB373E"/>
    <w:rsid w:val="00AB462C"/>
    <w:rsid w:val="00AB5181"/>
    <w:rsid w:val="00AB53F5"/>
    <w:rsid w:val="00AB6B0C"/>
    <w:rsid w:val="00AB6E65"/>
    <w:rsid w:val="00AB7054"/>
    <w:rsid w:val="00AB7722"/>
    <w:rsid w:val="00AC0B6C"/>
    <w:rsid w:val="00AC1B75"/>
    <w:rsid w:val="00AC1EF9"/>
    <w:rsid w:val="00AC2965"/>
    <w:rsid w:val="00AC46C2"/>
    <w:rsid w:val="00AC52BF"/>
    <w:rsid w:val="00AC5335"/>
    <w:rsid w:val="00AC5AC9"/>
    <w:rsid w:val="00AC6368"/>
    <w:rsid w:val="00AC6426"/>
    <w:rsid w:val="00AC698E"/>
    <w:rsid w:val="00AD09F8"/>
    <w:rsid w:val="00AD277A"/>
    <w:rsid w:val="00AD2E30"/>
    <w:rsid w:val="00AD346A"/>
    <w:rsid w:val="00AD4049"/>
    <w:rsid w:val="00AD4106"/>
    <w:rsid w:val="00AD41B8"/>
    <w:rsid w:val="00AD478D"/>
    <w:rsid w:val="00AD5647"/>
    <w:rsid w:val="00AD5A3E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0F05"/>
    <w:rsid w:val="00AF1377"/>
    <w:rsid w:val="00AF1BCD"/>
    <w:rsid w:val="00AF1CC3"/>
    <w:rsid w:val="00AF41D9"/>
    <w:rsid w:val="00AF470E"/>
    <w:rsid w:val="00AF5C04"/>
    <w:rsid w:val="00AF5E3E"/>
    <w:rsid w:val="00AF64CF"/>
    <w:rsid w:val="00AF688E"/>
    <w:rsid w:val="00AF7405"/>
    <w:rsid w:val="00B00398"/>
    <w:rsid w:val="00B0157F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0383"/>
    <w:rsid w:val="00B11B62"/>
    <w:rsid w:val="00B12135"/>
    <w:rsid w:val="00B1488D"/>
    <w:rsid w:val="00B14C71"/>
    <w:rsid w:val="00B17440"/>
    <w:rsid w:val="00B1744C"/>
    <w:rsid w:val="00B17EE3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20C"/>
    <w:rsid w:val="00B27B31"/>
    <w:rsid w:val="00B27F69"/>
    <w:rsid w:val="00B312F8"/>
    <w:rsid w:val="00B3137D"/>
    <w:rsid w:val="00B31914"/>
    <w:rsid w:val="00B31C13"/>
    <w:rsid w:val="00B31CE1"/>
    <w:rsid w:val="00B33051"/>
    <w:rsid w:val="00B3335F"/>
    <w:rsid w:val="00B33DA6"/>
    <w:rsid w:val="00B3434E"/>
    <w:rsid w:val="00B3513C"/>
    <w:rsid w:val="00B35236"/>
    <w:rsid w:val="00B3558F"/>
    <w:rsid w:val="00B3570D"/>
    <w:rsid w:val="00B35735"/>
    <w:rsid w:val="00B35941"/>
    <w:rsid w:val="00B35BFB"/>
    <w:rsid w:val="00B35F1B"/>
    <w:rsid w:val="00B368C7"/>
    <w:rsid w:val="00B36C11"/>
    <w:rsid w:val="00B37B2B"/>
    <w:rsid w:val="00B37F06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2F1A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67D98"/>
    <w:rsid w:val="00B70233"/>
    <w:rsid w:val="00B71428"/>
    <w:rsid w:val="00B71AB5"/>
    <w:rsid w:val="00B71C99"/>
    <w:rsid w:val="00B72310"/>
    <w:rsid w:val="00B742CA"/>
    <w:rsid w:val="00B74A6B"/>
    <w:rsid w:val="00B75B05"/>
    <w:rsid w:val="00B76AB1"/>
    <w:rsid w:val="00B77BBA"/>
    <w:rsid w:val="00B80B09"/>
    <w:rsid w:val="00B81941"/>
    <w:rsid w:val="00B83522"/>
    <w:rsid w:val="00B84688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415"/>
    <w:rsid w:val="00BA049C"/>
    <w:rsid w:val="00BA0A19"/>
    <w:rsid w:val="00BA0A59"/>
    <w:rsid w:val="00BA26EA"/>
    <w:rsid w:val="00BA2E2F"/>
    <w:rsid w:val="00BA397A"/>
    <w:rsid w:val="00BA3A98"/>
    <w:rsid w:val="00BA3B1E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901"/>
    <w:rsid w:val="00BB6D30"/>
    <w:rsid w:val="00BB72B7"/>
    <w:rsid w:val="00BB7C95"/>
    <w:rsid w:val="00BB7E2B"/>
    <w:rsid w:val="00BB7F06"/>
    <w:rsid w:val="00BC0BC4"/>
    <w:rsid w:val="00BC1B88"/>
    <w:rsid w:val="00BC2B52"/>
    <w:rsid w:val="00BC374F"/>
    <w:rsid w:val="00BC3CB7"/>
    <w:rsid w:val="00BC4893"/>
    <w:rsid w:val="00BC5A47"/>
    <w:rsid w:val="00BC60D3"/>
    <w:rsid w:val="00BC6227"/>
    <w:rsid w:val="00BC6744"/>
    <w:rsid w:val="00BC69C7"/>
    <w:rsid w:val="00BC7629"/>
    <w:rsid w:val="00BC769D"/>
    <w:rsid w:val="00BD1030"/>
    <w:rsid w:val="00BD1271"/>
    <w:rsid w:val="00BD1342"/>
    <w:rsid w:val="00BD147C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2D72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6BE4"/>
    <w:rsid w:val="00BE6D78"/>
    <w:rsid w:val="00BE7573"/>
    <w:rsid w:val="00BF043E"/>
    <w:rsid w:val="00BF06FE"/>
    <w:rsid w:val="00BF10FD"/>
    <w:rsid w:val="00BF1828"/>
    <w:rsid w:val="00BF19A0"/>
    <w:rsid w:val="00BF2E5F"/>
    <w:rsid w:val="00BF3CAC"/>
    <w:rsid w:val="00BF417A"/>
    <w:rsid w:val="00BF45D1"/>
    <w:rsid w:val="00BF4965"/>
    <w:rsid w:val="00BF5D98"/>
    <w:rsid w:val="00BF5FC8"/>
    <w:rsid w:val="00BF650E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83F"/>
    <w:rsid w:val="00C04B6C"/>
    <w:rsid w:val="00C050D3"/>
    <w:rsid w:val="00C05E3A"/>
    <w:rsid w:val="00C061E7"/>
    <w:rsid w:val="00C06846"/>
    <w:rsid w:val="00C071F0"/>
    <w:rsid w:val="00C11AB9"/>
    <w:rsid w:val="00C12F6F"/>
    <w:rsid w:val="00C13A61"/>
    <w:rsid w:val="00C14536"/>
    <w:rsid w:val="00C14E60"/>
    <w:rsid w:val="00C1635D"/>
    <w:rsid w:val="00C16625"/>
    <w:rsid w:val="00C16C9C"/>
    <w:rsid w:val="00C17340"/>
    <w:rsid w:val="00C17972"/>
    <w:rsid w:val="00C20101"/>
    <w:rsid w:val="00C21E76"/>
    <w:rsid w:val="00C2260B"/>
    <w:rsid w:val="00C22E2A"/>
    <w:rsid w:val="00C22EC3"/>
    <w:rsid w:val="00C23F20"/>
    <w:rsid w:val="00C2499C"/>
    <w:rsid w:val="00C25B92"/>
    <w:rsid w:val="00C262B5"/>
    <w:rsid w:val="00C266B7"/>
    <w:rsid w:val="00C26783"/>
    <w:rsid w:val="00C2711F"/>
    <w:rsid w:val="00C30203"/>
    <w:rsid w:val="00C303DD"/>
    <w:rsid w:val="00C303F1"/>
    <w:rsid w:val="00C327ED"/>
    <w:rsid w:val="00C3313E"/>
    <w:rsid w:val="00C33633"/>
    <w:rsid w:val="00C33EEC"/>
    <w:rsid w:val="00C34766"/>
    <w:rsid w:val="00C34BBE"/>
    <w:rsid w:val="00C37C09"/>
    <w:rsid w:val="00C4010D"/>
    <w:rsid w:val="00C4346F"/>
    <w:rsid w:val="00C43656"/>
    <w:rsid w:val="00C43A41"/>
    <w:rsid w:val="00C45A0D"/>
    <w:rsid w:val="00C46036"/>
    <w:rsid w:val="00C4617F"/>
    <w:rsid w:val="00C46228"/>
    <w:rsid w:val="00C46612"/>
    <w:rsid w:val="00C4691D"/>
    <w:rsid w:val="00C4695C"/>
    <w:rsid w:val="00C47037"/>
    <w:rsid w:val="00C471F0"/>
    <w:rsid w:val="00C4742A"/>
    <w:rsid w:val="00C4758D"/>
    <w:rsid w:val="00C47B52"/>
    <w:rsid w:val="00C50225"/>
    <w:rsid w:val="00C50449"/>
    <w:rsid w:val="00C509BB"/>
    <w:rsid w:val="00C5178B"/>
    <w:rsid w:val="00C51AE5"/>
    <w:rsid w:val="00C529E1"/>
    <w:rsid w:val="00C52EE9"/>
    <w:rsid w:val="00C52FFC"/>
    <w:rsid w:val="00C53CF1"/>
    <w:rsid w:val="00C53F0F"/>
    <w:rsid w:val="00C5429A"/>
    <w:rsid w:val="00C54547"/>
    <w:rsid w:val="00C5492D"/>
    <w:rsid w:val="00C54989"/>
    <w:rsid w:val="00C54C98"/>
    <w:rsid w:val="00C552F1"/>
    <w:rsid w:val="00C571B6"/>
    <w:rsid w:val="00C57D5D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77191"/>
    <w:rsid w:val="00C77C6A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87DB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04"/>
    <w:rsid w:val="00CA0EE8"/>
    <w:rsid w:val="00CA2060"/>
    <w:rsid w:val="00CA23A7"/>
    <w:rsid w:val="00CA2474"/>
    <w:rsid w:val="00CA2FD6"/>
    <w:rsid w:val="00CA3CF3"/>
    <w:rsid w:val="00CA477C"/>
    <w:rsid w:val="00CA4EE1"/>
    <w:rsid w:val="00CA52A3"/>
    <w:rsid w:val="00CA5701"/>
    <w:rsid w:val="00CA5A13"/>
    <w:rsid w:val="00CA5C91"/>
    <w:rsid w:val="00CA6E14"/>
    <w:rsid w:val="00CB042F"/>
    <w:rsid w:val="00CB0A05"/>
    <w:rsid w:val="00CB2277"/>
    <w:rsid w:val="00CB2900"/>
    <w:rsid w:val="00CB319B"/>
    <w:rsid w:val="00CB41A2"/>
    <w:rsid w:val="00CB45FA"/>
    <w:rsid w:val="00CB4A90"/>
    <w:rsid w:val="00CB5860"/>
    <w:rsid w:val="00CB5F89"/>
    <w:rsid w:val="00CB6C74"/>
    <w:rsid w:val="00CC1988"/>
    <w:rsid w:val="00CC20FB"/>
    <w:rsid w:val="00CC2733"/>
    <w:rsid w:val="00CC2D48"/>
    <w:rsid w:val="00CC31B6"/>
    <w:rsid w:val="00CC349F"/>
    <w:rsid w:val="00CC3D54"/>
    <w:rsid w:val="00CC4631"/>
    <w:rsid w:val="00CC5042"/>
    <w:rsid w:val="00CC5666"/>
    <w:rsid w:val="00CC57C1"/>
    <w:rsid w:val="00CC7A92"/>
    <w:rsid w:val="00CD04E0"/>
    <w:rsid w:val="00CD0FA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5A93"/>
    <w:rsid w:val="00CD61ED"/>
    <w:rsid w:val="00CD7661"/>
    <w:rsid w:val="00CD776E"/>
    <w:rsid w:val="00CE1AAC"/>
    <w:rsid w:val="00CE1EC9"/>
    <w:rsid w:val="00CE34C6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E71EB"/>
    <w:rsid w:val="00CF1C12"/>
    <w:rsid w:val="00CF20D3"/>
    <w:rsid w:val="00CF338E"/>
    <w:rsid w:val="00CF3988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3756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1D76"/>
    <w:rsid w:val="00D21EEF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E62"/>
    <w:rsid w:val="00D33716"/>
    <w:rsid w:val="00D33830"/>
    <w:rsid w:val="00D346AB"/>
    <w:rsid w:val="00D36D2C"/>
    <w:rsid w:val="00D4072D"/>
    <w:rsid w:val="00D418A1"/>
    <w:rsid w:val="00D43FC8"/>
    <w:rsid w:val="00D44E4A"/>
    <w:rsid w:val="00D45AB8"/>
    <w:rsid w:val="00D466BB"/>
    <w:rsid w:val="00D475D6"/>
    <w:rsid w:val="00D47F08"/>
    <w:rsid w:val="00D50C19"/>
    <w:rsid w:val="00D51A27"/>
    <w:rsid w:val="00D51B8A"/>
    <w:rsid w:val="00D53EC9"/>
    <w:rsid w:val="00D54970"/>
    <w:rsid w:val="00D568BB"/>
    <w:rsid w:val="00D569DD"/>
    <w:rsid w:val="00D56E43"/>
    <w:rsid w:val="00D571F9"/>
    <w:rsid w:val="00D60BB2"/>
    <w:rsid w:val="00D61607"/>
    <w:rsid w:val="00D6189B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CB9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1012"/>
    <w:rsid w:val="00D82E71"/>
    <w:rsid w:val="00D83873"/>
    <w:rsid w:val="00D8432F"/>
    <w:rsid w:val="00D8502D"/>
    <w:rsid w:val="00D86D8E"/>
    <w:rsid w:val="00D8760D"/>
    <w:rsid w:val="00D900C6"/>
    <w:rsid w:val="00D9123F"/>
    <w:rsid w:val="00D924F9"/>
    <w:rsid w:val="00D9281F"/>
    <w:rsid w:val="00D92AC5"/>
    <w:rsid w:val="00D94063"/>
    <w:rsid w:val="00DA0866"/>
    <w:rsid w:val="00DA162B"/>
    <w:rsid w:val="00DA19B0"/>
    <w:rsid w:val="00DA381F"/>
    <w:rsid w:val="00DA3FE8"/>
    <w:rsid w:val="00DA452D"/>
    <w:rsid w:val="00DA4AB5"/>
    <w:rsid w:val="00DA5771"/>
    <w:rsid w:val="00DA675F"/>
    <w:rsid w:val="00DA6C6A"/>
    <w:rsid w:val="00DB0393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3F53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45F2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89F"/>
    <w:rsid w:val="00DE3E46"/>
    <w:rsid w:val="00DE403A"/>
    <w:rsid w:val="00DE4B1E"/>
    <w:rsid w:val="00DE4F88"/>
    <w:rsid w:val="00DE6261"/>
    <w:rsid w:val="00DE62B2"/>
    <w:rsid w:val="00DE665E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2E87"/>
    <w:rsid w:val="00E034EF"/>
    <w:rsid w:val="00E03ECD"/>
    <w:rsid w:val="00E05598"/>
    <w:rsid w:val="00E05668"/>
    <w:rsid w:val="00E061EF"/>
    <w:rsid w:val="00E0768B"/>
    <w:rsid w:val="00E11485"/>
    <w:rsid w:val="00E114A2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2254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2984"/>
    <w:rsid w:val="00E55919"/>
    <w:rsid w:val="00E5606D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1875"/>
    <w:rsid w:val="00E724C4"/>
    <w:rsid w:val="00E7272C"/>
    <w:rsid w:val="00E72BFC"/>
    <w:rsid w:val="00E735B7"/>
    <w:rsid w:val="00E73F51"/>
    <w:rsid w:val="00E76A60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2CFA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75"/>
    <w:rsid w:val="00E935DB"/>
    <w:rsid w:val="00E94628"/>
    <w:rsid w:val="00E95182"/>
    <w:rsid w:val="00E955C2"/>
    <w:rsid w:val="00E95B22"/>
    <w:rsid w:val="00E96054"/>
    <w:rsid w:val="00E97208"/>
    <w:rsid w:val="00E97268"/>
    <w:rsid w:val="00E973B5"/>
    <w:rsid w:val="00EA0409"/>
    <w:rsid w:val="00EA0B1C"/>
    <w:rsid w:val="00EA12E9"/>
    <w:rsid w:val="00EA172B"/>
    <w:rsid w:val="00EA1C0A"/>
    <w:rsid w:val="00EA3A95"/>
    <w:rsid w:val="00EA3D6A"/>
    <w:rsid w:val="00EA44A6"/>
    <w:rsid w:val="00EA516A"/>
    <w:rsid w:val="00EA546A"/>
    <w:rsid w:val="00EA5CFC"/>
    <w:rsid w:val="00EA5EC1"/>
    <w:rsid w:val="00EA7C32"/>
    <w:rsid w:val="00EB0756"/>
    <w:rsid w:val="00EB10A9"/>
    <w:rsid w:val="00EB116C"/>
    <w:rsid w:val="00EB3252"/>
    <w:rsid w:val="00EB32A6"/>
    <w:rsid w:val="00EB5570"/>
    <w:rsid w:val="00EB5D22"/>
    <w:rsid w:val="00EB6845"/>
    <w:rsid w:val="00EB686A"/>
    <w:rsid w:val="00EB7735"/>
    <w:rsid w:val="00EB791A"/>
    <w:rsid w:val="00EC090D"/>
    <w:rsid w:val="00EC2325"/>
    <w:rsid w:val="00EC37AE"/>
    <w:rsid w:val="00EC480E"/>
    <w:rsid w:val="00EC4C38"/>
    <w:rsid w:val="00EC4D37"/>
    <w:rsid w:val="00EC50A4"/>
    <w:rsid w:val="00EC5B26"/>
    <w:rsid w:val="00EC6309"/>
    <w:rsid w:val="00EC6DB9"/>
    <w:rsid w:val="00EC71BA"/>
    <w:rsid w:val="00EC7797"/>
    <w:rsid w:val="00ED0862"/>
    <w:rsid w:val="00ED096C"/>
    <w:rsid w:val="00ED1714"/>
    <w:rsid w:val="00ED2415"/>
    <w:rsid w:val="00ED2748"/>
    <w:rsid w:val="00ED2CB9"/>
    <w:rsid w:val="00ED33D7"/>
    <w:rsid w:val="00ED3952"/>
    <w:rsid w:val="00ED4795"/>
    <w:rsid w:val="00ED4FC8"/>
    <w:rsid w:val="00ED55D8"/>
    <w:rsid w:val="00ED5914"/>
    <w:rsid w:val="00ED5E2B"/>
    <w:rsid w:val="00ED5F7A"/>
    <w:rsid w:val="00ED73AD"/>
    <w:rsid w:val="00EE0ABB"/>
    <w:rsid w:val="00EE15ED"/>
    <w:rsid w:val="00EE1953"/>
    <w:rsid w:val="00EE2F95"/>
    <w:rsid w:val="00EE3327"/>
    <w:rsid w:val="00EE442E"/>
    <w:rsid w:val="00EE55B9"/>
    <w:rsid w:val="00EE5DCB"/>
    <w:rsid w:val="00EE68A8"/>
    <w:rsid w:val="00EE6C7C"/>
    <w:rsid w:val="00EE7289"/>
    <w:rsid w:val="00EE7A6D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995"/>
    <w:rsid w:val="00F01A98"/>
    <w:rsid w:val="00F01ACF"/>
    <w:rsid w:val="00F02A9B"/>
    <w:rsid w:val="00F02D15"/>
    <w:rsid w:val="00F02D49"/>
    <w:rsid w:val="00F02DA4"/>
    <w:rsid w:val="00F036C2"/>
    <w:rsid w:val="00F04FF6"/>
    <w:rsid w:val="00F058F0"/>
    <w:rsid w:val="00F05FE8"/>
    <w:rsid w:val="00F060BB"/>
    <w:rsid w:val="00F0617C"/>
    <w:rsid w:val="00F0651E"/>
    <w:rsid w:val="00F07D9D"/>
    <w:rsid w:val="00F108DA"/>
    <w:rsid w:val="00F12005"/>
    <w:rsid w:val="00F14926"/>
    <w:rsid w:val="00F15168"/>
    <w:rsid w:val="00F160EF"/>
    <w:rsid w:val="00F16349"/>
    <w:rsid w:val="00F168C2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70D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56D"/>
    <w:rsid w:val="00F4366B"/>
    <w:rsid w:val="00F43885"/>
    <w:rsid w:val="00F43BC7"/>
    <w:rsid w:val="00F444B4"/>
    <w:rsid w:val="00F44C0C"/>
    <w:rsid w:val="00F45432"/>
    <w:rsid w:val="00F45D64"/>
    <w:rsid w:val="00F50529"/>
    <w:rsid w:val="00F513D2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0B4A"/>
    <w:rsid w:val="00F74168"/>
    <w:rsid w:val="00F74718"/>
    <w:rsid w:val="00F75257"/>
    <w:rsid w:val="00F752E5"/>
    <w:rsid w:val="00F75439"/>
    <w:rsid w:val="00F76521"/>
    <w:rsid w:val="00F76C74"/>
    <w:rsid w:val="00F776C4"/>
    <w:rsid w:val="00F7779A"/>
    <w:rsid w:val="00F77C12"/>
    <w:rsid w:val="00F8038E"/>
    <w:rsid w:val="00F80CC3"/>
    <w:rsid w:val="00F814A1"/>
    <w:rsid w:val="00F82011"/>
    <w:rsid w:val="00F83159"/>
    <w:rsid w:val="00F8362E"/>
    <w:rsid w:val="00F83915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484"/>
    <w:rsid w:val="00F967E4"/>
    <w:rsid w:val="00FA2A5C"/>
    <w:rsid w:val="00FA2D8C"/>
    <w:rsid w:val="00FA3166"/>
    <w:rsid w:val="00FA39CC"/>
    <w:rsid w:val="00FA42B2"/>
    <w:rsid w:val="00FA4357"/>
    <w:rsid w:val="00FA445E"/>
    <w:rsid w:val="00FA5959"/>
    <w:rsid w:val="00FA5A47"/>
    <w:rsid w:val="00FA5C02"/>
    <w:rsid w:val="00FA5DBB"/>
    <w:rsid w:val="00FA5E6A"/>
    <w:rsid w:val="00FA60B2"/>
    <w:rsid w:val="00FA7D4E"/>
    <w:rsid w:val="00FB056F"/>
    <w:rsid w:val="00FB2884"/>
    <w:rsid w:val="00FB2C4A"/>
    <w:rsid w:val="00FB33D2"/>
    <w:rsid w:val="00FB3519"/>
    <w:rsid w:val="00FB3AC9"/>
    <w:rsid w:val="00FB49B9"/>
    <w:rsid w:val="00FB60A8"/>
    <w:rsid w:val="00FB6628"/>
    <w:rsid w:val="00FB784C"/>
    <w:rsid w:val="00FC1146"/>
    <w:rsid w:val="00FC15C9"/>
    <w:rsid w:val="00FC2669"/>
    <w:rsid w:val="00FC2B04"/>
    <w:rsid w:val="00FC2D5F"/>
    <w:rsid w:val="00FC2FCE"/>
    <w:rsid w:val="00FC4D21"/>
    <w:rsid w:val="00FC5417"/>
    <w:rsid w:val="00FC564B"/>
    <w:rsid w:val="00FC6641"/>
    <w:rsid w:val="00FC687B"/>
    <w:rsid w:val="00FC6DD0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53FB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BD0"/>
    <w:rsid w:val="00FE3E73"/>
    <w:rsid w:val="00FE40C3"/>
    <w:rsid w:val="00FF0200"/>
    <w:rsid w:val="00FF3898"/>
    <w:rsid w:val="00FF3C3D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Ttulo3"/>
    <w:next w:val="Normal"/>
    <w:link w:val="Ttulo4Char"/>
    <w:uiPriority w:val="99"/>
    <w:unhideWhenUsed/>
    <w:qFormat/>
    <w:rsid w:val="00C4691D"/>
    <w:pPr>
      <w:numPr>
        <w:ilvl w:val="3"/>
      </w:numPr>
      <w:outlineLvl w:val="3"/>
    </w:pPr>
    <w:rPr>
      <w:b w:val="0"/>
      <w:bCs w:val="0"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8466A7"/>
    <w:rPr>
      <w:rFonts w:ascii="Arial Narrow" w:eastAsia="Times New Roman" w:hAnsi="Arial Narrow"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table" w:styleId="TabeladeGrade2-nfase1">
    <w:name w:val="Grid Table 2 Accent 1"/>
    <w:basedOn w:val="Tabelanormal"/>
    <w:uiPriority w:val="47"/>
    <w:rsid w:val="00774903"/>
    <w:tblPr>
      <w:tblStyleRowBandSize w:val="1"/>
      <w:tblStyleColBandSize w:val="1"/>
      <w:tblInd w:w="0" w:type="dxa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9.jpeg"/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262EE2-828D-4220-8892-D8D92CD924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5402</TotalTime>
  <Pages>1</Pages>
  <Words>3948</Words>
  <Characters>21321</Characters>
  <Application>Microsoft Office Word</Application>
  <DocSecurity>0</DocSecurity>
  <Lines>177</Lines>
  <Paragraphs>50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25219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777</cp:revision>
  <cp:lastPrinted>2014-01-19T16:14:00Z</cp:lastPrinted>
  <dcterms:created xsi:type="dcterms:W3CDTF">2014-04-16T12:32:00Z</dcterms:created>
  <dcterms:modified xsi:type="dcterms:W3CDTF">2014-05-26T15:46:00Z</dcterms:modified>
</cp:coreProperties>
</file>