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47538C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12.01.00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47538C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12.01.00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3376459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1C72C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3376459" w:history="1">
        <w:r w:rsidR="001C72C3" w:rsidRPr="00A75135">
          <w:rPr>
            <w:rStyle w:val="Hyperlink"/>
            <w:noProof/>
          </w:rPr>
          <w:t>Sumário</w:t>
        </w:r>
        <w:r w:rsidR="001C72C3">
          <w:rPr>
            <w:noProof/>
            <w:webHidden/>
          </w:rPr>
          <w:tab/>
        </w:r>
        <w:r w:rsidR="001C72C3">
          <w:rPr>
            <w:noProof/>
            <w:webHidden/>
          </w:rPr>
          <w:fldChar w:fldCharType="begin"/>
        </w:r>
        <w:r w:rsidR="001C72C3">
          <w:rPr>
            <w:noProof/>
            <w:webHidden/>
          </w:rPr>
          <w:instrText xml:space="preserve"> PAGEREF _Toc393376459 \h </w:instrText>
        </w:r>
        <w:r w:rsidR="001C72C3">
          <w:rPr>
            <w:noProof/>
            <w:webHidden/>
          </w:rPr>
        </w:r>
        <w:r w:rsidR="001C72C3">
          <w:rPr>
            <w:noProof/>
            <w:webHidden/>
          </w:rPr>
          <w:fldChar w:fldCharType="separate"/>
        </w:r>
        <w:r w:rsidR="001C72C3">
          <w:rPr>
            <w:noProof/>
            <w:webHidden/>
          </w:rPr>
          <w:t>2</w:t>
        </w:r>
        <w:r w:rsidR="001C72C3">
          <w:rPr>
            <w:noProof/>
            <w:webHidden/>
          </w:rPr>
          <w:fldChar w:fldCharType="end"/>
        </w:r>
      </w:hyperlink>
    </w:p>
    <w:p w:rsidR="001C72C3" w:rsidRDefault="007E0FC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3376460" w:history="1">
        <w:r w:rsidR="001C72C3" w:rsidRPr="00A75135">
          <w:rPr>
            <w:rStyle w:val="Hyperlink"/>
            <w:noProof/>
          </w:rPr>
          <w:t>Prefácio</w:t>
        </w:r>
        <w:r w:rsidR="001C72C3">
          <w:rPr>
            <w:noProof/>
            <w:webHidden/>
          </w:rPr>
          <w:tab/>
        </w:r>
        <w:r w:rsidR="001C72C3">
          <w:rPr>
            <w:noProof/>
            <w:webHidden/>
          </w:rPr>
          <w:fldChar w:fldCharType="begin"/>
        </w:r>
        <w:r w:rsidR="001C72C3">
          <w:rPr>
            <w:noProof/>
            <w:webHidden/>
          </w:rPr>
          <w:instrText xml:space="preserve"> PAGEREF _Toc393376460 \h </w:instrText>
        </w:r>
        <w:r w:rsidR="001C72C3">
          <w:rPr>
            <w:noProof/>
            <w:webHidden/>
          </w:rPr>
        </w:r>
        <w:r w:rsidR="001C72C3">
          <w:rPr>
            <w:noProof/>
            <w:webHidden/>
          </w:rPr>
          <w:fldChar w:fldCharType="separate"/>
        </w:r>
        <w:r w:rsidR="001C72C3">
          <w:rPr>
            <w:noProof/>
            <w:webHidden/>
          </w:rPr>
          <w:t>3</w:t>
        </w:r>
        <w:r w:rsidR="001C72C3">
          <w:rPr>
            <w:noProof/>
            <w:webHidden/>
          </w:rPr>
          <w:fldChar w:fldCharType="end"/>
        </w:r>
      </w:hyperlink>
    </w:p>
    <w:p w:rsidR="001C72C3" w:rsidRDefault="007E0FC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3376461" w:history="1">
        <w:r w:rsidR="001C72C3" w:rsidRPr="00A75135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1C72C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C72C3" w:rsidRPr="00A75135">
          <w:rPr>
            <w:rStyle w:val="Hyperlink"/>
            <w:noProof/>
          </w:rPr>
          <w:t>Correções</w:t>
        </w:r>
        <w:r w:rsidR="001C72C3">
          <w:rPr>
            <w:noProof/>
            <w:webHidden/>
          </w:rPr>
          <w:tab/>
        </w:r>
        <w:r w:rsidR="001C72C3">
          <w:rPr>
            <w:noProof/>
            <w:webHidden/>
          </w:rPr>
          <w:fldChar w:fldCharType="begin"/>
        </w:r>
        <w:r w:rsidR="001C72C3">
          <w:rPr>
            <w:noProof/>
            <w:webHidden/>
          </w:rPr>
          <w:instrText xml:space="preserve"> PAGEREF _Toc393376461 \h </w:instrText>
        </w:r>
        <w:r w:rsidR="001C72C3">
          <w:rPr>
            <w:noProof/>
            <w:webHidden/>
          </w:rPr>
        </w:r>
        <w:r w:rsidR="001C72C3">
          <w:rPr>
            <w:noProof/>
            <w:webHidden/>
          </w:rPr>
          <w:fldChar w:fldCharType="separate"/>
        </w:r>
        <w:r w:rsidR="001C72C3">
          <w:rPr>
            <w:noProof/>
            <w:webHidden/>
          </w:rPr>
          <w:t>4</w:t>
        </w:r>
        <w:r w:rsidR="001C72C3">
          <w:rPr>
            <w:noProof/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2" w:history="1">
        <w:r w:rsidR="001C72C3" w:rsidRPr="00A75135">
          <w:rPr>
            <w:rStyle w:val="Hyperlink"/>
          </w:rPr>
          <w:t>1.1.1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Módulo Correio Eletrônico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_Toc393376462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4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3" w:history="1">
        <w:r w:rsidR="001C72C3" w:rsidRPr="00A75135">
          <w:rPr>
            <w:rStyle w:val="Hyperlink"/>
          </w:rPr>
          <w:t>1.1.2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Repasses dos Médicos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_Toc393376463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4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4" w:history="1">
        <w:r w:rsidR="001C72C3" w:rsidRPr="00A75135">
          <w:rPr>
            <w:rStyle w:val="Hyperlink"/>
          </w:rPr>
          <w:t>1.1.3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Pesquisa de Guias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_Toc393376464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4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5" w:history="1">
        <w:r w:rsidR="001C72C3" w:rsidRPr="00A75135">
          <w:rPr>
            <w:rStyle w:val="Hyperlink"/>
          </w:rPr>
          <w:t>1.1.4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Exames Laboratoriais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_Toc393376465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4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3376466" w:history="1">
        <w:r w:rsidR="001C72C3" w:rsidRPr="00A75135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1C72C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C72C3" w:rsidRPr="00A75135">
          <w:rPr>
            <w:rStyle w:val="Hyperlink"/>
            <w:noProof/>
          </w:rPr>
          <w:t>Melhorias</w:t>
        </w:r>
        <w:r w:rsidR="001C72C3">
          <w:rPr>
            <w:noProof/>
            <w:webHidden/>
          </w:rPr>
          <w:tab/>
        </w:r>
        <w:r w:rsidR="001C72C3">
          <w:rPr>
            <w:noProof/>
            <w:webHidden/>
          </w:rPr>
          <w:fldChar w:fldCharType="begin"/>
        </w:r>
        <w:r w:rsidR="001C72C3">
          <w:rPr>
            <w:noProof/>
            <w:webHidden/>
          </w:rPr>
          <w:instrText xml:space="preserve"> PAGEREF _Toc393376466 \h </w:instrText>
        </w:r>
        <w:r w:rsidR="001C72C3">
          <w:rPr>
            <w:noProof/>
            <w:webHidden/>
          </w:rPr>
        </w:r>
        <w:r w:rsidR="001C72C3">
          <w:rPr>
            <w:noProof/>
            <w:webHidden/>
          </w:rPr>
          <w:fldChar w:fldCharType="separate"/>
        </w:r>
        <w:r w:rsidR="001C72C3">
          <w:rPr>
            <w:noProof/>
            <w:webHidden/>
          </w:rPr>
          <w:t>5</w:t>
        </w:r>
        <w:r w:rsidR="001C72C3">
          <w:rPr>
            <w:noProof/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7" w:history="1">
        <w:r w:rsidR="001C72C3" w:rsidRPr="00A75135">
          <w:rPr>
            <w:rStyle w:val="Hyperlink"/>
            <w:lang w:val="en-US"/>
          </w:rPr>
          <w:t>1.2.1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  <w:lang w:val="en-US"/>
          </w:rPr>
          <w:t>Disco Virtual 2.0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_Toc393376467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5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8" w:history="1">
        <w:r w:rsidR="001C72C3" w:rsidRPr="00A75135">
          <w:rPr>
            <w:rStyle w:val="Hyperlink"/>
            <w:lang w:val="en-US"/>
          </w:rPr>
          <w:t>1.2.2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  <w:lang w:val="en-US"/>
          </w:rPr>
          <w:t>Identificação da Clinica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_Toc393376468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5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69" w:history="1">
        <w:r w:rsidR="001C72C3" w:rsidRPr="00A75135">
          <w:rPr>
            <w:rStyle w:val="Hyperlink"/>
          </w:rPr>
          <w:t>1.2.3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Campo VO na Aleta Exames ORL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_Toc393376469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5</w:t>
        </w:r>
        <w:r w:rsidR="001C72C3">
          <w:rPr>
            <w:webHidden/>
          </w:rPr>
          <w:fldChar w:fldCharType="end"/>
        </w:r>
      </w:hyperlink>
    </w:p>
    <w:p w:rsidR="001C72C3" w:rsidRDefault="007E0FC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3376470" w:history="1">
        <w:r w:rsidR="001C72C3" w:rsidRPr="00A75135">
          <w:rPr>
            <w:rStyle w:val="Hyperlink"/>
          </w:rPr>
          <w:t>1.2.4</w:t>
        </w:r>
        <w:r w:rsidR="001C72C3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C72C3" w:rsidRPr="00A75135">
          <w:rPr>
            <w:rStyle w:val="Hyperlink"/>
          </w:rPr>
          <w:t>Instalação do serviço “Totvs Série 1 Saúde Cloud Service”</w:t>
        </w:r>
        <w:r w:rsidR="001C72C3">
          <w:rPr>
            <w:webHidden/>
          </w:rPr>
          <w:tab/>
        </w:r>
        <w:r w:rsidR="001C72C3">
          <w:rPr>
            <w:webHidden/>
          </w:rPr>
          <w:fldChar w:fldCharType="begin"/>
        </w:r>
        <w:r w:rsidR="001C72C3">
          <w:rPr>
            <w:webHidden/>
          </w:rPr>
          <w:instrText xml:space="preserve"> PAGEREF _Toc393376470 \h </w:instrText>
        </w:r>
        <w:r w:rsidR="001C72C3">
          <w:rPr>
            <w:webHidden/>
          </w:rPr>
        </w:r>
        <w:r w:rsidR="001C72C3">
          <w:rPr>
            <w:webHidden/>
          </w:rPr>
          <w:fldChar w:fldCharType="separate"/>
        </w:r>
        <w:r w:rsidR="001C72C3">
          <w:rPr>
            <w:webHidden/>
          </w:rPr>
          <w:t>5</w:t>
        </w:r>
        <w:r w:rsidR="001C72C3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393376460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393376461"/>
      <w:r>
        <w:lastRenderedPageBreak/>
        <w:t>Correções</w:t>
      </w:r>
      <w:bookmarkEnd w:id="2"/>
    </w:p>
    <w:p w:rsidR="00F742FD" w:rsidRPr="00B348E3" w:rsidRDefault="003F04A9" w:rsidP="00F742FD">
      <w:pPr>
        <w:pStyle w:val="Ttulo3"/>
      </w:pPr>
      <w:bookmarkStart w:id="3" w:name="_Toc393376462"/>
      <w:r>
        <w:t>Módulo Correio Eletrônico</w:t>
      </w:r>
      <w:bookmarkEnd w:id="3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lang w:bidi="pt-BR"/>
        </w:rPr>
        <w:t>Ícone</w:t>
      </w:r>
      <w:r w:rsidR="003F04A9">
        <w:rPr>
          <w:lang w:bidi="pt-BR"/>
        </w:rPr>
        <w:t xml:space="preserve"> do módulo na barra de tarefas</w:t>
      </w:r>
      <w:r w:rsidR="009F6278">
        <w:rPr>
          <w:lang w:bidi="pt-BR"/>
        </w:rPr>
        <w:t>.</w:t>
      </w:r>
    </w:p>
    <w:p w:rsidR="00431DE7" w:rsidRDefault="00B348E3" w:rsidP="00B348E3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3F04A9">
        <w:rPr>
          <w:lang w:bidi="pt-BR"/>
        </w:rPr>
        <w:t xml:space="preserve">Ao abrir o módulo Correio Eletrônico não </w:t>
      </w:r>
      <w:r w:rsidR="00E277C8">
        <w:rPr>
          <w:lang w:bidi="pt-BR"/>
        </w:rPr>
        <w:t>está</w:t>
      </w:r>
      <w:r w:rsidR="003F04A9">
        <w:rPr>
          <w:lang w:bidi="pt-BR"/>
        </w:rPr>
        <w:t xml:space="preserve"> aparecendo o ícone na barra de tarefas.</w:t>
      </w:r>
    </w:p>
    <w:p w:rsidR="00B348E3" w:rsidRDefault="00431DE7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576122" w:rsidRPr="00B348E3" w:rsidRDefault="003E106B" w:rsidP="00576122">
      <w:pPr>
        <w:pStyle w:val="Ttulo3"/>
      </w:pPr>
      <w:bookmarkStart w:id="4" w:name="_Toc393376463"/>
      <w:r>
        <w:t>Repasses dos Médicos</w:t>
      </w:r>
      <w:bookmarkEnd w:id="4"/>
    </w:p>
    <w:p w:rsidR="00576122" w:rsidRPr="001D66F6" w:rsidRDefault="00576122" w:rsidP="0057612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3E106B">
        <w:rPr>
          <w:rFonts w:cs="Arial"/>
          <w:b/>
        </w:rPr>
        <w:t xml:space="preserve"> </w:t>
      </w:r>
      <w:r w:rsidR="003E106B" w:rsidRPr="003E106B">
        <w:rPr>
          <w:lang w:bidi="pt-BR"/>
        </w:rPr>
        <w:t>Configurar repasses para os médicos</w:t>
      </w:r>
      <w:r>
        <w:rPr>
          <w:lang w:bidi="pt-BR"/>
        </w:rPr>
        <w:t>.</w:t>
      </w:r>
    </w:p>
    <w:p w:rsidR="00576122" w:rsidRPr="00972AFD" w:rsidRDefault="00576122" w:rsidP="0057612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B516B4">
        <w:rPr>
          <w:lang w:bidi="pt-BR"/>
        </w:rPr>
        <w:t xml:space="preserve">Ao </w:t>
      </w:r>
      <w:r w:rsidR="00972AFD">
        <w:rPr>
          <w:lang w:bidi="pt-BR"/>
        </w:rPr>
        <w:t>acessar o caminho “</w:t>
      </w:r>
      <w:r w:rsidR="00972AFD" w:rsidRPr="0081364B">
        <w:rPr>
          <w:b/>
          <w:lang w:bidi="pt-BR"/>
        </w:rPr>
        <w:t xml:space="preserve">Menu </w:t>
      </w:r>
      <w:r w:rsidR="003E106B" w:rsidRPr="0081364B">
        <w:rPr>
          <w:b/>
          <w:lang w:bidi="pt-BR"/>
        </w:rPr>
        <w:t>Faturamento/Repasses/assistente de configuraç</w:t>
      </w:r>
      <w:r w:rsidR="00972AFD" w:rsidRPr="0081364B">
        <w:rPr>
          <w:b/>
          <w:lang w:bidi="pt-BR"/>
        </w:rPr>
        <w:t>ão de percentuais de repasses</w:t>
      </w:r>
      <w:r w:rsidR="00972AFD">
        <w:rPr>
          <w:lang w:bidi="pt-BR"/>
        </w:rPr>
        <w:t>” no campo “</w:t>
      </w:r>
      <w:r w:rsidR="00972AFD">
        <w:rPr>
          <w:b/>
          <w:lang w:bidi="pt-BR"/>
        </w:rPr>
        <w:t>Tipo de Guia</w:t>
      </w:r>
      <w:r w:rsidR="00972AFD">
        <w:rPr>
          <w:lang w:bidi="pt-BR"/>
        </w:rPr>
        <w:t>” os nomes das guias est</w:t>
      </w:r>
      <w:r w:rsidR="0081364B">
        <w:rPr>
          <w:lang w:bidi="pt-BR"/>
        </w:rPr>
        <w:t>avam duplicado</w:t>
      </w:r>
      <w:r w:rsidR="00972AFD">
        <w:rPr>
          <w:lang w:bidi="pt-BR"/>
        </w:rPr>
        <w:t>s.</w:t>
      </w:r>
    </w:p>
    <w:p w:rsidR="00576122" w:rsidRDefault="00576122" w:rsidP="0057612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375950" w:rsidRPr="00B348E3" w:rsidRDefault="00250D7C" w:rsidP="00375950">
      <w:pPr>
        <w:pStyle w:val="Ttulo3"/>
      </w:pPr>
      <w:bookmarkStart w:id="5" w:name="_Toc393376464"/>
      <w:r>
        <w:t>Pesquisa de Guias</w:t>
      </w:r>
      <w:bookmarkEnd w:id="5"/>
    </w:p>
    <w:p w:rsidR="00375950" w:rsidRPr="001D66F6" w:rsidRDefault="00250D7C" w:rsidP="0037595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Pesquisar Guias TISS</w:t>
      </w:r>
      <w:r w:rsidR="00375950">
        <w:rPr>
          <w:lang w:bidi="pt-BR"/>
        </w:rPr>
        <w:t>.</w:t>
      </w:r>
    </w:p>
    <w:p w:rsidR="00375950" w:rsidRPr="00C80DAE" w:rsidRDefault="00375950" w:rsidP="0037595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80DAE">
        <w:rPr>
          <w:lang w:bidi="pt-BR"/>
        </w:rPr>
        <w:t xml:space="preserve">Ao </w:t>
      </w:r>
      <w:r w:rsidR="00ED2BA3">
        <w:rPr>
          <w:lang w:bidi="pt-BR"/>
        </w:rPr>
        <w:t>acessar o caminho “Módulo Atendimento Clínico/ Menu TISS/ Opção Pesquisar Guias” no campo “</w:t>
      </w:r>
      <w:r w:rsidR="00ED2BA3" w:rsidRPr="00ED2BA3">
        <w:rPr>
          <w:b/>
          <w:lang w:bidi="pt-BR"/>
        </w:rPr>
        <w:t>Tipo de Guia</w:t>
      </w:r>
      <w:r w:rsidR="00ED2BA3">
        <w:rPr>
          <w:b/>
          <w:lang w:bidi="pt-BR"/>
        </w:rPr>
        <w:t>”</w:t>
      </w:r>
      <w:r w:rsidR="00ED2BA3">
        <w:rPr>
          <w:lang w:bidi="pt-BR"/>
        </w:rPr>
        <w:t xml:space="preserve"> os nomes estão duplicados</w:t>
      </w:r>
      <w:r w:rsidR="00C80DAE">
        <w:rPr>
          <w:lang w:bidi="pt-BR"/>
        </w:rPr>
        <w:t>.</w:t>
      </w:r>
    </w:p>
    <w:p w:rsidR="00011650" w:rsidRPr="00177942" w:rsidRDefault="00375950" w:rsidP="008B72C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  <w:r w:rsidR="008B72C2" w:rsidRPr="00177942">
        <w:t xml:space="preserve"> </w:t>
      </w:r>
    </w:p>
    <w:p w:rsidR="00AB7930" w:rsidRDefault="00AB7930" w:rsidP="00AB7930">
      <w:pPr>
        <w:rPr>
          <w:lang w:bidi="pt-BR"/>
        </w:rPr>
      </w:pPr>
    </w:p>
    <w:p w:rsidR="00CA2A92" w:rsidRPr="00B348E3" w:rsidRDefault="00ED2BA3" w:rsidP="00CA2A92">
      <w:pPr>
        <w:pStyle w:val="Ttulo3"/>
      </w:pPr>
      <w:bookmarkStart w:id="6" w:name="_Toc393376465"/>
      <w:r>
        <w:t>Exames Laboratoriais</w:t>
      </w:r>
      <w:bookmarkEnd w:id="6"/>
    </w:p>
    <w:p w:rsidR="00CA2A92" w:rsidRPr="00CA2A92" w:rsidRDefault="00CA2A92" w:rsidP="00CA2A9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2407B">
        <w:rPr>
          <w:lang w:bidi="pt-BR"/>
        </w:rPr>
        <w:t>Inserir</w:t>
      </w:r>
      <w:r w:rsidR="00ED38C4">
        <w:rPr>
          <w:lang w:bidi="pt-BR"/>
        </w:rPr>
        <w:t xml:space="preserve"> um novo Exame Laboratorial</w:t>
      </w:r>
      <w:r>
        <w:rPr>
          <w:lang w:bidi="pt-BR"/>
        </w:rPr>
        <w:t>.</w:t>
      </w:r>
    </w:p>
    <w:p w:rsidR="00CA2A92" w:rsidRPr="00176C43" w:rsidRDefault="00CA2A92" w:rsidP="00CA2A9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ED38C4">
        <w:rPr>
          <w:lang w:bidi="pt-BR"/>
        </w:rPr>
        <w:t>Ao inserir um exame na aleta “</w:t>
      </w:r>
      <w:r w:rsidR="00ED38C4">
        <w:rPr>
          <w:b/>
          <w:lang w:bidi="pt-BR"/>
        </w:rPr>
        <w:t>Exames Laboratoriais</w:t>
      </w:r>
      <w:r w:rsidR="00ED38C4">
        <w:rPr>
          <w:lang w:bidi="pt-BR"/>
        </w:rPr>
        <w:t>” surge a mensagem: “</w:t>
      </w:r>
      <w:r w:rsidR="00ED38C4" w:rsidRPr="00ED38C4">
        <w:rPr>
          <w:b/>
          <w:lang w:bidi="pt-BR"/>
        </w:rPr>
        <w:t>ARITMETIC OVERFLOW ERROR FOR DATA TYPE SMALLINT, VALUE = 309668882.</w:t>
      </w:r>
      <w:r w:rsidR="00ED38C4" w:rsidRPr="00ED38C4">
        <w:rPr>
          <w:lang w:bidi="pt-BR"/>
        </w:rPr>
        <w:t> “</w:t>
      </w:r>
      <w:r w:rsidR="00176C43">
        <w:rPr>
          <w:lang w:bidi="pt-BR"/>
        </w:rPr>
        <w:t>.</w:t>
      </w:r>
    </w:p>
    <w:p w:rsidR="00ED38C4" w:rsidRDefault="00CA2A92" w:rsidP="00ED38C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176C43">
        <w:rPr>
          <w:lang w:bidi="pt-BR"/>
        </w:rPr>
        <w:t xml:space="preserve"> </w:t>
      </w:r>
    </w:p>
    <w:p w:rsidR="00ED38C4" w:rsidRDefault="00ED38C4" w:rsidP="00ED38C4">
      <w:pPr>
        <w:pStyle w:val="ParagrafoManual"/>
      </w:pPr>
    </w:p>
    <w:p w:rsidR="000B4809" w:rsidRDefault="000B4809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Pr="000B4809" w:rsidRDefault="00ED38C4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303C81" w:rsidRPr="00090261" w:rsidRDefault="000B4809" w:rsidP="002E5DDA">
      <w:pPr>
        <w:pStyle w:val="Ttulo2"/>
      </w:pPr>
      <w:bookmarkStart w:id="7" w:name="_Toc393376466"/>
      <w:r>
        <w:lastRenderedPageBreak/>
        <w:t>Melhorias</w:t>
      </w:r>
      <w:bookmarkEnd w:id="7"/>
      <w:r>
        <w:t xml:space="preserve"> </w:t>
      </w:r>
    </w:p>
    <w:p w:rsidR="00303C81" w:rsidRPr="00066380" w:rsidRDefault="008E0F8A" w:rsidP="00F238F4">
      <w:pPr>
        <w:pStyle w:val="Ttulo3"/>
        <w:rPr>
          <w:lang w:val="en-US"/>
        </w:rPr>
      </w:pPr>
      <w:bookmarkStart w:id="8" w:name="_Toc393376467"/>
      <w:r>
        <w:rPr>
          <w:lang w:val="en-US"/>
        </w:rPr>
        <w:t>Disco Virtual 2.0</w:t>
      </w:r>
      <w:bookmarkEnd w:id="8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8E0F8A">
        <w:rPr>
          <w:lang w:bidi="pt-BR"/>
        </w:rPr>
        <w:t>Disco Virtual</w:t>
      </w:r>
      <w:r w:rsidR="00303C81" w:rsidRPr="00B974CB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9E11A1">
        <w:rPr>
          <w:lang w:bidi="pt-BR"/>
        </w:rPr>
        <w:t xml:space="preserve"> Sistema possuía interface desatualizada e </w:t>
      </w:r>
      <w:r w:rsidR="0042407B">
        <w:rPr>
          <w:lang w:bidi="pt-BR"/>
        </w:rPr>
        <w:t>algumas funcionalidades</w:t>
      </w:r>
      <w:r w:rsidR="009E11A1">
        <w:rPr>
          <w:lang w:bidi="pt-BR"/>
        </w:rPr>
        <w:t xml:space="preserve"> não acompanhavam o momento atual do sistema</w:t>
      </w:r>
    </w:p>
    <w:p w:rsidR="00CC2EA7" w:rsidRDefault="00303C81" w:rsidP="006A3ED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02068" w:rsidRPr="009F2DB7">
        <w:rPr>
          <w:lang w:bidi="pt-BR"/>
        </w:rPr>
        <w:t xml:space="preserve">Foi </w:t>
      </w:r>
      <w:r w:rsidR="009E11A1">
        <w:rPr>
          <w:lang w:bidi="pt-BR"/>
        </w:rPr>
        <w:t>efetuada melhoria na interface e melhorias referente a funcionalidade</w:t>
      </w:r>
      <w:r w:rsidR="008C6056">
        <w:rPr>
          <w:lang w:bidi="pt-BR"/>
        </w:rPr>
        <w:t xml:space="preserve"> e automatizações</w:t>
      </w:r>
      <w:r w:rsidR="009E11A1">
        <w:rPr>
          <w:lang w:bidi="pt-BR"/>
        </w:rPr>
        <w:t xml:space="preserve"> do mesmo.</w:t>
      </w:r>
    </w:p>
    <w:p w:rsidR="00735BEF" w:rsidRDefault="00735BEF" w:rsidP="001913EC">
      <w:pPr>
        <w:pStyle w:val="ParagrafoManual"/>
      </w:pPr>
    </w:p>
    <w:p w:rsidR="00735BEF" w:rsidRPr="00066380" w:rsidRDefault="00E277C8" w:rsidP="00735BEF">
      <w:pPr>
        <w:pStyle w:val="Ttulo3"/>
        <w:rPr>
          <w:lang w:val="en-US"/>
        </w:rPr>
      </w:pPr>
      <w:bookmarkStart w:id="9" w:name="_Toc393376468"/>
      <w:r>
        <w:rPr>
          <w:lang w:val="en-US"/>
        </w:rPr>
        <w:t>Identificação da Clí</w:t>
      </w:r>
      <w:r w:rsidR="00735BEF">
        <w:rPr>
          <w:lang w:val="en-US"/>
        </w:rPr>
        <w:t>nica</w:t>
      </w:r>
      <w:bookmarkEnd w:id="9"/>
    </w:p>
    <w:p w:rsidR="00735BEF" w:rsidRPr="001D66F6" w:rsidRDefault="00735BEF" w:rsidP="00735BEF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Identificação da Clínica</w:t>
      </w:r>
      <w:r w:rsidRPr="00B974CB">
        <w:rPr>
          <w:lang w:bidi="pt-BR"/>
        </w:rPr>
        <w:t>.</w:t>
      </w:r>
    </w:p>
    <w:p w:rsidR="00735BEF" w:rsidRPr="00FD7A12" w:rsidRDefault="00735BEF" w:rsidP="00735BEF">
      <w:pPr>
        <w:pStyle w:val="ParagrafoManual"/>
      </w:pPr>
      <w:r>
        <w:rPr>
          <w:b/>
          <w:lang w:bidi="pt-BR"/>
        </w:rPr>
        <w:t>Situação:</w:t>
      </w:r>
      <w:r w:rsidR="00491582">
        <w:rPr>
          <w:lang w:bidi="pt-BR"/>
        </w:rPr>
        <w:t xml:space="preserve"> No momento da instalação do sistema não é solicitado dados da cl</w:t>
      </w:r>
      <w:r w:rsidR="009E11A1">
        <w:rPr>
          <w:lang w:bidi="pt-BR"/>
        </w:rPr>
        <w:t xml:space="preserve">ínica (CNPJ </w:t>
      </w:r>
      <w:r w:rsidR="00491582">
        <w:rPr>
          <w:lang w:bidi="pt-BR"/>
        </w:rPr>
        <w:t>/</w:t>
      </w:r>
      <w:r w:rsidR="009E11A1">
        <w:rPr>
          <w:lang w:bidi="pt-BR"/>
        </w:rPr>
        <w:t xml:space="preserve"> </w:t>
      </w:r>
      <w:r w:rsidR="00491582">
        <w:rPr>
          <w:lang w:bidi="pt-BR"/>
        </w:rPr>
        <w:t>CP</w:t>
      </w:r>
      <w:r w:rsidR="00E277C8">
        <w:rPr>
          <w:lang w:bidi="pt-BR"/>
        </w:rPr>
        <w:t>F</w:t>
      </w:r>
      <w:r w:rsidR="00491582">
        <w:rPr>
          <w:lang w:bidi="pt-BR"/>
        </w:rPr>
        <w:t>)</w:t>
      </w:r>
      <w:r>
        <w:rPr>
          <w:lang w:bidi="pt-BR"/>
        </w:rPr>
        <w:t>.</w:t>
      </w:r>
    </w:p>
    <w:p w:rsidR="00735BEF" w:rsidRDefault="00735BEF" w:rsidP="00735BE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491582">
        <w:rPr>
          <w:lang w:bidi="pt-BR"/>
        </w:rPr>
        <w:t>realizada a inserção dos campos “</w:t>
      </w:r>
      <w:r w:rsidR="00491582">
        <w:rPr>
          <w:b/>
          <w:lang w:bidi="pt-BR"/>
        </w:rPr>
        <w:t>Tipo de Pessoa</w:t>
      </w:r>
      <w:r w:rsidR="00491582">
        <w:rPr>
          <w:lang w:bidi="pt-BR"/>
        </w:rPr>
        <w:t>” e “</w:t>
      </w:r>
      <w:r w:rsidR="00491582">
        <w:rPr>
          <w:b/>
          <w:lang w:bidi="pt-BR"/>
        </w:rPr>
        <w:t>CPF / CNPJ</w:t>
      </w:r>
      <w:r w:rsidR="00491582">
        <w:rPr>
          <w:lang w:bidi="pt-BR"/>
        </w:rPr>
        <w:t>” no momento da instalação (campos obrigatórios).</w:t>
      </w:r>
      <w:r>
        <w:rPr>
          <w:lang w:bidi="pt-BR"/>
        </w:rPr>
        <w:t xml:space="preserve"> </w:t>
      </w:r>
    </w:p>
    <w:p w:rsidR="00735BEF" w:rsidRDefault="00735BEF" w:rsidP="001913EC">
      <w:pPr>
        <w:pStyle w:val="ParagrafoManual"/>
      </w:pPr>
    </w:p>
    <w:p w:rsidR="00491582" w:rsidRPr="00491582" w:rsidRDefault="00491582" w:rsidP="00491582">
      <w:pPr>
        <w:pStyle w:val="Ttulo3"/>
      </w:pPr>
      <w:bookmarkStart w:id="10" w:name="_Toc393376469"/>
      <w:r w:rsidRPr="00491582">
        <w:t>Campo VO na Aleta Exames ORL</w:t>
      </w:r>
      <w:bookmarkEnd w:id="10"/>
    </w:p>
    <w:p w:rsidR="00491582" w:rsidRPr="001D66F6" w:rsidRDefault="00491582" w:rsidP="0049158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935580">
        <w:rPr>
          <w:lang w:bidi="pt-BR"/>
        </w:rPr>
        <w:t>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</w:t>
      </w:r>
      <w:r w:rsidRPr="00B974CB">
        <w:rPr>
          <w:lang w:bidi="pt-BR"/>
        </w:rPr>
        <w:t>.</w:t>
      </w:r>
    </w:p>
    <w:p w:rsidR="00491582" w:rsidRPr="00935580" w:rsidRDefault="00491582" w:rsidP="0049158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935580">
        <w:rPr>
          <w:lang w:bidi="pt-BR"/>
        </w:rPr>
        <w:t>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não est</w:t>
      </w:r>
      <w:r w:rsidR="00E277C8">
        <w:rPr>
          <w:lang w:bidi="pt-BR"/>
        </w:rPr>
        <w:t>á</w:t>
      </w:r>
      <w:r w:rsidR="00935580">
        <w:rPr>
          <w:lang w:bidi="pt-BR"/>
        </w:rPr>
        <w:t xml:space="preserve"> preenchido.</w:t>
      </w:r>
    </w:p>
    <w:p w:rsidR="00491582" w:rsidRDefault="00491582" w:rsidP="0049158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935580">
        <w:rPr>
          <w:lang w:bidi="pt-BR"/>
        </w:rPr>
        <w:t>realizada correção sistêmica onde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 xml:space="preserve">” </w:t>
      </w:r>
      <w:r w:rsidR="00E277C8">
        <w:rPr>
          <w:lang w:bidi="pt-BR"/>
        </w:rPr>
        <w:t>está</w:t>
      </w:r>
      <w:r w:rsidR="00935580">
        <w:rPr>
          <w:lang w:bidi="pt-BR"/>
        </w:rPr>
        <w:t xml:space="preserve"> preenchido como padrão.</w:t>
      </w:r>
    </w:p>
    <w:p w:rsidR="006741CA" w:rsidRDefault="006741CA" w:rsidP="00491582">
      <w:pPr>
        <w:pStyle w:val="ParagrafoManual"/>
        <w:rPr>
          <w:lang w:bidi="pt-BR"/>
        </w:rPr>
      </w:pPr>
    </w:p>
    <w:p w:rsidR="006741CA" w:rsidRPr="00491582" w:rsidRDefault="006741CA" w:rsidP="006741CA">
      <w:pPr>
        <w:pStyle w:val="Ttulo3"/>
      </w:pPr>
      <w:bookmarkStart w:id="11" w:name="_Toc393376470"/>
      <w:r>
        <w:t>Instalação do serviço “Totvs Série 1 Saúde Cloud Service”</w:t>
      </w:r>
      <w:bookmarkEnd w:id="11"/>
    </w:p>
    <w:p w:rsidR="006741CA" w:rsidRPr="001D66F6" w:rsidRDefault="006741CA" w:rsidP="006741CA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Instalar o serviço “</w:t>
      </w:r>
      <w:r w:rsidR="00E277C8">
        <w:rPr>
          <w:b/>
          <w:lang w:bidi="pt-BR"/>
        </w:rPr>
        <w:t>Totvs Série 1 Saú</w:t>
      </w:r>
      <w:r>
        <w:rPr>
          <w:b/>
          <w:lang w:bidi="pt-BR"/>
        </w:rPr>
        <w:t>de Cloud Service</w:t>
      </w:r>
      <w:r>
        <w:rPr>
          <w:lang w:bidi="pt-BR"/>
        </w:rPr>
        <w:t>”</w:t>
      </w:r>
      <w:r w:rsidR="003E33D9">
        <w:rPr>
          <w:lang w:bidi="pt-BR"/>
        </w:rPr>
        <w:t xml:space="preserve"> na instalação e atualização do </w:t>
      </w:r>
      <w:r w:rsidR="00E277C8">
        <w:rPr>
          <w:lang w:bidi="pt-BR"/>
        </w:rPr>
        <w:t>sistema.</w:t>
      </w:r>
    </w:p>
    <w:p w:rsidR="006741CA" w:rsidRPr="00935580" w:rsidRDefault="006741CA" w:rsidP="006741CA">
      <w:pPr>
        <w:pStyle w:val="ParagrafoManual"/>
      </w:pPr>
      <w:r>
        <w:rPr>
          <w:b/>
          <w:lang w:bidi="pt-BR"/>
        </w:rPr>
        <w:t>Situação:</w:t>
      </w:r>
      <w:r w:rsidR="001C72C3">
        <w:rPr>
          <w:lang w:bidi="pt-BR"/>
        </w:rPr>
        <w:t xml:space="preserve"> </w:t>
      </w:r>
      <w:r>
        <w:rPr>
          <w:lang w:bidi="pt-BR"/>
        </w:rPr>
        <w:t>.</w:t>
      </w:r>
    </w:p>
    <w:p w:rsidR="006741CA" w:rsidRPr="00935580" w:rsidRDefault="006741CA" w:rsidP="006741C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085DF2">
        <w:rPr>
          <w:lang w:bidi="pt-BR"/>
        </w:rPr>
        <w:t>Efetuada a configuração para que no momento da instalação ou atualização do sistema o serviço seja instalado e iniciado automaticamente</w:t>
      </w:r>
      <w:r>
        <w:rPr>
          <w:lang w:bidi="pt-BR"/>
        </w:rPr>
        <w:t>.</w:t>
      </w:r>
    </w:p>
    <w:p w:rsidR="006741CA" w:rsidRDefault="006741CA" w:rsidP="00491582">
      <w:pPr>
        <w:pStyle w:val="ParagrafoManual"/>
        <w:rPr>
          <w:lang w:bidi="pt-BR"/>
        </w:rPr>
      </w:pPr>
    </w:p>
    <w:p w:rsidR="002E5713" w:rsidRPr="00491582" w:rsidRDefault="002E5713" w:rsidP="002E5713">
      <w:pPr>
        <w:pStyle w:val="Ttulo3"/>
      </w:pPr>
      <w:r>
        <w:t>Meu S1 Saúde</w:t>
      </w:r>
    </w:p>
    <w:p w:rsidR="002E5713" w:rsidRDefault="002E5713" w:rsidP="002E571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rFonts w:cs="Arial"/>
        </w:rPr>
        <w:t>Área</w:t>
      </w:r>
      <w:r>
        <w:rPr>
          <w:rFonts w:cs="Arial"/>
        </w:rPr>
        <w:t xml:space="preserve"> </w:t>
      </w:r>
      <w:r w:rsidR="00CC1D61">
        <w:rPr>
          <w:rFonts w:cs="Arial"/>
        </w:rPr>
        <w:t>onde o cliente pode</w:t>
      </w:r>
      <w:r w:rsidR="00D11253">
        <w:rPr>
          <w:rFonts w:cs="Arial"/>
        </w:rPr>
        <w:t xml:space="preserve"> visualizar seus contratos, títulos, efetuar aquisições de produtos e entrar em contato com o suporte.</w:t>
      </w:r>
      <w:r>
        <w:rPr>
          <w:rFonts w:cs="Arial"/>
          <w:b/>
        </w:rPr>
        <w:t xml:space="preserve"> </w:t>
      </w:r>
    </w:p>
    <w:p w:rsidR="002E5713" w:rsidRPr="00935580" w:rsidRDefault="002E5713" w:rsidP="002E5713">
      <w:pPr>
        <w:pStyle w:val="ParagrafoManual"/>
      </w:pPr>
      <w:r>
        <w:rPr>
          <w:b/>
          <w:lang w:bidi="pt-BR"/>
        </w:rPr>
        <w:t>Situação:</w:t>
      </w:r>
      <w:r w:rsidR="00D11253">
        <w:rPr>
          <w:b/>
          <w:lang w:bidi="pt-BR"/>
        </w:rPr>
        <w:t xml:space="preserve"> </w:t>
      </w:r>
      <w:r w:rsidR="00D11253">
        <w:rPr>
          <w:lang w:bidi="pt-BR"/>
        </w:rPr>
        <w:t xml:space="preserve">Sistema não possuía esta </w:t>
      </w:r>
      <w:r w:rsidR="00E277C8">
        <w:rPr>
          <w:lang w:bidi="pt-BR"/>
        </w:rPr>
        <w:t>área.</w:t>
      </w:r>
    </w:p>
    <w:p w:rsidR="002E5713" w:rsidRPr="00935580" w:rsidRDefault="002E5713" w:rsidP="002E571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11253">
        <w:rPr>
          <w:lang w:bidi="pt-BR"/>
        </w:rPr>
        <w:t>Efetuada a inserção desta opção na barra lateral do sistema.</w:t>
      </w:r>
    </w:p>
    <w:p w:rsidR="002E5713" w:rsidRDefault="002E5713" w:rsidP="00491582">
      <w:pPr>
        <w:pStyle w:val="ParagrafoManual"/>
        <w:rPr>
          <w:lang w:bidi="pt-BR"/>
        </w:rPr>
      </w:pPr>
    </w:p>
    <w:p w:rsidR="00BA11E4" w:rsidRPr="00491582" w:rsidRDefault="00BA11E4" w:rsidP="00BA11E4">
      <w:pPr>
        <w:pStyle w:val="Ttulo3"/>
      </w:pPr>
      <w:r>
        <w:t>Configuração do Proxy</w:t>
      </w:r>
    </w:p>
    <w:p w:rsidR="00BA11E4" w:rsidRDefault="00BA11E4" w:rsidP="00BA11E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Configurar Proxy.</w:t>
      </w:r>
      <w:r>
        <w:rPr>
          <w:rFonts w:cs="Arial"/>
          <w:b/>
        </w:rPr>
        <w:t xml:space="preserve"> </w:t>
      </w:r>
    </w:p>
    <w:p w:rsidR="00BA11E4" w:rsidRPr="00935580" w:rsidRDefault="00BA11E4" w:rsidP="00BA11E4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>Sistema não possui uma opção onde pode ser configurado o proxy para a utilização do mesmo.</w:t>
      </w:r>
    </w:p>
    <w:p w:rsidR="00BA11E4" w:rsidRDefault="00BA11E4" w:rsidP="00BA11E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Foi inserido a opção de configurar o proxy.</w:t>
      </w:r>
    </w:p>
    <w:p w:rsidR="005869B3" w:rsidRDefault="005869B3" w:rsidP="00BA11E4">
      <w:pPr>
        <w:pStyle w:val="ParagrafoManual"/>
        <w:rPr>
          <w:lang w:bidi="pt-BR"/>
        </w:rPr>
      </w:pPr>
    </w:p>
    <w:p w:rsidR="005869B3" w:rsidRPr="00491582" w:rsidRDefault="005869B3" w:rsidP="005869B3">
      <w:pPr>
        <w:pStyle w:val="Ttulo3"/>
      </w:pPr>
      <w:r>
        <w:t>Evolução</w:t>
      </w:r>
    </w:p>
    <w:p w:rsidR="005869B3" w:rsidRDefault="005869B3" w:rsidP="005869B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Data das evoluções</w:t>
      </w:r>
      <w:r>
        <w:rPr>
          <w:rFonts w:cs="Arial"/>
        </w:rPr>
        <w:t>.</w:t>
      </w:r>
      <w:r>
        <w:rPr>
          <w:rFonts w:cs="Arial"/>
          <w:b/>
        </w:rPr>
        <w:t xml:space="preserve"> </w:t>
      </w:r>
    </w:p>
    <w:p w:rsidR="005869B3" w:rsidRPr="00935580" w:rsidRDefault="005869B3" w:rsidP="005869B3">
      <w:pPr>
        <w:pStyle w:val="ParagrafoManual"/>
      </w:pPr>
      <w:r>
        <w:rPr>
          <w:b/>
          <w:lang w:bidi="pt-BR"/>
        </w:rPr>
        <w:t xml:space="preserve">Situação: </w:t>
      </w:r>
      <w:r w:rsidR="00FD4A70">
        <w:rPr>
          <w:lang w:bidi="pt-BR"/>
        </w:rPr>
        <w:t xml:space="preserve">Sistema </w:t>
      </w:r>
      <w:proofErr w:type="spellStart"/>
      <w:r w:rsidR="00FD4A70">
        <w:rPr>
          <w:lang w:bidi="pt-BR"/>
        </w:rPr>
        <w:t>esta</w:t>
      </w:r>
      <w:proofErr w:type="spellEnd"/>
      <w:r w:rsidR="00FD4A70">
        <w:rPr>
          <w:lang w:bidi="pt-BR"/>
        </w:rPr>
        <w:t xml:space="preserve"> apresentando as evoluções em ordem </w:t>
      </w:r>
      <w:r w:rsidR="0036595C">
        <w:rPr>
          <w:lang w:bidi="pt-BR"/>
        </w:rPr>
        <w:t>decrescente referente a data.</w:t>
      </w:r>
    </w:p>
    <w:p w:rsidR="005869B3" w:rsidRPr="00935580" w:rsidRDefault="005869B3" w:rsidP="005869B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Foi inserido </w:t>
      </w:r>
      <w:r w:rsidR="0036595C">
        <w:rPr>
          <w:lang w:bidi="pt-BR"/>
        </w:rPr>
        <w:t xml:space="preserve">uma opção onde o cliente pode </w:t>
      </w:r>
      <w:proofErr w:type="spellStart"/>
      <w:r w:rsidR="0036595C">
        <w:rPr>
          <w:lang w:bidi="pt-BR"/>
        </w:rPr>
        <w:t>efeturar</w:t>
      </w:r>
      <w:proofErr w:type="spellEnd"/>
      <w:r w:rsidR="0036595C">
        <w:rPr>
          <w:lang w:bidi="pt-BR"/>
        </w:rPr>
        <w:t xml:space="preserve"> a configuração como desejado, crescente ou decrescente</w:t>
      </w:r>
      <w:bookmarkStart w:id="12" w:name="_GoBack"/>
      <w:bookmarkEnd w:id="12"/>
      <w:r>
        <w:rPr>
          <w:lang w:bidi="pt-BR"/>
        </w:rPr>
        <w:t>.</w:t>
      </w:r>
    </w:p>
    <w:p w:rsidR="00BA11E4" w:rsidRPr="00935580" w:rsidRDefault="00BA11E4" w:rsidP="00491582">
      <w:pPr>
        <w:pStyle w:val="ParagrafoManual"/>
        <w:rPr>
          <w:lang w:bidi="pt-BR"/>
        </w:rPr>
      </w:pPr>
    </w:p>
    <w:p w:rsidR="00491582" w:rsidRDefault="00491582" w:rsidP="001913EC">
      <w:pPr>
        <w:pStyle w:val="ParagrafoManual"/>
      </w:pPr>
    </w:p>
    <w:p w:rsidR="006741CA" w:rsidRPr="001913EC" w:rsidRDefault="006741CA" w:rsidP="001913EC">
      <w:pPr>
        <w:pStyle w:val="ParagrafoManual"/>
      </w:pPr>
    </w:p>
    <w:sectPr w:rsidR="006741CA" w:rsidRPr="001913EC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FC6" w:rsidRDefault="007E0FC6" w:rsidP="00CA5701">
      <w:r>
        <w:separator/>
      </w:r>
    </w:p>
  </w:endnote>
  <w:endnote w:type="continuationSeparator" w:id="0">
    <w:p w:rsidR="007E0FC6" w:rsidRDefault="007E0FC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6595C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6595C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FC6" w:rsidRDefault="007E0FC6" w:rsidP="00CA5701">
      <w:r>
        <w:separator/>
      </w:r>
    </w:p>
  </w:footnote>
  <w:footnote w:type="continuationSeparator" w:id="0">
    <w:p w:rsidR="007E0FC6" w:rsidRDefault="007E0FC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3"/>
  </w:num>
  <w:num w:numId="14">
    <w:abstractNumId w:val="2"/>
  </w:num>
  <w:num w:numId="15">
    <w:abstractNumId w:val="12"/>
  </w:num>
  <w:num w:numId="16">
    <w:abstractNumId w:val="14"/>
  </w:num>
  <w:num w:numId="17">
    <w:abstractNumId w:val="15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5D9"/>
    <w:rsid w:val="00031D30"/>
    <w:rsid w:val="000322B7"/>
    <w:rsid w:val="0003243B"/>
    <w:rsid w:val="00032A99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29C8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D5D"/>
    <w:rsid w:val="005B5DD2"/>
    <w:rsid w:val="005B61C8"/>
    <w:rsid w:val="005C03A4"/>
    <w:rsid w:val="005C36D8"/>
    <w:rsid w:val="005C5B24"/>
    <w:rsid w:val="005C6C07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676B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4FA"/>
    <w:rsid w:val="0094566C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6531"/>
    <w:rsid w:val="009B6AFA"/>
    <w:rsid w:val="009B7F8D"/>
    <w:rsid w:val="009C0828"/>
    <w:rsid w:val="009C1E40"/>
    <w:rsid w:val="009C36D3"/>
    <w:rsid w:val="009C4E83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1D61"/>
    <w:rsid w:val="00CC20FB"/>
    <w:rsid w:val="00CC2733"/>
    <w:rsid w:val="00CC2D48"/>
    <w:rsid w:val="00CC2EA7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02AAA-7D5D-448C-88B1-BD61ACB5A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2035</TotalTime>
  <Pages>5</Pages>
  <Words>709</Words>
  <Characters>3829</Characters>
  <Application>Microsoft Office Word</Application>
  <DocSecurity>0</DocSecurity>
  <Lines>31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4529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339</cp:revision>
  <cp:lastPrinted>2014-01-19T16:14:00Z</cp:lastPrinted>
  <dcterms:created xsi:type="dcterms:W3CDTF">2014-03-10T14:29:00Z</dcterms:created>
  <dcterms:modified xsi:type="dcterms:W3CDTF">2014-07-17T20:36:00Z</dcterms:modified>
</cp:coreProperties>
</file>