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P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A6166">
                              <w:rPr>
                                <w:lang w:val="pt-BR"/>
                              </w:rPr>
                              <w:t>Disco Virtual 2.0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FD31E9" w:rsidRP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A6166">
                        <w:rPr>
                          <w:lang w:val="pt-BR"/>
                        </w:rPr>
                        <w:t>Disco Virtual 2.0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551648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DC2147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5516480" w:history="1">
        <w:r w:rsidR="00DC2147" w:rsidRPr="000E3DE8">
          <w:rPr>
            <w:rStyle w:val="Hyperlink"/>
            <w:noProof/>
          </w:rPr>
          <w:t>Sumário</w:t>
        </w:r>
        <w:r w:rsidR="00DC2147">
          <w:rPr>
            <w:noProof/>
            <w:webHidden/>
          </w:rPr>
          <w:tab/>
        </w:r>
        <w:r w:rsidR="00DC2147">
          <w:rPr>
            <w:noProof/>
            <w:webHidden/>
          </w:rPr>
          <w:fldChar w:fldCharType="begin"/>
        </w:r>
        <w:r w:rsidR="00DC2147">
          <w:rPr>
            <w:noProof/>
            <w:webHidden/>
          </w:rPr>
          <w:instrText xml:space="preserve"> PAGEREF _Toc395516480 \h </w:instrText>
        </w:r>
        <w:r w:rsidR="00DC2147">
          <w:rPr>
            <w:noProof/>
            <w:webHidden/>
          </w:rPr>
        </w:r>
        <w:r w:rsidR="00DC2147">
          <w:rPr>
            <w:noProof/>
            <w:webHidden/>
          </w:rPr>
          <w:fldChar w:fldCharType="separate"/>
        </w:r>
        <w:r w:rsidR="00DC2147">
          <w:rPr>
            <w:noProof/>
            <w:webHidden/>
          </w:rPr>
          <w:t>2</w:t>
        </w:r>
        <w:r w:rsidR="00DC2147">
          <w:rPr>
            <w:noProof/>
            <w:webHidden/>
          </w:rPr>
          <w:fldChar w:fldCharType="end"/>
        </w:r>
      </w:hyperlink>
    </w:p>
    <w:p w:rsidR="00DC2147" w:rsidRDefault="00DC214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5516481" w:history="1">
        <w:r w:rsidRPr="000E3DE8">
          <w:rPr>
            <w:rStyle w:val="Hyperlink"/>
            <w:noProof/>
          </w:rPr>
          <w:t>Guia Rápido – Disco Virtual 2.0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_Toc395516481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C2147" w:rsidRDefault="00DC214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5516482" w:history="1">
        <w:r w:rsidRPr="000E3DE8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0E3DE8">
          <w:rPr>
            <w:rStyle w:val="Hyperlink"/>
            <w:noProof/>
            <w:lang w:eastAsia="pt-BR"/>
          </w:rPr>
          <w:t>Disco Virtual 2.0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_Toc395516482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C2147" w:rsidRDefault="00DC214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5516483" w:history="1">
        <w:r w:rsidRPr="000E3DE8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0E3DE8">
          <w:rPr>
            <w:rStyle w:val="Hyperlink"/>
            <w:noProof/>
          </w:rPr>
          <w:t>Forma de utilizar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_Toc395516483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C2147" w:rsidRDefault="00DC2147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5516484" w:history="1">
        <w:r w:rsidRPr="000E3DE8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0E3DE8">
          <w:rPr>
            <w:rStyle w:val="Hyperlink"/>
          </w:rPr>
          <w:t>Arquivo disco.exe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_Toc395516484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DC2147" w:rsidRDefault="00DC2147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5516485" w:history="1">
        <w:r w:rsidRPr="000E3DE8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0E3DE8">
          <w:rPr>
            <w:rStyle w:val="Hyperlink"/>
          </w:rPr>
          <w:t>Replicação de Dados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_Toc395516485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DC2147" w:rsidRDefault="00DC2147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5516486" w:history="1">
        <w:r w:rsidRPr="000E3DE8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0E3DE8">
          <w:rPr>
            <w:rStyle w:val="Hyperlink"/>
          </w:rPr>
          <w:t>Download do Arquivo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_Toc395516486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95516481"/>
      <w:r w:rsidR="009A1D2B">
        <w:lastRenderedPageBreak/>
        <w:t xml:space="preserve">Guia Rápido – </w:t>
      </w:r>
      <w:r w:rsidR="001A6166">
        <w:t>Disco Virtual 2.0</w:t>
      </w:r>
      <w:bookmarkEnd w:id="1"/>
    </w:p>
    <w:p w:rsidR="00EB7D8E" w:rsidRDefault="00EB7D8E" w:rsidP="00EB7D8E">
      <w:pPr>
        <w:rPr>
          <w:lang w:eastAsia="pt-BR"/>
        </w:rPr>
      </w:pPr>
    </w:p>
    <w:p w:rsidR="00615F5B" w:rsidRDefault="00615F5B" w:rsidP="00615F5B">
      <w:pPr>
        <w:pStyle w:val="ParagrafoManual"/>
        <w:rPr>
          <w:lang w:eastAsia="pt-BR"/>
        </w:rPr>
      </w:pPr>
      <w:r>
        <w:rPr>
          <w:lang w:eastAsia="pt-BR"/>
        </w:rPr>
        <w:tab/>
        <w:t xml:space="preserve">A partir da versão 12.01.00 o produto </w:t>
      </w:r>
      <w:proofErr w:type="spellStart"/>
      <w:r>
        <w:rPr>
          <w:lang w:eastAsia="pt-BR"/>
        </w:rPr>
        <w:t>TOTVS</w:t>
      </w:r>
      <w:proofErr w:type="spellEnd"/>
      <w:r>
        <w:rPr>
          <w:lang w:eastAsia="pt-BR"/>
        </w:rPr>
        <w:t xml:space="preserve"> Série 1 Saúde (</w:t>
      </w:r>
      <w:proofErr w:type="spellStart"/>
      <w:r>
        <w:rPr>
          <w:lang w:eastAsia="pt-BR"/>
        </w:rPr>
        <w:t>Personal</w:t>
      </w:r>
      <w:proofErr w:type="spellEnd"/>
      <w:r>
        <w:rPr>
          <w:lang w:eastAsia="pt-BR"/>
        </w:rPr>
        <w:t xml:space="preserve"> </w:t>
      </w:r>
      <w:proofErr w:type="spellStart"/>
      <w:r>
        <w:rPr>
          <w:lang w:eastAsia="pt-BR"/>
        </w:rPr>
        <w:t>Med</w:t>
      </w:r>
      <w:proofErr w:type="spellEnd"/>
      <w:r>
        <w:rPr>
          <w:lang w:eastAsia="pt-BR"/>
        </w:rPr>
        <w:t xml:space="preserve">) </w:t>
      </w:r>
      <w:proofErr w:type="spellStart"/>
      <w:r w:rsidR="001F4655">
        <w:rPr>
          <w:lang w:eastAsia="pt-BR"/>
        </w:rPr>
        <w:t>esta</w:t>
      </w:r>
      <w:proofErr w:type="spellEnd"/>
      <w:r w:rsidR="001F4655">
        <w:rPr>
          <w:lang w:eastAsia="pt-BR"/>
        </w:rPr>
        <w:t xml:space="preserve"> disponível o disco virtual 2.0 que é um recurso onde o usuário pode salvar seu backup no servidor da </w:t>
      </w:r>
      <w:proofErr w:type="spellStart"/>
      <w:r w:rsidR="001F4655">
        <w:rPr>
          <w:lang w:eastAsia="pt-BR"/>
        </w:rPr>
        <w:t>TOTVS</w:t>
      </w:r>
      <w:proofErr w:type="spellEnd"/>
      <w:r w:rsidR="001F4655">
        <w:rPr>
          <w:lang w:eastAsia="pt-BR"/>
        </w:rPr>
        <w:t>.</w:t>
      </w:r>
    </w:p>
    <w:p w:rsidR="00164A69" w:rsidRPr="001F7F15" w:rsidRDefault="001F4655" w:rsidP="00D90B7F">
      <w:pPr>
        <w:pStyle w:val="Ttulo2"/>
        <w:rPr>
          <w:lang w:eastAsia="pt-BR"/>
        </w:rPr>
      </w:pPr>
      <w:bookmarkStart w:id="2" w:name="_Toc395516482"/>
      <w:r>
        <w:rPr>
          <w:lang w:eastAsia="pt-BR"/>
        </w:rPr>
        <w:t>Disco Virtual 2.0</w:t>
      </w:r>
      <w:bookmarkEnd w:id="2"/>
    </w:p>
    <w:p w:rsidR="00164A69" w:rsidRDefault="00164A69" w:rsidP="00164A69">
      <w:pPr>
        <w:pStyle w:val="ParagrafoManual"/>
        <w:rPr>
          <w:lang w:eastAsia="pt-BR"/>
        </w:rPr>
      </w:pPr>
      <w:r w:rsidRPr="00164A69">
        <w:rPr>
          <w:lang w:eastAsia="pt-BR"/>
        </w:rPr>
        <w:t xml:space="preserve">Acesse a pasta do </w:t>
      </w:r>
      <w:proofErr w:type="spellStart"/>
      <w:r w:rsidRPr="00164A69">
        <w:rPr>
          <w:lang w:eastAsia="pt-BR"/>
        </w:rPr>
        <w:t>Personal</w:t>
      </w:r>
      <w:proofErr w:type="spellEnd"/>
      <w:r w:rsidRPr="00164A69">
        <w:rPr>
          <w:lang w:eastAsia="pt-BR"/>
        </w:rPr>
        <w:t xml:space="preserve"> </w:t>
      </w:r>
      <w:proofErr w:type="spellStart"/>
      <w:r w:rsidRPr="00164A69">
        <w:rPr>
          <w:lang w:eastAsia="pt-BR"/>
        </w:rPr>
        <w:t>Med</w:t>
      </w:r>
      <w:proofErr w:type="spellEnd"/>
      <w:r w:rsidRPr="00164A69">
        <w:rPr>
          <w:lang w:eastAsia="pt-BR"/>
        </w:rPr>
        <w:t xml:space="preserve"> e nela voc</w:t>
      </w:r>
      <w:r>
        <w:rPr>
          <w:lang w:eastAsia="pt-BR"/>
        </w:rPr>
        <w:t>ê encontrará o arquivo “</w:t>
      </w:r>
      <w:r>
        <w:rPr>
          <w:b/>
          <w:lang w:eastAsia="pt-BR"/>
        </w:rPr>
        <w:t>disco.exe</w:t>
      </w:r>
      <w:r>
        <w:rPr>
          <w:lang w:eastAsia="pt-BR"/>
        </w:rPr>
        <w:t>”.</w:t>
      </w:r>
    </w:p>
    <w:p w:rsidR="001F7F15" w:rsidRDefault="001F7F15" w:rsidP="00164A69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FFD2367" wp14:editId="1D44002F">
            <wp:simplePos x="0" y="0"/>
            <wp:positionH relativeFrom="margin">
              <wp:align>center</wp:align>
            </wp:positionH>
            <wp:positionV relativeFrom="paragraph">
              <wp:posOffset>161736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4A69" w:rsidRDefault="00164A69" w:rsidP="00164A69">
      <w:pPr>
        <w:rPr>
          <w:lang w:eastAsia="pt-BR"/>
        </w:rPr>
      </w:pPr>
    </w:p>
    <w:p w:rsidR="00164A69" w:rsidRDefault="00164A69" w:rsidP="00164A69">
      <w:pPr>
        <w:pStyle w:val="ParagrafoManual"/>
        <w:rPr>
          <w:lang w:eastAsia="pt-BR"/>
        </w:rPr>
      </w:pPr>
      <w:r>
        <w:rPr>
          <w:lang w:eastAsia="pt-BR"/>
        </w:rPr>
        <w:tab/>
      </w:r>
    </w:p>
    <w:p w:rsidR="00164A69" w:rsidRDefault="00164A69" w:rsidP="00164A69">
      <w:pPr>
        <w:pStyle w:val="ParagrafoManual"/>
        <w:rPr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B6356B" w:rsidRDefault="007E5CCB" w:rsidP="00164A6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1312" behindDoc="0" locked="0" layoutInCell="1" allowOverlap="1" wp14:anchorId="55A4AA45" wp14:editId="29250065">
            <wp:simplePos x="0" y="0"/>
            <wp:positionH relativeFrom="margin">
              <wp:align>center</wp:align>
            </wp:positionH>
            <wp:positionV relativeFrom="paragraph">
              <wp:posOffset>300956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0F1A">
        <w:rPr>
          <w:lang w:eastAsia="pt-BR"/>
        </w:rPr>
        <w:t xml:space="preserve">Ao executar o arquivo irá abrir o disco virtual como mostra na imagem </w:t>
      </w:r>
      <w:proofErr w:type="gramStart"/>
      <w:r w:rsidR="00680F1A">
        <w:rPr>
          <w:lang w:eastAsia="pt-BR"/>
        </w:rPr>
        <w:t>abaixo</w:t>
      </w:r>
      <w:r w:rsidR="00680F1A">
        <w:rPr>
          <w:noProof/>
          <w:lang w:eastAsia="pt-BR"/>
        </w:rPr>
        <w:t xml:space="preserve"> :</w:t>
      </w:r>
      <w:proofErr w:type="gramEnd"/>
    </w:p>
    <w:p w:rsidR="007E5CCB" w:rsidRDefault="007E5CCB" w:rsidP="00164A69">
      <w:pPr>
        <w:pStyle w:val="ParagrafoManual"/>
        <w:rPr>
          <w:noProof/>
          <w:lang w:eastAsia="pt-BR"/>
        </w:rPr>
      </w:pPr>
    </w:p>
    <w:p w:rsidR="007E5CCB" w:rsidRDefault="007E5CCB" w:rsidP="00164A69">
      <w:pPr>
        <w:pStyle w:val="ParagrafoManual"/>
        <w:rPr>
          <w:lang w:eastAsia="pt-BR"/>
        </w:rPr>
      </w:pPr>
    </w:p>
    <w:p w:rsidR="00164A69" w:rsidRDefault="00B6356B" w:rsidP="00B6356B">
      <w:pPr>
        <w:pStyle w:val="ParagrafoManual"/>
        <w:rPr>
          <w:lang w:eastAsia="pt-BR"/>
        </w:rPr>
      </w:pPr>
      <w:r>
        <w:rPr>
          <w:lang w:eastAsia="pt-BR"/>
        </w:rPr>
        <w:t>Na parte superior você pode encontrar as opções</w:t>
      </w:r>
      <w:r w:rsidR="000C4FE0">
        <w:rPr>
          <w:lang w:eastAsia="pt-BR"/>
        </w:rPr>
        <w:t xml:space="preserve"> do disco virtual.</w:t>
      </w:r>
    </w:p>
    <w:p w:rsidR="000C4FE0" w:rsidRDefault="000C4FE0" w:rsidP="00B6356B">
      <w:pPr>
        <w:pStyle w:val="ParagrafoManual"/>
        <w:rPr>
          <w:lang w:eastAsia="pt-BR"/>
        </w:rPr>
      </w:pPr>
    </w:p>
    <w:p w:rsidR="000C4FE0" w:rsidRDefault="007E5CCB" w:rsidP="00B6356B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4DC3F8EF" wp14:editId="7231B852">
            <wp:simplePos x="0" y="0"/>
            <wp:positionH relativeFrom="margin">
              <wp:align>center</wp:align>
            </wp:positionH>
            <wp:positionV relativeFrom="paragraph">
              <wp:posOffset>80010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Pr="000C4FE0" w:rsidRDefault="000C4FE0" w:rsidP="000C4FE0">
      <w:pPr>
        <w:rPr>
          <w:lang w:eastAsia="pt-BR"/>
        </w:rPr>
      </w:pPr>
    </w:p>
    <w:p w:rsidR="000C4FE0" w:rsidRDefault="000C4FE0" w:rsidP="000C4FE0">
      <w:pPr>
        <w:rPr>
          <w:lang w:eastAsia="pt-BR"/>
        </w:rPr>
      </w:pPr>
    </w:p>
    <w:p w:rsidR="000C4FE0" w:rsidRDefault="000C4FE0" w:rsidP="000C4FE0">
      <w:pPr>
        <w:tabs>
          <w:tab w:val="left" w:pos="7862"/>
        </w:tabs>
        <w:rPr>
          <w:lang w:eastAsia="pt-BR"/>
        </w:rPr>
      </w:pPr>
      <w:r>
        <w:rPr>
          <w:lang w:eastAsia="pt-BR"/>
        </w:rPr>
        <w:tab/>
      </w:r>
    </w:p>
    <w:p w:rsidR="000C4FE0" w:rsidRDefault="000C4FE0" w:rsidP="000C4FE0">
      <w:pPr>
        <w:tabs>
          <w:tab w:val="left" w:pos="7862"/>
        </w:tabs>
        <w:rPr>
          <w:lang w:eastAsia="pt-BR"/>
        </w:rPr>
      </w:pPr>
    </w:p>
    <w:p w:rsidR="000C4FE0" w:rsidRDefault="000C4FE0" w:rsidP="000C4FE0">
      <w:pPr>
        <w:pStyle w:val="ParagrafoManual"/>
      </w:pPr>
      <w:r>
        <w:lastRenderedPageBreak/>
        <w:t xml:space="preserve">Na parte inferior </w:t>
      </w:r>
      <w:r w:rsidR="007E5CCB">
        <w:t>você pode encontrar as informações referente a sua licença e o espaço que possui para salvar seu backup.</w:t>
      </w:r>
    </w:p>
    <w:p w:rsidR="00473244" w:rsidRDefault="00473244" w:rsidP="000C4FE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3A071A6D" wp14:editId="3D8DA256">
            <wp:simplePos x="0" y="0"/>
            <wp:positionH relativeFrom="margin">
              <wp:align>center</wp:align>
            </wp:positionH>
            <wp:positionV relativeFrom="paragraph">
              <wp:posOffset>157446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4EBC" w:rsidRDefault="00474EBC" w:rsidP="000C4FE0">
      <w:pPr>
        <w:pStyle w:val="ParagrafoManual"/>
      </w:pPr>
    </w:p>
    <w:p w:rsidR="008C30B8" w:rsidRDefault="00474EBC" w:rsidP="008C30B8">
      <w:pPr>
        <w:pStyle w:val="ParagrafoManual"/>
      </w:pPr>
      <w:r>
        <w:tab/>
        <w:t>Na parte selecionada na parte abaixo você pode visualizar os arquivos que possui</w:t>
      </w:r>
      <w:r w:rsidR="008C30B8">
        <w:t xml:space="preserve"> salvo no seu disco virtual.</w:t>
      </w:r>
    </w:p>
    <w:p w:rsidR="008C30B8" w:rsidRDefault="008C30B8" w:rsidP="008C30B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D3CED8F" wp14:editId="25728521">
            <wp:simplePos x="0" y="0"/>
            <wp:positionH relativeFrom="margin">
              <wp:align>center</wp:align>
            </wp:positionH>
            <wp:positionV relativeFrom="paragraph">
              <wp:posOffset>156175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42BE2" w:rsidRDefault="00E42BE2" w:rsidP="008C30B8">
      <w:pPr>
        <w:pStyle w:val="ParagrafoManual"/>
      </w:pPr>
    </w:p>
    <w:p w:rsidR="00E42BE2" w:rsidRDefault="00E42BE2" w:rsidP="00E42BE2"/>
    <w:p w:rsidR="008C30B8" w:rsidRDefault="00E42BE2" w:rsidP="00E42BE2">
      <w:pPr>
        <w:tabs>
          <w:tab w:val="left" w:pos="3600"/>
        </w:tabs>
      </w:pPr>
      <w:r>
        <w:tab/>
      </w:r>
    </w:p>
    <w:p w:rsidR="00E42BE2" w:rsidRDefault="00E42BE2" w:rsidP="00E42BE2">
      <w:pPr>
        <w:tabs>
          <w:tab w:val="left" w:pos="3600"/>
        </w:tabs>
      </w:pPr>
    </w:p>
    <w:p w:rsidR="00E42BE2" w:rsidRDefault="00E42BE2" w:rsidP="00E42BE2">
      <w:pPr>
        <w:tabs>
          <w:tab w:val="left" w:pos="3600"/>
        </w:tabs>
      </w:pPr>
    </w:p>
    <w:p w:rsidR="00E42BE2" w:rsidRDefault="00E42BE2" w:rsidP="00E42BE2">
      <w:pPr>
        <w:pStyle w:val="ParagrafoManual"/>
      </w:pPr>
      <w:r>
        <w:lastRenderedPageBreak/>
        <w:t>No lado direito você pode visualizar os detalhes do arquivo selecionado como mostra a imagem abaixo:</w:t>
      </w:r>
    </w:p>
    <w:p w:rsidR="00B148B3" w:rsidRDefault="00B148B3" w:rsidP="00E42BE2">
      <w:pPr>
        <w:pStyle w:val="ParagrafoManual"/>
      </w:pPr>
    </w:p>
    <w:p w:rsidR="00B148B3" w:rsidRPr="00B148B3" w:rsidRDefault="00F60F37" w:rsidP="00B148B3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14051C71" wp14:editId="2320D8B8">
            <wp:simplePos x="0" y="0"/>
            <wp:positionH relativeFrom="margin">
              <wp:align>center</wp:align>
            </wp:positionH>
            <wp:positionV relativeFrom="paragraph">
              <wp:posOffset>159368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Default="00B148B3" w:rsidP="00B148B3"/>
    <w:p w:rsidR="00B148B3" w:rsidRDefault="00B148B3" w:rsidP="00B148B3">
      <w:pPr>
        <w:tabs>
          <w:tab w:val="left" w:pos="4242"/>
        </w:tabs>
      </w:pPr>
      <w:r>
        <w:tab/>
      </w:r>
    </w:p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Pr="00B148B3" w:rsidRDefault="00B148B3" w:rsidP="00B148B3"/>
    <w:p w:rsidR="00B148B3" w:rsidRDefault="00B148B3" w:rsidP="00B148B3"/>
    <w:p w:rsidR="00B148B3" w:rsidRDefault="00B148B3" w:rsidP="00B148B3"/>
    <w:p w:rsidR="00B148B3" w:rsidRDefault="00B148B3" w:rsidP="00B148B3"/>
    <w:p w:rsidR="00E42BE2" w:rsidRDefault="00E42BE2" w:rsidP="00B148B3">
      <w:pPr>
        <w:jc w:val="center"/>
      </w:pPr>
    </w:p>
    <w:p w:rsidR="00B148B3" w:rsidRDefault="00B148B3" w:rsidP="00B148B3">
      <w:pPr>
        <w:jc w:val="center"/>
      </w:pPr>
    </w:p>
    <w:p w:rsidR="00B148B3" w:rsidRDefault="00B148B3" w:rsidP="00B148B3">
      <w:pPr>
        <w:pStyle w:val="Ttulo2"/>
      </w:pPr>
      <w:bookmarkStart w:id="3" w:name="_Toc395516483"/>
      <w:r>
        <w:lastRenderedPageBreak/>
        <w:t>Forma de utilizar</w:t>
      </w:r>
      <w:bookmarkEnd w:id="3"/>
    </w:p>
    <w:p w:rsidR="007E5E44" w:rsidRDefault="007E5E44" w:rsidP="007E5E44">
      <w:pPr>
        <w:pStyle w:val="ParagrafoManual"/>
        <w:rPr>
          <w:lang w:val="en-US"/>
        </w:rPr>
      </w:pPr>
    </w:p>
    <w:p w:rsidR="00F74B20" w:rsidRDefault="007E5E44" w:rsidP="007E5E44">
      <w:pPr>
        <w:pStyle w:val="ParagrafoManual"/>
      </w:pPr>
      <w:r w:rsidRPr="007E5E44">
        <w:t xml:space="preserve">A partir da versão 12.01.00 ao </w:t>
      </w:r>
      <w:proofErr w:type="spellStart"/>
      <w:r w:rsidRPr="007E5E44">
        <w:t>realizer</w:t>
      </w:r>
      <w:proofErr w:type="spellEnd"/>
      <w:r w:rsidRPr="007E5E44">
        <w:t xml:space="preserve"> </w:t>
      </w:r>
      <w:r>
        <w:t xml:space="preserve">a replicação de dados existe um </w:t>
      </w:r>
      <w:proofErr w:type="spellStart"/>
      <w:r>
        <w:t>check</w:t>
      </w:r>
      <w:proofErr w:type="spellEnd"/>
      <w:r>
        <w:t xml:space="preserve"> box “</w:t>
      </w:r>
      <w:r w:rsidR="003F54E0">
        <w:rPr>
          <w:b/>
        </w:rPr>
        <w:t>Enviar arquivo para o Disco Virtual</w:t>
      </w:r>
      <w:r w:rsidR="003F54E0">
        <w:t>”</w:t>
      </w:r>
      <w:r w:rsidR="0048313B">
        <w:t xml:space="preserve"> com o mesmo selecionado o</w:t>
      </w:r>
      <w:r w:rsidR="003F54E0">
        <w:t xml:space="preserve"> arquivo será enviado automaticamente para o disco virtual ao concluir a replicação.</w:t>
      </w:r>
      <w:r w:rsidR="0058427A">
        <w:t xml:space="preserve"> Também é possível utilizar o mesmo acessando a pasta “</w:t>
      </w:r>
      <w:proofErr w:type="spellStart"/>
      <w:r w:rsidR="0058427A">
        <w:rPr>
          <w:b/>
        </w:rPr>
        <w:t>Personal</w:t>
      </w:r>
      <w:proofErr w:type="spellEnd"/>
      <w:r w:rsidR="0058427A">
        <w:rPr>
          <w:b/>
        </w:rPr>
        <w:t xml:space="preserve"> </w:t>
      </w:r>
      <w:proofErr w:type="spellStart"/>
      <w:r w:rsidR="0058427A">
        <w:rPr>
          <w:b/>
        </w:rPr>
        <w:t>Med</w:t>
      </w:r>
      <w:proofErr w:type="spellEnd"/>
      <w:r w:rsidR="0058427A">
        <w:t>” e executar o arquivo “</w:t>
      </w:r>
      <w:r w:rsidR="0058427A">
        <w:rPr>
          <w:b/>
        </w:rPr>
        <w:t>disco.exe</w:t>
      </w:r>
      <w:r w:rsidR="0058427A">
        <w:t>”.</w:t>
      </w:r>
    </w:p>
    <w:p w:rsidR="00F74B20" w:rsidRDefault="00F74B20" w:rsidP="00F72A4B">
      <w:pPr>
        <w:pStyle w:val="Ttulo3"/>
      </w:pPr>
      <w:bookmarkStart w:id="4" w:name="_Toc395516484"/>
      <w:r>
        <w:t>Arquivo disco.exe</w:t>
      </w:r>
      <w:bookmarkEnd w:id="4"/>
    </w:p>
    <w:p w:rsidR="00F74B20" w:rsidRDefault="00F74B20" w:rsidP="00F74B20">
      <w:pPr>
        <w:pStyle w:val="ParagrafoManual"/>
      </w:pPr>
      <w:r>
        <w:t>Acesse a pasta “</w:t>
      </w:r>
      <w:proofErr w:type="spellStart"/>
      <w:r>
        <w:rPr>
          <w:b/>
        </w:rPr>
        <w:t>Personal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Med</w:t>
      </w:r>
      <w:proofErr w:type="spellEnd"/>
      <w:r>
        <w:t>” e execute o arquivo “</w:t>
      </w:r>
      <w:r>
        <w:rPr>
          <w:b/>
        </w:rPr>
        <w:t>disco.exe</w:t>
      </w:r>
      <w:r>
        <w:t>”.</w:t>
      </w:r>
    </w:p>
    <w:p w:rsidR="00F74B20" w:rsidRDefault="00643E05" w:rsidP="00F74B2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17637424" wp14:editId="5D6B5055">
            <wp:simplePos x="0" y="0"/>
            <wp:positionH relativeFrom="margin">
              <wp:posOffset>701675</wp:posOffset>
            </wp:positionH>
            <wp:positionV relativeFrom="paragraph">
              <wp:posOffset>160363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3E05" w:rsidRDefault="00643E05" w:rsidP="00F74B20">
      <w:pPr>
        <w:pStyle w:val="ParagrafoManual"/>
      </w:pPr>
    </w:p>
    <w:p w:rsidR="00000C76" w:rsidRDefault="00643E05" w:rsidP="00643E05">
      <w:pPr>
        <w:pStyle w:val="ParagrafoManual"/>
      </w:pPr>
      <w:r>
        <w:tab/>
      </w: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000C76" w:rsidRDefault="00000C76" w:rsidP="00643E05">
      <w:pPr>
        <w:pStyle w:val="ParagrafoManual"/>
      </w:pPr>
    </w:p>
    <w:p w:rsidR="00F74B20" w:rsidRDefault="00643E05" w:rsidP="00643E05">
      <w:pPr>
        <w:pStyle w:val="ParagrafoManual"/>
      </w:pPr>
      <w:r>
        <w:lastRenderedPageBreak/>
        <w:t>Irá abrir a tela abaixo:</w:t>
      </w:r>
    </w:p>
    <w:p w:rsidR="00000C76" w:rsidRDefault="00000C76" w:rsidP="00643E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B699D5C" wp14:editId="7DC6C608">
            <wp:simplePos x="0" y="0"/>
            <wp:positionH relativeFrom="margin">
              <wp:align>center</wp:align>
            </wp:positionH>
            <wp:positionV relativeFrom="paragraph">
              <wp:posOffset>222697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Pr="00000C76" w:rsidRDefault="00000C76" w:rsidP="00000C76"/>
    <w:p w:rsidR="00000C76" w:rsidRDefault="00000C76" w:rsidP="00000C76"/>
    <w:p w:rsidR="00643E05" w:rsidRDefault="00643E05" w:rsidP="00000C76">
      <w:pPr>
        <w:pStyle w:val="ParagrafoManual"/>
      </w:pPr>
    </w:p>
    <w:p w:rsidR="00000C76" w:rsidRDefault="002244C1" w:rsidP="00000C76">
      <w:pPr>
        <w:pStyle w:val="ParagrafoManual"/>
      </w:pPr>
      <w:r>
        <w:t>Para enviar seu backup clique no botão “</w:t>
      </w:r>
      <w:r>
        <w:rPr>
          <w:b/>
        </w:rPr>
        <w:t>Enviar</w:t>
      </w:r>
      <w:r>
        <w:t>”.</w:t>
      </w:r>
    </w:p>
    <w:p w:rsidR="002244C1" w:rsidRDefault="002244C1" w:rsidP="00000C76">
      <w:pPr>
        <w:pStyle w:val="ParagrafoManual"/>
      </w:pPr>
    </w:p>
    <w:p w:rsidR="002244C1" w:rsidRDefault="002244C1" w:rsidP="00000C7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41E34AF7" wp14:editId="47BFB814">
            <wp:simplePos x="0" y="0"/>
            <wp:positionH relativeFrom="margin">
              <wp:align>center</wp:align>
            </wp:positionH>
            <wp:positionV relativeFrom="paragraph">
              <wp:posOffset>48157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44C1" w:rsidRPr="002244C1" w:rsidRDefault="002244C1" w:rsidP="002244C1"/>
    <w:p w:rsidR="002244C1" w:rsidRPr="002244C1" w:rsidRDefault="002244C1" w:rsidP="002244C1"/>
    <w:p w:rsidR="002244C1" w:rsidRDefault="002244C1" w:rsidP="002244C1"/>
    <w:p w:rsidR="002244C1" w:rsidRDefault="002244C1" w:rsidP="002244C1">
      <w:pPr>
        <w:tabs>
          <w:tab w:val="left" w:pos="3269"/>
        </w:tabs>
      </w:pPr>
      <w:r>
        <w:tab/>
      </w:r>
    </w:p>
    <w:p w:rsidR="002244C1" w:rsidRDefault="002244C1" w:rsidP="002244C1">
      <w:pPr>
        <w:tabs>
          <w:tab w:val="left" w:pos="3269"/>
        </w:tabs>
      </w:pPr>
    </w:p>
    <w:p w:rsidR="002244C1" w:rsidRDefault="00F42FEF" w:rsidP="002244C1">
      <w:pPr>
        <w:pStyle w:val="ParagrafoManual"/>
      </w:pPr>
      <w:r>
        <w:lastRenderedPageBreak/>
        <w:t>Irá abrir a tela abaixo onde você terá 3 opções de envio:</w:t>
      </w:r>
    </w:p>
    <w:p w:rsidR="00F42FEF" w:rsidRDefault="00F42FEF" w:rsidP="00F42FEF">
      <w:pPr>
        <w:pStyle w:val="ParagrafoManual"/>
        <w:numPr>
          <w:ilvl w:val="0"/>
          <w:numId w:val="19"/>
        </w:numPr>
      </w:pPr>
      <w:r>
        <w:t>Arquivo</w:t>
      </w:r>
      <w:r w:rsidR="00630091">
        <w:t xml:space="preserve"> (Envia um arquivo)</w:t>
      </w:r>
    </w:p>
    <w:p w:rsidR="00F42FEF" w:rsidRDefault="00F42FEF" w:rsidP="00F42FEF">
      <w:pPr>
        <w:pStyle w:val="ParagrafoManual"/>
        <w:numPr>
          <w:ilvl w:val="0"/>
          <w:numId w:val="19"/>
        </w:numPr>
      </w:pPr>
      <w:r>
        <w:t>Pasta</w:t>
      </w:r>
      <w:r w:rsidR="00630091">
        <w:t xml:space="preserve"> (Envia uma pasta)</w:t>
      </w:r>
    </w:p>
    <w:p w:rsidR="00F42FEF" w:rsidRDefault="00F42FEF" w:rsidP="00F42FEF">
      <w:pPr>
        <w:pStyle w:val="ParagrafoManual"/>
        <w:numPr>
          <w:ilvl w:val="0"/>
          <w:numId w:val="19"/>
        </w:numPr>
      </w:pPr>
      <w:r>
        <w:t>Base de Dados</w:t>
      </w:r>
      <w:r w:rsidR="00630091">
        <w:t xml:space="preserve"> (Envia uma base de dados)</w:t>
      </w:r>
    </w:p>
    <w:p w:rsidR="006C719D" w:rsidRDefault="00F42FEF" w:rsidP="00F42FE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1A8FD93C" wp14:editId="1B8D9F87">
            <wp:simplePos x="0" y="0"/>
            <wp:positionH relativeFrom="margin">
              <wp:align>center</wp:align>
            </wp:positionH>
            <wp:positionV relativeFrom="paragraph">
              <wp:posOffset>172720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Pr="006C719D" w:rsidRDefault="006C719D" w:rsidP="006C719D"/>
    <w:p w:rsidR="006C719D" w:rsidRDefault="006C719D" w:rsidP="006C719D"/>
    <w:p w:rsidR="00F42FEF" w:rsidRDefault="00F42FEF" w:rsidP="006C719D">
      <w:pPr>
        <w:pStyle w:val="ParagrafoManual"/>
      </w:pPr>
    </w:p>
    <w:p w:rsidR="006C719D" w:rsidRDefault="006C719D" w:rsidP="006C719D">
      <w:pPr>
        <w:pStyle w:val="ParagrafoManual"/>
      </w:pPr>
      <w:r>
        <w:t>Selecione a opção “</w:t>
      </w:r>
      <w:r>
        <w:rPr>
          <w:b/>
        </w:rPr>
        <w:t>A</w:t>
      </w:r>
      <w:r w:rsidR="004B23DA">
        <w:rPr>
          <w:b/>
        </w:rPr>
        <w:t>rquivo</w:t>
      </w:r>
      <w:r w:rsidR="004B23DA">
        <w:t>”.</w:t>
      </w:r>
      <w:r w:rsidR="00A05821">
        <w:t xml:space="preserve"> Irá abrir a tela de pesquisa onde você deve localizar o arquivo que deseja enviar.</w:t>
      </w:r>
    </w:p>
    <w:p w:rsidR="00A05821" w:rsidRDefault="00A05821" w:rsidP="006C719D">
      <w:pPr>
        <w:pStyle w:val="ParagrafoManual"/>
      </w:pPr>
    </w:p>
    <w:p w:rsidR="00A05821" w:rsidRDefault="00A05821" w:rsidP="006C719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199159DA" wp14:editId="7830B517">
            <wp:simplePos x="0" y="0"/>
            <wp:positionH relativeFrom="margin">
              <wp:align>center</wp:align>
            </wp:positionH>
            <wp:positionV relativeFrom="paragraph">
              <wp:posOffset>93139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23DA" w:rsidRDefault="004B23DA" w:rsidP="006C719D">
      <w:pPr>
        <w:pStyle w:val="ParagrafoManual"/>
      </w:pPr>
    </w:p>
    <w:p w:rsidR="004B23DA" w:rsidRDefault="004B23DA" w:rsidP="006C719D">
      <w:pPr>
        <w:pStyle w:val="ParagrafoManual"/>
      </w:pPr>
    </w:p>
    <w:p w:rsidR="00630091" w:rsidRDefault="00630091" w:rsidP="006C719D">
      <w:pPr>
        <w:pStyle w:val="ParagrafoManual"/>
      </w:pPr>
    </w:p>
    <w:p w:rsidR="00630091" w:rsidRDefault="00F67D20" w:rsidP="006C719D">
      <w:pPr>
        <w:pStyle w:val="ParagrafoManual"/>
      </w:pPr>
      <w:r>
        <w:lastRenderedPageBreak/>
        <w:t>Selecione o arquivo e clique no botão “</w:t>
      </w:r>
      <w:r>
        <w:rPr>
          <w:b/>
        </w:rPr>
        <w:t>Abrir</w:t>
      </w:r>
      <w:r>
        <w:t>”.</w:t>
      </w:r>
    </w:p>
    <w:p w:rsidR="00F67D20" w:rsidRDefault="00F67D20" w:rsidP="006C719D">
      <w:pPr>
        <w:pStyle w:val="ParagrafoManual"/>
      </w:pPr>
    </w:p>
    <w:p w:rsidR="003944D1" w:rsidRDefault="00F67D20" w:rsidP="006C719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2471062C" wp14:editId="1F067A37">
            <wp:simplePos x="0" y="0"/>
            <wp:positionH relativeFrom="margin">
              <wp:align>center</wp:align>
            </wp:positionH>
            <wp:positionV relativeFrom="paragraph">
              <wp:posOffset>107710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1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Pr="003944D1" w:rsidRDefault="003944D1" w:rsidP="003944D1"/>
    <w:p w:rsidR="003944D1" w:rsidRDefault="003944D1" w:rsidP="003944D1"/>
    <w:p w:rsidR="00F67D20" w:rsidRDefault="00F67D20" w:rsidP="003944D1">
      <w:pPr>
        <w:pStyle w:val="ParagrafoManual"/>
      </w:pPr>
    </w:p>
    <w:p w:rsidR="003944D1" w:rsidRDefault="003944D1" w:rsidP="003944D1">
      <w:pPr>
        <w:pStyle w:val="ParagrafoManual"/>
      </w:pPr>
      <w:r>
        <w:t>E aguarde o arquivo ser enviado.</w:t>
      </w:r>
    </w:p>
    <w:p w:rsidR="003944D1" w:rsidRDefault="003944D1" w:rsidP="003944D1">
      <w:pPr>
        <w:pStyle w:val="ParagrafoManual"/>
      </w:pPr>
    </w:p>
    <w:p w:rsidR="003346EE" w:rsidRDefault="00793502" w:rsidP="003944D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47C9183B" wp14:editId="08B373EB">
            <wp:simplePos x="0" y="0"/>
            <wp:positionH relativeFrom="margin">
              <wp:align>center</wp:align>
            </wp:positionH>
            <wp:positionV relativeFrom="paragraph">
              <wp:posOffset>98425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2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Pr="003346EE" w:rsidRDefault="003346EE" w:rsidP="003346EE"/>
    <w:p w:rsidR="003346EE" w:rsidRDefault="003346EE" w:rsidP="003346EE"/>
    <w:p w:rsidR="003944D1" w:rsidRDefault="003346EE" w:rsidP="003346EE">
      <w:pPr>
        <w:tabs>
          <w:tab w:val="left" w:pos="5818"/>
        </w:tabs>
      </w:pPr>
      <w:r>
        <w:tab/>
      </w:r>
    </w:p>
    <w:p w:rsidR="003346EE" w:rsidRDefault="003346EE" w:rsidP="003346EE">
      <w:pPr>
        <w:tabs>
          <w:tab w:val="left" w:pos="5818"/>
        </w:tabs>
      </w:pPr>
    </w:p>
    <w:p w:rsidR="003346EE" w:rsidRDefault="003346EE" w:rsidP="003346EE">
      <w:pPr>
        <w:tabs>
          <w:tab w:val="left" w:pos="5818"/>
        </w:tabs>
      </w:pPr>
    </w:p>
    <w:p w:rsidR="003346EE" w:rsidRDefault="003346EE" w:rsidP="009B27B6">
      <w:pPr>
        <w:pStyle w:val="ParagrafoManual"/>
      </w:pPr>
      <w:r>
        <w:lastRenderedPageBreak/>
        <w:t>Após concluir o envio do arquivo você</w:t>
      </w:r>
      <w:r w:rsidR="004840FC">
        <w:t xml:space="preserve"> pode visualizar o mesmo, como mostra a imagem abaixo:</w:t>
      </w:r>
    </w:p>
    <w:p w:rsidR="009B27B6" w:rsidRDefault="009B27B6" w:rsidP="003346EE">
      <w:pPr>
        <w:pStyle w:val="ParagrafoManual"/>
      </w:pPr>
    </w:p>
    <w:p w:rsidR="009B27B6" w:rsidRDefault="009B27B6" w:rsidP="009B27B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3BDB4233" wp14:editId="65877AFD">
            <wp:simplePos x="0" y="0"/>
            <wp:positionH relativeFrom="margin">
              <wp:align>center</wp:align>
            </wp:positionH>
            <wp:positionV relativeFrom="paragraph">
              <wp:posOffset>95353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3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Pr="009B27B6" w:rsidRDefault="009B27B6" w:rsidP="009B27B6"/>
    <w:p w:rsidR="009B27B6" w:rsidRDefault="009B27B6" w:rsidP="009B27B6">
      <w:pPr>
        <w:pStyle w:val="ParagrafoManual"/>
      </w:pPr>
    </w:p>
    <w:p w:rsidR="009B27B6" w:rsidRDefault="009B27B6" w:rsidP="009B27B6">
      <w:pPr>
        <w:pStyle w:val="ParagrafoManual"/>
      </w:pPr>
      <w:r>
        <w:t xml:space="preserve">Também é possível visualizar a porcentagem que </w:t>
      </w:r>
      <w:proofErr w:type="spellStart"/>
      <w:r w:rsidR="007769E7">
        <w:t>esta</w:t>
      </w:r>
      <w:proofErr w:type="spellEnd"/>
      <w:r w:rsidR="007769E7">
        <w:t xml:space="preserve"> sendo utilizada do seu espaço disponível.</w:t>
      </w:r>
    </w:p>
    <w:p w:rsidR="007769E7" w:rsidRDefault="007769E7" w:rsidP="009B27B6">
      <w:pPr>
        <w:pStyle w:val="ParagrafoManual"/>
      </w:pPr>
    </w:p>
    <w:p w:rsidR="007769E7" w:rsidRDefault="00AC5065" w:rsidP="009B27B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4B9CA35B" wp14:editId="5333ADD4">
            <wp:simplePos x="0" y="0"/>
            <wp:positionH relativeFrom="margin">
              <wp:align>center</wp:align>
            </wp:positionH>
            <wp:positionV relativeFrom="paragraph">
              <wp:posOffset>99489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14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E2DDA" w:rsidRDefault="009B27B6" w:rsidP="009B27B6">
      <w:pPr>
        <w:tabs>
          <w:tab w:val="left" w:pos="2043"/>
        </w:tabs>
      </w:pPr>
      <w:r>
        <w:tab/>
      </w:r>
    </w:p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Default="002E2DDA" w:rsidP="002E2DDA"/>
    <w:p w:rsidR="002E2DDA" w:rsidRPr="002E2DDA" w:rsidRDefault="002E2DDA" w:rsidP="002E2DDA"/>
    <w:p w:rsidR="002E2DDA" w:rsidRPr="002E2DDA" w:rsidRDefault="002E2DDA" w:rsidP="002E2DDA"/>
    <w:p w:rsidR="002E2DDA" w:rsidRDefault="002E2DDA" w:rsidP="002E2DDA"/>
    <w:p w:rsidR="009B27B6" w:rsidRDefault="002E2DDA" w:rsidP="002E2DDA">
      <w:pPr>
        <w:tabs>
          <w:tab w:val="left" w:pos="7258"/>
        </w:tabs>
      </w:pPr>
      <w:r>
        <w:tab/>
      </w:r>
    </w:p>
    <w:p w:rsidR="002E2DDA" w:rsidRDefault="002E2DDA" w:rsidP="002E2DDA">
      <w:pPr>
        <w:tabs>
          <w:tab w:val="left" w:pos="7258"/>
        </w:tabs>
      </w:pPr>
    </w:p>
    <w:p w:rsidR="002E2DDA" w:rsidRDefault="002E2DDA" w:rsidP="002E2DDA">
      <w:pPr>
        <w:tabs>
          <w:tab w:val="left" w:pos="7258"/>
        </w:tabs>
      </w:pPr>
    </w:p>
    <w:p w:rsidR="002E2DDA" w:rsidRDefault="002E2DDA" w:rsidP="002E2DDA">
      <w:pPr>
        <w:pStyle w:val="Ttulo3"/>
      </w:pPr>
      <w:bookmarkStart w:id="5" w:name="_Toc395516485"/>
      <w:r>
        <w:lastRenderedPageBreak/>
        <w:t>Replicação de Dados</w:t>
      </w:r>
      <w:bookmarkEnd w:id="5"/>
    </w:p>
    <w:p w:rsidR="002E2DDA" w:rsidRDefault="002E2DDA" w:rsidP="002E2DDA"/>
    <w:p w:rsidR="002E2DDA" w:rsidRDefault="004F1500" w:rsidP="0062307A">
      <w:pPr>
        <w:pStyle w:val="ParagrafoManual"/>
      </w:pPr>
      <w:r>
        <w:t>A partir da versão 12.01.00 é possível enviar seu backup para o disco virtual após a conclusão da replicação de dados</w:t>
      </w:r>
      <w:r w:rsidR="00F31B8D">
        <w:t>, basta apenas selecionar</w:t>
      </w:r>
      <w:r>
        <w:t xml:space="preserve"> o campo “</w:t>
      </w:r>
      <w:r>
        <w:rPr>
          <w:b/>
        </w:rPr>
        <w:t>Enviar arquivo para o disco virtual</w:t>
      </w:r>
      <w:r>
        <w:t>”, como mostra imagem abaixo:</w:t>
      </w:r>
    </w:p>
    <w:p w:rsidR="00F31B8D" w:rsidRDefault="00F31B8D" w:rsidP="0062307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6400DDD8" wp14:editId="104B934B">
            <wp:simplePos x="0" y="0"/>
            <wp:positionH relativeFrom="margin">
              <wp:align>center</wp:align>
            </wp:positionH>
            <wp:positionV relativeFrom="paragraph">
              <wp:posOffset>179070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5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1B8D" w:rsidRDefault="00F31B8D" w:rsidP="00C12A3A">
      <w:pPr>
        <w:pStyle w:val="ParagrafoManual"/>
      </w:pPr>
    </w:p>
    <w:p w:rsidR="00C12A3A" w:rsidRDefault="00C12A3A" w:rsidP="00C12A3A">
      <w:pPr>
        <w:pStyle w:val="ParagrafoManual"/>
      </w:pPr>
      <w:r>
        <w:t>Após selecionar a opção clique no botão “</w:t>
      </w:r>
      <w:r>
        <w:rPr>
          <w:b/>
        </w:rPr>
        <w:t>Próximo</w:t>
      </w:r>
      <w:r>
        <w:t>” onde irá iniciar a replicação de dados.</w:t>
      </w:r>
    </w:p>
    <w:p w:rsidR="00C12A3A" w:rsidRDefault="00C12A3A" w:rsidP="00C12A3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1483C98" wp14:editId="1B495BAD">
            <wp:simplePos x="0" y="0"/>
            <wp:positionH relativeFrom="margin">
              <wp:align>center</wp:align>
            </wp:positionH>
            <wp:positionV relativeFrom="paragraph">
              <wp:posOffset>283382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6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Pr="00C12A3A" w:rsidRDefault="00C12A3A" w:rsidP="00C12A3A"/>
    <w:p w:rsidR="00C12A3A" w:rsidRDefault="00C12A3A" w:rsidP="00C12A3A"/>
    <w:p w:rsidR="00C12A3A" w:rsidRDefault="00C12A3A" w:rsidP="00C12A3A">
      <w:pPr>
        <w:tabs>
          <w:tab w:val="left" w:pos="9535"/>
        </w:tabs>
      </w:pPr>
      <w:r>
        <w:tab/>
      </w:r>
    </w:p>
    <w:p w:rsidR="00C12A3A" w:rsidRDefault="00C12A3A" w:rsidP="00C12A3A">
      <w:pPr>
        <w:pStyle w:val="ParagrafoManual"/>
      </w:pPr>
      <w:r>
        <w:lastRenderedPageBreak/>
        <w:t xml:space="preserve">Após concluir a replicação o sistema irá </w:t>
      </w:r>
      <w:proofErr w:type="spellStart"/>
      <w:r>
        <w:t>inicar</w:t>
      </w:r>
      <w:proofErr w:type="spellEnd"/>
      <w:r>
        <w:t xml:space="preserve"> o envio do arquivo para o disco virtual.</w:t>
      </w:r>
    </w:p>
    <w:p w:rsidR="00C12A3A" w:rsidRDefault="00C12A3A" w:rsidP="00C12A3A">
      <w:pPr>
        <w:pStyle w:val="ParagrafoManual"/>
      </w:pPr>
    </w:p>
    <w:p w:rsidR="00BA0554" w:rsidRDefault="00C12A3A" w:rsidP="00C12A3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4BC8F714" wp14:editId="77BBA1E3">
            <wp:simplePos x="0" y="0"/>
            <wp:positionH relativeFrom="margin">
              <wp:align>center</wp:align>
            </wp:positionH>
            <wp:positionV relativeFrom="paragraph">
              <wp:posOffset>120067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17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Pr="00BA0554" w:rsidRDefault="00BA0554" w:rsidP="00BA0554"/>
    <w:p w:rsidR="00BA0554" w:rsidRDefault="00BA0554" w:rsidP="00BA0554"/>
    <w:p w:rsidR="004A238C" w:rsidRDefault="00BA0554" w:rsidP="00BA0554">
      <w:pPr>
        <w:tabs>
          <w:tab w:val="left" w:pos="3075"/>
        </w:tabs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3518602C" wp14:editId="032E4C22">
            <wp:simplePos x="0" y="0"/>
            <wp:positionH relativeFrom="margin">
              <wp:align>center</wp:align>
            </wp:positionH>
            <wp:positionV relativeFrom="paragraph">
              <wp:posOffset>155249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8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</w:p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Default="004A238C" w:rsidP="004A238C"/>
    <w:p w:rsidR="004A238C" w:rsidRPr="004A238C" w:rsidRDefault="004A238C" w:rsidP="004A238C"/>
    <w:p w:rsidR="004A238C" w:rsidRPr="004A238C" w:rsidRDefault="004A238C" w:rsidP="004A238C"/>
    <w:p w:rsidR="004A238C" w:rsidRDefault="004A238C" w:rsidP="004A238C"/>
    <w:p w:rsidR="00C12A3A" w:rsidRDefault="00C12A3A" w:rsidP="004A238C">
      <w:pPr>
        <w:jc w:val="center"/>
      </w:pPr>
    </w:p>
    <w:p w:rsidR="004A238C" w:rsidRDefault="004A238C" w:rsidP="004A238C">
      <w:pPr>
        <w:jc w:val="center"/>
      </w:pPr>
    </w:p>
    <w:p w:rsidR="004A238C" w:rsidRDefault="004A238C" w:rsidP="004A238C">
      <w:pPr>
        <w:jc w:val="center"/>
      </w:pPr>
    </w:p>
    <w:p w:rsidR="004A238C" w:rsidRDefault="004A238C" w:rsidP="004A238C">
      <w:pPr>
        <w:jc w:val="center"/>
      </w:pPr>
    </w:p>
    <w:p w:rsidR="004A238C" w:rsidRDefault="00CA5F79" w:rsidP="00BD3B17">
      <w:pPr>
        <w:pStyle w:val="ParagrafoManual"/>
      </w:pPr>
      <w:r>
        <w:lastRenderedPageBreak/>
        <w:t>Após isto você já encontra seu backup no disso virtual.</w:t>
      </w:r>
    </w:p>
    <w:p w:rsidR="00E05ED1" w:rsidRDefault="00DC4250" w:rsidP="00BD3B1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55A6F169" wp14:editId="00882CA7">
            <wp:simplePos x="0" y="0"/>
            <wp:positionH relativeFrom="margin">
              <wp:align>center</wp:align>
            </wp:positionH>
            <wp:positionV relativeFrom="paragraph">
              <wp:posOffset>192302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19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Pr="00E05ED1" w:rsidRDefault="00E05ED1" w:rsidP="00E05ED1"/>
    <w:p w:rsidR="00E05ED1" w:rsidRDefault="00E05ED1" w:rsidP="00E05ED1"/>
    <w:p w:rsidR="00FE3A31" w:rsidRDefault="00E05ED1" w:rsidP="00E05ED1">
      <w:pPr>
        <w:tabs>
          <w:tab w:val="left" w:pos="7745"/>
        </w:tabs>
      </w:pPr>
      <w:r>
        <w:tab/>
      </w:r>
    </w:p>
    <w:p w:rsidR="00E05ED1" w:rsidRDefault="00E05ED1" w:rsidP="00E05ED1">
      <w:pPr>
        <w:tabs>
          <w:tab w:val="left" w:pos="7745"/>
        </w:tabs>
      </w:pPr>
    </w:p>
    <w:p w:rsidR="00E05ED1" w:rsidRDefault="00E05ED1" w:rsidP="00E05ED1">
      <w:pPr>
        <w:tabs>
          <w:tab w:val="left" w:pos="7745"/>
        </w:tabs>
      </w:pPr>
    </w:p>
    <w:p w:rsidR="00E05ED1" w:rsidRDefault="00E05ED1" w:rsidP="00E05ED1">
      <w:pPr>
        <w:tabs>
          <w:tab w:val="left" w:pos="7745"/>
        </w:tabs>
      </w:pPr>
    </w:p>
    <w:p w:rsidR="00E05ED1" w:rsidRDefault="00AE7C39" w:rsidP="00C87FF5">
      <w:pPr>
        <w:pStyle w:val="Ttulo3"/>
      </w:pPr>
      <w:bookmarkStart w:id="6" w:name="_Toc395516486"/>
      <w:r>
        <w:lastRenderedPageBreak/>
        <w:t>Download do Arquivo</w:t>
      </w:r>
      <w:bookmarkEnd w:id="6"/>
    </w:p>
    <w:p w:rsidR="00013006" w:rsidRDefault="00013006" w:rsidP="00013006"/>
    <w:p w:rsidR="00013006" w:rsidRDefault="00013006" w:rsidP="00013006">
      <w:pPr>
        <w:pStyle w:val="ParagrafoManual"/>
      </w:pPr>
      <w:r>
        <w:t>Para efetuar o download do seu arquivo você irá selecionar o arquivo desejado e clicar no botão “</w:t>
      </w:r>
      <w:r>
        <w:rPr>
          <w:b/>
        </w:rPr>
        <w:t>Salvar</w:t>
      </w:r>
      <w:r>
        <w:t>”, como mostra a imagem abaixo.</w:t>
      </w:r>
    </w:p>
    <w:p w:rsidR="00013006" w:rsidRDefault="00013006" w:rsidP="00013006">
      <w:pPr>
        <w:pStyle w:val="ParagrafoManual"/>
      </w:pPr>
    </w:p>
    <w:p w:rsidR="0046210B" w:rsidRDefault="00013006" w:rsidP="0046210B">
      <w:pPr>
        <w:pStyle w:val="ParagrafoManual"/>
      </w:pPr>
      <w:r w:rsidRPr="0046210B"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58024721" wp14:editId="6A6F988C">
            <wp:simplePos x="0" y="0"/>
            <wp:positionH relativeFrom="margin">
              <wp:align>center</wp:align>
            </wp:positionH>
            <wp:positionV relativeFrom="paragraph">
              <wp:posOffset>43385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20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210B" w:rsidRDefault="0046210B" w:rsidP="0046210B"/>
    <w:p w:rsidR="00013006" w:rsidRDefault="0046210B" w:rsidP="0046210B">
      <w:pPr>
        <w:pStyle w:val="ParagrafoManual"/>
      </w:pPr>
      <w:r>
        <w:tab/>
        <w:t>O disco virtual ainda possui a opção de salvar o seu arquivo no local de origem, para isto selecione a opção “</w:t>
      </w:r>
      <w:r>
        <w:rPr>
          <w:b/>
        </w:rPr>
        <w:t>Salvar arquivos na pasta de origem</w:t>
      </w:r>
      <w:r>
        <w:t>”.</w:t>
      </w:r>
    </w:p>
    <w:p w:rsidR="0046210B" w:rsidRDefault="0046210B" w:rsidP="0046210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1B480DFA" wp14:editId="364CEB8A">
            <wp:simplePos x="0" y="0"/>
            <wp:positionH relativeFrom="margin">
              <wp:align>center</wp:align>
            </wp:positionH>
            <wp:positionV relativeFrom="paragraph">
              <wp:posOffset>205740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21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210B" w:rsidRDefault="0046210B" w:rsidP="0046210B">
      <w:pPr>
        <w:pStyle w:val="ParagrafoManual"/>
      </w:pPr>
    </w:p>
    <w:p w:rsidR="0087589C" w:rsidRDefault="002C3587" w:rsidP="0087589C">
      <w:pPr>
        <w:pStyle w:val="ParagrafoManual"/>
      </w:pPr>
      <w:r>
        <w:lastRenderedPageBreak/>
        <w:t>Ao clicar no botão “</w:t>
      </w:r>
      <w:r>
        <w:rPr>
          <w:b/>
        </w:rPr>
        <w:t>Salvar</w:t>
      </w:r>
      <w:r>
        <w:t>” sistema irá solicitar a confirmação. Clique no botão “</w:t>
      </w:r>
      <w:r>
        <w:rPr>
          <w:b/>
        </w:rPr>
        <w:t>Sim</w:t>
      </w:r>
      <w:r>
        <w:t>”.</w:t>
      </w:r>
    </w:p>
    <w:p w:rsidR="002C3587" w:rsidRDefault="002C3587" w:rsidP="0087589C">
      <w:pPr>
        <w:pStyle w:val="ParagrafoManual"/>
      </w:pPr>
    </w:p>
    <w:p w:rsidR="00EA79AB" w:rsidRDefault="00EA79AB" w:rsidP="0087589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0404147F" wp14:editId="2B93095B">
            <wp:simplePos x="0" y="0"/>
            <wp:positionH relativeFrom="margin">
              <wp:align>center</wp:align>
            </wp:positionH>
            <wp:positionV relativeFrom="paragraph">
              <wp:posOffset>107315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22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Pr="00EA79AB" w:rsidRDefault="00EA79AB" w:rsidP="00EA79AB"/>
    <w:p w:rsidR="00EA79AB" w:rsidRDefault="00EA79AB" w:rsidP="00EA79AB"/>
    <w:p w:rsidR="002C3587" w:rsidRDefault="00EA79AB" w:rsidP="00EA79AB">
      <w:pPr>
        <w:pStyle w:val="ParagrafoManual"/>
      </w:pPr>
      <w:r>
        <w:tab/>
        <w:t xml:space="preserve">Após a confirmação sistema irá </w:t>
      </w:r>
      <w:proofErr w:type="spellStart"/>
      <w:r>
        <w:t>inicar</w:t>
      </w:r>
      <w:proofErr w:type="spellEnd"/>
      <w:r>
        <w:t xml:space="preserve"> o download do arquivo.</w:t>
      </w:r>
    </w:p>
    <w:p w:rsidR="00F75B55" w:rsidRDefault="00F75B55" w:rsidP="00EA79AB">
      <w:pPr>
        <w:pStyle w:val="ParagrafoManual"/>
      </w:pPr>
    </w:p>
    <w:p w:rsidR="00F75B55" w:rsidRDefault="00F75B55" w:rsidP="00EA79A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4A8A49F7" wp14:editId="36445289">
            <wp:simplePos x="0" y="0"/>
            <wp:positionH relativeFrom="margin">
              <wp:align>center</wp:align>
            </wp:positionH>
            <wp:positionV relativeFrom="paragraph">
              <wp:posOffset>121971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23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Pr="00F75B55" w:rsidRDefault="00F75B55" w:rsidP="00F75B55"/>
    <w:p w:rsidR="00F75B55" w:rsidRDefault="00F75B55" w:rsidP="00F75B55"/>
    <w:p w:rsidR="00F75B55" w:rsidRDefault="00F75B55" w:rsidP="00F75B55">
      <w:pPr>
        <w:tabs>
          <w:tab w:val="left" w:pos="9632"/>
        </w:tabs>
      </w:pPr>
      <w:r>
        <w:tab/>
      </w:r>
    </w:p>
    <w:p w:rsidR="00F75B55" w:rsidRDefault="00F75B55" w:rsidP="00F75B55">
      <w:pPr>
        <w:tabs>
          <w:tab w:val="left" w:pos="9632"/>
        </w:tabs>
      </w:pPr>
    </w:p>
    <w:p w:rsidR="00F75B55" w:rsidRDefault="00F75B55" w:rsidP="00F75B55">
      <w:pPr>
        <w:tabs>
          <w:tab w:val="left" w:pos="9632"/>
        </w:tabs>
      </w:pPr>
    </w:p>
    <w:p w:rsidR="00F75B55" w:rsidRDefault="00F75B55" w:rsidP="00F75B55">
      <w:pPr>
        <w:tabs>
          <w:tab w:val="left" w:pos="9632"/>
        </w:tabs>
      </w:pPr>
    </w:p>
    <w:p w:rsidR="00F75B55" w:rsidRDefault="00F75B55" w:rsidP="00F75B55">
      <w:pPr>
        <w:pStyle w:val="ParagrafoManual"/>
      </w:pPr>
      <w:r>
        <w:lastRenderedPageBreak/>
        <w:t xml:space="preserve">Após a conclusão do download você pode acessar a </w:t>
      </w:r>
      <w:r w:rsidR="00645A7C">
        <w:t>pasta onde salvou o arquivo.</w:t>
      </w:r>
    </w:p>
    <w:p w:rsidR="00645A7C" w:rsidRDefault="00645A7C" w:rsidP="00F75B55">
      <w:pPr>
        <w:pStyle w:val="ParagrafoManual"/>
      </w:pPr>
    </w:p>
    <w:p w:rsidR="00DC2147" w:rsidRDefault="00645A7C" w:rsidP="00F75B5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5C659A90" wp14:editId="40E77AFA">
            <wp:simplePos x="0" y="0"/>
            <wp:positionH relativeFrom="margin">
              <wp:align>center</wp:align>
            </wp:positionH>
            <wp:positionV relativeFrom="paragraph">
              <wp:posOffset>107710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24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Pr="00DC2147" w:rsidRDefault="00DC2147" w:rsidP="00DC2147"/>
    <w:p w:rsidR="00DC2147" w:rsidRDefault="00DC2147" w:rsidP="00DC2147"/>
    <w:p w:rsidR="00645A7C" w:rsidRPr="00DC2147" w:rsidRDefault="00DC2147" w:rsidP="00DC2147">
      <w:pPr>
        <w:pStyle w:val="ParagrafoManual"/>
      </w:pPr>
      <w:r>
        <w:tab/>
        <w:t>Desta forma você consegue salvar e ter acesso ao seu backup caso seja necessário.</w:t>
      </w:r>
      <w:bookmarkStart w:id="7" w:name="_GoBack"/>
      <w:bookmarkEnd w:id="7"/>
    </w:p>
    <w:sectPr w:rsidR="00645A7C" w:rsidRPr="00DC2147" w:rsidSect="00D569DD">
      <w:headerReference w:type="even" r:id="rId32"/>
      <w:headerReference w:type="default" r:id="rId33"/>
      <w:footerReference w:type="even" r:id="rId34"/>
      <w:footerReference w:type="default" r:id="rId35"/>
      <w:headerReference w:type="first" r:id="rId3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4967" w:rsidRDefault="003E4967" w:rsidP="00CA5701">
      <w:r>
        <w:separator/>
      </w:r>
    </w:p>
  </w:endnote>
  <w:endnote w:type="continuationSeparator" w:id="0">
    <w:p w:rsidR="003E4967" w:rsidRDefault="003E496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C2147">
                            <w:rPr>
                              <w:noProof/>
                              <w:sz w:val="20"/>
                              <w:szCs w:val="20"/>
                            </w:rPr>
                            <w:t>16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C2147">
                      <w:rPr>
                        <w:noProof/>
                        <w:sz w:val="20"/>
                        <w:szCs w:val="20"/>
                      </w:rPr>
                      <w:t>16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4967" w:rsidRDefault="003E4967" w:rsidP="00CA5701">
      <w:r>
        <w:separator/>
      </w:r>
    </w:p>
  </w:footnote>
  <w:footnote w:type="continuationSeparator" w:id="0">
    <w:p w:rsidR="003E4967" w:rsidRDefault="003E496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1A6166">
                            <w:t>Disco Virtual 2.0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1A6166">
                      <w:t>Disco Virtual 2.0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0"/>
  </w:num>
  <w:num w:numId="6">
    <w:abstractNumId w:val="16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2"/>
  </w:num>
  <w:num w:numId="12">
    <w:abstractNumId w:val="2"/>
  </w:num>
  <w:num w:numId="13">
    <w:abstractNumId w:val="17"/>
  </w:num>
  <w:num w:numId="14">
    <w:abstractNumId w:val="14"/>
  </w:num>
  <w:num w:numId="15">
    <w:abstractNumId w:val="0"/>
  </w:num>
  <w:num w:numId="16">
    <w:abstractNumId w:val="13"/>
  </w:num>
  <w:num w:numId="17">
    <w:abstractNumId w:val="11"/>
  </w:num>
  <w:num w:numId="18">
    <w:abstractNumId w:val="15"/>
  </w:num>
  <w:num w:numId="19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006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1419"/>
    <w:rsid w:val="0006243C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86B"/>
    <w:rsid w:val="00090342"/>
    <w:rsid w:val="0009070D"/>
    <w:rsid w:val="000919A7"/>
    <w:rsid w:val="00092E74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4FE0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903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3188"/>
    <w:rsid w:val="0020449E"/>
    <w:rsid w:val="00204567"/>
    <w:rsid w:val="00204911"/>
    <w:rsid w:val="00205790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736E"/>
    <w:rsid w:val="00277F14"/>
    <w:rsid w:val="00280A10"/>
    <w:rsid w:val="0028151F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DDA"/>
    <w:rsid w:val="002E4140"/>
    <w:rsid w:val="002E515D"/>
    <w:rsid w:val="002E68D6"/>
    <w:rsid w:val="002F044B"/>
    <w:rsid w:val="002F0EA6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CED"/>
    <w:rsid w:val="00340183"/>
    <w:rsid w:val="00341230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0ED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54E0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9D9"/>
    <w:rsid w:val="00455C96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38C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4D3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500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52DD"/>
    <w:rsid w:val="006454C3"/>
    <w:rsid w:val="00645A7C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E3A"/>
    <w:rsid w:val="00680E31"/>
    <w:rsid w:val="00680F1A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A66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30B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7B6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094"/>
    <w:rsid w:val="00A271E3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344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E7C39"/>
    <w:rsid w:val="00AF0762"/>
    <w:rsid w:val="00AF0A97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356B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208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FF5"/>
    <w:rsid w:val="00C9079D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D75"/>
    <w:rsid w:val="00CA0655"/>
    <w:rsid w:val="00CA0B17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D2C"/>
    <w:rsid w:val="00D401B2"/>
    <w:rsid w:val="00D4072D"/>
    <w:rsid w:val="00D43FC8"/>
    <w:rsid w:val="00D45B87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1B8D"/>
    <w:rsid w:val="00F3316D"/>
    <w:rsid w:val="00F33964"/>
    <w:rsid w:val="00F339AD"/>
    <w:rsid w:val="00F36BC4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4B70"/>
    <w:rsid w:val="00F5523B"/>
    <w:rsid w:val="00F55841"/>
    <w:rsid w:val="00F5602D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D20"/>
    <w:rsid w:val="00F70A55"/>
    <w:rsid w:val="00F74168"/>
    <w:rsid w:val="00F74B20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2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header" Target="header1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2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7.jpeg"/><Relationship Id="rId2" Type="http://schemas.openxmlformats.org/officeDocument/2006/relationships/image" Target="media/image26.jpeg"/><Relationship Id="rId1" Type="http://schemas.openxmlformats.org/officeDocument/2006/relationships/image" Target="media/image2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6.jpeg"/><Relationship Id="rId1" Type="http://schemas.openxmlformats.org/officeDocument/2006/relationships/image" Target="media/image2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4B524-8255-4E78-BA73-746EA41E3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7271</TotalTime>
  <Pages>17</Pages>
  <Words>645</Words>
  <Characters>3484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4121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251</cp:revision>
  <cp:lastPrinted>2014-01-19T16:14:00Z</cp:lastPrinted>
  <dcterms:created xsi:type="dcterms:W3CDTF">2014-04-16T12:32:00Z</dcterms:created>
  <dcterms:modified xsi:type="dcterms:W3CDTF">2014-08-11T13:33:00Z</dcterms:modified>
</cp:coreProperties>
</file>