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634306</wp:posOffset>
                </wp:positionH>
                <wp:positionV relativeFrom="paragraph">
                  <wp:posOffset>6639398</wp:posOffset>
                </wp:positionV>
                <wp:extent cx="5365115" cy="712381"/>
                <wp:effectExtent l="0" t="0" r="0" b="0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7123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D31E9" w:rsidRDefault="003C4612" w:rsidP="00FD31E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667AB9">
                              <w:rPr>
                                <w:lang w:val="pt-BR"/>
                              </w:rPr>
                              <w:t>Repasse Individual</w:t>
                            </w:r>
                          </w:p>
                          <w:p w:rsidR="003656AA" w:rsidRPr="003656AA" w:rsidRDefault="003656AA" w:rsidP="003656AA">
                            <w:pPr>
                              <w:rPr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49.95pt;margin-top:522.8pt;width:422.45pt;height:56.1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" filled="f" stroked="f">
                <v:textbox>
                  <w:txbxContent>
                    <w:p w:rsidR="00FD31E9" w:rsidRDefault="003C4612" w:rsidP="00FD31E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667AB9">
                        <w:rPr>
                          <w:lang w:val="pt-BR"/>
                        </w:rPr>
                        <w:t>Repasse Individual</w:t>
                      </w:r>
                    </w:p>
                    <w:p w:rsidR="003656AA" w:rsidRPr="003656AA" w:rsidRDefault="003656AA" w:rsidP="003656AA">
                      <w:pPr>
                        <w:rPr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0055538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9D132C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00555380" w:history="1">
        <w:r w:rsidR="009D132C" w:rsidRPr="00FD2D52">
          <w:rPr>
            <w:rStyle w:val="Hyperlink"/>
            <w:noProof/>
          </w:rPr>
          <w:t>Sumário</w:t>
        </w:r>
        <w:r w:rsidR="009D132C">
          <w:rPr>
            <w:noProof/>
            <w:webHidden/>
          </w:rPr>
          <w:tab/>
        </w:r>
        <w:r w:rsidR="009D132C">
          <w:rPr>
            <w:noProof/>
            <w:webHidden/>
          </w:rPr>
          <w:fldChar w:fldCharType="begin"/>
        </w:r>
        <w:r w:rsidR="009D132C">
          <w:rPr>
            <w:noProof/>
            <w:webHidden/>
          </w:rPr>
          <w:instrText xml:space="preserve"> PAGEREF _Toc400555380 \h </w:instrText>
        </w:r>
        <w:r w:rsidR="009D132C">
          <w:rPr>
            <w:noProof/>
            <w:webHidden/>
          </w:rPr>
        </w:r>
        <w:r w:rsidR="009D132C">
          <w:rPr>
            <w:noProof/>
            <w:webHidden/>
          </w:rPr>
          <w:fldChar w:fldCharType="separate"/>
        </w:r>
        <w:r w:rsidR="009D132C">
          <w:rPr>
            <w:noProof/>
            <w:webHidden/>
          </w:rPr>
          <w:t>2</w:t>
        </w:r>
        <w:r w:rsidR="009D132C">
          <w:rPr>
            <w:noProof/>
            <w:webHidden/>
          </w:rPr>
          <w:fldChar w:fldCharType="end"/>
        </w:r>
      </w:hyperlink>
    </w:p>
    <w:p w:rsidR="009D132C" w:rsidRDefault="00DA45E7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00555381" w:history="1">
        <w:r w:rsidR="009D132C" w:rsidRPr="00FD2D52">
          <w:rPr>
            <w:rStyle w:val="Hyperlink"/>
            <w:noProof/>
          </w:rPr>
          <w:t>Guia Rápido – Repasse Individual</w:t>
        </w:r>
        <w:r w:rsidR="009D132C">
          <w:rPr>
            <w:noProof/>
            <w:webHidden/>
          </w:rPr>
          <w:tab/>
        </w:r>
        <w:r w:rsidR="009D132C">
          <w:rPr>
            <w:noProof/>
            <w:webHidden/>
          </w:rPr>
          <w:fldChar w:fldCharType="begin"/>
        </w:r>
        <w:r w:rsidR="009D132C">
          <w:rPr>
            <w:noProof/>
            <w:webHidden/>
          </w:rPr>
          <w:instrText xml:space="preserve"> PAGEREF _Toc400555381 \h </w:instrText>
        </w:r>
        <w:r w:rsidR="009D132C">
          <w:rPr>
            <w:noProof/>
            <w:webHidden/>
          </w:rPr>
        </w:r>
        <w:r w:rsidR="009D132C">
          <w:rPr>
            <w:noProof/>
            <w:webHidden/>
          </w:rPr>
          <w:fldChar w:fldCharType="separate"/>
        </w:r>
        <w:r w:rsidR="009D132C">
          <w:rPr>
            <w:noProof/>
            <w:webHidden/>
          </w:rPr>
          <w:t>3</w:t>
        </w:r>
        <w:r w:rsidR="009D132C">
          <w:rPr>
            <w:noProof/>
            <w:webHidden/>
          </w:rPr>
          <w:fldChar w:fldCharType="end"/>
        </w:r>
      </w:hyperlink>
    </w:p>
    <w:p w:rsidR="009D132C" w:rsidRDefault="00DA45E7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00555382" w:history="1">
        <w:r w:rsidR="009D132C" w:rsidRPr="00FD2D52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9D132C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9D132C" w:rsidRPr="00FD2D52">
          <w:rPr>
            <w:rStyle w:val="Hyperlink"/>
            <w:noProof/>
          </w:rPr>
          <w:t>Repasse Individual</w:t>
        </w:r>
        <w:r w:rsidR="009D132C">
          <w:rPr>
            <w:noProof/>
            <w:webHidden/>
          </w:rPr>
          <w:tab/>
        </w:r>
        <w:r w:rsidR="009D132C">
          <w:rPr>
            <w:noProof/>
            <w:webHidden/>
          </w:rPr>
          <w:fldChar w:fldCharType="begin"/>
        </w:r>
        <w:r w:rsidR="009D132C">
          <w:rPr>
            <w:noProof/>
            <w:webHidden/>
          </w:rPr>
          <w:instrText xml:space="preserve"> PAGEREF _Toc400555382 \h </w:instrText>
        </w:r>
        <w:r w:rsidR="009D132C">
          <w:rPr>
            <w:noProof/>
            <w:webHidden/>
          </w:rPr>
        </w:r>
        <w:r w:rsidR="009D132C">
          <w:rPr>
            <w:noProof/>
            <w:webHidden/>
          </w:rPr>
          <w:fldChar w:fldCharType="separate"/>
        </w:r>
        <w:r w:rsidR="009D132C">
          <w:rPr>
            <w:noProof/>
            <w:webHidden/>
          </w:rPr>
          <w:t>3</w:t>
        </w:r>
        <w:r w:rsidR="009D132C">
          <w:rPr>
            <w:noProof/>
            <w:webHidden/>
          </w:rPr>
          <w:fldChar w:fldCharType="end"/>
        </w:r>
      </w:hyperlink>
    </w:p>
    <w:p w:rsidR="009D132C" w:rsidRDefault="00DA45E7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00555383" w:history="1">
        <w:r w:rsidR="009D132C" w:rsidRPr="00FD2D52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 w:rsidR="009D132C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9D132C" w:rsidRPr="00FD2D52">
          <w:rPr>
            <w:rStyle w:val="Hyperlink"/>
            <w:noProof/>
          </w:rPr>
          <w:t>Cadastro de Função</w:t>
        </w:r>
        <w:r w:rsidR="009D132C">
          <w:rPr>
            <w:noProof/>
            <w:webHidden/>
          </w:rPr>
          <w:tab/>
        </w:r>
        <w:r w:rsidR="009D132C">
          <w:rPr>
            <w:noProof/>
            <w:webHidden/>
          </w:rPr>
          <w:fldChar w:fldCharType="begin"/>
        </w:r>
        <w:r w:rsidR="009D132C">
          <w:rPr>
            <w:noProof/>
            <w:webHidden/>
          </w:rPr>
          <w:instrText xml:space="preserve"> PAGEREF _Toc400555383 \h </w:instrText>
        </w:r>
        <w:r w:rsidR="009D132C">
          <w:rPr>
            <w:noProof/>
            <w:webHidden/>
          </w:rPr>
        </w:r>
        <w:r w:rsidR="009D132C">
          <w:rPr>
            <w:noProof/>
            <w:webHidden/>
          </w:rPr>
          <w:fldChar w:fldCharType="separate"/>
        </w:r>
        <w:r w:rsidR="009D132C">
          <w:rPr>
            <w:noProof/>
            <w:webHidden/>
          </w:rPr>
          <w:t>9</w:t>
        </w:r>
        <w:r w:rsidR="009D132C">
          <w:rPr>
            <w:noProof/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400555381"/>
      <w:r w:rsidR="009A1D2B">
        <w:lastRenderedPageBreak/>
        <w:t xml:space="preserve">Guia Rápido – </w:t>
      </w:r>
      <w:r w:rsidR="00667AB9">
        <w:t>Repasse Individual</w:t>
      </w:r>
      <w:bookmarkEnd w:id="1"/>
    </w:p>
    <w:p w:rsidR="00EB7D8E" w:rsidRDefault="00EB7D8E" w:rsidP="00EB7D8E">
      <w:pPr>
        <w:rPr>
          <w:lang w:eastAsia="pt-BR"/>
        </w:rPr>
      </w:pPr>
    </w:p>
    <w:p w:rsidR="00145660" w:rsidRPr="003C6A42" w:rsidRDefault="00E57CC5" w:rsidP="00AE5D83">
      <w:pPr>
        <w:pStyle w:val="ParagrafoManual"/>
        <w:rPr>
          <w:rFonts w:ascii="Calibri" w:hAnsi="Calibri"/>
          <w:lang w:eastAsia="pt-BR"/>
        </w:rPr>
      </w:pPr>
      <w:r>
        <w:rPr>
          <w:lang w:eastAsia="pt-BR"/>
        </w:rPr>
        <w:tab/>
      </w:r>
      <w:r w:rsidR="003C6A42">
        <w:t>A partir da versão 12.0</w:t>
      </w:r>
      <w:r w:rsidR="00667AB9">
        <w:t>1.01</w:t>
      </w:r>
      <w:r w:rsidR="003C6A42">
        <w:t xml:space="preserve"> existe </w:t>
      </w:r>
      <w:r w:rsidR="00667AB9">
        <w:t>o recurso de</w:t>
      </w:r>
      <w:r w:rsidR="00DC2B08">
        <w:t xml:space="preserve"> Repasse Individual</w:t>
      </w:r>
      <w:r w:rsidR="00796A8E">
        <w:t xml:space="preserve"> na Guia de SP / SADT. Este recurso possibilita efetuar um re</w:t>
      </w:r>
      <w:bookmarkStart w:id="2" w:name="_GoBack"/>
      <w:bookmarkEnd w:id="2"/>
      <w:r w:rsidR="00796A8E">
        <w:t xml:space="preserve">passe para o médico no momento que o cliente </w:t>
      </w:r>
      <w:r w:rsidR="009D132C">
        <w:t>está</w:t>
      </w:r>
      <w:r w:rsidR="00796A8E">
        <w:t xml:space="preserve"> preenchendo a guia, sem necessário configurar o repasse.</w:t>
      </w:r>
    </w:p>
    <w:p w:rsidR="008F73DF" w:rsidRDefault="0030473A" w:rsidP="000F375F">
      <w:pPr>
        <w:pStyle w:val="Ttulo2"/>
        <w:ind w:left="1145" w:hanging="578"/>
      </w:pPr>
      <w:bookmarkStart w:id="3" w:name="_Toc400555382"/>
      <w:r>
        <w:rPr>
          <w:lang w:val="pt-BR"/>
        </w:rPr>
        <w:t>Repasse Individual</w:t>
      </w:r>
      <w:bookmarkEnd w:id="3"/>
    </w:p>
    <w:p w:rsidR="00E5023B" w:rsidRDefault="00C20F36" w:rsidP="00E5023B">
      <w:pPr>
        <w:pStyle w:val="ParagrafoManual"/>
      </w:pPr>
      <w:r>
        <w:t>Acesse o sistema Totvs Série 1 Saúde (Personal Med) com seu usuário.</w:t>
      </w:r>
    </w:p>
    <w:p w:rsidR="00182B82" w:rsidRDefault="00182B82" w:rsidP="00E5023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2283636D" wp14:editId="258A1EDF">
            <wp:simplePos x="0" y="0"/>
            <wp:positionH relativeFrom="margin">
              <wp:align>center</wp:align>
            </wp:positionH>
            <wp:positionV relativeFrom="paragraph">
              <wp:posOffset>156697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1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7BF8" w:rsidRDefault="00DA7BF8" w:rsidP="00E5023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955C80" w:rsidRDefault="00955C80" w:rsidP="00D30DBB">
      <w:pPr>
        <w:pStyle w:val="ParagrafoManual"/>
      </w:pPr>
      <w:r>
        <w:lastRenderedPageBreak/>
        <w:t>Abra o módul</w:t>
      </w:r>
      <w:r w:rsidR="0088014A">
        <w:t>o atendimento clínico ou agenda,</w:t>
      </w:r>
      <w:r w:rsidR="00651B80">
        <w:t xml:space="preserve"> </w:t>
      </w:r>
      <w:r>
        <w:t>abra a ficha do paciente</w:t>
      </w:r>
      <w:r w:rsidR="0088014A">
        <w:t xml:space="preserve"> e acesse a aleta “</w:t>
      </w:r>
      <w:r w:rsidR="0088014A">
        <w:rPr>
          <w:b/>
        </w:rPr>
        <w:t>Guia TISS</w:t>
      </w:r>
      <w:r w:rsidR="0088014A">
        <w:t>”</w:t>
      </w:r>
      <w:r>
        <w:t>.</w:t>
      </w:r>
    </w:p>
    <w:p w:rsidR="00955C80" w:rsidRDefault="00AE393B" w:rsidP="00D30DB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73EFB875" wp14:editId="4E844FD9">
            <wp:simplePos x="0" y="0"/>
            <wp:positionH relativeFrom="margin">
              <wp:align>center</wp:align>
            </wp:positionH>
            <wp:positionV relativeFrom="paragraph">
              <wp:posOffset>170740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1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55C80" w:rsidRDefault="00955C80" w:rsidP="00D30DBB">
      <w:pPr>
        <w:pStyle w:val="ParagrafoManual"/>
      </w:pPr>
    </w:p>
    <w:p w:rsidR="00AE393B" w:rsidRDefault="00AE393B" w:rsidP="00D30DBB">
      <w:pPr>
        <w:pStyle w:val="ParagrafoManual"/>
      </w:pPr>
      <w:r>
        <w:t>Após clique no botão “</w:t>
      </w:r>
      <w:r>
        <w:rPr>
          <w:b/>
        </w:rPr>
        <w:t>Nova Guia</w:t>
      </w:r>
      <w:r>
        <w:t>” e selecione a opção “</w:t>
      </w:r>
      <w:r>
        <w:rPr>
          <w:b/>
        </w:rPr>
        <w:t>Guia de SP/SADT</w:t>
      </w:r>
      <w:r>
        <w:t>”.</w:t>
      </w:r>
    </w:p>
    <w:p w:rsidR="00AE393B" w:rsidRDefault="00AE393B" w:rsidP="00D30DBB">
      <w:pPr>
        <w:pStyle w:val="ParagrafoManual"/>
      </w:pPr>
    </w:p>
    <w:p w:rsidR="00AE393B" w:rsidRPr="00AE393B" w:rsidRDefault="00AE393B" w:rsidP="00D30DB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5FF3DE8F" wp14:editId="29AE10B5">
            <wp:simplePos x="0" y="0"/>
            <wp:positionH relativeFrom="margin">
              <wp:align>center</wp:align>
            </wp:positionH>
            <wp:positionV relativeFrom="paragraph">
              <wp:posOffset>111387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" name="Imagem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2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E393B" w:rsidRDefault="00AE393B" w:rsidP="00D30DBB">
      <w:pPr>
        <w:pStyle w:val="ParagrafoManual"/>
      </w:pPr>
    </w:p>
    <w:p w:rsidR="00AE393B" w:rsidRPr="00AE393B" w:rsidRDefault="00AE393B" w:rsidP="00AE393B"/>
    <w:p w:rsidR="00AE393B" w:rsidRPr="00AE393B" w:rsidRDefault="00AE393B" w:rsidP="00AE393B"/>
    <w:p w:rsidR="00AE393B" w:rsidRDefault="00AE393B" w:rsidP="00AE393B"/>
    <w:p w:rsidR="00AE393B" w:rsidRDefault="00AE393B" w:rsidP="00AE393B">
      <w:pPr>
        <w:tabs>
          <w:tab w:val="left" w:pos="4540"/>
        </w:tabs>
      </w:pPr>
      <w:r>
        <w:tab/>
      </w:r>
    </w:p>
    <w:p w:rsidR="00AE393B" w:rsidRDefault="00AE393B" w:rsidP="00AE393B">
      <w:pPr>
        <w:pStyle w:val="ParagrafoManual"/>
      </w:pPr>
    </w:p>
    <w:p w:rsidR="00AE393B" w:rsidRDefault="009D132C" w:rsidP="00AE393B">
      <w:pPr>
        <w:pStyle w:val="ParagrafoManual"/>
      </w:pPr>
      <w:r>
        <w:lastRenderedPageBreak/>
        <w:t>Na tela</w:t>
      </w:r>
      <w:r w:rsidR="00AE393B">
        <w:t xml:space="preserve"> onde você busca o procedimento </w:t>
      </w:r>
      <w:r>
        <w:t>pode-se</w:t>
      </w:r>
      <w:r w:rsidR="00AE393B">
        <w:t xml:space="preserve"> notar que existe um botão chamado “</w:t>
      </w:r>
      <w:r w:rsidR="00AE393B">
        <w:rPr>
          <w:b/>
        </w:rPr>
        <w:t>Repasse Individual</w:t>
      </w:r>
      <w:r w:rsidR="00AE393B">
        <w:t>”.</w:t>
      </w:r>
    </w:p>
    <w:p w:rsidR="00AE393B" w:rsidRDefault="00BD4164" w:rsidP="00AE393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781E40F2" wp14:editId="3BAE6A31">
            <wp:simplePos x="0" y="0"/>
            <wp:positionH relativeFrom="margin">
              <wp:posOffset>701675</wp:posOffset>
            </wp:positionH>
            <wp:positionV relativeFrom="paragraph">
              <wp:posOffset>159907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1" name="Imagem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3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E393B" w:rsidRDefault="00AE393B" w:rsidP="00AE393B">
      <w:pPr>
        <w:pStyle w:val="ParagrafoManual"/>
      </w:pPr>
    </w:p>
    <w:p w:rsidR="00BD4164" w:rsidRPr="00F42EE2" w:rsidRDefault="00BD4164" w:rsidP="00AE393B">
      <w:pPr>
        <w:pStyle w:val="ParagrafoManual"/>
      </w:pPr>
      <w:r>
        <w:t>Busque o procedimento, preencha os dados corretamente e clique no botão “</w:t>
      </w:r>
      <w:r>
        <w:rPr>
          <w:b/>
        </w:rPr>
        <w:t>Repasse Individual</w:t>
      </w:r>
      <w:r>
        <w:t>”.</w:t>
      </w:r>
      <w:r w:rsidR="00F42EE2">
        <w:t xml:space="preserve"> Irá abrir a tela “</w:t>
      </w:r>
      <w:r w:rsidR="00F42EE2">
        <w:rPr>
          <w:b/>
        </w:rPr>
        <w:t>Repasse Individual dos Profissionais</w:t>
      </w:r>
      <w:r w:rsidR="00F42EE2">
        <w:t>”.</w:t>
      </w:r>
    </w:p>
    <w:p w:rsidR="00F42EE2" w:rsidRDefault="00F42EE2" w:rsidP="00AE393B">
      <w:pPr>
        <w:pStyle w:val="ParagrafoManual"/>
      </w:pPr>
    </w:p>
    <w:p w:rsidR="00F42EE2" w:rsidRDefault="00F42EE2" w:rsidP="00AE393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5B260DF7" wp14:editId="5DF2AFE5">
            <wp:simplePos x="0" y="0"/>
            <wp:positionH relativeFrom="margin">
              <wp:align>center</wp:align>
            </wp:positionH>
            <wp:positionV relativeFrom="paragraph">
              <wp:posOffset>95324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2" name="Imagem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4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D4164" w:rsidRDefault="00BD4164" w:rsidP="00AE393B">
      <w:pPr>
        <w:pStyle w:val="ParagrafoManual"/>
      </w:pPr>
    </w:p>
    <w:p w:rsidR="00BD4164" w:rsidRDefault="00BD4164" w:rsidP="00AE393B">
      <w:pPr>
        <w:pStyle w:val="ParagrafoManual"/>
      </w:pPr>
    </w:p>
    <w:p w:rsidR="00F42EE2" w:rsidRDefault="00F42EE2" w:rsidP="00AE393B">
      <w:pPr>
        <w:pStyle w:val="ParagrafoManual"/>
      </w:pPr>
    </w:p>
    <w:p w:rsidR="00F42EE2" w:rsidRDefault="00F42EE2" w:rsidP="00AE393B">
      <w:pPr>
        <w:pStyle w:val="ParagrafoManual"/>
      </w:pPr>
    </w:p>
    <w:p w:rsidR="00F42EE2" w:rsidRDefault="00F42EE2" w:rsidP="00AE393B">
      <w:pPr>
        <w:pStyle w:val="ParagrafoManual"/>
      </w:pPr>
    </w:p>
    <w:p w:rsidR="00F42EE2" w:rsidRDefault="00A825E1" w:rsidP="00AE393B">
      <w:pPr>
        <w:pStyle w:val="ParagrafoManual"/>
      </w:pPr>
      <w:r>
        <w:lastRenderedPageBreak/>
        <w:t>Para inserir um repasse individual você deve clicar no botão indicado na imagem abaixo.</w:t>
      </w:r>
    </w:p>
    <w:p w:rsidR="00A825E1" w:rsidRDefault="00A825E1" w:rsidP="00AE393B">
      <w:pPr>
        <w:pStyle w:val="ParagrafoManual"/>
      </w:pPr>
    </w:p>
    <w:p w:rsidR="00A825E1" w:rsidRDefault="00A825E1" w:rsidP="00AE393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41835</wp:posOffset>
            </wp:positionV>
            <wp:extent cx="4602435" cy="2744309"/>
            <wp:effectExtent l="152400" t="152400" r="370205" b="361315"/>
            <wp:wrapThrough wrapText="bothSides">
              <wp:wrapPolygon edited="0">
                <wp:start x="358" y="-1200"/>
                <wp:lineTo x="-715" y="-900"/>
                <wp:lineTo x="-715" y="22195"/>
                <wp:lineTo x="-358" y="23095"/>
                <wp:lineTo x="-358" y="23245"/>
                <wp:lineTo x="536" y="23994"/>
                <wp:lineTo x="626" y="24294"/>
                <wp:lineTo x="21907" y="24294"/>
                <wp:lineTo x="21996" y="23994"/>
                <wp:lineTo x="22891" y="23095"/>
                <wp:lineTo x="23248" y="20845"/>
                <wp:lineTo x="23248" y="1500"/>
                <wp:lineTo x="22175" y="-750"/>
                <wp:lineTo x="22086" y="-1200"/>
                <wp:lineTo x="358" y="-1200"/>
              </wp:wrapPolygon>
            </wp:wrapThrough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5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02435" cy="2744309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25E1" w:rsidRPr="00A825E1" w:rsidRDefault="00A825E1" w:rsidP="00A825E1"/>
    <w:p w:rsidR="00A825E1" w:rsidRPr="00A825E1" w:rsidRDefault="00A825E1" w:rsidP="00A825E1"/>
    <w:p w:rsidR="00A825E1" w:rsidRPr="00A825E1" w:rsidRDefault="00A825E1" w:rsidP="00A825E1"/>
    <w:p w:rsidR="00A825E1" w:rsidRPr="00A825E1" w:rsidRDefault="00A825E1" w:rsidP="00A825E1"/>
    <w:p w:rsidR="00A825E1" w:rsidRPr="00A825E1" w:rsidRDefault="00A825E1" w:rsidP="00A825E1"/>
    <w:p w:rsidR="00A825E1" w:rsidRPr="00A825E1" w:rsidRDefault="00A825E1" w:rsidP="00A825E1"/>
    <w:p w:rsidR="00A825E1" w:rsidRPr="00A825E1" w:rsidRDefault="00A825E1" w:rsidP="00A825E1"/>
    <w:p w:rsidR="00A825E1" w:rsidRPr="00A825E1" w:rsidRDefault="00A825E1" w:rsidP="00A825E1"/>
    <w:p w:rsidR="00A825E1" w:rsidRPr="00A825E1" w:rsidRDefault="00A825E1" w:rsidP="00A825E1"/>
    <w:p w:rsidR="00A825E1" w:rsidRPr="00A825E1" w:rsidRDefault="00A825E1" w:rsidP="00A825E1"/>
    <w:p w:rsidR="00A825E1" w:rsidRPr="00A825E1" w:rsidRDefault="00A825E1" w:rsidP="00A825E1"/>
    <w:p w:rsidR="00A825E1" w:rsidRPr="00A825E1" w:rsidRDefault="00A825E1" w:rsidP="00A825E1"/>
    <w:p w:rsidR="00A825E1" w:rsidRPr="00A825E1" w:rsidRDefault="00A825E1" w:rsidP="00A825E1"/>
    <w:p w:rsidR="00A825E1" w:rsidRPr="00A825E1" w:rsidRDefault="00A825E1" w:rsidP="00A825E1"/>
    <w:p w:rsidR="00A825E1" w:rsidRPr="00A825E1" w:rsidRDefault="00A825E1" w:rsidP="00A825E1"/>
    <w:p w:rsidR="00A825E1" w:rsidRPr="00A825E1" w:rsidRDefault="00A825E1" w:rsidP="00A825E1"/>
    <w:p w:rsidR="00A825E1" w:rsidRPr="00A825E1" w:rsidRDefault="00A825E1" w:rsidP="00A825E1"/>
    <w:p w:rsidR="00A825E1" w:rsidRDefault="00A825E1" w:rsidP="00A825E1"/>
    <w:p w:rsidR="00A825E1" w:rsidRDefault="00A825E1" w:rsidP="00A825E1">
      <w:pPr>
        <w:pStyle w:val="ParagrafoManual"/>
      </w:pPr>
    </w:p>
    <w:p w:rsidR="00A825E1" w:rsidRDefault="00A825E1" w:rsidP="00A825E1">
      <w:pPr>
        <w:pStyle w:val="ParagrafoManual"/>
      </w:pPr>
      <w:r>
        <w:t>Se você não possuir nenhuma função cadastrada sistema irá apresentar</w:t>
      </w:r>
      <w:r w:rsidR="00DA293B">
        <w:t xml:space="preserve"> a mensagem abaixo. Para efetuar o cadastro basta clicar no botão “</w:t>
      </w:r>
      <w:r w:rsidR="00DA293B">
        <w:rPr>
          <w:b/>
        </w:rPr>
        <w:t>Sim</w:t>
      </w:r>
      <w:r w:rsidR="00DA293B">
        <w:t>” que o sistema irá apresentar a tela de cadastro.</w:t>
      </w:r>
    </w:p>
    <w:p w:rsidR="00DA293B" w:rsidRDefault="00DA293B" w:rsidP="00A825E1">
      <w:pPr>
        <w:pStyle w:val="ParagrafoManual"/>
      </w:pPr>
    </w:p>
    <w:p w:rsidR="00DD4F11" w:rsidRDefault="00DD4F11" w:rsidP="00A825E1">
      <w:pPr>
        <w:pStyle w:val="ParagrafoManual"/>
      </w:pPr>
    </w:p>
    <w:p w:rsidR="00DD4F11" w:rsidRDefault="00DA293B" w:rsidP="00A825E1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718484</wp:posOffset>
            </wp:positionV>
            <wp:extent cx="3991532" cy="1581371"/>
            <wp:effectExtent l="152400" t="152400" r="352425" b="361950"/>
            <wp:wrapThrough wrapText="bothSides">
              <wp:wrapPolygon edited="0">
                <wp:start x="412" y="-2082"/>
                <wp:lineTo x="-825" y="-1561"/>
                <wp:lineTo x="-825" y="22641"/>
                <wp:lineTo x="-619" y="23682"/>
                <wp:lineTo x="619" y="25764"/>
                <wp:lineTo x="722" y="26284"/>
                <wp:lineTo x="21858" y="26284"/>
                <wp:lineTo x="21961" y="25764"/>
                <wp:lineTo x="23198" y="23682"/>
                <wp:lineTo x="23404" y="19258"/>
                <wp:lineTo x="23404" y="2602"/>
                <wp:lineTo x="22167" y="-1301"/>
                <wp:lineTo x="22064" y="-2082"/>
                <wp:lineTo x="412" y="-2082"/>
              </wp:wrapPolygon>
            </wp:wrapThrough>
            <wp:docPr id="16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6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91532" cy="1581371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D4F11" w:rsidRPr="00DD4F11" w:rsidRDefault="00DD4F11" w:rsidP="00DD4F11"/>
    <w:p w:rsidR="00DD4F11" w:rsidRPr="00DD4F11" w:rsidRDefault="00DD4F11" w:rsidP="00DD4F11"/>
    <w:p w:rsidR="00DD4F11" w:rsidRPr="00DD4F11" w:rsidRDefault="00DD4F11" w:rsidP="00DD4F11"/>
    <w:p w:rsidR="00DD4F11" w:rsidRPr="00DD4F11" w:rsidRDefault="00DD4F11" w:rsidP="00DD4F11"/>
    <w:p w:rsidR="00DD4F11" w:rsidRPr="00DD4F11" w:rsidRDefault="00DD4F11" w:rsidP="00DD4F11"/>
    <w:p w:rsidR="00DD4F11" w:rsidRPr="00DD4F11" w:rsidRDefault="00DD4F11" w:rsidP="00DD4F11"/>
    <w:p w:rsidR="00DD4F11" w:rsidRPr="00DD4F11" w:rsidRDefault="00DD4F11" w:rsidP="00DD4F11"/>
    <w:p w:rsidR="00DD4F11" w:rsidRPr="00DD4F11" w:rsidRDefault="00DD4F11" w:rsidP="00DD4F11"/>
    <w:p w:rsidR="00DD4F11" w:rsidRPr="00DD4F11" w:rsidRDefault="00DD4F11" w:rsidP="00DD4F11"/>
    <w:p w:rsidR="00DD4F11" w:rsidRPr="00DD4F11" w:rsidRDefault="00DD4F11" w:rsidP="00DD4F11"/>
    <w:p w:rsidR="00DD4F11" w:rsidRPr="00DD4F11" w:rsidRDefault="00DD4F11" w:rsidP="00DD4F11"/>
    <w:p w:rsidR="00DD4F11" w:rsidRPr="00DD4F11" w:rsidRDefault="00DD4F11" w:rsidP="00DD4F11"/>
    <w:p w:rsidR="00DD4F11" w:rsidRPr="00DD4F11" w:rsidRDefault="00DD4F11" w:rsidP="00DD4F11"/>
    <w:p w:rsidR="00DD4F11" w:rsidRPr="00DD4F11" w:rsidRDefault="00DD4F11" w:rsidP="00DD4F11"/>
    <w:p w:rsidR="00DD4F11" w:rsidRPr="00DD4F11" w:rsidRDefault="00DD4F11" w:rsidP="00DD4F11"/>
    <w:p w:rsidR="00DD4F11" w:rsidRPr="00DD4F11" w:rsidRDefault="00DD4F11" w:rsidP="00DD4F11"/>
    <w:p w:rsidR="00DD4F11" w:rsidRPr="00DD4F11" w:rsidRDefault="00DD4F11" w:rsidP="00DD4F11"/>
    <w:p w:rsidR="00DD4F11" w:rsidRPr="00DD4F11" w:rsidRDefault="00DD4F11" w:rsidP="00DD4F11"/>
    <w:p w:rsidR="00DD4F11" w:rsidRPr="00DD4F11" w:rsidRDefault="00DD4F11" w:rsidP="00DD4F11"/>
    <w:p w:rsidR="00DD4F11" w:rsidRPr="00DD4F11" w:rsidRDefault="00DD4F11" w:rsidP="00DD4F11"/>
    <w:p w:rsidR="00DD4F11" w:rsidRPr="00DD4F11" w:rsidRDefault="00DD4F11" w:rsidP="00DD4F11"/>
    <w:p w:rsidR="00DD4F11" w:rsidRPr="00DD4F11" w:rsidRDefault="00DD4F11" w:rsidP="00DD4F11"/>
    <w:p w:rsidR="00DD4F11" w:rsidRPr="00DD4F11" w:rsidRDefault="00DD4F11" w:rsidP="00DD4F11"/>
    <w:p w:rsidR="00DD4F11" w:rsidRPr="00DD4F11" w:rsidRDefault="00DD4F11" w:rsidP="00DD4F11"/>
    <w:p w:rsidR="00DD4F11" w:rsidRPr="00DD4F11" w:rsidRDefault="00DD4F11" w:rsidP="00DD4F11"/>
    <w:p w:rsidR="00DA293B" w:rsidRDefault="00DD4F11" w:rsidP="00DD4F11">
      <w:pPr>
        <w:tabs>
          <w:tab w:val="left" w:pos="4523"/>
        </w:tabs>
      </w:pPr>
      <w:r>
        <w:tab/>
      </w:r>
    </w:p>
    <w:p w:rsidR="00DD4F11" w:rsidRDefault="00DD4F11" w:rsidP="00DD4F11">
      <w:pPr>
        <w:tabs>
          <w:tab w:val="left" w:pos="4523"/>
        </w:tabs>
      </w:pPr>
    </w:p>
    <w:p w:rsidR="001A1617" w:rsidRDefault="001A1617" w:rsidP="00DD4F11">
      <w:pPr>
        <w:pStyle w:val="ParagrafoManual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7052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635</wp:posOffset>
            </wp:positionV>
            <wp:extent cx="4124901" cy="3210373"/>
            <wp:effectExtent l="152400" t="152400" r="371475" b="371475"/>
            <wp:wrapThrough wrapText="bothSides">
              <wp:wrapPolygon edited="0">
                <wp:start x="399" y="-1026"/>
                <wp:lineTo x="-798" y="-769"/>
                <wp:lineTo x="-798" y="22177"/>
                <wp:lineTo x="698" y="23972"/>
                <wp:lineTo x="21949" y="23972"/>
                <wp:lineTo x="22049" y="23715"/>
                <wp:lineTo x="23346" y="21920"/>
                <wp:lineTo x="23446" y="1282"/>
                <wp:lineTo x="22248" y="-641"/>
                <wp:lineTo x="22149" y="-1026"/>
                <wp:lineTo x="399" y="-1026"/>
              </wp:wrapPolygon>
            </wp:wrapThrough>
            <wp:docPr id="17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7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4901" cy="321037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A1617" w:rsidRPr="001A1617" w:rsidRDefault="001A1617" w:rsidP="001A1617"/>
    <w:p w:rsidR="001A1617" w:rsidRPr="001A1617" w:rsidRDefault="001A1617" w:rsidP="001A1617"/>
    <w:p w:rsidR="001A1617" w:rsidRPr="001A1617" w:rsidRDefault="001A1617" w:rsidP="001A1617"/>
    <w:p w:rsidR="001A1617" w:rsidRPr="001A1617" w:rsidRDefault="001A1617" w:rsidP="001A1617"/>
    <w:p w:rsidR="001A1617" w:rsidRPr="001A1617" w:rsidRDefault="001A1617" w:rsidP="001A1617"/>
    <w:p w:rsidR="001A1617" w:rsidRPr="001A1617" w:rsidRDefault="001A1617" w:rsidP="001A1617"/>
    <w:p w:rsidR="001A1617" w:rsidRPr="001A1617" w:rsidRDefault="001A1617" w:rsidP="001A1617"/>
    <w:p w:rsidR="001A1617" w:rsidRPr="001A1617" w:rsidRDefault="001A1617" w:rsidP="001A1617"/>
    <w:p w:rsidR="001A1617" w:rsidRPr="001A1617" w:rsidRDefault="001A1617" w:rsidP="001A1617"/>
    <w:p w:rsidR="001A1617" w:rsidRPr="001A1617" w:rsidRDefault="001A1617" w:rsidP="001A1617"/>
    <w:p w:rsidR="001A1617" w:rsidRPr="001A1617" w:rsidRDefault="001A1617" w:rsidP="001A1617"/>
    <w:p w:rsidR="001A1617" w:rsidRPr="001A1617" w:rsidRDefault="001A1617" w:rsidP="001A1617"/>
    <w:p w:rsidR="001A1617" w:rsidRPr="001A1617" w:rsidRDefault="001A1617" w:rsidP="001A1617"/>
    <w:p w:rsidR="001A1617" w:rsidRPr="001A1617" w:rsidRDefault="001A1617" w:rsidP="001A1617"/>
    <w:p w:rsidR="001A1617" w:rsidRPr="001A1617" w:rsidRDefault="001A1617" w:rsidP="001A1617"/>
    <w:p w:rsidR="001A1617" w:rsidRPr="001A1617" w:rsidRDefault="001A1617" w:rsidP="001A1617"/>
    <w:p w:rsidR="001A1617" w:rsidRPr="001A1617" w:rsidRDefault="001A1617" w:rsidP="001A1617"/>
    <w:p w:rsidR="001A1617" w:rsidRPr="001A1617" w:rsidRDefault="001A1617" w:rsidP="001A1617"/>
    <w:p w:rsidR="001A1617" w:rsidRPr="001A1617" w:rsidRDefault="001A1617" w:rsidP="001A1617"/>
    <w:p w:rsidR="001A1617" w:rsidRPr="001A1617" w:rsidRDefault="001A1617" w:rsidP="001A1617"/>
    <w:p w:rsidR="001A1617" w:rsidRPr="001A1617" w:rsidRDefault="001A1617" w:rsidP="001A1617"/>
    <w:p w:rsidR="001A1617" w:rsidRPr="001A1617" w:rsidRDefault="001A1617" w:rsidP="001A1617"/>
    <w:p w:rsidR="001A1617" w:rsidRDefault="001A1617" w:rsidP="001A1617"/>
    <w:p w:rsidR="00DD4F11" w:rsidRDefault="001A1617" w:rsidP="001A1617">
      <w:pPr>
        <w:pStyle w:val="ParagrafoManual"/>
      </w:pPr>
      <w:r>
        <w:tab/>
        <w:t>Para efetuar o cadastro basta preencher os campos “</w:t>
      </w:r>
      <w:r>
        <w:rPr>
          <w:b/>
        </w:rPr>
        <w:t>Função do Repasse</w:t>
      </w:r>
      <w:r>
        <w:t>” e “</w:t>
      </w:r>
      <w:r>
        <w:rPr>
          <w:b/>
        </w:rPr>
        <w:t>Porcentagem do Repasse</w:t>
      </w:r>
      <w:r>
        <w:t>”, após clicar no botão “</w:t>
      </w:r>
      <w:r>
        <w:rPr>
          <w:b/>
        </w:rPr>
        <w:t>Gravar</w:t>
      </w:r>
      <w:r>
        <w:t>”.</w:t>
      </w:r>
    </w:p>
    <w:p w:rsidR="00BE24CF" w:rsidRDefault="00BE24CF" w:rsidP="001A1617">
      <w:pPr>
        <w:pStyle w:val="ParagrafoManual"/>
      </w:pPr>
    </w:p>
    <w:p w:rsidR="008E2E54" w:rsidRDefault="008E2E54" w:rsidP="001A1617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204395</wp:posOffset>
            </wp:positionV>
            <wp:extent cx="4124901" cy="3210373"/>
            <wp:effectExtent l="152400" t="152400" r="371475" b="371475"/>
            <wp:wrapThrough wrapText="bothSides">
              <wp:wrapPolygon edited="0">
                <wp:start x="399" y="-1026"/>
                <wp:lineTo x="-798" y="-769"/>
                <wp:lineTo x="-798" y="22177"/>
                <wp:lineTo x="698" y="23972"/>
                <wp:lineTo x="21949" y="23972"/>
                <wp:lineTo x="22049" y="23715"/>
                <wp:lineTo x="23346" y="21920"/>
                <wp:lineTo x="23446" y="1282"/>
                <wp:lineTo x="22248" y="-641"/>
                <wp:lineTo x="22149" y="-1026"/>
                <wp:lineTo x="399" y="-1026"/>
              </wp:wrapPolygon>
            </wp:wrapThrough>
            <wp:docPr id="18" name="Imagem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8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4901" cy="321037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E2E54" w:rsidRPr="008E2E54" w:rsidRDefault="008E2E54" w:rsidP="008E2E54"/>
    <w:p w:rsidR="008E2E54" w:rsidRPr="008E2E54" w:rsidRDefault="008E2E54" w:rsidP="008E2E54"/>
    <w:p w:rsidR="008E2E54" w:rsidRPr="008E2E54" w:rsidRDefault="008E2E54" w:rsidP="008E2E54"/>
    <w:p w:rsidR="008E2E54" w:rsidRPr="008E2E54" w:rsidRDefault="008E2E54" w:rsidP="008E2E54"/>
    <w:p w:rsidR="008E2E54" w:rsidRPr="008E2E54" w:rsidRDefault="008E2E54" w:rsidP="008E2E54"/>
    <w:p w:rsidR="008E2E54" w:rsidRPr="008E2E54" w:rsidRDefault="008E2E54" w:rsidP="008E2E54"/>
    <w:p w:rsidR="008E2E54" w:rsidRPr="008E2E54" w:rsidRDefault="008E2E54" w:rsidP="008E2E54"/>
    <w:p w:rsidR="008E2E54" w:rsidRPr="008E2E54" w:rsidRDefault="008E2E54" w:rsidP="008E2E54"/>
    <w:p w:rsidR="008E2E54" w:rsidRPr="008E2E54" w:rsidRDefault="008E2E54" w:rsidP="008E2E54"/>
    <w:p w:rsidR="008E2E54" w:rsidRPr="008E2E54" w:rsidRDefault="008E2E54" w:rsidP="008E2E54"/>
    <w:p w:rsidR="008E2E54" w:rsidRPr="008E2E54" w:rsidRDefault="008E2E54" w:rsidP="008E2E54"/>
    <w:p w:rsidR="008E2E54" w:rsidRPr="008E2E54" w:rsidRDefault="008E2E54" w:rsidP="008E2E54"/>
    <w:p w:rsidR="008E2E54" w:rsidRPr="008E2E54" w:rsidRDefault="008E2E54" w:rsidP="008E2E54"/>
    <w:p w:rsidR="008E2E54" w:rsidRPr="008E2E54" w:rsidRDefault="008E2E54" w:rsidP="008E2E54"/>
    <w:p w:rsidR="008E2E54" w:rsidRPr="008E2E54" w:rsidRDefault="008E2E54" w:rsidP="008E2E54"/>
    <w:p w:rsidR="008E2E54" w:rsidRPr="008E2E54" w:rsidRDefault="008E2E54" w:rsidP="008E2E54"/>
    <w:p w:rsidR="008E2E54" w:rsidRPr="008E2E54" w:rsidRDefault="008E2E54" w:rsidP="008E2E54"/>
    <w:p w:rsidR="008E2E54" w:rsidRPr="008E2E54" w:rsidRDefault="008E2E54" w:rsidP="008E2E54"/>
    <w:p w:rsidR="008E2E54" w:rsidRPr="008E2E54" w:rsidRDefault="008E2E54" w:rsidP="008E2E54"/>
    <w:p w:rsidR="008E2E54" w:rsidRPr="008E2E54" w:rsidRDefault="008E2E54" w:rsidP="008E2E54"/>
    <w:p w:rsidR="008E2E54" w:rsidRPr="008E2E54" w:rsidRDefault="008E2E54" w:rsidP="008E2E54"/>
    <w:p w:rsidR="008E2E54" w:rsidRPr="008E2E54" w:rsidRDefault="008E2E54" w:rsidP="008E2E54"/>
    <w:p w:rsidR="008E2E54" w:rsidRPr="008E2E54" w:rsidRDefault="008E2E54" w:rsidP="008E2E54"/>
    <w:p w:rsidR="008E2E54" w:rsidRPr="008E2E54" w:rsidRDefault="008E2E54" w:rsidP="008E2E54"/>
    <w:p w:rsidR="00BE24CF" w:rsidRDefault="008E2E54" w:rsidP="008E2E54">
      <w:pPr>
        <w:tabs>
          <w:tab w:val="left" w:pos="4439"/>
        </w:tabs>
      </w:pPr>
      <w:r>
        <w:tab/>
      </w:r>
    </w:p>
    <w:p w:rsidR="008E2E54" w:rsidRPr="008243A8" w:rsidRDefault="00C97D83" w:rsidP="008E2E54">
      <w:pPr>
        <w:pStyle w:val="ParagrafoManual"/>
      </w:pPr>
      <w:r>
        <w:lastRenderedPageBreak/>
        <w:t>Com o cadastro efetuado irá abrir a tela onde você irá buscar os dados para realizar o repasse individual. Nesta nova tela deve-se preencher os campos</w:t>
      </w:r>
      <w:r w:rsidR="008243A8">
        <w:t xml:space="preserve"> </w:t>
      </w:r>
      <w:r>
        <w:t>“</w:t>
      </w:r>
      <w:r>
        <w:rPr>
          <w:b/>
        </w:rPr>
        <w:t>Nome do Profissional</w:t>
      </w:r>
      <w:r>
        <w:t>” e “</w:t>
      </w:r>
      <w:r>
        <w:rPr>
          <w:b/>
        </w:rPr>
        <w:t>Função</w:t>
      </w:r>
      <w:r w:rsidR="008243A8">
        <w:t>”. Após o preenchimento clique no botão “</w:t>
      </w:r>
      <w:r w:rsidR="008243A8">
        <w:rPr>
          <w:b/>
        </w:rPr>
        <w:t>Ok</w:t>
      </w:r>
      <w:r w:rsidR="008243A8">
        <w:t>”.</w:t>
      </w:r>
    </w:p>
    <w:p w:rsidR="00C97D83" w:rsidRDefault="00C97D83" w:rsidP="008E2E54">
      <w:pPr>
        <w:pStyle w:val="ParagrafoManual"/>
      </w:pPr>
    </w:p>
    <w:p w:rsidR="00C97D83" w:rsidRDefault="00C97D83" w:rsidP="008E2E54">
      <w:pPr>
        <w:pStyle w:val="ParagrafoManual"/>
      </w:pPr>
    </w:p>
    <w:p w:rsidR="008243A8" w:rsidRDefault="00C97D83" w:rsidP="008E2E5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2576" behindDoc="0" locked="0" layoutInCell="1" allowOverlap="1" wp14:anchorId="49CD4673" wp14:editId="63148F74">
            <wp:simplePos x="0" y="0"/>
            <wp:positionH relativeFrom="margin">
              <wp:align>center</wp:align>
            </wp:positionH>
            <wp:positionV relativeFrom="paragraph">
              <wp:posOffset>39967</wp:posOffset>
            </wp:positionV>
            <wp:extent cx="3086531" cy="1810003"/>
            <wp:effectExtent l="152400" t="152400" r="361950" b="361950"/>
            <wp:wrapThrough wrapText="bothSides">
              <wp:wrapPolygon edited="0">
                <wp:start x="533" y="-1819"/>
                <wp:lineTo x="-1067" y="-1364"/>
                <wp:lineTo x="-1067" y="22509"/>
                <wp:lineTo x="-533" y="24101"/>
                <wp:lineTo x="800" y="25238"/>
                <wp:lineTo x="933" y="25693"/>
                <wp:lineTo x="22000" y="25693"/>
                <wp:lineTo x="22133" y="25238"/>
                <wp:lineTo x="23333" y="24101"/>
                <wp:lineTo x="24000" y="20691"/>
                <wp:lineTo x="24000" y="2274"/>
                <wp:lineTo x="22400" y="-1137"/>
                <wp:lineTo x="22267" y="-1819"/>
                <wp:lineTo x="533" y="-1819"/>
              </wp:wrapPolygon>
            </wp:wrapThrough>
            <wp:docPr id="19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9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86531" cy="181000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243A8" w:rsidRPr="008243A8" w:rsidRDefault="008243A8" w:rsidP="008243A8"/>
    <w:p w:rsidR="008243A8" w:rsidRPr="008243A8" w:rsidRDefault="008243A8" w:rsidP="008243A8"/>
    <w:p w:rsidR="008243A8" w:rsidRPr="008243A8" w:rsidRDefault="008243A8" w:rsidP="008243A8"/>
    <w:p w:rsidR="008243A8" w:rsidRPr="008243A8" w:rsidRDefault="008243A8" w:rsidP="008243A8"/>
    <w:p w:rsidR="008243A8" w:rsidRPr="008243A8" w:rsidRDefault="008243A8" w:rsidP="008243A8"/>
    <w:p w:rsidR="008243A8" w:rsidRPr="008243A8" w:rsidRDefault="008243A8" w:rsidP="008243A8"/>
    <w:p w:rsidR="008243A8" w:rsidRPr="008243A8" w:rsidRDefault="008243A8" w:rsidP="008243A8"/>
    <w:p w:rsidR="008243A8" w:rsidRPr="008243A8" w:rsidRDefault="008243A8" w:rsidP="008243A8"/>
    <w:p w:rsidR="008243A8" w:rsidRPr="008243A8" w:rsidRDefault="008243A8" w:rsidP="008243A8"/>
    <w:p w:rsidR="008243A8" w:rsidRPr="008243A8" w:rsidRDefault="008243A8" w:rsidP="008243A8"/>
    <w:p w:rsidR="008243A8" w:rsidRPr="008243A8" w:rsidRDefault="008243A8" w:rsidP="008243A8"/>
    <w:p w:rsidR="008243A8" w:rsidRPr="008243A8" w:rsidRDefault="008243A8" w:rsidP="008243A8"/>
    <w:p w:rsidR="008243A8" w:rsidRPr="008243A8" w:rsidRDefault="008243A8" w:rsidP="008243A8"/>
    <w:p w:rsidR="008243A8" w:rsidRDefault="008243A8" w:rsidP="008243A8">
      <w:r>
        <w:rPr>
          <w:noProof/>
          <w:lang w:eastAsia="pt-BR"/>
        </w:rPr>
        <w:drawing>
          <wp:anchor distT="0" distB="0" distL="114300" distR="114300" simplePos="0" relativeHeight="251673600" behindDoc="0" locked="0" layoutInCell="1" allowOverlap="1" wp14:anchorId="54E0EAE6" wp14:editId="53A05C9C">
            <wp:simplePos x="0" y="0"/>
            <wp:positionH relativeFrom="margin">
              <wp:align>center</wp:align>
            </wp:positionH>
            <wp:positionV relativeFrom="paragraph">
              <wp:posOffset>353620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10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949A8" w:rsidRDefault="008243A8" w:rsidP="00AE1FDB">
      <w:pPr>
        <w:pStyle w:val="ParagrafoManual"/>
      </w:pPr>
      <w:r>
        <w:tab/>
      </w:r>
      <w:r w:rsidR="00AE1FDB">
        <w:t>Desta forma ao processar a guia irá gerar um repasse para o médico.</w:t>
      </w:r>
    </w:p>
    <w:p w:rsidR="003949A8" w:rsidRPr="003949A8" w:rsidRDefault="003949A8" w:rsidP="003949A8"/>
    <w:p w:rsidR="003949A8" w:rsidRPr="003949A8" w:rsidRDefault="003949A8" w:rsidP="003949A8"/>
    <w:p w:rsidR="003949A8" w:rsidRPr="003949A8" w:rsidRDefault="003949A8" w:rsidP="003949A8"/>
    <w:p w:rsidR="003949A8" w:rsidRPr="003949A8" w:rsidRDefault="003949A8" w:rsidP="003949A8"/>
    <w:p w:rsidR="003949A8" w:rsidRPr="003949A8" w:rsidRDefault="003949A8" w:rsidP="003949A8"/>
    <w:p w:rsidR="003949A8" w:rsidRPr="003949A8" w:rsidRDefault="003949A8" w:rsidP="003949A8"/>
    <w:p w:rsidR="003949A8" w:rsidRPr="003949A8" w:rsidRDefault="003949A8" w:rsidP="003949A8"/>
    <w:p w:rsidR="003949A8" w:rsidRDefault="003949A8" w:rsidP="003949A8"/>
    <w:p w:rsidR="00C97D83" w:rsidRDefault="00C97D83" w:rsidP="003949A8">
      <w:pPr>
        <w:jc w:val="center"/>
      </w:pPr>
    </w:p>
    <w:p w:rsidR="003949A8" w:rsidRDefault="00E11A6B" w:rsidP="00E11A6B">
      <w:pPr>
        <w:pStyle w:val="Ttulo2"/>
        <w:ind w:left="1145" w:hanging="578"/>
        <w:rPr>
          <w:lang w:val="pt-BR"/>
        </w:rPr>
      </w:pPr>
      <w:bookmarkStart w:id="4" w:name="_Toc400555383"/>
      <w:r w:rsidRPr="00E11A6B">
        <w:rPr>
          <w:lang w:val="pt-BR"/>
        </w:rPr>
        <w:lastRenderedPageBreak/>
        <w:t>Cadastro de Função</w:t>
      </w:r>
      <w:bookmarkEnd w:id="4"/>
    </w:p>
    <w:p w:rsidR="00E11A6B" w:rsidRDefault="00E11A6B" w:rsidP="00E11A6B"/>
    <w:p w:rsidR="00E11A6B" w:rsidRPr="008C5CA4" w:rsidRDefault="00E11A6B" w:rsidP="00E11A6B">
      <w:pPr>
        <w:pStyle w:val="ParagrafoManual"/>
      </w:pPr>
      <w:r>
        <w:t>Para efetuar o cadastro de funç</w:t>
      </w:r>
      <w:r w:rsidR="008C5CA4">
        <w:t>ões acesse o menu “</w:t>
      </w:r>
      <w:r w:rsidR="008C5CA4">
        <w:rPr>
          <w:b/>
        </w:rPr>
        <w:t>TISS</w:t>
      </w:r>
      <w:r w:rsidR="008C5CA4">
        <w:t>” (no módulo Atendimento Clínico ou Agenda), selecione a opção “</w:t>
      </w:r>
      <w:r w:rsidR="008C5CA4">
        <w:rPr>
          <w:b/>
        </w:rPr>
        <w:t>Repasses</w:t>
      </w:r>
      <w:r w:rsidR="008C5CA4">
        <w:t>” e após a opção “</w:t>
      </w:r>
      <w:r w:rsidR="008C5CA4">
        <w:rPr>
          <w:b/>
        </w:rPr>
        <w:t>Configuração das funções dos Repasses Individuais</w:t>
      </w:r>
      <w:r w:rsidR="008C5CA4">
        <w:t>”.</w:t>
      </w:r>
    </w:p>
    <w:p w:rsidR="008C5CA4" w:rsidRDefault="008C5CA4" w:rsidP="00E11A6B">
      <w:pPr>
        <w:pStyle w:val="ParagrafoManual"/>
      </w:pPr>
    </w:p>
    <w:p w:rsidR="008C5CA4" w:rsidRDefault="008C5CA4" w:rsidP="00E11A6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4624" behindDoc="0" locked="0" layoutInCell="1" allowOverlap="1" wp14:anchorId="186E4933" wp14:editId="59FAF08F">
            <wp:simplePos x="0" y="0"/>
            <wp:positionH relativeFrom="margin">
              <wp:align>center</wp:align>
            </wp:positionH>
            <wp:positionV relativeFrom="paragraph">
              <wp:posOffset>115159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1" name="Imagem 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11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Default="008C5CA4" w:rsidP="008C5CA4"/>
    <w:p w:rsidR="008C5CA4" w:rsidRDefault="008C5CA4" w:rsidP="008C5CA4">
      <w:pPr>
        <w:pStyle w:val="ParagrafoManual"/>
      </w:pPr>
      <w:r>
        <w:tab/>
        <w:t>Na próxima tela clique no botão “</w:t>
      </w:r>
      <w:r>
        <w:rPr>
          <w:b/>
        </w:rPr>
        <w:t>Incluir</w:t>
      </w:r>
      <w:r>
        <w:t>”.</w:t>
      </w:r>
    </w:p>
    <w:p w:rsidR="008C5CA4" w:rsidRDefault="008C5CA4" w:rsidP="008C5CA4">
      <w:pPr>
        <w:pStyle w:val="ParagrafoManual"/>
      </w:pPr>
    </w:p>
    <w:p w:rsidR="008C5CA4" w:rsidRDefault="008C5CA4" w:rsidP="008C5CA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5648" behindDoc="0" locked="0" layoutInCell="1" allowOverlap="1" wp14:anchorId="573D33BA" wp14:editId="61F64979">
            <wp:simplePos x="0" y="0"/>
            <wp:positionH relativeFrom="margin">
              <wp:align>center</wp:align>
            </wp:positionH>
            <wp:positionV relativeFrom="paragraph">
              <wp:posOffset>90506</wp:posOffset>
            </wp:positionV>
            <wp:extent cx="4124901" cy="3210373"/>
            <wp:effectExtent l="152400" t="152400" r="371475" b="371475"/>
            <wp:wrapThrough wrapText="bothSides">
              <wp:wrapPolygon edited="0">
                <wp:start x="399" y="-1026"/>
                <wp:lineTo x="-798" y="-769"/>
                <wp:lineTo x="-798" y="22177"/>
                <wp:lineTo x="698" y="23972"/>
                <wp:lineTo x="21949" y="23972"/>
                <wp:lineTo x="22049" y="23715"/>
                <wp:lineTo x="23346" y="21920"/>
                <wp:lineTo x="23446" y="1282"/>
                <wp:lineTo x="22248" y="-641"/>
                <wp:lineTo x="22149" y="-1026"/>
                <wp:lineTo x="399" y="-1026"/>
              </wp:wrapPolygon>
            </wp:wrapThrough>
            <wp:docPr id="22" name="Imagem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12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4901" cy="321037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Pr="008C5CA4" w:rsidRDefault="008C5CA4" w:rsidP="008C5CA4"/>
    <w:p w:rsidR="008C5CA4" w:rsidRDefault="008C5CA4" w:rsidP="008C5CA4"/>
    <w:p w:rsidR="008C5CA4" w:rsidRDefault="008C5CA4" w:rsidP="008C5CA4"/>
    <w:p w:rsidR="008C5CA4" w:rsidRDefault="008C5CA4" w:rsidP="008C5CA4">
      <w:pPr>
        <w:pStyle w:val="ParagrafoManual"/>
      </w:pPr>
      <w:r>
        <w:lastRenderedPageBreak/>
        <w:t>Preencha os campos “</w:t>
      </w:r>
      <w:r>
        <w:rPr>
          <w:b/>
        </w:rPr>
        <w:t>Função do Repasse</w:t>
      </w:r>
      <w:r>
        <w:t>” e “</w:t>
      </w:r>
      <w:r>
        <w:rPr>
          <w:b/>
        </w:rPr>
        <w:t>Porcentagem do Repasse</w:t>
      </w:r>
      <w:r>
        <w:t>”</w:t>
      </w:r>
      <w:r w:rsidR="00640E91">
        <w:t>. Após clique no botão “</w:t>
      </w:r>
      <w:r w:rsidR="00640E91">
        <w:rPr>
          <w:b/>
        </w:rPr>
        <w:t>Gravar</w:t>
      </w:r>
      <w:r w:rsidR="00640E91">
        <w:t>”.</w:t>
      </w:r>
    </w:p>
    <w:p w:rsidR="00640E91" w:rsidRDefault="00640E91" w:rsidP="008C5CA4">
      <w:pPr>
        <w:pStyle w:val="ParagrafoManual"/>
      </w:pPr>
    </w:p>
    <w:p w:rsidR="005D7534" w:rsidRDefault="00640E91" w:rsidP="008C5CA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121509</wp:posOffset>
            </wp:positionV>
            <wp:extent cx="4124901" cy="3210373"/>
            <wp:effectExtent l="152400" t="152400" r="371475" b="371475"/>
            <wp:wrapThrough wrapText="bothSides">
              <wp:wrapPolygon edited="0">
                <wp:start x="399" y="-1026"/>
                <wp:lineTo x="-798" y="-769"/>
                <wp:lineTo x="-798" y="22177"/>
                <wp:lineTo x="698" y="23972"/>
                <wp:lineTo x="21949" y="23972"/>
                <wp:lineTo x="22049" y="23715"/>
                <wp:lineTo x="23346" y="21920"/>
                <wp:lineTo x="23446" y="1282"/>
                <wp:lineTo x="22248" y="-641"/>
                <wp:lineTo x="22149" y="-1026"/>
                <wp:lineTo x="399" y="-1026"/>
              </wp:wrapPolygon>
            </wp:wrapThrough>
            <wp:docPr id="25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13.pn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4901" cy="321037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D7534" w:rsidRPr="005D7534" w:rsidRDefault="005D7534" w:rsidP="005D7534"/>
    <w:p w:rsidR="005D7534" w:rsidRPr="005D7534" w:rsidRDefault="005D7534" w:rsidP="005D7534"/>
    <w:p w:rsidR="005D7534" w:rsidRPr="005D7534" w:rsidRDefault="005D7534" w:rsidP="005D7534"/>
    <w:p w:rsidR="005D7534" w:rsidRPr="005D7534" w:rsidRDefault="005D7534" w:rsidP="005D7534"/>
    <w:p w:rsidR="005D7534" w:rsidRPr="005D7534" w:rsidRDefault="005D7534" w:rsidP="005D7534"/>
    <w:p w:rsidR="005D7534" w:rsidRPr="005D7534" w:rsidRDefault="005D7534" w:rsidP="005D7534"/>
    <w:p w:rsidR="005D7534" w:rsidRPr="005D7534" w:rsidRDefault="005D7534" w:rsidP="005D7534"/>
    <w:p w:rsidR="005D7534" w:rsidRPr="005D7534" w:rsidRDefault="005D7534" w:rsidP="005D7534"/>
    <w:p w:rsidR="005D7534" w:rsidRPr="005D7534" w:rsidRDefault="005D7534" w:rsidP="005D7534"/>
    <w:p w:rsidR="005D7534" w:rsidRPr="005D7534" w:rsidRDefault="005D7534" w:rsidP="005D7534"/>
    <w:p w:rsidR="005D7534" w:rsidRPr="005D7534" w:rsidRDefault="005D7534" w:rsidP="005D7534"/>
    <w:p w:rsidR="005D7534" w:rsidRPr="005D7534" w:rsidRDefault="005D7534" w:rsidP="005D7534"/>
    <w:p w:rsidR="005D7534" w:rsidRPr="005D7534" w:rsidRDefault="005D7534" w:rsidP="005D7534"/>
    <w:p w:rsidR="005D7534" w:rsidRPr="005D7534" w:rsidRDefault="005D7534" w:rsidP="005D7534"/>
    <w:p w:rsidR="005D7534" w:rsidRPr="005D7534" w:rsidRDefault="005D7534" w:rsidP="005D7534"/>
    <w:p w:rsidR="005D7534" w:rsidRPr="005D7534" w:rsidRDefault="005D7534" w:rsidP="005D7534"/>
    <w:p w:rsidR="005D7534" w:rsidRPr="005D7534" w:rsidRDefault="005D7534" w:rsidP="005D7534"/>
    <w:p w:rsidR="005D7534" w:rsidRPr="005D7534" w:rsidRDefault="005D7534" w:rsidP="005D7534"/>
    <w:p w:rsidR="005D7534" w:rsidRPr="005D7534" w:rsidRDefault="005D7534" w:rsidP="005D7534"/>
    <w:p w:rsidR="005D7534" w:rsidRPr="005D7534" w:rsidRDefault="005D7534" w:rsidP="005D7534"/>
    <w:p w:rsidR="005D7534" w:rsidRPr="005D7534" w:rsidRDefault="005D7534" w:rsidP="005D7534"/>
    <w:p w:rsidR="005D7534" w:rsidRPr="005D7534" w:rsidRDefault="005D7534" w:rsidP="005D7534"/>
    <w:p w:rsidR="005D7534" w:rsidRDefault="005D7534" w:rsidP="005D7534"/>
    <w:p w:rsidR="00640E91" w:rsidRPr="005D7534" w:rsidRDefault="005D7534" w:rsidP="005D7534">
      <w:pPr>
        <w:pStyle w:val="ParagrafoManual"/>
      </w:pPr>
      <w:r>
        <w:tab/>
        <w:t>Feito isto você já pode utilizar esta função no recurso de repasse individual.</w:t>
      </w:r>
    </w:p>
    <w:sectPr w:rsidR="00640E91" w:rsidRPr="005D7534" w:rsidSect="00D569DD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45E7" w:rsidRDefault="00DA45E7" w:rsidP="00CA5701">
      <w:r>
        <w:separator/>
      </w:r>
    </w:p>
  </w:endnote>
  <w:endnote w:type="continuationSeparator" w:id="0">
    <w:p w:rsidR="00DA45E7" w:rsidRDefault="00DA45E7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E45961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1F3523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676353">
                            <w:rPr>
                              <w:noProof/>
                              <w:sz w:val="20"/>
                              <w:szCs w:val="20"/>
                            </w:rPr>
                            <w:t>3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676353">
                      <w:rPr>
                        <w:noProof/>
                        <w:sz w:val="20"/>
                        <w:szCs w:val="20"/>
                      </w:rPr>
                      <w:t>3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111C297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45E7" w:rsidRDefault="00DA45E7" w:rsidP="00CA5701">
      <w:r>
        <w:separator/>
      </w:r>
    </w:p>
  </w:footnote>
  <w:footnote w:type="continuationSeparator" w:id="0">
    <w:p w:rsidR="00DA45E7" w:rsidRDefault="00DA45E7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667AB9">
                            <w:t>Repasse Individual</w:t>
                          </w:r>
                        </w:p>
                        <w:p w:rsidR="003656AA" w:rsidRPr="003656AA" w:rsidRDefault="003656AA" w:rsidP="003656AA"/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667AB9">
                      <w:t>Repasse Individual</w:t>
                    </w:r>
                  </w:p>
                  <w:p w:rsidR="003656AA" w:rsidRPr="003656AA" w:rsidRDefault="003656AA" w:rsidP="003656AA"/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A25D38"/>
    <w:multiLevelType w:val="hybridMultilevel"/>
    <w:tmpl w:val="F6BAD4B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2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090008"/>
    <w:multiLevelType w:val="hybridMultilevel"/>
    <w:tmpl w:val="C44E62F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6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8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9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0">
    <w:nsid w:val="4DFB618C"/>
    <w:multiLevelType w:val="hybridMultilevel"/>
    <w:tmpl w:val="2A30EE9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1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5B5C1C80"/>
    <w:multiLevelType w:val="hybridMultilevel"/>
    <w:tmpl w:val="014AD8C4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3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FE64034"/>
    <w:multiLevelType w:val="hybridMultilevel"/>
    <w:tmpl w:val="99028CBC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61AE26F6"/>
    <w:multiLevelType w:val="hybridMultilevel"/>
    <w:tmpl w:val="B01259C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61D460AD"/>
    <w:multiLevelType w:val="hybridMultilevel"/>
    <w:tmpl w:val="42400B5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7">
    <w:nsid w:val="62A341F4"/>
    <w:multiLevelType w:val="hybridMultilevel"/>
    <w:tmpl w:val="E976054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8">
    <w:nsid w:val="6A022F3F"/>
    <w:multiLevelType w:val="hybridMultilevel"/>
    <w:tmpl w:val="6FEE5AC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9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1">
    <w:nsid w:val="7C290EBF"/>
    <w:multiLevelType w:val="hybridMultilevel"/>
    <w:tmpl w:val="C41ABEBC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9"/>
  </w:num>
  <w:num w:numId="4">
    <w:abstractNumId w:val="8"/>
  </w:num>
  <w:num w:numId="5">
    <w:abstractNumId w:val="11"/>
  </w:num>
  <w:num w:numId="6">
    <w:abstractNumId w:val="19"/>
  </w:num>
  <w:num w:numId="7">
    <w:abstractNumId w:val="7"/>
  </w:num>
  <w:num w:numId="8">
    <w:abstractNumId w:val="1"/>
  </w:num>
  <w:num w:numId="9">
    <w:abstractNumId w:val="4"/>
  </w:num>
  <w:num w:numId="10">
    <w:abstractNumId w:val="3"/>
  </w:num>
  <w:num w:numId="11">
    <w:abstractNumId w:val="13"/>
  </w:num>
  <w:num w:numId="12">
    <w:abstractNumId w:val="2"/>
  </w:num>
  <w:num w:numId="13">
    <w:abstractNumId w:val="20"/>
  </w:num>
  <w:num w:numId="14">
    <w:abstractNumId w:val="17"/>
  </w:num>
  <w:num w:numId="15">
    <w:abstractNumId w:val="0"/>
  </w:num>
  <w:num w:numId="16">
    <w:abstractNumId w:val="15"/>
  </w:num>
  <w:num w:numId="17">
    <w:abstractNumId w:val="12"/>
  </w:num>
  <w:num w:numId="18">
    <w:abstractNumId w:val="18"/>
  </w:num>
  <w:num w:numId="19">
    <w:abstractNumId w:val="5"/>
  </w:num>
  <w:num w:numId="20">
    <w:abstractNumId w:val="14"/>
  </w:num>
  <w:num w:numId="21">
    <w:abstractNumId w:val="21"/>
  </w:num>
  <w:num w:numId="22">
    <w:abstractNumId w:val="10"/>
  </w:num>
  <w:num w:numId="23">
    <w:abstractNumId w:val="9"/>
  </w:num>
  <w:num w:numId="24">
    <w:abstractNumId w:val="9"/>
  </w:num>
  <w:num w:numId="25">
    <w:abstractNumId w:val="16"/>
  </w:num>
  <w:num w:numId="26">
    <w:abstractNumId w:val="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0C76"/>
    <w:rsid w:val="00002A1D"/>
    <w:rsid w:val="00002BD5"/>
    <w:rsid w:val="00004584"/>
    <w:rsid w:val="000049CA"/>
    <w:rsid w:val="000057D2"/>
    <w:rsid w:val="00006603"/>
    <w:rsid w:val="0000723E"/>
    <w:rsid w:val="000072BD"/>
    <w:rsid w:val="00007789"/>
    <w:rsid w:val="000104FA"/>
    <w:rsid w:val="000109E6"/>
    <w:rsid w:val="00010D58"/>
    <w:rsid w:val="00011FF5"/>
    <w:rsid w:val="000120C5"/>
    <w:rsid w:val="00012F31"/>
    <w:rsid w:val="00013006"/>
    <w:rsid w:val="0001318A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B2E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0E9E"/>
    <w:rsid w:val="00031D30"/>
    <w:rsid w:val="00031DA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296"/>
    <w:rsid w:val="00040EFC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789E"/>
    <w:rsid w:val="00057EBE"/>
    <w:rsid w:val="00060179"/>
    <w:rsid w:val="0006045E"/>
    <w:rsid w:val="00060CA7"/>
    <w:rsid w:val="000612CB"/>
    <w:rsid w:val="000613B4"/>
    <w:rsid w:val="00061419"/>
    <w:rsid w:val="0006243C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C39"/>
    <w:rsid w:val="00067DCE"/>
    <w:rsid w:val="000705FC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77FE2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6972"/>
    <w:rsid w:val="000872E2"/>
    <w:rsid w:val="0008786B"/>
    <w:rsid w:val="00090342"/>
    <w:rsid w:val="0009070D"/>
    <w:rsid w:val="000919A7"/>
    <w:rsid w:val="00092E74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A6C"/>
    <w:rsid w:val="000A5E4B"/>
    <w:rsid w:val="000A6202"/>
    <w:rsid w:val="000A74C3"/>
    <w:rsid w:val="000A790A"/>
    <w:rsid w:val="000B08C3"/>
    <w:rsid w:val="000B0985"/>
    <w:rsid w:val="000B20E7"/>
    <w:rsid w:val="000B352F"/>
    <w:rsid w:val="000B3606"/>
    <w:rsid w:val="000B4314"/>
    <w:rsid w:val="000B4785"/>
    <w:rsid w:val="000B48F8"/>
    <w:rsid w:val="000B4C4F"/>
    <w:rsid w:val="000B6882"/>
    <w:rsid w:val="000B724F"/>
    <w:rsid w:val="000B799B"/>
    <w:rsid w:val="000B7F4C"/>
    <w:rsid w:val="000C139D"/>
    <w:rsid w:val="000C1CA2"/>
    <w:rsid w:val="000C3B09"/>
    <w:rsid w:val="000C4FE0"/>
    <w:rsid w:val="000C50E4"/>
    <w:rsid w:val="000D0CB0"/>
    <w:rsid w:val="000D175B"/>
    <w:rsid w:val="000D2E67"/>
    <w:rsid w:val="000D426E"/>
    <w:rsid w:val="000D49EB"/>
    <w:rsid w:val="000D6ADE"/>
    <w:rsid w:val="000D7943"/>
    <w:rsid w:val="000D7ED1"/>
    <w:rsid w:val="000E09E0"/>
    <w:rsid w:val="000E1DA7"/>
    <w:rsid w:val="000E2012"/>
    <w:rsid w:val="000E39FF"/>
    <w:rsid w:val="000E5F4D"/>
    <w:rsid w:val="000E66AE"/>
    <w:rsid w:val="000E67CF"/>
    <w:rsid w:val="000F0B65"/>
    <w:rsid w:val="000F112B"/>
    <w:rsid w:val="000F4579"/>
    <w:rsid w:val="000F7DAB"/>
    <w:rsid w:val="00100AA9"/>
    <w:rsid w:val="0010107A"/>
    <w:rsid w:val="00101878"/>
    <w:rsid w:val="001022A6"/>
    <w:rsid w:val="0010245B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4B10"/>
    <w:rsid w:val="00124FA3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270"/>
    <w:rsid w:val="00141D0D"/>
    <w:rsid w:val="00142BFF"/>
    <w:rsid w:val="00145660"/>
    <w:rsid w:val="00147BFE"/>
    <w:rsid w:val="00151164"/>
    <w:rsid w:val="0015294A"/>
    <w:rsid w:val="00153456"/>
    <w:rsid w:val="00155DA0"/>
    <w:rsid w:val="001562D1"/>
    <w:rsid w:val="001562E1"/>
    <w:rsid w:val="0015676A"/>
    <w:rsid w:val="00156F83"/>
    <w:rsid w:val="00157A56"/>
    <w:rsid w:val="001615B9"/>
    <w:rsid w:val="00164186"/>
    <w:rsid w:val="00164A69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B82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617"/>
    <w:rsid w:val="001A1F66"/>
    <w:rsid w:val="001A250B"/>
    <w:rsid w:val="001A3D37"/>
    <w:rsid w:val="001A418C"/>
    <w:rsid w:val="001A421C"/>
    <w:rsid w:val="001A4954"/>
    <w:rsid w:val="001A49DB"/>
    <w:rsid w:val="001A55C4"/>
    <w:rsid w:val="001A6166"/>
    <w:rsid w:val="001A63C5"/>
    <w:rsid w:val="001A698F"/>
    <w:rsid w:val="001B02B8"/>
    <w:rsid w:val="001B1500"/>
    <w:rsid w:val="001B18FA"/>
    <w:rsid w:val="001B2036"/>
    <w:rsid w:val="001B2C84"/>
    <w:rsid w:val="001B3071"/>
    <w:rsid w:val="001B4142"/>
    <w:rsid w:val="001B46C5"/>
    <w:rsid w:val="001B47B4"/>
    <w:rsid w:val="001B57AF"/>
    <w:rsid w:val="001B7052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C7D0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A2B"/>
    <w:rsid w:val="001E0D8A"/>
    <w:rsid w:val="001E0FCA"/>
    <w:rsid w:val="001E18E5"/>
    <w:rsid w:val="001E1AB4"/>
    <w:rsid w:val="001E1D8B"/>
    <w:rsid w:val="001E2903"/>
    <w:rsid w:val="001E2E0A"/>
    <w:rsid w:val="001E39CC"/>
    <w:rsid w:val="001E4FAC"/>
    <w:rsid w:val="001E60BA"/>
    <w:rsid w:val="001E6129"/>
    <w:rsid w:val="001E65D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4655"/>
    <w:rsid w:val="001F5677"/>
    <w:rsid w:val="001F5C58"/>
    <w:rsid w:val="001F6659"/>
    <w:rsid w:val="001F7F15"/>
    <w:rsid w:val="0020056B"/>
    <w:rsid w:val="00202189"/>
    <w:rsid w:val="0020229A"/>
    <w:rsid w:val="00203188"/>
    <w:rsid w:val="00203692"/>
    <w:rsid w:val="0020449E"/>
    <w:rsid w:val="00204567"/>
    <w:rsid w:val="00204911"/>
    <w:rsid w:val="00204FDC"/>
    <w:rsid w:val="00205790"/>
    <w:rsid w:val="00206D65"/>
    <w:rsid w:val="00206F1C"/>
    <w:rsid w:val="00207EAC"/>
    <w:rsid w:val="0021083D"/>
    <w:rsid w:val="00211F35"/>
    <w:rsid w:val="002133CA"/>
    <w:rsid w:val="002155DD"/>
    <w:rsid w:val="00215DC3"/>
    <w:rsid w:val="00217B77"/>
    <w:rsid w:val="002217C3"/>
    <w:rsid w:val="00222321"/>
    <w:rsid w:val="0022442C"/>
    <w:rsid w:val="002244C1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4258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55F"/>
    <w:rsid w:val="0025560A"/>
    <w:rsid w:val="00255644"/>
    <w:rsid w:val="00255770"/>
    <w:rsid w:val="00256096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66AAD"/>
    <w:rsid w:val="002709A6"/>
    <w:rsid w:val="00273D54"/>
    <w:rsid w:val="002740F4"/>
    <w:rsid w:val="00275EB1"/>
    <w:rsid w:val="00276C54"/>
    <w:rsid w:val="0027736E"/>
    <w:rsid w:val="00277F14"/>
    <w:rsid w:val="00280A10"/>
    <w:rsid w:val="0028151F"/>
    <w:rsid w:val="0028345B"/>
    <w:rsid w:val="00283464"/>
    <w:rsid w:val="00284DDD"/>
    <w:rsid w:val="00285300"/>
    <w:rsid w:val="0028620B"/>
    <w:rsid w:val="00287111"/>
    <w:rsid w:val="002904FE"/>
    <w:rsid w:val="002906EC"/>
    <w:rsid w:val="00291685"/>
    <w:rsid w:val="0029201D"/>
    <w:rsid w:val="00292C37"/>
    <w:rsid w:val="00292E3C"/>
    <w:rsid w:val="00293845"/>
    <w:rsid w:val="00294AE9"/>
    <w:rsid w:val="00294D58"/>
    <w:rsid w:val="00294D9E"/>
    <w:rsid w:val="00295093"/>
    <w:rsid w:val="00295340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3587"/>
    <w:rsid w:val="002C46AB"/>
    <w:rsid w:val="002C581B"/>
    <w:rsid w:val="002C79CE"/>
    <w:rsid w:val="002D0836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DDA"/>
    <w:rsid w:val="002E4140"/>
    <w:rsid w:val="002E515D"/>
    <w:rsid w:val="002E68D6"/>
    <w:rsid w:val="002F044B"/>
    <w:rsid w:val="002F0EA6"/>
    <w:rsid w:val="002F26F2"/>
    <w:rsid w:val="002F4655"/>
    <w:rsid w:val="002F470F"/>
    <w:rsid w:val="002F475E"/>
    <w:rsid w:val="002F586E"/>
    <w:rsid w:val="002F6173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73A"/>
    <w:rsid w:val="00304FDB"/>
    <w:rsid w:val="003055CF"/>
    <w:rsid w:val="00305A32"/>
    <w:rsid w:val="00305FA9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5FA4"/>
    <w:rsid w:val="003264BB"/>
    <w:rsid w:val="003267A4"/>
    <w:rsid w:val="0033027D"/>
    <w:rsid w:val="003313A2"/>
    <w:rsid w:val="0033268D"/>
    <w:rsid w:val="0033294B"/>
    <w:rsid w:val="00332B91"/>
    <w:rsid w:val="0033328C"/>
    <w:rsid w:val="0033372D"/>
    <w:rsid w:val="00334013"/>
    <w:rsid w:val="003346EE"/>
    <w:rsid w:val="003348BC"/>
    <w:rsid w:val="003350D4"/>
    <w:rsid w:val="00336CED"/>
    <w:rsid w:val="00340183"/>
    <w:rsid w:val="00341230"/>
    <w:rsid w:val="00341FE5"/>
    <w:rsid w:val="00342428"/>
    <w:rsid w:val="003448BB"/>
    <w:rsid w:val="00345327"/>
    <w:rsid w:val="00345D14"/>
    <w:rsid w:val="003467FA"/>
    <w:rsid w:val="00347642"/>
    <w:rsid w:val="003504CB"/>
    <w:rsid w:val="00350513"/>
    <w:rsid w:val="0035085A"/>
    <w:rsid w:val="003526FD"/>
    <w:rsid w:val="00352796"/>
    <w:rsid w:val="00353054"/>
    <w:rsid w:val="00353569"/>
    <w:rsid w:val="00353A03"/>
    <w:rsid w:val="00353B8D"/>
    <w:rsid w:val="003547ED"/>
    <w:rsid w:val="0035561C"/>
    <w:rsid w:val="003556DE"/>
    <w:rsid w:val="003565F6"/>
    <w:rsid w:val="00357D99"/>
    <w:rsid w:val="00360F8F"/>
    <w:rsid w:val="00361DC3"/>
    <w:rsid w:val="00362075"/>
    <w:rsid w:val="0036334C"/>
    <w:rsid w:val="003637F7"/>
    <w:rsid w:val="00363B7A"/>
    <w:rsid w:val="00364191"/>
    <w:rsid w:val="003656AA"/>
    <w:rsid w:val="00365704"/>
    <w:rsid w:val="00366751"/>
    <w:rsid w:val="00366780"/>
    <w:rsid w:val="00367442"/>
    <w:rsid w:val="00367632"/>
    <w:rsid w:val="0036785B"/>
    <w:rsid w:val="00367D9A"/>
    <w:rsid w:val="0037057C"/>
    <w:rsid w:val="003707D9"/>
    <w:rsid w:val="00371BD7"/>
    <w:rsid w:val="00372BA7"/>
    <w:rsid w:val="00373ECD"/>
    <w:rsid w:val="0037575B"/>
    <w:rsid w:val="00375DF5"/>
    <w:rsid w:val="00376497"/>
    <w:rsid w:val="00376B4F"/>
    <w:rsid w:val="003770A3"/>
    <w:rsid w:val="003810ED"/>
    <w:rsid w:val="0038147A"/>
    <w:rsid w:val="00381565"/>
    <w:rsid w:val="003817A9"/>
    <w:rsid w:val="00381A34"/>
    <w:rsid w:val="00382053"/>
    <w:rsid w:val="003859DE"/>
    <w:rsid w:val="00386C52"/>
    <w:rsid w:val="00387C74"/>
    <w:rsid w:val="003911CD"/>
    <w:rsid w:val="003920E1"/>
    <w:rsid w:val="003927AC"/>
    <w:rsid w:val="00393129"/>
    <w:rsid w:val="003944D1"/>
    <w:rsid w:val="003949A8"/>
    <w:rsid w:val="003959CA"/>
    <w:rsid w:val="0039728C"/>
    <w:rsid w:val="003A09DC"/>
    <w:rsid w:val="003A0FF0"/>
    <w:rsid w:val="003A2C42"/>
    <w:rsid w:val="003A2F03"/>
    <w:rsid w:val="003A321C"/>
    <w:rsid w:val="003A378D"/>
    <w:rsid w:val="003A39D2"/>
    <w:rsid w:val="003A476D"/>
    <w:rsid w:val="003A4C5F"/>
    <w:rsid w:val="003B3E3A"/>
    <w:rsid w:val="003B59AD"/>
    <w:rsid w:val="003B5DFB"/>
    <w:rsid w:val="003B615A"/>
    <w:rsid w:val="003B6254"/>
    <w:rsid w:val="003B630F"/>
    <w:rsid w:val="003B6954"/>
    <w:rsid w:val="003B7FF5"/>
    <w:rsid w:val="003C023A"/>
    <w:rsid w:val="003C09FB"/>
    <w:rsid w:val="003C363D"/>
    <w:rsid w:val="003C3750"/>
    <w:rsid w:val="003C4612"/>
    <w:rsid w:val="003C48C7"/>
    <w:rsid w:val="003C4AE0"/>
    <w:rsid w:val="003C6A42"/>
    <w:rsid w:val="003C6C67"/>
    <w:rsid w:val="003C73F3"/>
    <w:rsid w:val="003C7467"/>
    <w:rsid w:val="003C7F29"/>
    <w:rsid w:val="003D0B88"/>
    <w:rsid w:val="003D0E50"/>
    <w:rsid w:val="003D16C7"/>
    <w:rsid w:val="003D1916"/>
    <w:rsid w:val="003D3878"/>
    <w:rsid w:val="003D38C5"/>
    <w:rsid w:val="003D4EA3"/>
    <w:rsid w:val="003D6044"/>
    <w:rsid w:val="003D67BC"/>
    <w:rsid w:val="003D6EEF"/>
    <w:rsid w:val="003D71D8"/>
    <w:rsid w:val="003D7B33"/>
    <w:rsid w:val="003E0F93"/>
    <w:rsid w:val="003E1494"/>
    <w:rsid w:val="003E15BD"/>
    <w:rsid w:val="003E17FA"/>
    <w:rsid w:val="003E1A5D"/>
    <w:rsid w:val="003E269D"/>
    <w:rsid w:val="003E2BD4"/>
    <w:rsid w:val="003E2CFB"/>
    <w:rsid w:val="003E3A3C"/>
    <w:rsid w:val="003E45CE"/>
    <w:rsid w:val="003E487B"/>
    <w:rsid w:val="003E4967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1B8"/>
    <w:rsid w:val="003F3B7D"/>
    <w:rsid w:val="003F4ACB"/>
    <w:rsid w:val="003F54E0"/>
    <w:rsid w:val="004004CD"/>
    <w:rsid w:val="0040081A"/>
    <w:rsid w:val="004014EE"/>
    <w:rsid w:val="00402212"/>
    <w:rsid w:val="00402B4A"/>
    <w:rsid w:val="00403C87"/>
    <w:rsid w:val="00404256"/>
    <w:rsid w:val="00405990"/>
    <w:rsid w:val="00405FAE"/>
    <w:rsid w:val="00407A3B"/>
    <w:rsid w:val="00411183"/>
    <w:rsid w:val="0041452B"/>
    <w:rsid w:val="0041668B"/>
    <w:rsid w:val="00416AAC"/>
    <w:rsid w:val="004177F3"/>
    <w:rsid w:val="004178C8"/>
    <w:rsid w:val="00417F88"/>
    <w:rsid w:val="00420A3F"/>
    <w:rsid w:val="004219A0"/>
    <w:rsid w:val="00426900"/>
    <w:rsid w:val="00430ACF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37DF3"/>
    <w:rsid w:val="00441A3A"/>
    <w:rsid w:val="004420BD"/>
    <w:rsid w:val="0044288A"/>
    <w:rsid w:val="00444471"/>
    <w:rsid w:val="00444576"/>
    <w:rsid w:val="00444820"/>
    <w:rsid w:val="00444E3D"/>
    <w:rsid w:val="0044539C"/>
    <w:rsid w:val="004466E8"/>
    <w:rsid w:val="00447F63"/>
    <w:rsid w:val="004501A5"/>
    <w:rsid w:val="0045190B"/>
    <w:rsid w:val="004534A9"/>
    <w:rsid w:val="0045393B"/>
    <w:rsid w:val="0045409C"/>
    <w:rsid w:val="00454411"/>
    <w:rsid w:val="004549D9"/>
    <w:rsid w:val="00455C96"/>
    <w:rsid w:val="004566FC"/>
    <w:rsid w:val="004574B9"/>
    <w:rsid w:val="004575E5"/>
    <w:rsid w:val="0046210B"/>
    <w:rsid w:val="00462D60"/>
    <w:rsid w:val="0046352C"/>
    <w:rsid w:val="004636E6"/>
    <w:rsid w:val="004639A1"/>
    <w:rsid w:val="004658C6"/>
    <w:rsid w:val="00465D94"/>
    <w:rsid w:val="00465EEE"/>
    <w:rsid w:val="00466C4B"/>
    <w:rsid w:val="004679A0"/>
    <w:rsid w:val="0047124A"/>
    <w:rsid w:val="00472CC9"/>
    <w:rsid w:val="00472FFF"/>
    <w:rsid w:val="00473244"/>
    <w:rsid w:val="00473797"/>
    <w:rsid w:val="00473EC1"/>
    <w:rsid w:val="0047498D"/>
    <w:rsid w:val="00474E64"/>
    <w:rsid w:val="00474EBC"/>
    <w:rsid w:val="0047561A"/>
    <w:rsid w:val="004757EA"/>
    <w:rsid w:val="004763B3"/>
    <w:rsid w:val="00481CEA"/>
    <w:rsid w:val="004821BF"/>
    <w:rsid w:val="0048313B"/>
    <w:rsid w:val="004840FC"/>
    <w:rsid w:val="004841A7"/>
    <w:rsid w:val="00485A21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C70"/>
    <w:rsid w:val="00496FCF"/>
    <w:rsid w:val="00497027"/>
    <w:rsid w:val="00497484"/>
    <w:rsid w:val="004975DA"/>
    <w:rsid w:val="00497784"/>
    <w:rsid w:val="004A238C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23DA"/>
    <w:rsid w:val="004B313F"/>
    <w:rsid w:val="004B399E"/>
    <w:rsid w:val="004B407B"/>
    <w:rsid w:val="004B44BE"/>
    <w:rsid w:val="004B4A32"/>
    <w:rsid w:val="004B4A43"/>
    <w:rsid w:val="004B51E0"/>
    <w:rsid w:val="004B6764"/>
    <w:rsid w:val="004B6A93"/>
    <w:rsid w:val="004B6B9E"/>
    <w:rsid w:val="004B78F3"/>
    <w:rsid w:val="004B7B80"/>
    <w:rsid w:val="004C08CF"/>
    <w:rsid w:val="004C0BDB"/>
    <w:rsid w:val="004C1168"/>
    <w:rsid w:val="004C14D3"/>
    <w:rsid w:val="004C1D66"/>
    <w:rsid w:val="004C2333"/>
    <w:rsid w:val="004C432A"/>
    <w:rsid w:val="004C5603"/>
    <w:rsid w:val="004C574B"/>
    <w:rsid w:val="004C5FC6"/>
    <w:rsid w:val="004C7716"/>
    <w:rsid w:val="004D0F0B"/>
    <w:rsid w:val="004D1098"/>
    <w:rsid w:val="004D1F1D"/>
    <w:rsid w:val="004D27C4"/>
    <w:rsid w:val="004D28D9"/>
    <w:rsid w:val="004D3313"/>
    <w:rsid w:val="004D4252"/>
    <w:rsid w:val="004D50C4"/>
    <w:rsid w:val="004D600D"/>
    <w:rsid w:val="004D62BA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500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6D"/>
    <w:rsid w:val="00506CA3"/>
    <w:rsid w:val="00507798"/>
    <w:rsid w:val="005103DE"/>
    <w:rsid w:val="00510B21"/>
    <w:rsid w:val="00510C85"/>
    <w:rsid w:val="00510D9C"/>
    <w:rsid w:val="00511119"/>
    <w:rsid w:val="00511522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276BD"/>
    <w:rsid w:val="005302F1"/>
    <w:rsid w:val="005304A2"/>
    <w:rsid w:val="005308E3"/>
    <w:rsid w:val="00530A8E"/>
    <w:rsid w:val="00531F2D"/>
    <w:rsid w:val="0053217A"/>
    <w:rsid w:val="005329FA"/>
    <w:rsid w:val="0053491F"/>
    <w:rsid w:val="005354B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AFE"/>
    <w:rsid w:val="00555893"/>
    <w:rsid w:val="0055606D"/>
    <w:rsid w:val="00556C4E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72B5"/>
    <w:rsid w:val="00567A55"/>
    <w:rsid w:val="00570E47"/>
    <w:rsid w:val="00571060"/>
    <w:rsid w:val="005720EF"/>
    <w:rsid w:val="00574059"/>
    <w:rsid w:val="00574347"/>
    <w:rsid w:val="00576108"/>
    <w:rsid w:val="005806DB"/>
    <w:rsid w:val="0058132F"/>
    <w:rsid w:val="00581DA2"/>
    <w:rsid w:val="00582195"/>
    <w:rsid w:val="00583305"/>
    <w:rsid w:val="0058427A"/>
    <w:rsid w:val="005842B9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2FAD"/>
    <w:rsid w:val="00593323"/>
    <w:rsid w:val="005947D7"/>
    <w:rsid w:val="00595DDE"/>
    <w:rsid w:val="0059639E"/>
    <w:rsid w:val="00596B0B"/>
    <w:rsid w:val="005A0258"/>
    <w:rsid w:val="005A1849"/>
    <w:rsid w:val="005A18DC"/>
    <w:rsid w:val="005A1BCA"/>
    <w:rsid w:val="005A3447"/>
    <w:rsid w:val="005A59D8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926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6190"/>
    <w:rsid w:val="005D7504"/>
    <w:rsid w:val="005D753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6B8F"/>
    <w:rsid w:val="005F739B"/>
    <w:rsid w:val="005F7A13"/>
    <w:rsid w:val="00601618"/>
    <w:rsid w:val="00603681"/>
    <w:rsid w:val="00603A9D"/>
    <w:rsid w:val="00603C64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5F5B"/>
    <w:rsid w:val="0061661E"/>
    <w:rsid w:val="00616EB9"/>
    <w:rsid w:val="00616FCA"/>
    <w:rsid w:val="0061706B"/>
    <w:rsid w:val="00617181"/>
    <w:rsid w:val="006173D9"/>
    <w:rsid w:val="00617806"/>
    <w:rsid w:val="00620CF5"/>
    <w:rsid w:val="00622A03"/>
    <w:rsid w:val="0062307A"/>
    <w:rsid w:val="00623C32"/>
    <w:rsid w:val="006245AB"/>
    <w:rsid w:val="00624A9F"/>
    <w:rsid w:val="00625976"/>
    <w:rsid w:val="006259FD"/>
    <w:rsid w:val="00626072"/>
    <w:rsid w:val="00630091"/>
    <w:rsid w:val="00631796"/>
    <w:rsid w:val="00633199"/>
    <w:rsid w:val="00633511"/>
    <w:rsid w:val="00633F24"/>
    <w:rsid w:val="00634D26"/>
    <w:rsid w:val="00634F25"/>
    <w:rsid w:val="00635090"/>
    <w:rsid w:val="00635475"/>
    <w:rsid w:val="00636C72"/>
    <w:rsid w:val="00637264"/>
    <w:rsid w:val="00637454"/>
    <w:rsid w:val="00640E91"/>
    <w:rsid w:val="00641B57"/>
    <w:rsid w:val="00641D68"/>
    <w:rsid w:val="006420BD"/>
    <w:rsid w:val="0064216D"/>
    <w:rsid w:val="00642E1A"/>
    <w:rsid w:val="00643E05"/>
    <w:rsid w:val="00644524"/>
    <w:rsid w:val="006452DD"/>
    <w:rsid w:val="006454C3"/>
    <w:rsid w:val="00645A7C"/>
    <w:rsid w:val="00647B31"/>
    <w:rsid w:val="0065120C"/>
    <w:rsid w:val="00651293"/>
    <w:rsid w:val="006518FA"/>
    <w:rsid w:val="00651B80"/>
    <w:rsid w:val="00654229"/>
    <w:rsid w:val="00654293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4C"/>
    <w:rsid w:val="0066148E"/>
    <w:rsid w:val="00661FCB"/>
    <w:rsid w:val="0066203D"/>
    <w:rsid w:val="00662400"/>
    <w:rsid w:val="00662641"/>
    <w:rsid w:val="00663DF2"/>
    <w:rsid w:val="00665430"/>
    <w:rsid w:val="0066559F"/>
    <w:rsid w:val="00667AB9"/>
    <w:rsid w:val="00667F99"/>
    <w:rsid w:val="00670B4E"/>
    <w:rsid w:val="00670FBA"/>
    <w:rsid w:val="00671279"/>
    <w:rsid w:val="0067318D"/>
    <w:rsid w:val="00673466"/>
    <w:rsid w:val="006748D7"/>
    <w:rsid w:val="00674D04"/>
    <w:rsid w:val="0067547F"/>
    <w:rsid w:val="00676353"/>
    <w:rsid w:val="00676718"/>
    <w:rsid w:val="0067714C"/>
    <w:rsid w:val="00677E3A"/>
    <w:rsid w:val="00680E31"/>
    <w:rsid w:val="00680F1A"/>
    <w:rsid w:val="0068131F"/>
    <w:rsid w:val="0068159B"/>
    <w:rsid w:val="00681656"/>
    <w:rsid w:val="00681BC8"/>
    <w:rsid w:val="00681EC9"/>
    <w:rsid w:val="006822D9"/>
    <w:rsid w:val="006839EF"/>
    <w:rsid w:val="00684417"/>
    <w:rsid w:val="0068488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3935"/>
    <w:rsid w:val="006A4CF2"/>
    <w:rsid w:val="006A5D85"/>
    <w:rsid w:val="006A73E0"/>
    <w:rsid w:val="006B0275"/>
    <w:rsid w:val="006B0549"/>
    <w:rsid w:val="006B176D"/>
    <w:rsid w:val="006B1A3A"/>
    <w:rsid w:val="006B2199"/>
    <w:rsid w:val="006B2D20"/>
    <w:rsid w:val="006B30C7"/>
    <w:rsid w:val="006B3264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19D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17A3"/>
    <w:rsid w:val="006F4471"/>
    <w:rsid w:val="006F4673"/>
    <w:rsid w:val="006F482D"/>
    <w:rsid w:val="006F5643"/>
    <w:rsid w:val="006F68E2"/>
    <w:rsid w:val="006F6B4C"/>
    <w:rsid w:val="006F786C"/>
    <w:rsid w:val="006F7A52"/>
    <w:rsid w:val="00700706"/>
    <w:rsid w:val="00700BA6"/>
    <w:rsid w:val="00701AE6"/>
    <w:rsid w:val="00701EE5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4D9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5D2"/>
    <w:rsid w:val="007508E8"/>
    <w:rsid w:val="007509CB"/>
    <w:rsid w:val="007523F7"/>
    <w:rsid w:val="00752814"/>
    <w:rsid w:val="00753530"/>
    <w:rsid w:val="00756F54"/>
    <w:rsid w:val="00757431"/>
    <w:rsid w:val="00757604"/>
    <w:rsid w:val="0075771D"/>
    <w:rsid w:val="00757CB7"/>
    <w:rsid w:val="00757D5E"/>
    <w:rsid w:val="00760C71"/>
    <w:rsid w:val="00761248"/>
    <w:rsid w:val="00761416"/>
    <w:rsid w:val="00761A43"/>
    <w:rsid w:val="00761BE9"/>
    <w:rsid w:val="00765893"/>
    <w:rsid w:val="00765CED"/>
    <w:rsid w:val="00766A6B"/>
    <w:rsid w:val="00766BA2"/>
    <w:rsid w:val="0077019D"/>
    <w:rsid w:val="00770F0F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69E7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89E"/>
    <w:rsid w:val="00787B45"/>
    <w:rsid w:val="007901A1"/>
    <w:rsid w:val="007908EF"/>
    <w:rsid w:val="00790BAD"/>
    <w:rsid w:val="00790E89"/>
    <w:rsid w:val="0079110A"/>
    <w:rsid w:val="00793502"/>
    <w:rsid w:val="00793A20"/>
    <w:rsid w:val="00793A79"/>
    <w:rsid w:val="007942E2"/>
    <w:rsid w:val="007944F5"/>
    <w:rsid w:val="00795362"/>
    <w:rsid w:val="00795787"/>
    <w:rsid w:val="00795FF4"/>
    <w:rsid w:val="00796A8E"/>
    <w:rsid w:val="007972BB"/>
    <w:rsid w:val="007A11C0"/>
    <w:rsid w:val="007A17C2"/>
    <w:rsid w:val="007A1BE4"/>
    <w:rsid w:val="007A3595"/>
    <w:rsid w:val="007A3BCB"/>
    <w:rsid w:val="007A517D"/>
    <w:rsid w:val="007A58DE"/>
    <w:rsid w:val="007A5B9D"/>
    <w:rsid w:val="007A5EF1"/>
    <w:rsid w:val="007B0240"/>
    <w:rsid w:val="007B03E1"/>
    <w:rsid w:val="007B2588"/>
    <w:rsid w:val="007B2BDB"/>
    <w:rsid w:val="007B3AEE"/>
    <w:rsid w:val="007C1A9A"/>
    <w:rsid w:val="007C342B"/>
    <w:rsid w:val="007C45D2"/>
    <w:rsid w:val="007C4878"/>
    <w:rsid w:val="007C4E10"/>
    <w:rsid w:val="007C5A66"/>
    <w:rsid w:val="007C5CA5"/>
    <w:rsid w:val="007C5FED"/>
    <w:rsid w:val="007C6489"/>
    <w:rsid w:val="007C7A16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4517"/>
    <w:rsid w:val="007E5B84"/>
    <w:rsid w:val="007E5CCB"/>
    <w:rsid w:val="007E5E44"/>
    <w:rsid w:val="007E614F"/>
    <w:rsid w:val="007E69BF"/>
    <w:rsid w:val="007E69E2"/>
    <w:rsid w:val="007E79F1"/>
    <w:rsid w:val="007F0189"/>
    <w:rsid w:val="007F23FE"/>
    <w:rsid w:val="007F3A0F"/>
    <w:rsid w:val="007F3A79"/>
    <w:rsid w:val="007F3B03"/>
    <w:rsid w:val="007F55D2"/>
    <w:rsid w:val="007F573F"/>
    <w:rsid w:val="007F5E5A"/>
    <w:rsid w:val="007F7091"/>
    <w:rsid w:val="007F7B0A"/>
    <w:rsid w:val="007F7D52"/>
    <w:rsid w:val="008009EE"/>
    <w:rsid w:val="0080131E"/>
    <w:rsid w:val="008014BE"/>
    <w:rsid w:val="00801587"/>
    <w:rsid w:val="008028AE"/>
    <w:rsid w:val="008029EE"/>
    <w:rsid w:val="008031E5"/>
    <w:rsid w:val="00803492"/>
    <w:rsid w:val="008037D1"/>
    <w:rsid w:val="008045E6"/>
    <w:rsid w:val="00804AB2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1A24"/>
    <w:rsid w:val="008125CF"/>
    <w:rsid w:val="008140EE"/>
    <w:rsid w:val="0081410E"/>
    <w:rsid w:val="008144CC"/>
    <w:rsid w:val="00821900"/>
    <w:rsid w:val="008243A8"/>
    <w:rsid w:val="0082456F"/>
    <w:rsid w:val="008258A8"/>
    <w:rsid w:val="00825E04"/>
    <w:rsid w:val="00827471"/>
    <w:rsid w:val="008305B1"/>
    <w:rsid w:val="0083177D"/>
    <w:rsid w:val="00832BA2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536"/>
    <w:rsid w:val="008538C4"/>
    <w:rsid w:val="00853946"/>
    <w:rsid w:val="00854F7B"/>
    <w:rsid w:val="00855064"/>
    <w:rsid w:val="00855313"/>
    <w:rsid w:val="00855EF3"/>
    <w:rsid w:val="0085698E"/>
    <w:rsid w:val="00860580"/>
    <w:rsid w:val="00860E60"/>
    <w:rsid w:val="0086182E"/>
    <w:rsid w:val="0086383E"/>
    <w:rsid w:val="00864BF0"/>
    <w:rsid w:val="008656AE"/>
    <w:rsid w:val="008656E9"/>
    <w:rsid w:val="00866881"/>
    <w:rsid w:val="00866ABC"/>
    <w:rsid w:val="00867319"/>
    <w:rsid w:val="008673A5"/>
    <w:rsid w:val="008679FB"/>
    <w:rsid w:val="00870CCD"/>
    <w:rsid w:val="00871B4D"/>
    <w:rsid w:val="0087391A"/>
    <w:rsid w:val="00874014"/>
    <w:rsid w:val="00874782"/>
    <w:rsid w:val="0087589C"/>
    <w:rsid w:val="008764E2"/>
    <w:rsid w:val="00876F8E"/>
    <w:rsid w:val="0087706E"/>
    <w:rsid w:val="00877B9C"/>
    <w:rsid w:val="0088014A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927"/>
    <w:rsid w:val="00895E6B"/>
    <w:rsid w:val="008A0050"/>
    <w:rsid w:val="008A095C"/>
    <w:rsid w:val="008A0A69"/>
    <w:rsid w:val="008A2424"/>
    <w:rsid w:val="008A5215"/>
    <w:rsid w:val="008A548F"/>
    <w:rsid w:val="008A54C6"/>
    <w:rsid w:val="008A557C"/>
    <w:rsid w:val="008A55CD"/>
    <w:rsid w:val="008A57E5"/>
    <w:rsid w:val="008A59A6"/>
    <w:rsid w:val="008A5CE4"/>
    <w:rsid w:val="008A75A9"/>
    <w:rsid w:val="008B05DA"/>
    <w:rsid w:val="008B1A69"/>
    <w:rsid w:val="008B1A7C"/>
    <w:rsid w:val="008B272A"/>
    <w:rsid w:val="008B2C78"/>
    <w:rsid w:val="008B5106"/>
    <w:rsid w:val="008B62AF"/>
    <w:rsid w:val="008B72AC"/>
    <w:rsid w:val="008B7EC1"/>
    <w:rsid w:val="008C1EBE"/>
    <w:rsid w:val="008C2698"/>
    <w:rsid w:val="008C2BA7"/>
    <w:rsid w:val="008C2FD0"/>
    <w:rsid w:val="008C30B8"/>
    <w:rsid w:val="008C42C9"/>
    <w:rsid w:val="008C446F"/>
    <w:rsid w:val="008C4692"/>
    <w:rsid w:val="008C4DF7"/>
    <w:rsid w:val="008C5CA4"/>
    <w:rsid w:val="008C7062"/>
    <w:rsid w:val="008C7363"/>
    <w:rsid w:val="008D0693"/>
    <w:rsid w:val="008D0F96"/>
    <w:rsid w:val="008D1042"/>
    <w:rsid w:val="008D25F8"/>
    <w:rsid w:val="008D2A98"/>
    <w:rsid w:val="008D336C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2C28"/>
    <w:rsid w:val="008E2E54"/>
    <w:rsid w:val="008E309B"/>
    <w:rsid w:val="008E3378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34C"/>
    <w:rsid w:val="008F6D26"/>
    <w:rsid w:val="008F6FE5"/>
    <w:rsid w:val="008F73DF"/>
    <w:rsid w:val="00900117"/>
    <w:rsid w:val="009014D6"/>
    <w:rsid w:val="00902127"/>
    <w:rsid w:val="00902A1F"/>
    <w:rsid w:val="00902F27"/>
    <w:rsid w:val="00903464"/>
    <w:rsid w:val="0090363F"/>
    <w:rsid w:val="00904CC1"/>
    <w:rsid w:val="009056AF"/>
    <w:rsid w:val="00905761"/>
    <w:rsid w:val="00907C79"/>
    <w:rsid w:val="009109D9"/>
    <w:rsid w:val="00911198"/>
    <w:rsid w:val="009111B7"/>
    <w:rsid w:val="00911ABB"/>
    <w:rsid w:val="009133A3"/>
    <w:rsid w:val="00913698"/>
    <w:rsid w:val="0091426B"/>
    <w:rsid w:val="00914A7F"/>
    <w:rsid w:val="009158E4"/>
    <w:rsid w:val="00915916"/>
    <w:rsid w:val="00915CD6"/>
    <w:rsid w:val="009174B4"/>
    <w:rsid w:val="00920634"/>
    <w:rsid w:val="00924138"/>
    <w:rsid w:val="0092757A"/>
    <w:rsid w:val="009300AE"/>
    <w:rsid w:val="0093099B"/>
    <w:rsid w:val="00930EFE"/>
    <w:rsid w:val="00930F97"/>
    <w:rsid w:val="00931840"/>
    <w:rsid w:val="0093653B"/>
    <w:rsid w:val="0093686C"/>
    <w:rsid w:val="009368C9"/>
    <w:rsid w:val="00936D1D"/>
    <w:rsid w:val="00936DA6"/>
    <w:rsid w:val="009370DC"/>
    <w:rsid w:val="00937234"/>
    <w:rsid w:val="009376CC"/>
    <w:rsid w:val="00937E3F"/>
    <w:rsid w:val="0094001F"/>
    <w:rsid w:val="00941901"/>
    <w:rsid w:val="0094211D"/>
    <w:rsid w:val="00942199"/>
    <w:rsid w:val="00943663"/>
    <w:rsid w:val="009448C2"/>
    <w:rsid w:val="009449CF"/>
    <w:rsid w:val="009454FA"/>
    <w:rsid w:val="0094566C"/>
    <w:rsid w:val="00946CB5"/>
    <w:rsid w:val="00947CBC"/>
    <w:rsid w:val="009516B0"/>
    <w:rsid w:val="00951D77"/>
    <w:rsid w:val="009527EF"/>
    <w:rsid w:val="00954F8C"/>
    <w:rsid w:val="00955C80"/>
    <w:rsid w:val="009562E9"/>
    <w:rsid w:val="009567AA"/>
    <w:rsid w:val="00960DED"/>
    <w:rsid w:val="00961B5D"/>
    <w:rsid w:val="00961EDC"/>
    <w:rsid w:val="009623D2"/>
    <w:rsid w:val="00962801"/>
    <w:rsid w:val="0096460C"/>
    <w:rsid w:val="00964812"/>
    <w:rsid w:val="00965F69"/>
    <w:rsid w:val="00966297"/>
    <w:rsid w:val="00967ACF"/>
    <w:rsid w:val="0097002E"/>
    <w:rsid w:val="00970D93"/>
    <w:rsid w:val="00973682"/>
    <w:rsid w:val="00973A6C"/>
    <w:rsid w:val="00973E01"/>
    <w:rsid w:val="00973EA8"/>
    <w:rsid w:val="00974DF7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7B6"/>
    <w:rsid w:val="009B2C69"/>
    <w:rsid w:val="009B37C0"/>
    <w:rsid w:val="009B602A"/>
    <w:rsid w:val="009B6531"/>
    <w:rsid w:val="009B6AFA"/>
    <w:rsid w:val="009B7F8D"/>
    <w:rsid w:val="009C1E40"/>
    <w:rsid w:val="009C36D3"/>
    <w:rsid w:val="009C4E83"/>
    <w:rsid w:val="009C75C5"/>
    <w:rsid w:val="009C7C43"/>
    <w:rsid w:val="009D132C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5F3"/>
    <w:rsid w:val="009D7B50"/>
    <w:rsid w:val="009E1E8A"/>
    <w:rsid w:val="009E2C25"/>
    <w:rsid w:val="009E2E0C"/>
    <w:rsid w:val="009E370D"/>
    <w:rsid w:val="009E756A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5FC0"/>
    <w:rsid w:val="009F66C2"/>
    <w:rsid w:val="00A009CB"/>
    <w:rsid w:val="00A0270F"/>
    <w:rsid w:val="00A02C9A"/>
    <w:rsid w:val="00A035A3"/>
    <w:rsid w:val="00A0366E"/>
    <w:rsid w:val="00A03764"/>
    <w:rsid w:val="00A0421A"/>
    <w:rsid w:val="00A049E5"/>
    <w:rsid w:val="00A056B0"/>
    <w:rsid w:val="00A057DA"/>
    <w:rsid w:val="00A05821"/>
    <w:rsid w:val="00A05B02"/>
    <w:rsid w:val="00A065B4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599B"/>
    <w:rsid w:val="00A2655B"/>
    <w:rsid w:val="00A26CB2"/>
    <w:rsid w:val="00A26DF6"/>
    <w:rsid w:val="00A27094"/>
    <w:rsid w:val="00A271E3"/>
    <w:rsid w:val="00A27978"/>
    <w:rsid w:val="00A27FB6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6F7"/>
    <w:rsid w:val="00A377B5"/>
    <w:rsid w:val="00A4018A"/>
    <w:rsid w:val="00A404BF"/>
    <w:rsid w:val="00A4092C"/>
    <w:rsid w:val="00A442E5"/>
    <w:rsid w:val="00A44A58"/>
    <w:rsid w:val="00A46FD9"/>
    <w:rsid w:val="00A4790D"/>
    <w:rsid w:val="00A4799D"/>
    <w:rsid w:val="00A514EF"/>
    <w:rsid w:val="00A51F1B"/>
    <w:rsid w:val="00A52F57"/>
    <w:rsid w:val="00A53245"/>
    <w:rsid w:val="00A53507"/>
    <w:rsid w:val="00A537BE"/>
    <w:rsid w:val="00A54344"/>
    <w:rsid w:val="00A5489B"/>
    <w:rsid w:val="00A54F45"/>
    <w:rsid w:val="00A55321"/>
    <w:rsid w:val="00A57748"/>
    <w:rsid w:val="00A60DBE"/>
    <w:rsid w:val="00A61031"/>
    <w:rsid w:val="00A622AD"/>
    <w:rsid w:val="00A63102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25E1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0B3D"/>
    <w:rsid w:val="00A917E4"/>
    <w:rsid w:val="00A9283C"/>
    <w:rsid w:val="00A94093"/>
    <w:rsid w:val="00A9546C"/>
    <w:rsid w:val="00A958D7"/>
    <w:rsid w:val="00A974AD"/>
    <w:rsid w:val="00A975E8"/>
    <w:rsid w:val="00A97BE6"/>
    <w:rsid w:val="00AA01A0"/>
    <w:rsid w:val="00AA0A27"/>
    <w:rsid w:val="00AA13C2"/>
    <w:rsid w:val="00AA22B3"/>
    <w:rsid w:val="00AA2AD0"/>
    <w:rsid w:val="00AA3F91"/>
    <w:rsid w:val="00AA462F"/>
    <w:rsid w:val="00AA5749"/>
    <w:rsid w:val="00AA5A56"/>
    <w:rsid w:val="00AA5EED"/>
    <w:rsid w:val="00AA6184"/>
    <w:rsid w:val="00AA7B98"/>
    <w:rsid w:val="00AB0494"/>
    <w:rsid w:val="00AB1219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5065"/>
    <w:rsid w:val="00AC52BF"/>
    <w:rsid w:val="00AC6368"/>
    <w:rsid w:val="00AC6426"/>
    <w:rsid w:val="00AC698E"/>
    <w:rsid w:val="00AD277A"/>
    <w:rsid w:val="00AD2E30"/>
    <w:rsid w:val="00AD346A"/>
    <w:rsid w:val="00AD3A36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1FDB"/>
    <w:rsid w:val="00AE260B"/>
    <w:rsid w:val="00AE3391"/>
    <w:rsid w:val="00AE393B"/>
    <w:rsid w:val="00AE4010"/>
    <w:rsid w:val="00AE4591"/>
    <w:rsid w:val="00AE4965"/>
    <w:rsid w:val="00AE4C3E"/>
    <w:rsid w:val="00AE50D2"/>
    <w:rsid w:val="00AE5D83"/>
    <w:rsid w:val="00AE7B8D"/>
    <w:rsid w:val="00AE7C39"/>
    <w:rsid w:val="00AF0762"/>
    <w:rsid w:val="00AF0A97"/>
    <w:rsid w:val="00AF1377"/>
    <w:rsid w:val="00AF1BCD"/>
    <w:rsid w:val="00AF1CC3"/>
    <w:rsid w:val="00AF2210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9CC"/>
    <w:rsid w:val="00B11B62"/>
    <w:rsid w:val="00B12135"/>
    <w:rsid w:val="00B148B3"/>
    <w:rsid w:val="00B14C71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08D3"/>
    <w:rsid w:val="00B3137D"/>
    <w:rsid w:val="00B31914"/>
    <w:rsid w:val="00B31C8C"/>
    <w:rsid w:val="00B31CE1"/>
    <w:rsid w:val="00B33051"/>
    <w:rsid w:val="00B3335F"/>
    <w:rsid w:val="00B3513C"/>
    <w:rsid w:val="00B35236"/>
    <w:rsid w:val="00B3558F"/>
    <w:rsid w:val="00B35735"/>
    <w:rsid w:val="00B35941"/>
    <w:rsid w:val="00B35BB6"/>
    <w:rsid w:val="00B35BFB"/>
    <w:rsid w:val="00B36C11"/>
    <w:rsid w:val="00B37B2B"/>
    <w:rsid w:val="00B4005F"/>
    <w:rsid w:val="00B403E4"/>
    <w:rsid w:val="00B40B3D"/>
    <w:rsid w:val="00B41E99"/>
    <w:rsid w:val="00B437C7"/>
    <w:rsid w:val="00B44118"/>
    <w:rsid w:val="00B4456F"/>
    <w:rsid w:val="00B456A4"/>
    <w:rsid w:val="00B4595F"/>
    <w:rsid w:val="00B459EF"/>
    <w:rsid w:val="00B45FB4"/>
    <w:rsid w:val="00B500B8"/>
    <w:rsid w:val="00B51DE8"/>
    <w:rsid w:val="00B51E5A"/>
    <w:rsid w:val="00B52270"/>
    <w:rsid w:val="00B5254F"/>
    <w:rsid w:val="00B532E3"/>
    <w:rsid w:val="00B54E56"/>
    <w:rsid w:val="00B55211"/>
    <w:rsid w:val="00B555BA"/>
    <w:rsid w:val="00B55835"/>
    <w:rsid w:val="00B55D36"/>
    <w:rsid w:val="00B562D0"/>
    <w:rsid w:val="00B57E22"/>
    <w:rsid w:val="00B57E71"/>
    <w:rsid w:val="00B611AF"/>
    <w:rsid w:val="00B632A6"/>
    <w:rsid w:val="00B6356B"/>
    <w:rsid w:val="00B646D7"/>
    <w:rsid w:val="00B6646C"/>
    <w:rsid w:val="00B66D9E"/>
    <w:rsid w:val="00B676B3"/>
    <w:rsid w:val="00B70233"/>
    <w:rsid w:val="00B71428"/>
    <w:rsid w:val="00B71AB5"/>
    <w:rsid w:val="00B71C99"/>
    <w:rsid w:val="00B740F5"/>
    <w:rsid w:val="00B742CA"/>
    <w:rsid w:val="00B74A6B"/>
    <w:rsid w:val="00B74B48"/>
    <w:rsid w:val="00B75B05"/>
    <w:rsid w:val="00B76AB1"/>
    <w:rsid w:val="00B77BBA"/>
    <w:rsid w:val="00B80B09"/>
    <w:rsid w:val="00B81941"/>
    <w:rsid w:val="00B83522"/>
    <w:rsid w:val="00B84FB5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554"/>
    <w:rsid w:val="00BA0A19"/>
    <w:rsid w:val="00BA0A59"/>
    <w:rsid w:val="00BA2E2F"/>
    <w:rsid w:val="00BA3007"/>
    <w:rsid w:val="00BA397A"/>
    <w:rsid w:val="00BA3A98"/>
    <w:rsid w:val="00BA497D"/>
    <w:rsid w:val="00BA4FCB"/>
    <w:rsid w:val="00BA52CA"/>
    <w:rsid w:val="00BA5C81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854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1EBE"/>
    <w:rsid w:val="00BD3446"/>
    <w:rsid w:val="00BD3B17"/>
    <w:rsid w:val="00BD3F70"/>
    <w:rsid w:val="00BD4164"/>
    <w:rsid w:val="00BD45FE"/>
    <w:rsid w:val="00BD4FAE"/>
    <w:rsid w:val="00BD754E"/>
    <w:rsid w:val="00BD7831"/>
    <w:rsid w:val="00BE007C"/>
    <w:rsid w:val="00BE0C0D"/>
    <w:rsid w:val="00BE0CE3"/>
    <w:rsid w:val="00BE1AD1"/>
    <w:rsid w:val="00BE1DC0"/>
    <w:rsid w:val="00BE22A6"/>
    <w:rsid w:val="00BE24CF"/>
    <w:rsid w:val="00BE312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477"/>
    <w:rsid w:val="00BE7573"/>
    <w:rsid w:val="00BF043E"/>
    <w:rsid w:val="00BF06FE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81C"/>
    <w:rsid w:val="00C05E3A"/>
    <w:rsid w:val="00C0667E"/>
    <w:rsid w:val="00C06846"/>
    <w:rsid w:val="00C071F0"/>
    <w:rsid w:val="00C07F57"/>
    <w:rsid w:val="00C11AB9"/>
    <w:rsid w:val="00C11F0C"/>
    <w:rsid w:val="00C12A3A"/>
    <w:rsid w:val="00C1334F"/>
    <w:rsid w:val="00C14536"/>
    <w:rsid w:val="00C14E60"/>
    <w:rsid w:val="00C1635D"/>
    <w:rsid w:val="00C16625"/>
    <w:rsid w:val="00C16C9C"/>
    <w:rsid w:val="00C17340"/>
    <w:rsid w:val="00C20101"/>
    <w:rsid w:val="00C203C0"/>
    <w:rsid w:val="00C20F36"/>
    <w:rsid w:val="00C2260B"/>
    <w:rsid w:val="00C22E2A"/>
    <w:rsid w:val="00C22EC3"/>
    <w:rsid w:val="00C23703"/>
    <w:rsid w:val="00C23F20"/>
    <w:rsid w:val="00C2499C"/>
    <w:rsid w:val="00C262B5"/>
    <w:rsid w:val="00C266B7"/>
    <w:rsid w:val="00C2711F"/>
    <w:rsid w:val="00C2796D"/>
    <w:rsid w:val="00C30203"/>
    <w:rsid w:val="00C303DD"/>
    <w:rsid w:val="00C303F1"/>
    <w:rsid w:val="00C327ED"/>
    <w:rsid w:val="00C3313E"/>
    <w:rsid w:val="00C33633"/>
    <w:rsid w:val="00C34766"/>
    <w:rsid w:val="00C34BBE"/>
    <w:rsid w:val="00C36BD2"/>
    <w:rsid w:val="00C37C09"/>
    <w:rsid w:val="00C4010D"/>
    <w:rsid w:val="00C42080"/>
    <w:rsid w:val="00C4346F"/>
    <w:rsid w:val="00C454B5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198"/>
    <w:rsid w:val="00C52EE9"/>
    <w:rsid w:val="00C52FFC"/>
    <w:rsid w:val="00C53CF1"/>
    <w:rsid w:val="00C53F0F"/>
    <w:rsid w:val="00C5429A"/>
    <w:rsid w:val="00C544D9"/>
    <w:rsid w:val="00C548C8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1FA2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87FF5"/>
    <w:rsid w:val="00C9079D"/>
    <w:rsid w:val="00C90804"/>
    <w:rsid w:val="00C9120B"/>
    <w:rsid w:val="00C92650"/>
    <w:rsid w:val="00C93285"/>
    <w:rsid w:val="00C937CC"/>
    <w:rsid w:val="00C942C4"/>
    <w:rsid w:val="00C942F6"/>
    <w:rsid w:val="00C94AC0"/>
    <w:rsid w:val="00C955A8"/>
    <w:rsid w:val="00C958B5"/>
    <w:rsid w:val="00C95F04"/>
    <w:rsid w:val="00C960F0"/>
    <w:rsid w:val="00C963E5"/>
    <w:rsid w:val="00C96D75"/>
    <w:rsid w:val="00C97D83"/>
    <w:rsid w:val="00CA0655"/>
    <w:rsid w:val="00CA0B17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A5F79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C190F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18F1"/>
    <w:rsid w:val="00CD2080"/>
    <w:rsid w:val="00CD2629"/>
    <w:rsid w:val="00CD3033"/>
    <w:rsid w:val="00CD344F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BE8"/>
    <w:rsid w:val="00D14D4A"/>
    <w:rsid w:val="00D153EE"/>
    <w:rsid w:val="00D15BE9"/>
    <w:rsid w:val="00D16A0E"/>
    <w:rsid w:val="00D16B22"/>
    <w:rsid w:val="00D17B08"/>
    <w:rsid w:val="00D204B3"/>
    <w:rsid w:val="00D2113B"/>
    <w:rsid w:val="00D2204D"/>
    <w:rsid w:val="00D23206"/>
    <w:rsid w:val="00D234F4"/>
    <w:rsid w:val="00D23593"/>
    <w:rsid w:val="00D235BC"/>
    <w:rsid w:val="00D24921"/>
    <w:rsid w:val="00D24E86"/>
    <w:rsid w:val="00D27808"/>
    <w:rsid w:val="00D27CE7"/>
    <w:rsid w:val="00D304DA"/>
    <w:rsid w:val="00D30BC1"/>
    <w:rsid w:val="00D30DBB"/>
    <w:rsid w:val="00D30F1C"/>
    <w:rsid w:val="00D31118"/>
    <w:rsid w:val="00D31805"/>
    <w:rsid w:val="00D321C5"/>
    <w:rsid w:val="00D33830"/>
    <w:rsid w:val="00D346AB"/>
    <w:rsid w:val="00D36707"/>
    <w:rsid w:val="00D36D2C"/>
    <w:rsid w:val="00D401B2"/>
    <w:rsid w:val="00D4072D"/>
    <w:rsid w:val="00D43FC8"/>
    <w:rsid w:val="00D45B87"/>
    <w:rsid w:val="00D466BB"/>
    <w:rsid w:val="00D47F08"/>
    <w:rsid w:val="00D50C19"/>
    <w:rsid w:val="00D51A27"/>
    <w:rsid w:val="00D52BB8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48F"/>
    <w:rsid w:val="00D727AE"/>
    <w:rsid w:val="00D72F5B"/>
    <w:rsid w:val="00D73995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4E76"/>
    <w:rsid w:val="00D8502D"/>
    <w:rsid w:val="00D855BD"/>
    <w:rsid w:val="00D900C6"/>
    <w:rsid w:val="00D9077A"/>
    <w:rsid w:val="00D924F9"/>
    <w:rsid w:val="00D92AC5"/>
    <w:rsid w:val="00D94063"/>
    <w:rsid w:val="00DA162B"/>
    <w:rsid w:val="00DA19B0"/>
    <w:rsid w:val="00DA216C"/>
    <w:rsid w:val="00DA293B"/>
    <w:rsid w:val="00DA3FE8"/>
    <w:rsid w:val="00DA45E7"/>
    <w:rsid w:val="00DA4AB5"/>
    <w:rsid w:val="00DA5771"/>
    <w:rsid w:val="00DA675F"/>
    <w:rsid w:val="00DA6C6A"/>
    <w:rsid w:val="00DA7BF8"/>
    <w:rsid w:val="00DB181A"/>
    <w:rsid w:val="00DB2A7A"/>
    <w:rsid w:val="00DB2C1E"/>
    <w:rsid w:val="00DB3C6E"/>
    <w:rsid w:val="00DB47ED"/>
    <w:rsid w:val="00DB5D2D"/>
    <w:rsid w:val="00DB645F"/>
    <w:rsid w:val="00DB7B02"/>
    <w:rsid w:val="00DB7CBC"/>
    <w:rsid w:val="00DC0A8E"/>
    <w:rsid w:val="00DC111D"/>
    <w:rsid w:val="00DC2147"/>
    <w:rsid w:val="00DC2386"/>
    <w:rsid w:val="00DC2B08"/>
    <w:rsid w:val="00DC3F3E"/>
    <w:rsid w:val="00DC4250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4F11"/>
    <w:rsid w:val="00DD51CA"/>
    <w:rsid w:val="00DD5D20"/>
    <w:rsid w:val="00DD67CF"/>
    <w:rsid w:val="00DD6B26"/>
    <w:rsid w:val="00DD78AF"/>
    <w:rsid w:val="00DD7B8B"/>
    <w:rsid w:val="00DD7F1F"/>
    <w:rsid w:val="00DE036F"/>
    <w:rsid w:val="00DE0E0E"/>
    <w:rsid w:val="00DE1323"/>
    <w:rsid w:val="00DE215B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B62"/>
    <w:rsid w:val="00E001BB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5CB0"/>
    <w:rsid w:val="00E05ED1"/>
    <w:rsid w:val="00E07205"/>
    <w:rsid w:val="00E0768B"/>
    <w:rsid w:val="00E07B44"/>
    <w:rsid w:val="00E11485"/>
    <w:rsid w:val="00E114A2"/>
    <w:rsid w:val="00E11A6B"/>
    <w:rsid w:val="00E11A90"/>
    <w:rsid w:val="00E1284F"/>
    <w:rsid w:val="00E12BE8"/>
    <w:rsid w:val="00E131A0"/>
    <w:rsid w:val="00E14899"/>
    <w:rsid w:val="00E14F1E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180"/>
    <w:rsid w:val="00E41C31"/>
    <w:rsid w:val="00E42BE2"/>
    <w:rsid w:val="00E437B7"/>
    <w:rsid w:val="00E457FE"/>
    <w:rsid w:val="00E45D36"/>
    <w:rsid w:val="00E46025"/>
    <w:rsid w:val="00E47145"/>
    <w:rsid w:val="00E473F7"/>
    <w:rsid w:val="00E47565"/>
    <w:rsid w:val="00E47A7E"/>
    <w:rsid w:val="00E5023B"/>
    <w:rsid w:val="00E5148E"/>
    <w:rsid w:val="00E55919"/>
    <w:rsid w:val="00E56624"/>
    <w:rsid w:val="00E56738"/>
    <w:rsid w:val="00E57CC5"/>
    <w:rsid w:val="00E6085E"/>
    <w:rsid w:val="00E61D86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DF7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20E"/>
    <w:rsid w:val="00E94628"/>
    <w:rsid w:val="00E955C2"/>
    <w:rsid w:val="00E95B22"/>
    <w:rsid w:val="00E96054"/>
    <w:rsid w:val="00E97208"/>
    <w:rsid w:val="00E973B5"/>
    <w:rsid w:val="00EA0409"/>
    <w:rsid w:val="00EA117B"/>
    <w:rsid w:val="00EA12E9"/>
    <w:rsid w:val="00EA172B"/>
    <w:rsid w:val="00EA1C0A"/>
    <w:rsid w:val="00EA3A95"/>
    <w:rsid w:val="00EA3D6A"/>
    <w:rsid w:val="00EA546A"/>
    <w:rsid w:val="00EA5CFC"/>
    <w:rsid w:val="00EA79AB"/>
    <w:rsid w:val="00EA7C32"/>
    <w:rsid w:val="00EB0756"/>
    <w:rsid w:val="00EB10A9"/>
    <w:rsid w:val="00EB116C"/>
    <w:rsid w:val="00EB3252"/>
    <w:rsid w:val="00EB32A6"/>
    <w:rsid w:val="00EB4C90"/>
    <w:rsid w:val="00EB5570"/>
    <w:rsid w:val="00EB6845"/>
    <w:rsid w:val="00EB686A"/>
    <w:rsid w:val="00EB726F"/>
    <w:rsid w:val="00EB7735"/>
    <w:rsid w:val="00EB791A"/>
    <w:rsid w:val="00EB7D8E"/>
    <w:rsid w:val="00EC090D"/>
    <w:rsid w:val="00EC37AE"/>
    <w:rsid w:val="00EC480E"/>
    <w:rsid w:val="00EC4C38"/>
    <w:rsid w:val="00EC50A4"/>
    <w:rsid w:val="00EC53E7"/>
    <w:rsid w:val="00EC5B26"/>
    <w:rsid w:val="00EC6309"/>
    <w:rsid w:val="00EC6DB9"/>
    <w:rsid w:val="00EC71BA"/>
    <w:rsid w:val="00EC7797"/>
    <w:rsid w:val="00ED0862"/>
    <w:rsid w:val="00ED1235"/>
    <w:rsid w:val="00ED1714"/>
    <w:rsid w:val="00ED2415"/>
    <w:rsid w:val="00ED257C"/>
    <w:rsid w:val="00ED2748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225"/>
    <w:rsid w:val="00EE442E"/>
    <w:rsid w:val="00EE4C69"/>
    <w:rsid w:val="00EE55B9"/>
    <w:rsid w:val="00EE5DCB"/>
    <w:rsid w:val="00EE6C7C"/>
    <w:rsid w:val="00EE7289"/>
    <w:rsid w:val="00EE7C8A"/>
    <w:rsid w:val="00EF1703"/>
    <w:rsid w:val="00EF236B"/>
    <w:rsid w:val="00EF3182"/>
    <w:rsid w:val="00EF47B3"/>
    <w:rsid w:val="00EF4B94"/>
    <w:rsid w:val="00EF4BD8"/>
    <w:rsid w:val="00EF5401"/>
    <w:rsid w:val="00EF540C"/>
    <w:rsid w:val="00EF54CC"/>
    <w:rsid w:val="00EF5758"/>
    <w:rsid w:val="00EF5D17"/>
    <w:rsid w:val="00EF710D"/>
    <w:rsid w:val="00F000E1"/>
    <w:rsid w:val="00F00307"/>
    <w:rsid w:val="00F01217"/>
    <w:rsid w:val="00F01468"/>
    <w:rsid w:val="00F0160A"/>
    <w:rsid w:val="00F01636"/>
    <w:rsid w:val="00F01ACF"/>
    <w:rsid w:val="00F02C2E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4EE7"/>
    <w:rsid w:val="00F25715"/>
    <w:rsid w:val="00F26615"/>
    <w:rsid w:val="00F26B0F"/>
    <w:rsid w:val="00F2796F"/>
    <w:rsid w:val="00F3049A"/>
    <w:rsid w:val="00F30903"/>
    <w:rsid w:val="00F31B8D"/>
    <w:rsid w:val="00F3316D"/>
    <w:rsid w:val="00F33964"/>
    <w:rsid w:val="00F339AD"/>
    <w:rsid w:val="00F36BC4"/>
    <w:rsid w:val="00F36F9D"/>
    <w:rsid w:val="00F3731E"/>
    <w:rsid w:val="00F37BC1"/>
    <w:rsid w:val="00F37EAB"/>
    <w:rsid w:val="00F401FE"/>
    <w:rsid w:val="00F40FD3"/>
    <w:rsid w:val="00F42EE2"/>
    <w:rsid w:val="00F42FEF"/>
    <w:rsid w:val="00F4366B"/>
    <w:rsid w:val="00F43885"/>
    <w:rsid w:val="00F45432"/>
    <w:rsid w:val="00F45D64"/>
    <w:rsid w:val="00F50529"/>
    <w:rsid w:val="00F51F40"/>
    <w:rsid w:val="00F52F91"/>
    <w:rsid w:val="00F54B70"/>
    <w:rsid w:val="00F5523B"/>
    <w:rsid w:val="00F55841"/>
    <w:rsid w:val="00F5602D"/>
    <w:rsid w:val="00F56E0D"/>
    <w:rsid w:val="00F574EF"/>
    <w:rsid w:val="00F60F3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67C34"/>
    <w:rsid w:val="00F67D20"/>
    <w:rsid w:val="00F70A55"/>
    <w:rsid w:val="00F74168"/>
    <w:rsid w:val="00F74B20"/>
    <w:rsid w:val="00F75257"/>
    <w:rsid w:val="00F752E5"/>
    <w:rsid w:val="00F75439"/>
    <w:rsid w:val="00F75B55"/>
    <w:rsid w:val="00F76521"/>
    <w:rsid w:val="00F76C74"/>
    <w:rsid w:val="00F7779A"/>
    <w:rsid w:val="00F77C12"/>
    <w:rsid w:val="00F8000E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809"/>
    <w:rsid w:val="00F85E45"/>
    <w:rsid w:val="00F85EF5"/>
    <w:rsid w:val="00F866A6"/>
    <w:rsid w:val="00F87499"/>
    <w:rsid w:val="00F87BB1"/>
    <w:rsid w:val="00F87D5F"/>
    <w:rsid w:val="00F9250D"/>
    <w:rsid w:val="00F93322"/>
    <w:rsid w:val="00F94BD6"/>
    <w:rsid w:val="00F9582B"/>
    <w:rsid w:val="00F96072"/>
    <w:rsid w:val="00F967E4"/>
    <w:rsid w:val="00F97A8A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5FDA"/>
    <w:rsid w:val="00FB6628"/>
    <w:rsid w:val="00FB784C"/>
    <w:rsid w:val="00FC15C9"/>
    <w:rsid w:val="00FC2669"/>
    <w:rsid w:val="00FC2B04"/>
    <w:rsid w:val="00FC2D5F"/>
    <w:rsid w:val="00FC2FCE"/>
    <w:rsid w:val="00FC3188"/>
    <w:rsid w:val="00FC4D21"/>
    <w:rsid w:val="00FC5417"/>
    <w:rsid w:val="00FC564B"/>
    <w:rsid w:val="00FC6E58"/>
    <w:rsid w:val="00FC7604"/>
    <w:rsid w:val="00FC7788"/>
    <w:rsid w:val="00FC7A37"/>
    <w:rsid w:val="00FD0ADD"/>
    <w:rsid w:val="00FD1114"/>
    <w:rsid w:val="00FD2D12"/>
    <w:rsid w:val="00FD31E9"/>
    <w:rsid w:val="00FD38FF"/>
    <w:rsid w:val="00FD3A4C"/>
    <w:rsid w:val="00FD3AB0"/>
    <w:rsid w:val="00FD4EF4"/>
    <w:rsid w:val="00FD640D"/>
    <w:rsid w:val="00FD7154"/>
    <w:rsid w:val="00FD7774"/>
    <w:rsid w:val="00FD77AC"/>
    <w:rsid w:val="00FD7A41"/>
    <w:rsid w:val="00FE02A6"/>
    <w:rsid w:val="00FE158F"/>
    <w:rsid w:val="00FE1A56"/>
    <w:rsid w:val="00FE1FE7"/>
    <w:rsid w:val="00FE2308"/>
    <w:rsid w:val="00FE2A0C"/>
    <w:rsid w:val="00FE3A31"/>
    <w:rsid w:val="00FE3E73"/>
    <w:rsid w:val="00FE40C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66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3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header" Target="header2.xml"/><Relationship Id="rId28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1.xml"/><Relationship Id="rId27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7.jpeg"/><Relationship Id="rId2" Type="http://schemas.openxmlformats.org/officeDocument/2006/relationships/image" Target="media/image16.jpeg"/><Relationship Id="rId1" Type="http://schemas.openxmlformats.org/officeDocument/2006/relationships/image" Target="media/image15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6.jpeg"/><Relationship Id="rId1" Type="http://schemas.openxmlformats.org/officeDocument/2006/relationships/image" Target="media/image1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8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08D486-0066-4050-A834-D4403473E8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8811</TotalTime>
  <Pages>1</Pages>
  <Words>402</Words>
  <Characters>2174</Characters>
  <Application>Microsoft Office Word</Application>
  <DocSecurity>0</DocSecurity>
  <Lines>18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2571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440</cp:revision>
  <cp:lastPrinted>2014-01-19T16:14:00Z</cp:lastPrinted>
  <dcterms:created xsi:type="dcterms:W3CDTF">2014-04-16T12:32:00Z</dcterms:created>
  <dcterms:modified xsi:type="dcterms:W3CDTF">2014-10-08T21:17:00Z</dcterms:modified>
</cp:coreProperties>
</file>