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Pr="00A2090E" w:rsidRDefault="002E6C95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12.02.01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Pr="00A2090E" w:rsidRDefault="002E6C95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12.02.01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04071832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2693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04071832" w:history="1">
        <w:r w:rsidR="00E26933" w:rsidRPr="004D5BBA">
          <w:rPr>
            <w:rStyle w:val="Hyperlink"/>
            <w:noProof/>
          </w:rPr>
          <w:t>Sumário</w:t>
        </w:r>
        <w:r w:rsidR="00E26933">
          <w:rPr>
            <w:noProof/>
            <w:webHidden/>
          </w:rPr>
          <w:tab/>
        </w:r>
        <w:r w:rsidR="00E26933">
          <w:rPr>
            <w:noProof/>
            <w:webHidden/>
          </w:rPr>
          <w:fldChar w:fldCharType="begin"/>
        </w:r>
        <w:r w:rsidR="00E26933">
          <w:rPr>
            <w:noProof/>
            <w:webHidden/>
          </w:rPr>
          <w:instrText xml:space="preserve"> PAGEREF _Toc404071832 \h </w:instrText>
        </w:r>
        <w:r w:rsidR="00E26933">
          <w:rPr>
            <w:noProof/>
            <w:webHidden/>
          </w:rPr>
        </w:r>
        <w:r w:rsidR="00E26933">
          <w:rPr>
            <w:noProof/>
            <w:webHidden/>
          </w:rPr>
          <w:fldChar w:fldCharType="separate"/>
        </w:r>
        <w:r w:rsidR="00E26933">
          <w:rPr>
            <w:noProof/>
            <w:webHidden/>
          </w:rPr>
          <w:t>2</w:t>
        </w:r>
        <w:r w:rsidR="00E26933">
          <w:rPr>
            <w:noProof/>
            <w:webHidden/>
          </w:rPr>
          <w:fldChar w:fldCharType="end"/>
        </w:r>
      </w:hyperlink>
    </w:p>
    <w:p w:rsidR="00E26933" w:rsidRDefault="00E26933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04071833" w:history="1">
        <w:r w:rsidRPr="004D5BBA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_Toc404071833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26933" w:rsidRDefault="00E26933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4071834" w:history="1">
        <w:r w:rsidRPr="004D5BBA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4D5BBA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_Toc404071834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26933" w:rsidRDefault="00E269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4071835" w:history="1">
        <w:r w:rsidRPr="004D5BBA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4D5BBA">
          <w:rPr>
            <w:rStyle w:val="Hyperlink"/>
          </w:rPr>
          <w:t>Procedimentos da Instituição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_Toc404071835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E26933" w:rsidRDefault="00E269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4071836" w:history="1">
        <w:r w:rsidRPr="004D5BBA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4D5BBA">
          <w:rPr>
            <w:rStyle w:val="Hyperlink"/>
          </w:rPr>
          <w:t>Campo Celular na Ficha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_Toc404071836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E26933" w:rsidRDefault="00E269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4071837" w:history="1">
        <w:r w:rsidRPr="004D5BBA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4D5BBA">
          <w:rPr>
            <w:rStyle w:val="Hyperlink"/>
          </w:rPr>
          <w:t>Módulo Ajuda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_Toc404071837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E26933" w:rsidRDefault="00E26933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4071838" w:history="1">
        <w:r w:rsidRPr="004D5BBA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4D5BBA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_Toc404071838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26933" w:rsidRDefault="00E269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4071839" w:history="1">
        <w:r w:rsidRPr="004D5BBA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4D5BBA">
          <w:rPr>
            <w:rStyle w:val="Hyperlink"/>
          </w:rPr>
          <w:t>Conta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_Toc404071839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E26933" w:rsidRDefault="00E269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4071840" w:history="1">
        <w:r w:rsidRPr="004D5BBA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4D5BBA">
          <w:rPr>
            <w:rStyle w:val="Hyperlink"/>
          </w:rPr>
          <w:t>Multimídia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_Toc404071840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E26933" w:rsidRDefault="00E269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4071841" w:history="1">
        <w:r w:rsidRPr="004D5BBA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4D5BBA">
          <w:rPr>
            <w:rStyle w:val="Hyperlink"/>
          </w:rPr>
          <w:t>Lembrete de agendamentos via Whatsapp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_Toc404071841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E26933" w:rsidRDefault="00E269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4071842" w:history="1">
        <w:r w:rsidRPr="004D5BBA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4D5BBA">
          <w:rPr>
            <w:rStyle w:val="Hyperlink"/>
          </w:rPr>
          <w:t>Torpedos SMS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_Toc404071842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04071833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2" w:name="_Toc404071834"/>
      <w:r>
        <w:lastRenderedPageBreak/>
        <w:t>Correções</w:t>
      </w:r>
      <w:bookmarkEnd w:id="2"/>
    </w:p>
    <w:p w:rsidR="00F742FD" w:rsidRPr="00B348E3" w:rsidRDefault="00033B08" w:rsidP="00F742FD">
      <w:pPr>
        <w:pStyle w:val="Ttulo3"/>
      </w:pPr>
      <w:bookmarkStart w:id="3" w:name="_Toc404071835"/>
      <w:r>
        <w:t>Procedimentos da Instituição</w:t>
      </w:r>
      <w:bookmarkEnd w:id="3"/>
    </w:p>
    <w:p w:rsidR="00B348E3" w:rsidRPr="009F6278" w:rsidRDefault="00B348E3" w:rsidP="00B348E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F73408">
        <w:rPr>
          <w:lang w:bidi="pt-BR"/>
        </w:rPr>
        <w:t>Alterar o valor do procedimento</w:t>
      </w:r>
      <w:r w:rsidR="009F6278">
        <w:rPr>
          <w:lang w:bidi="pt-BR"/>
        </w:rPr>
        <w:t>.</w:t>
      </w:r>
    </w:p>
    <w:p w:rsidR="00431DE7" w:rsidRPr="006E0BA8" w:rsidRDefault="00B348E3" w:rsidP="002669CA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F73408">
        <w:rPr>
          <w:lang w:bidi="pt-BR"/>
        </w:rPr>
        <w:t>Ao criar um novo procedimento com valor “0”, clicar no botão “Gravar” e após tentar alterar o valor do procedimento ocorre o erro: “ A linha não pode ser localizada para atualização. Alguns valores podem ter disso alterados desde que ela foi lida pela última vez”.</w:t>
      </w:r>
    </w:p>
    <w:p w:rsidR="00B93ED6" w:rsidRDefault="00431DE7" w:rsidP="000D5D68">
      <w:pPr>
        <w:pStyle w:val="ParagrafoManual"/>
        <w:rPr>
          <w:lang w:bidi="pt-BR"/>
        </w:rPr>
      </w:pPr>
      <w:r>
        <w:rPr>
          <w:b/>
          <w:lang w:bidi="pt-BR"/>
        </w:rPr>
        <w:t xml:space="preserve">  </w:t>
      </w:r>
      <w:r w:rsidR="00B348E3">
        <w:rPr>
          <w:b/>
          <w:lang w:bidi="pt-BR"/>
        </w:rPr>
        <w:t xml:space="preserve">Solução: </w:t>
      </w:r>
      <w:r w:rsidR="00B348E3">
        <w:rPr>
          <w:lang w:bidi="pt-BR"/>
        </w:rPr>
        <w:t>Efetuada correção sistêmica.</w:t>
      </w:r>
      <w:r w:rsidR="000D5D68">
        <w:rPr>
          <w:lang w:bidi="pt-BR"/>
        </w:rPr>
        <w:t xml:space="preserve"> </w:t>
      </w:r>
    </w:p>
    <w:p w:rsidR="00AE6E96" w:rsidRDefault="00AE6E96" w:rsidP="000D5D68">
      <w:pPr>
        <w:pStyle w:val="ParagrafoManual"/>
        <w:rPr>
          <w:lang w:bidi="pt-BR"/>
        </w:rPr>
      </w:pPr>
    </w:p>
    <w:p w:rsidR="00AE6E96" w:rsidRPr="00B348E3" w:rsidRDefault="00AE6E96" w:rsidP="00AE6E96">
      <w:pPr>
        <w:pStyle w:val="Ttulo3"/>
      </w:pPr>
      <w:bookmarkStart w:id="4" w:name="_Toc404071836"/>
      <w:r>
        <w:t>Campo Celular na Ficha do Paciente</w:t>
      </w:r>
      <w:bookmarkEnd w:id="4"/>
    </w:p>
    <w:p w:rsidR="00AE6E96" w:rsidRPr="009F6278" w:rsidRDefault="00AE6E96" w:rsidP="00AE6E96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Alterar o número do campo celular na ficha do paciente.</w:t>
      </w:r>
    </w:p>
    <w:p w:rsidR="00AE6E96" w:rsidRDefault="00AE6E96" w:rsidP="00AE6E96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Ao editar o</w:t>
      </w:r>
      <w:r w:rsidRPr="00AE6E96">
        <w:rPr>
          <w:lang w:bidi="pt-BR"/>
        </w:rPr>
        <w:t xml:space="preserve"> campo celular na ficha do paciente não </w:t>
      </w:r>
      <w:r>
        <w:rPr>
          <w:lang w:bidi="pt-BR"/>
        </w:rPr>
        <w:t>é possível editar somente</w:t>
      </w:r>
      <w:r w:rsidRPr="00AE6E96">
        <w:rPr>
          <w:lang w:bidi="pt-BR"/>
        </w:rPr>
        <w:t xml:space="preserve"> um dos números</w:t>
      </w:r>
      <w:r w:rsidR="00264E75">
        <w:rPr>
          <w:lang w:bidi="pt-BR"/>
        </w:rPr>
        <w:t>, tem de ser inserido o número inteiro novamente.</w:t>
      </w:r>
    </w:p>
    <w:p w:rsidR="00AE6E96" w:rsidRDefault="00AE6E96" w:rsidP="00AE6E96">
      <w:pPr>
        <w:pStyle w:val="ParagrafoManual"/>
        <w:rPr>
          <w:lang w:bidi="pt-BR"/>
        </w:rPr>
      </w:pPr>
      <w:r>
        <w:rPr>
          <w:b/>
          <w:lang w:bidi="pt-BR"/>
        </w:rPr>
        <w:t xml:space="preserve">  Solução: </w:t>
      </w:r>
      <w:r>
        <w:rPr>
          <w:lang w:bidi="pt-BR"/>
        </w:rPr>
        <w:t xml:space="preserve">Efetuada correção sistêmica. </w:t>
      </w:r>
    </w:p>
    <w:p w:rsidR="00264E75" w:rsidRDefault="00264E75" w:rsidP="00AE6E96">
      <w:pPr>
        <w:pStyle w:val="ParagrafoManual"/>
        <w:rPr>
          <w:lang w:bidi="pt-BR"/>
        </w:rPr>
      </w:pPr>
    </w:p>
    <w:p w:rsidR="004A4DC5" w:rsidRPr="00B820D9" w:rsidRDefault="004A4DC5" w:rsidP="004A4DC5">
      <w:pPr>
        <w:pStyle w:val="Ttulo3"/>
      </w:pPr>
      <w:bookmarkStart w:id="5" w:name="_Toc404071837"/>
      <w:r>
        <w:t>Módulo Ajuda</w:t>
      </w:r>
      <w:bookmarkEnd w:id="5"/>
    </w:p>
    <w:p w:rsidR="004A4DC5" w:rsidRPr="000D5D68" w:rsidRDefault="004A4DC5" w:rsidP="004A4DC5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Pr="000D5D68">
        <w:rPr>
          <w:lang w:bidi="pt-BR"/>
        </w:rPr>
        <w:t>Módulo Ajuda</w:t>
      </w:r>
      <w:r>
        <w:rPr>
          <w:lang w:bidi="pt-BR"/>
        </w:rPr>
        <w:t>.</w:t>
      </w:r>
    </w:p>
    <w:p w:rsidR="004A4DC5" w:rsidRPr="009E11A1" w:rsidRDefault="004A4DC5" w:rsidP="004A4DC5">
      <w:pPr>
        <w:pStyle w:val="ParagrafoManual"/>
        <w:jc w:val="left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Alterar o link do botão “Ajuda” direcionando para o link: </w:t>
      </w:r>
      <w:hyperlink r:id="rId8" w:history="1">
        <w:r w:rsidRPr="00370E26">
          <w:rPr>
            <w:rStyle w:val="Hyperlink"/>
            <w:lang w:bidi="pt-BR"/>
          </w:rPr>
          <w:t>http://tdn.totvs.com/pages/viewpage.action?pageId=4815021</w:t>
        </w:r>
      </w:hyperlink>
      <w:r>
        <w:rPr>
          <w:lang w:bidi="pt-BR"/>
        </w:rPr>
        <w:t>.</w:t>
      </w:r>
    </w:p>
    <w:p w:rsidR="004A4DC5" w:rsidRDefault="004A4DC5" w:rsidP="004A4DC5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 alteração do link.</w:t>
      </w:r>
    </w:p>
    <w:p w:rsidR="004A4DC5" w:rsidRDefault="004A4DC5" w:rsidP="00AE6E96">
      <w:pPr>
        <w:pStyle w:val="ParagrafoManual"/>
        <w:rPr>
          <w:lang w:bidi="pt-BR"/>
        </w:rPr>
      </w:pPr>
    </w:p>
    <w:p w:rsidR="00AE6E96" w:rsidRDefault="00AE6E96" w:rsidP="000D5D68">
      <w:pPr>
        <w:pStyle w:val="ParagrafoManual"/>
        <w:rPr>
          <w:lang w:bidi="pt-BR"/>
        </w:rPr>
      </w:pPr>
    </w:p>
    <w:p w:rsidR="000A4020" w:rsidRDefault="000A4020" w:rsidP="00B348E3">
      <w:pPr>
        <w:pStyle w:val="ParagrafoManual"/>
        <w:rPr>
          <w:lang w:bidi="pt-BR"/>
        </w:rPr>
      </w:pPr>
    </w:p>
    <w:p w:rsidR="00576122" w:rsidRDefault="00576122" w:rsidP="00B348E3">
      <w:pPr>
        <w:pStyle w:val="ParagrafoManual"/>
        <w:rPr>
          <w:lang w:bidi="pt-BR"/>
        </w:rPr>
      </w:pPr>
    </w:p>
    <w:p w:rsidR="000B4809" w:rsidRDefault="000B4809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303C81" w:rsidRPr="00090261" w:rsidRDefault="000B4809" w:rsidP="002E5DDA">
      <w:pPr>
        <w:pStyle w:val="Ttulo2"/>
      </w:pPr>
      <w:bookmarkStart w:id="6" w:name="_Toc404071838"/>
      <w:bookmarkStart w:id="7" w:name="_GoBack"/>
      <w:bookmarkEnd w:id="7"/>
      <w:r>
        <w:lastRenderedPageBreak/>
        <w:t>Melhorias</w:t>
      </w:r>
      <w:bookmarkEnd w:id="6"/>
      <w:r>
        <w:t xml:space="preserve"> </w:t>
      </w:r>
    </w:p>
    <w:p w:rsidR="00303C81" w:rsidRPr="00B820D9" w:rsidRDefault="00F73408" w:rsidP="007A77A6">
      <w:pPr>
        <w:pStyle w:val="Ttulo3"/>
      </w:pPr>
      <w:bookmarkStart w:id="8" w:name="_Toc404071839"/>
      <w:r>
        <w:t>Conta do Paciente</w:t>
      </w:r>
      <w:bookmarkEnd w:id="8"/>
    </w:p>
    <w:p w:rsidR="00303C81" w:rsidRPr="000D5D68" w:rsidRDefault="000948CD" w:rsidP="00303C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0D5D68" w:rsidRPr="000D5D68">
        <w:rPr>
          <w:lang w:bidi="pt-BR"/>
        </w:rPr>
        <w:t>Inserção do procedimento na conta do paciente</w:t>
      </w:r>
      <w:r w:rsidR="006A386D">
        <w:rPr>
          <w:lang w:bidi="pt-BR"/>
        </w:rPr>
        <w:t>.</w:t>
      </w:r>
    </w:p>
    <w:p w:rsidR="00303C81" w:rsidRPr="009E11A1" w:rsidRDefault="00303C81" w:rsidP="00303C8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9E11A1">
        <w:rPr>
          <w:lang w:bidi="pt-BR"/>
        </w:rPr>
        <w:t xml:space="preserve"> </w:t>
      </w:r>
      <w:r w:rsidR="000D5D68">
        <w:rPr>
          <w:lang w:bidi="pt-BR"/>
        </w:rPr>
        <w:t>Possibilitar a inserção de um procedimento com o valor “0” na conta do paciente.</w:t>
      </w:r>
    </w:p>
    <w:p w:rsidR="00B820D9" w:rsidRDefault="00303C81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75975">
        <w:rPr>
          <w:lang w:bidi="pt-BR"/>
        </w:rPr>
        <w:t>Desenvolvida a possibilidade de inserir um procedimento com o valor “0”</w:t>
      </w:r>
      <w:r w:rsidR="000D5D68">
        <w:rPr>
          <w:lang w:bidi="pt-BR"/>
        </w:rPr>
        <w:t>.</w:t>
      </w:r>
    </w:p>
    <w:p w:rsidR="000D5D68" w:rsidRDefault="000D5D68" w:rsidP="001913EC">
      <w:pPr>
        <w:pStyle w:val="ParagrafoManual"/>
      </w:pPr>
    </w:p>
    <w:p w:rsidR="00264E75" w:rsidRPr="00B820D9" w:rsidRDefault="00264E75" w:rsidP="00264E75">
      <w:pPr>
        <w:pStyle w:val="Ttulo3"/>
      </w:pPr>
      <w:bookmarkStart w:id="9" w:name="_Toc404071840"/>
      <w:r>
        <w:t>Multimídia do Paciente</w:t>
      </w:r>
      <w:bookmarkEnd w:id="9"/>
    </w:p>
    <w:p w:rsidR="00264E75" w:rsidRPr="000D5D68" w:rsidRDefault="00264E75" w:rsidP="00264E75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Inserir multimídias no formato “.PNG”.</w:t>
      </w:r>
    </w:p>
    <w:p w:rsidR="00264E75" w:rsidRPr="009E11A1" w:rsidRDefault="00264E75" w:rsidP="00264E75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a inserção de arquivos no formato “.PNG” na multimídia do paciente.</w:t>
      </w:r>
    </w:p>
    <w:p w:rsidR="00264E75" w:rsidRDefault="00264E75" w:rsidP="00264E75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75975">
        <w:rPr>
          <w:lang w:bidi="pt-BR"/>
        </w:rPr>
        <w:t>Permitida a leitura de arquivo ‘.PNG”</w:t>
      </w:r>
      <w:r>
        <w:rPr>
          <w:lang w:bidi="pt-BR"/>
        </w:rPr>
        <w:t>.</w:t>
      </w:r>
    </w:p>
    <w:p w:rsidR="00264E75" w:rsidRDefault="00264E75" w:rsidP="001913EC">
      <w:pPr>
        <w:pStyle w:val="ParagrafoManual"/>
      </w:pPr>
    </w:p>
    <w:p w:rsidR="00753A6C" w:rsidRPr="00B820D9" w:rsidRDefault="00753A6C" w:rsidP="00753A6C">
      <w:pPr>
        <w:pStyle w:val="Ttulo3"/>
      </w:pPr>
      <w:bookmarkStart w:id="10" w:name="_Toc404071841"/>
      <w:r w:rsidRPr="00753A6C">
        <w:t>Lembrete de agendamentos via Whatsapp</w:t>
      </w:r>
      <w:bookmarkEnd w:id="10"/>
    </w:p>
    <w:p w:rsidR="00753A6C" w:rsidRPr="000D5D68" w:rsidRDefault="00753A6C" w:rsidP="00753A6C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Pr="00753A6C">
        <w:rPr>
          <w:lang w:bidi="pt-BR"/>
        </w:rPr>
        <w:t>Lembrete de agendamentos via Whatsapp</w:t>
      </w:r>
      <w:r>
        <w:rPr>
          <w:lang w:bidi="pt-BR"/>
        </w:rPr>
        <w:t>.</w:t>
      </w:r>
    </w:p>
    <w:p w:rsidR="00753A6C" w:rsidRPr="009E11A1" w:rsidRDefault="00753A6C" w:rsidP="00753A6C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5E49E1">
        <w:rPr>
          <w:lang w:bidi="pt-BR"/>
        </w:rPr>
        <w:t>Possibilitar que o cliente possa enviar lembretes dos agendamentos para os paciente via Whatsapp e que os paciente possam confirmar ou cancelar o compromisso da mesma forma</w:t>
      </w:r>
      <w:r>
        <w:rPr>
          <w:lang w:bidi="pt-BR"/>
        </w:rPr>
        <w:t>.</w:t>
      </w:r>
    </w:p>
    <w:p w:rsidR="005E49E1" w:rsidRDefault="00753A6C" w:rsidP="00753A6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Dese</w:t>
      </w:r>
      <w:r w:rsidR="005E49E1">
        <w:rPr>
          <w:lang w:bidi="pt-BR"/>
        </w:rPr>
        <w:t>nvolvida a possibilidade de lembreta de agendamentos via Whatsapp</w:t>
      </w:r>
    </w:p>
    <w:p w:rsidR="00753A6C" w:rsidRDefault="00753A6C" w:rsidP="00753A6C">
      <w:pPr>
        <w:pStyle w:val="ParagrafoManual"/>
        <w:rPr>
          <w:lang w:bidi="pt-BR"/>
        </w:rPr>
      </w:pPr>
      <w:r>
        <w:rPr>
          <w:lang w:bidi="pt-BR"/>
        </w:rPr>
        <w:t>.</w:t>
      </w:r>
    </w:p>
    <w:p w:rsidR="005E49E1" w:rsidRPr="00B820D9" w:rsidRDefault="003B5A07" w:rsidP="005E49E1">
      <w:pPr>
        <w:pStyle w:val="Ttulo3"/>
      </w:pPr>
      <w:bookmarkStart w:id="11" w:name="_Toc404071842"/>
      <w:r>
        <w:t>Torpedos SMS</w:t>
      </w:r>
      <w:bookmarkEnd w:id="11"/>
    </w:p>
    <w:p w:rsidR="005E49E1" w:rsidRPr="000D5D68" w:rsidRDefault="005E49E1" w:rsidP="005E49E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3B5A07">
        <w:rPr>
          <w:lang w:bidi="pt-BR"/>
        </w:rPr>
        <w:t>Envio de lembretes de agendamentos via SMS</w:t>
      </w:r>
      <w:r>
        <w:rPr>
          <w:lang w:bidi="pt-BR"/>
        </w:rPr>
        <w:t>.</w:t>
      </w:r>
    </w:p>
    <w:p w:rsidR="005E49E1" w:rsidRPr="009E11A1" w:rsidRDefault="005E49E1" w:rsidP="005E49E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que o cliente</w:t>
      </w:r>
      <w:r w:rsidR="00557153">
        <w:rPr>
          <w:lang w:bidi="pt-BR"/>
        </w:rPr>
        <w:t xml:space="preserve"> possa confirmar ou cancelar o agendamento via SMS</w:t>
      </w:r>
      <w:r>
        <w:rPr>
          <w:lang w:bidi="pt-BR"/>
        </w:rPr>
        <w:t>.</w:t>
      </w:r>
    </w:p>
    <w:p w:rsidR="005E49E1" w:rsidRDefault="005E49E1" w:rsidP="005E49E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Desenvolvida a possibilidade de lembreta de agendamentos via Whatsapp</w:t>
      </w:r>
    </w:p>
    <w:p w:rsidR="00753A6C" w:rsidRDefault="00753A6C" w:rsidP="001913EC">
      <w:pPr>
        <w:pStyle w:val="ParagrafoManual"/>
      </w:pPr>
    </w:p>
    <w:sectPr w:rsidR="00753A6C" w:rsidSect="00D569D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7523" w:rsidRDefault="00A77523" w:rsidP="00CA5701">
      <w:r>
        <w:separator/>
      </w:r>
    </w:p>
  </w:endnote>
  <w:endnote w:type="continuationSeparator" w:id="0">
    <w:p w:rsidR="00A77523" w:rsidRDefault="00A77523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26933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E26933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7523" w:rsidRDefault="00A77523" w:rsidP="00CA5701">
      <w:r>
        <w:separator/>
      </w:r>
    </w:p>
  </w:footnote>
  <w:footnote w:type="continuationSeparator" w:id="0">
    <w:p w:rsidR="00A77523" w:rsidRDefault="00A77523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F02"/>
    <w:rsid w:val="00042679"/>
    <w:rsid w:val="000434F2"/>
    <w:rsid w:val="00043CAB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020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29"/>
    <w:rsid w:val="000C1CA2"/>
    <w:rsid w:val="000C3EE8"/>
    <w:rsid w:val="000C4F88"/>
    <w:rsid w:val="000C50E4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BF3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D34"/>
    <w:rsid w:val="002578EE"/>
    <w:rsid w:val="00260137"/>
    <w:rsid w:val="002619BD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D14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D7B01"/>
    <w:rsid w:val="002E1641"/>
    <w:rsid w:val="002E16DB"/>
    <w:rsid w:val="002E2200"/>
    <w:rsid w:val="002E22F2"/>
    <w:rsid w:val="002E4140"/>
    <w:rsid w:val="002E515D"/>
    <w:rsid w:val="002E5713"/>
    <w:rsid w:val="002E5DDA"/>
    <w:rsid w:val="002E64FA"/>
    <w:rsid w:val="002E68D6"/>
    <w:rsid w:val="002E6C95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BDE"/>
    <w:rsid w:val="0036334C"/>
    <w:rsid w:val="003637F7"/>
    <w:rsid w:val="00363B7A"/>
    <w:rsid w:val="00364191"/>
    <w:rsid w:val="00365704"/>
    <w:rsid w:val="0036595C"/>
    <w:rsid w:val="00366751"/>
    <w:rsid w:val="00366780"/>
    <w:rsid w:val="00367632"/>
    <w:rsid w:val="00367D9A"/>
    <w:rsid w:val="00371BD7"/>
    <w:rsid w:val="00372BA7"/>
    <w:rsid w:val="00373ECD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523A"/>
    <w:rsid w:val="003B3E3A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4004CD"/>
    <w:rsid w:val="0040081A"/>
    <w:rsid w:val="004014EE"/>
    <w:rsid w:val="00402B4A"/>
    <w:rsid w:val="00403C87"/>
    <w:rsid w:val="00403DB2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1CEA"/>
    <w:rsid w:val="004821BF"/>
    <w:rsid w:val="0048296C"/>
    <w:rsid w:val="00482A8E"/>
    <w:rsid w:val="004841A7"/>
    <w:rsid w:val="0048519A"/>
    <w:rsid w:val="00486158"/>
    <w:rsid w:val="00490896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153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DD2"/>
    <w:rsid w:val="005B61C8"/>
    <w:rsid w:val="005C03A4"/>
    <w:rsid w:val="005C08FD"/>
    <w:rsid w:val="005C36D8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5358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0BA8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A77A6"/>
    <w:rsid w:val="007B0240"/>
    <w:rsid w:val="007B03E1"/>
    <w:rsid w:val="007B2588"/>
    <w:rsid w:val="007B2BDB"/>
    <w:rsid w:val="007B3AEE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32B"/>
    <w:rsid w:val="007E4517"/>
    <w:rsid w:val="007E5B84"/>
    <w:rsid w:val="007E614F"/>
    <w:rsid w:val="007E69BF"/>
    <w:rsid w:val="007E69E2"/>
    <w:rsid w:val="007E79F1"/>
    <w:rsid w:val="007F0189"/>
    <w:rsid w:val="007F23FE"/>
    <w:rsid w:val="007F2998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21900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3FD"/>
    <w:rsid w:val="00855EF3"/>
    <w:rsid w:val="0085698E"/>
    <w:rsid w:val="00857E89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2159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2E0F"/>
    <w:rsid w:val="009B37C0"/>
    <w:rsid w:val="009B53F4"/>
    <w:rsid w:val="009B6531"/>
    <w:rsid w:val="009B6AFA"/>
    <w:rsid w:val="009B7F8D"/>
    <w:rsid w:val="009C0828"/>
    <w:rsid w:val="009C1E40"/>
    <w:rsid w:val="009C36D3"/>
    <w:rsid w:val="009C4E83"/>
    <w:rsid w:val="009C67C9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77523"/>
    <w:rsid w:val="00A81581"/>
    <w:rsid w:val="00A81E5C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6E96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874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20D9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508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1D61"/>
    <w:rsid w:val="00CC20FB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7A92"/>
    <w:rsid w:val="00CD04E0"/>
    <w:rsid w:val="00CD1513"/>
    <w:rsid w:val="00CD2080"/>
    <w:rsid w:val="00CD2629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75F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40"/>
    <w:rsid w:val="00D94063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4ED5"/>
    <w:rsid w:val="00E261DB"/>
    <w:rsid w:val="00E26933"/>
    <w:rsid w:val="00E277C8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5975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1173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dn.totvs.com/pages/viewpage.action?pageId=481502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55523-C322-435C-BDA6-447DC39AF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573</TotalTime>
  <Pages>5</Pages>
  <Words>570</Words>
  <Characters>3079</Characters>
  <Application>Microsoft Office Word</Application>
  <DocSecurity>0</DocSecurity>
  <Lines>25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3642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113</cp:revision>
  <cp:lastPrinted>2014-01-19T16:14:00Z</cp:lastPrinted>
  <dcterms:created xsi:type="dcterms:W3CDTF">2014-10-06T12:34:00Z</dcterms:created>
  <dcterms:modified xsi:type="dcterms:W3CDTF">2014-11-18T13:02:00Z</dcterms:modified>
</cp:coreProperties>
</file>