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634306</wp:posOffset>
                </wp:positionH>
                <wp:positionV relativeFrom="paragraph">
                  <wp:posOffset>6639398</wp:posOffset>
                </wp:positionV>
                <wp:extent cx="5365115" cy="712381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123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31E9" w:rsidRDefault="003C4612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EB6A06">
                              <w:rPr>
                                <w:lang w:val="pt-BR"/>
                              </w:rPr>
                              <w:t>Envio de SMS (com resposta)</w:t>
                            </w:r>
                          </w:p>
                          <w:p w:rsidR="003656AA" w:rsidRPr="003656AA" w:rsidRDefault="003656AA" w:rsidP="003656AA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95pt;margin-top:522.8pt;width:422.45pt;height:56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" filled="f" stroked="f">
                <v:textbox>
                  <w:txbxContent>
                    <w:p w:rsidR="00FD31E9" w:rsidRDefault="003C4612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EB6A06">
                        <w:rPr>
                          <w:lang w:val="pt-BR"/>
                        </w:rPr>
                        <w:t>Envio de SMS (com resposta)</w:t>
                      </w:r>
                    </w:p>
                    <w:p w:rsidR="003656AA" w:rsidRPr="003656AA" w:rsidRDefault="003656AA" w:rsidP="003656AA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03487736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0D3230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03487736" w:history="1">
        <w:r w:rsidR="000D3230" w:rsidRPr="00EC03E8">
          <w:rPr>
            <w:rStyle w:val="Hyperlink"/>
            <w:noProof/>
          </w:rPr>
          <w:t>Sumário</w:t>
        </w:r>
        <w:r w:rsidR="000D3230">
          <w:rPr>
            <w:noProof/>
            <w:webHidden/>
          </w:rPr>
          <w:tab/>
        </w:r>
        <w:r w:rsidR="000D3230">
          <w:rPr>
            <w:noProof/>
            <w:webHidden/>
          </w:rPr>
          <w:fldChar w:fldCharType="begin"/>
        </w:r>
        <w:r w:rsidR="000D3230">
          <w:rPr>
            <w:noProof/>
            <w:webHidden/>
          </w:rPr>
          <w:instrText xml:space="preserve"> PAGEREF _Toc403487736 \h </w:instrText>
        </w:r>
        <w:r w:rsidR="000D3230">
          <w:rPr>
            <w:noProof/>
            <w:webHidden/>
          </w:rPr>
        </w:r>
        <w:r w:rsidR="000D3230">
          <w:rPr>
            <w:noProof/>
            <w:webHidden/>
          </w:rPr>
          <w:fldChar w:fldCharType="separate"/>
        </w:r>
        <w:r w:rsidR="000D3230">
          <w:rPr>
            <w:noProof/>
            <w:webHidden/>
          </w:rPr>
          <w:t>2</w:t>
        </w:r>
        <w:r w:rsidR="000D3230">
          <w:rPr>
            <w:noProof/>
            <w:webHidden/>
          </w:rPr>
          <w:fldChar w:fldCharType="end"/>
        </w:r>
      </w:hyperlink>
    </w:p>
    <w:p w:rsidR="000D3230" w:rsidRDefault="003E7062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03487737" w:history="1">
        <w:r w:rsidR="000D3230" w:rsidRPr="00EC03E8">
          <w:rPr>
            <w:rStyle w:val="Hyperlink"/>
            <w:noProof/>
          </w:rPr>
          <w:t>Guia Rápido – Lembrete de Agendamento via Whatsapp</w:t>
        </w:r>
        <w:r w:rsidR="000D3230">
          <w:rPr>
            <w:noProof/>
            <w:webHidden/>
          </w:rPr>
          <w:tab/>
        </w:r>
        <w:r w:rsidR="000D3230">
          <w:rPr>
            <w:noProof/>
            <w:webHidden/>
          </w:rPr>
          <w:fldChar w:fldCharType="begin"/>
        </w:r>
        <w:r w:rsidR="000D3230">
          <w:rPr>
            <w:noProof/>
            <w:webHidden/>
          </w:rPr>
          <w:instrText xml:space="preserve"> PAGEREF _Toc403487737 \h </w:instrText>
        </w:r>
        <w:r w:rsidR="000D3230">
          <w:rPr>
            <w:noProof/>
            <w:webHidden/>
          </w:rPr>
        </w:r>
        <w:r w:rsidR="000D3230">
          <w:rPr>
            <w:noProof/>
            <w:webHidden/>
          </w:rPr>
          <w:fldChar w:fldCharType="separate"/>
        </w:r>
        <w:r w:rsidR="000D3230">
          <w:rPr>
            <w:noProof/>
            <w:webHidden/>
          </w:rPr>
          <w:t>3</w:t>
        </w:r>
        <w:r w:rsidR="000D3230">
          <w:rPr>
            <w:noProof/>
            <w:webHidden/>
          </w:rPr>
          <w:fldChar w:fldCharType="end"/>
        </w:r>
      </w:hyperlink>
    </w:p>
    <w:p w:rsidR="000D3230" w:rsidRDefault="003E7062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3487738" w:history="1">
        <w:r w:rsidR="000D3230" w:rsidRPr="00EC03E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0D3230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0D3230" w:rsidRPr="00EC03E8">
          <w:rPr>
            <w:rStyle w:val="Hyperlink"/>
            <w:noProof/>
          </w:rPr>
          <w:t>Ativação</w:t>
        </w:r>
        <w:r w:rsidR="000D3230">
          <w:rPr>
            <w:noProof/>
            <w:webHidden/>
          </w:rPr>
          <w:tab/>
        </w:r>
        <w:r w:rsidR="000D3230">
          <w:rPr>
            <w:noProof/>
            <w:webHidden/>
          </w:rPr>
          <w:fldChar w:fldCharType="begin"/>
        </w:r>
        <w:r w:rsidR="000D3230">
          <w:rPr>
            <w:noProof/>
            <w:webHidden/>
          </w:rPr>
          <w:instrText xml:space="preserve"> PAGEREF _Toc403487738 \h </w:instrText>
        </w:r>
        <w:r w:rsidR="000D3230">
          <w:rPr>
            <w:noProof/>
            <w:webHidden/>
          </w:rPr>
        </w:r>
        <w:r w:rsidR="000D3230">
          <w:rPr>
            <w:noProof/>
            <w:webHidden/>
          </w:rPr>
          <w:fldChar w:fldCharType="separate"/>
        </w:r>
        <w:r w:rsidR="000D3230">
          <w:rPr>
            <w:noProof/>
            <w:webHidden/>
          </w:rPr>
          <w:t>3</w:t>
        </w:r>
        <w:r w:rsidR="000D3230">
          <w:rPr>
            <w:noProof/>
            <w:webHidden/>
          </w:rPr>
          <w:fldChar w:fldCharType="end"/>
        </w:r>
      </w:hyperlink>
    </w:p>
    <w:p w:rsidR="000D3230" w:rsidRDefault="003E7062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3487739" w:history="1">
        <w:r w:rsidR="000D3230" w:rsidRPr="00EC03E8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0D3230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0D3230" w:rsidRPr="00EC03E8">
          <w:rPr>
            <w:rStyle w:val="Hyperlink"/>
            <w:noProof/>
          </w:rPr>
          <w:t>Configurar Mensagem</w:t>
        </w:r>
        <w:r w:rsidR="000D3230">
          <w:rPr>
            <w:noProof/>
            <w:webHidden/>
          </w:rPr>
          <w:tab/>
        </w:r>
        <w:r w:rsidR="000D3230">
          <w:rPr>
            <w:noProof/>
            <w:webHidden/>
          </w:rPr>
          <w:fldChar w:fldCharType="begin"/>
        </w:r>
        <w:r w:rsidR="000D3230">
          <w:rPr>
            <w:noProof/>
            <w:webHidden/>
          </w:rPr>
          <w:instrText xml:space="preserve"> PAGEREF _Toc403487739 \h </w:instrText>
        </w:r>
        <w:r w:rsidR="000D3230">
          <w:rPr>
            <w:noProof/>
            <w:webHidden/>
          </w:rPr>
        </w:r>
        <w:r w:rsidR="000D3230">
          <w:rPr>
            <w:noProof/>
            <w:webHidden/>
          </w:rPr>
          <w:fldChar w:fldCharType="separate"/>
        </w:r>
        <w:r w:rsidR="000D3230">
          <w:rPr>
            <w:noProof/>
            <w:webHidden/>
          </w:rPr>
          <w:t>8</w:t>
        </w:r>
        <w:r w:rsidR="000D3230">
          <w:rPr>
            <w:noProof/>
            <w:webHidden/>
          </w:rPr>
          <w:fldChar w:fldCharType="end"/>
        </w:r>
      </w:hyperlink>
    </w:p>
    <w:p w:rsidR="000D3230" w:rsidRDefault="003E7062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3487740" w:history="1">
        <w:r w:rsidR="000D3230" w:rsidRPr="00EC03E8">
          <w:rPr>
            <w:rStyle w:val="Hyperlink"/>
            <w:rFonts w:ascii="Calibri" w:hAnsi="Calibri"/>
            <w:noProof/>
            <w:snapToGrid w:val="0"/>
            <w:w w:val="0"/>
          </w:rPr>
          <w:t>1.3</w:t>
        </w:r>
        <w:r w:rsidR="000D3230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0D3230" w:rsidRPr="00EC03E8">
          <w:rPr>
            <w:rStyle w:val="Hyperlink"/>
            <w:noProof/>
          </w:rPr>
          <w:t>Utilização</w:t>
        </w:r>
        <w:r w:rsidR="000D3230">
          <w:rPr>
            <w:noProof/>
            <w:webHidden/>
          </w:rPr>
          <w:tab/>
        </w:r>
        <w:r w:rsidR="000D3230">
          <w:rPr>
            <w:noProof/>
            <w:webHidden/>
          </w:rPr>
          <w:fldChar w:fldCharType="begin"/>
        </w:r>
        <w:r w:rsidR="000D3230">
          <w:rPr>
            <w:noProof/>
            <w:webHidden/>
          </w:rPr>
          <w:instrText xml:space="preserve"> PAGEREF _Toc403487740 \h </w:instrText>
        </w:r>
        <w:r w:rsidR="000D3230">
          <w:rPr>
            <w:noProof/>
            <w:webHidden/>
          </w:rPr>
        </w:r>
        <w:r w:rsidR="000D3230">
          <w:rPr>
            <w:noProof/>
            <w:webHidden/>
          </w:rPr>
          <w:fldChar w:fldCharType="separate"/>
        </w:r>
        <w:r w:rsidR="000D3230">
          <w:rPr>
            <w:noProof/>
            <w:webHidden/>
          </w:rPr>
          <w:t>13</w:t>
        </w:r>
        <w:r w:rsidR="000D3230"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03487737"/>
      <w:r w:rsidR="009A1D2B">
        <w:lastRenderedPageBreak/>
        <w:t xml:space="preserve">Guia Rápido – </w:t>
      </w:r>
      <w:bookmarkEnd w:id="1"/>
      <w:r w:rsidR="00EB6A06">
        <w:t>Envio de SMS (com resposta)</w:t>
      </w:r>
    </w:p>
    <w:p w:rsidR="00EB7D8E" w:rsidRDefault="00EB7D8E" w:rsidP="00EB7D8E">
      <w:pPr>
        <w:rPr>
          <w:lang w:eastAsia="pt-BR"/>
        </w:rPr>
      </w:pPr>
    </w:p>
    <w:p w:rsidR="00145660" w:rsidRPr="003C6A42" w:rsidRDefault="00E57CC5" w:rsidP="00AE5D83">
      <w:pPr>
        <w:pStyle w:val="ParagrafoManual"/>
        <w:rPr>
          <w:rFonts w:ascii="Calibri" w:hAnsi="Calibri"/>
          <w:lang w:eastAsia="pt-BR"/>
        </w:rPr>
      </w:pPr>
      <w:r>
        <w:rPr>
          <w:lang w:eastAsia="pt-BR"/>
        </w:rPr>
        <w:tab/>
      </w:r>
      <w:r w:rsidR="003C6A42">
        <w:t>A partir da versão 12.0</w:t>
      </w:r>
      <w:r w:rsidR="00760C71">
        <w:t>2</w:t>
      </w:r>
      <w:r w:rsidR="0063292F">
        <w:t>.01</w:t>
      </w:r>
      <w:r w:rsidR="003C6A42">
        <w:t xml:space="preserve"> existe</w:t>
      </w:r>
      <w:r w:rsidR="0063292F">
        <w:t xml:space="preserve"> o recurso de Lembrete de Agendamento via </w:t>
      </w:r>
      <w:r w:rsidR="00BA4DF3">
        <w:t>SMS</w:t>
      </w:r>
      <w:r w:rsidR="0063292F">
        <w:t>. Este recurso possibilita que o cliente</w:t>
      </w:r>
      <w:r w:rsidR="000816AD">
        <w:t xml:space="preserve"> lembre seus</w:t>
      </w:r>
      <w:r w:rsidR="0063292F">
        <w:t xml:space="preserve"> pacientes d</w:t>
      </w:r>
      <w:r w:rsidR="00BA4DF3">
        <w:t>e seus agendamentos via SMS</w:t>
      </w:r>
      <w:r w:rsidR="000816AD">
        <w:t>. T</w:t>
      </w:r>
      <w:r w:rsidR="0009001F">
        <w:t>ambém é possível que o próprio paciente confirme ou cancele o compromisso</w:t>
      </w:r>
      <w:r w:rsidR="000816AD">
        <w:t xml:space="preserve"> util</w:t>
      </w:r>
      <w:r w:rsidR="00BA4DF3">
        <w:t>izando o mesmo recurso (SMS</w:t>
      </w:r>
      <w:r w:rsidR="000816AD">
        <w:t>)</w:t>
      </w:r>
      <w:r w:rsidR="0009001F">
        <w:t>.</w:t>
      </w:r>
    </w:p>
    <w:p w:rsidR="008F73DF" w:rsidRDefault="000816AD" w:rsidP="000F375F">
      <w:pPr>
        <w:pStyle w:val="Ttulo2"/>
        <w:ind w:left="1145" w:hanging="578"/>
      </w:pPr>
      <w:bookmarkStart w:id="2" w:name="_Toc403487738"/>
      <w:r>
        <w:rPr>
          <w:lang w:val="pt-BR"/>
        </w:rPr>
        <w:t>Ativação</w:t>
      </w:r>
      <w:bookmarkEnd w:id="2"/>
    </w:p>
    <w:p w:rsidR="00E5023B" w:rsidRDefault="00C20F36" w:rsidP="00E5023B">
      <w:pPr>
        <w:pStyle w:val="ParagrafoManual"/>
      </w:pPr>
      <w:r>
        <w:t>Acesse o sistema Totvs Série 1 Saúde (Personal Med) com seu usuário.</w:t>
      </w:r>
    </w:p>
    <w:p w:rsidR="00182B82" w:rsidRDefault="00182B82" w:rsidP="00E5023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2283636D" wp14:editId="258A1EDF">
            <wp:simplePos x="0" y="0"/>
            <wp:positionH relativeFrom="margin">
              <wp:align>center</wp:align>
            </wp:positionH>
            <wp:positionV relativeFrom="paragraph">
              <wp:posOffset>156697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7BF8" w:rsidRDefault="00DA7BF8" w:rsidP="00E5023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F85C88" w:rsidRDefault="00955C80" w:rsidP="00F85C88">
      <w:pPr>
        <w:pStyle w:val="ParagrafoManual"/>
      </w:pPr>
      <w:r>
        <w:lastRenderedPageBreak/>
        <w:t>A</w:t>
      </w:r>
      <w:r w:rsidR="00F85C88">
        <w:t>bra o módulo “</w:t>
      </w:r>
      <w:proofErr w:type="spellStart"/>
      <w:r w:rsidR="00951EDC">
        <w:rPr>
          <w:b/>
        </w:rPr>
        <w:t>Personal</w:t>
      </w:r>
      <w:proofErr w:type="spellEnd"/>
      <w:r w:rsidR="00951EDC">
        <w:rPr>
          <w:b/>
        </w:rPr>
        <w:t xml:space="preserve"> Services</w:t>
      </w:r>
      <w:r w:rsidR="00F85C88">
        <w:t>”</w:t>
      </w:r>
      <w:r>
        <w:t>.</w:t>
      </w:r>
    </w:p>
    <w:p w:rsidR="00F85C88" w:rsidRDefault="00F85C88" w:rsidP="00F85C88">
      <w:pPr>
        <w:pStyle w:val="ParagrafoManual"/>
      </w:pPr>
    </w:p>
    <w:p w:rsidR="00ED257C" w:rsidRDefault="006959CD" w:rsidP="00F85C8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73C5581A" wp14:editId="74D1C19F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1028700" cy="2785745"/>
            <wp:effectExtent l="152400" t="152400" r="361950" b="357505"/>
            <wp:wrapThrough wrapText="bothSides">
              <wp:wrapPolygon edited="0">
                <wp:start x="1600" y="-1182"/>
                <wp:lineTo x="-3200" y="-886"/>
                <wp:lineTo x="-3200" y="22156"/>
                <wp:lineTo x="-2400" y="22895"/>
                <wp:lineTo x="2400" y="23929"/>
                <wp:lineTo x="2800" y="24224"/>
                <wp:lineTo x="22800" y="24224"/>
                <wp:lineTo x="23200" y="23929"/>
                <wp:lineTo x="27600" y="22895"/>
                <wp:lineTo x="28800" y="20384"/>
                <wp:lineTo x="28800" y="1477"/>
                <wp:lineTo x="24000" y="-739"/>
                <wp:lineTo x="23600" y="-1182"/>
                <wp:lineTo x="1600" y="-1182"/>
              </wp:wrapPolygon>
            </wp:wrapThrough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1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8700" cy="27857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5C88">
        <w:t xml:space="preserve"> </w:t>
      </w:r>
    </w:p>
    <w:p w:rsidR="006959CD" w:rsidRDefault="006959CD" w:rsidP="00ED257C">
      <w:pPr>
        <w:pStyle w:val="ParagrafoManual"/>
      </w:pPr>
    </w:p>
    <w:p w:rsidR="006959CD" w:rsidRPr="006959CD" w:rsidRDefault="006959CD" w:rsidP="006959CD"/>
    <w:p w:rsidR="006959CD" w:rsidRPr="006959CD" w:rsidRDefault="006959CD" w:rsidP="006959CD"/>
    <w:p w:rsidR="006959CD" w:rsidRPr="006959CD" w:rsidRDefault="006959CD" w:rsidP="006959CD"/>
    <w:p w:rsidR="006959CD" w:rsidRPr="006959CD" w:rsidRDefault="006959CD" w:rsidP="006959CD"/>
    <w:p w:rsidR="006959CD" w:rsidRPr="006959CD" w:rsidRDefault="006959CD" w:rsidP="006959CD"/>
    <w:p w:rsidR="006959CD" w:rsidRPr="006959CD" w:rsidRDefault="006959CD" w:rsidP="006959CD"/>
    <w:p w:rsidR="006959CD" w:rsidRPr="006959CD" w:rsidRDefault="006959CD" w:rsidP="006959CD"/>
    <w:p w:rsidR="006959CD" w:rsidRPr="006959CD" w:rsidRDefault="006959CD" w:rsidP="006959CD"/>
    <w:p w:rsidR="006959CD" w:rsidRPr="006959CD" w:rsidRDefault="006959CD" w:rsidP="006959CD"/>
    <w:p w:rsidR="006959CD" w:rsidRPr="006959CD" w:rsidRDefault="006959CD" w:rsidP="006959CD"/>
    <w:p w:rsidR="006959CD" w:rsidRPr="006959CD" w:rsidRDefault="006959CD" w:rsidP="006959CD"/>
    <w:p w:rsidR="006959CD" w:rsidRPr="006959CD" w:rsidRDefault="006959CD" w:rsidP="006959CD"/>
    <w:p w:rsidR="006959CD" w:rsidRPr="006959CD" w:rsidRDefault="006959CD" w:rsidP="006959CD"/>
    <w:p w:rsidR="006959CD" w:rsidRDefault="006959CD" w:rsidP="006959CD"/>
    <w:p w:rsidR="006959CD" w:rsidRDefault="006959CD" w:rsidP="006959CD"/>
    <w:p w:rsidR="00ED257C" w:rsidRDefault="00ED257C" w:rsidP="006959CD">
      <w:pPr>
        <w:jc w:val="center"/>
      </w:pPr>
    </w:p>
    <w:p w:rsidR="006959CD" w:rsidRDefault="006959CD" w:rsidP="006959CD">
      <w:pPr>
        <w:jc w:val="center"/>
      </w:pPr>
    </w:p>
    <w:p w:rsidR="006959CD" w:rsidRDefault="006959CD" w:rsidP="006959CD"/>
    <w:p w:rsidR="006959CD" w:rsidRDefault="006959CD" w:rsidP="006959CD">
      <w:pPr>
        <w:pStyle w:val="ParagrafoManual"/>
        <w:rPr>
          <w:rStyle w:val="ParagrafoManualChar"/>
        </w:rPr>
      </w:pPr>
      <w:r>
        <w:tab/>
        <w:t xml:space="preserve">Vá até o </w:t>
      </w:r>
      <w:r w:rsidRPr="006959CD">
        <w:rPr>
          <w:rStyle w:val="ParagrafoManualChar"/>
        </w:rPr>
        <w:t>menu</w:t>
      </w:r>
      <w:r>
        <w:rPr>
          <w:rStyle w:val="ParagrafoManualChar"/>
        </w:rPr>
        <w:t xml:space="preserve"> “</w:t>
      </w:r>
      <w:r>
        <w:rPr>
          <w:rStyle w:val="ParagrafoManualChar"/>
          <w:b/>
        </w:rPr>
        <w:t>Configurações</w:t>
      </w:r>
      <w:r>
        <w:rPr>
          <w:rStyle w:val="ParagrafoManualChar"/>
        </w:rPr>
        <w:t>” após opção “</w:t>
      </w:r>
      <w:r>
        <w:rPr>
          <w:rStyle w:val="ParagrafoManualChar"/>
          <w:b/>
        </w:rPr>
        <w:t>Configuração de Usuário</w:t>
      </w:r>
      <w:r>
        <w:rPr>
          <w:rStyle w:val="ParagrafoManualChar"/>
        </w:rPr>
        <w:t>”.</w:t>
      </w:r>
    </w:p>
    <w:p w:rsidR="00F303AE" w:rsidRDefault="006959CD" w:rsidP="006959C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62FB29AF" wp14:editId="587AFF01">
            <wp:simplePos x="0" y="0"/>
            <wp:positionH relativeFrom="margin">
              <wp:align>center</wp:align>
            </wp:positionH>
            <wp:positionV relativeFrom="paragraph">
              <wp:posOffset>191770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2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Pr="00F303AE" w:rsidRDefault="00F303AE" w:rsidP="00F303AE"/>
    <w:p w:rsidR="00F303AE" w:rsidRDefault="00F303AE" w:rsidP="00F303AE"/>
    <w:p w:rsidR="00F303AE" w:rsidRDefault="00F303AE" w:rsidP="00F303AE"/>
    <w:p w:rsidR="006959CD" w:rsidRDefault="00F303AE" w:rsidP="00F303AE">
      <w:pPr>
        <w:tabs>
          <w:tab w:val="left" w:pos="4275"/>
        </w:tabs>
      </w:pPr>
      <w:r>
        <w:tab/>
      </w:r>
    </w:p>
    <w:p w:rsidR="00F303AE" w:rsidRDefault="00F303AE" w:rsidP="00F303AE">
      <w:pPr>
        <w:tabs>
          <w:tab w:val="left" w:pos="4275"/>
        </w:tabs>
      </w:pPr>
    </w:p>
    <w:p w:rsidR="00F303AE" w:rsidRDefault="00F303AE" w:rsidP="00F303AE">
      <w:pPr>
        <w:tabs>
          <w:tab w:val="left" w:pos="4275"/>
        </w:tabs>
      </w:pPr>
    </w:p>
    <w:p w:rsidR="00F303AE" w:rsidRPr="00F303AE" w:rsidRDefault="00F303AE" w:rsidP="00F303AE">
      <w:pPr>
        <w:pStyle w:val="ParagrafoManual"/>
      </w:pPr>
      <w:r>
        <w:lastRenderedPageBreak/>
        <w:t>Irá abrir a tela de configuração, mostrada na imagem abaixo, nesta tela você deve selecionar a opção “</w:t>
      </w:r>
      <w:r>
        <w:rPr>
          <w:b/>
        </w:rPr>
        <w:t>Enviar mensagens de texto (SMS) para os celulares dos pacientes</w:t>
      </w:r>
      <w:r>
        <w:t>”.</w:t>
      </w:r>
    </w:p>
    <w:p w:rsidR="00F303AE" w:rsidRDefault="00F303AE" w:rsidP="00F303AE">
      <w:pPr>
        <w:pStyle w:val="ParagrafoManual"/>
      </w:pPr>
    </w:p>
    <w:p w:rsidR="00D33A62" w:rsidRPr="00D33A62" w:rsidRDefault="00F303AE" w:rsidP="00E04BA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014DCD3E" wp14:editId="20C774FA">
            <wp:simplePos x="0" y="0"/>
            <wp:positionH relativeFrom="margin">
              <wp:align>center</wp:align>
            </wp:positionH>
            <wp:positionV relativeFrom="paragraph">
              <wp:posOffset>26035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3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33A62" w:rsidRDefault="00D33A62" w:rsidP="00E34C4C">
      <w:pPr>
        <w:pStyle w:val="ParagrafoManual"/>
      </w:pPr>
    </w:p>
    <w:p w:rsidR="00E34C4C" w:rsidRDefault="00E34C4C" w:rsidP="00E34C4C">
      <w:pPr>
        <w:pStyle w:val="ParagrafoManual"/>
      </w:pPr>
      <w:r>
        <w:t>Após efetuar esta configuração abra a ficha do paciente.</w:t>
      </w:r>
      <w:r w:rsidR="00BF07DA">
        <w:t xml:space="preserve"> Na ficha do paciente você deve preencher os campos “</w:t>
      </w:r>
      <w:r w:rsidR="00BF07DA">
        <w:rPr>
          <w:b/>
        </w:rPr>
        <w:t>DDD</w:t>
      </w:r>
      <w:r w:rsidR="00BF07DA">
        <w:t>” e “</w:t>
      </w:r>
      <w:r w:rsidR="00BF07DA">
        <w:rPr>
          <w:b/>
        </w:rPr>
        <w:t>Celular</w:t>
      </w:r>
      <w:r w:rsidR="00E04BA0">
        <w:t>”.</w:t>
      </w:r>
    </w:p>
    <w:p w:rsidR="00556E95" w:rsidRDefault="00556E95" w:rsidP="00E34C4C">
      <w:pPr>
        <w:pStyle w:val="ParagrafoManual"/>
      </w:pPr>
    </w:p>
    <w:p w:rsidR="00556E95" w:rsidRPr="00556E95" w:rsidRDefault="007E43D6" w:rsidP="00E34C4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213470CC" wp14:editId="73D8125B">
            <wp:simplePos x="0" y="0"/>
            <wp:positionH relativeFrom="margin">
              <wp:align>center</wp:align>
            </wp:positionH>
            <wp:positionV relativeFrom="paragraph">
              <wp:posOffset>81147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34C4C" w:rsidRDefault="00E34C4C" w:rsidP="00E34C4C">
      <w:pPr>
        <w:pStyle w:val="ParagrafoManual"/>
      </w:pPr>
    </w:p>
    <w:p w:rsidR="00E34C4C" w:rsidRPr="00D33A62" w:rsidRDefault="00E34C4C" w:rsidP="00E34C4C">
      <w:pPr>
        <w:pStyle w:val="ParagrafoManual"/>
      </w:pPr>
    </w:p>
    <w:p w:rsidR="00D33A62" w:rsidRPr="00D33A62" w:rsidRDefault="00D33A62" w:rsidP="00D33A62"/>
    <w:p w:rsidR="00D33A62" w:rsidRPr="00D33A62" w:rsidRDefault="00D33A62" w:rsidP="00D33A62"/>
    <w:p w:rsidR="00D33A62" w:rsidRDefault="006818E2" w:rsidP="0010613E">
      <w:pPr>
        <w:pStyle w:val="ParagrafoManual"/>
      </w:pPr>
      <w:r>
        <w:lastRenderedPageBreak/>
        <w:t>Após preencher os dados corretamente você deve acessar o ícone “</w:t>
      </w:r>
      <w:proofErr w:type="spellStart"/>
      <w:r>
        <w:rPr>
          <w:b/>
        </w:rPr>
        <w:t>Personal</w:t>
      </w:r>
      <w:proofErr w:type="spellEnd"/>
      <w:r>
        <w:rPr>
          <w:b/>
        </w:rPr>
        <w:t xml:space="preserve"> Services</w:t>
      </w:r>
      <w:r>
        <w:t>” na ficha do paciente como indicado na imagem abaixo.</w:t>
      </w:r>
    </w:p>
    <w:p w:rsidR="00931235" w:rsidRDefault="006818E2" w:rsidP="0010613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5E4956BA" wp14:editId="3E90F948">
            <wp:simplePos x="0" y="0"/>
            <wp:positionH relativeFrom="margin">
              <wp:align>center</wp:align>
            </wp:positionH>
            <wp:positionV relativeFrom="paragraph">
              <wp:posOffset>169545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2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Pr="00931235" w:rsidRDefault="00931235" w:rsidP="00931235"/>
    <w:p w:rsidR="00931235" w:rsidRDefault="00931235" w:rsidP="00931235"/>
    <w:p w:rsidR="006818E2" w:rsidRDefault="006818E2" w:rsidP="00931235">
      <w:pPr>
        <w:pStyle w:val="ParagrafoManual"/>
      </w:pPr>
    </w:p>
    <w:p w:rsidR="00931235" w:rsidRPr="00F0658E" w:rsidRDefault="00931235" w:rsidP="00931235">
      <w:pPr>
        <w:pStyle w:val="ParagrafoManual"/>
      </w:pPr>
      <w:r>
        <w:t>Na tela que irá abrir você deve acessar a aba “</w:t>
      </w:r>
      <w:r w:rsidR="00F0658E">
        <w:rPr>
          <w:b/>
        </w:rPr>
        <w:t>Relacionamento com Paciente</w:t>
      </w:r>
      <w:r w:rsidR="00F0658E">
        <w:t>”.</w:t>
      </w:r>
    </w:p>
    <w:p w:rsidR="00F0658E" w:rsidRDefault="00F0658E" w:rsidP="00931235">
      <w:pPr>
        <w:pStyle w:val="ParagrafoManual"/>
        <w:rPr>
          <w:b/>
        </w:rPr>
      </w:pPr>
    </w:p>
    <w:p w:rsidR="00F0658E" w:rsidRPr="00931235" w:rsidRDefault="00F0658E" w:rsidP="00931235">
      <w:pPr>
        <w:pStyle w:val="ParagrafoManual"/>
        <w:rPr>
          <w:b/>
        </w:rPr>
      </w:pPr>
    </w:p>
    <w:p w:rsidR="006818E2" w:rsidRPr="006818E2" w:rsidRDefault="00F0658E" w:rsidP="0010613E">
      <w:pPr>
        <w:pStyle w:val="ParagrafoManual"/>
      </w:pPr>
      <w:r>
        <w:rPr>
          <w:b/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08FBB734" wp14:editId="3BB00DBF">
            <wp:simplePos x="0" y="0"/>
            <wp:positionH relativeFrom="margin">
              <wp:align>center</wp:align>
            </wp:positionH>
            <wp:positionV relativeFrom="paragraph">
              <wp:posOffset>75329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3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Pr="00D33A62" w:rsidRDefault="00D33A62" w:rsidP="00D33A62"/>
    <w:p w:rsidR="00D33A62" w:rsidRDefault="00D33A62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Pr="00E50F42" w:rsidRDefault="00E50F42" w:rsidP="00F0658E">
      <w:pPr>
        <w:pStyle w:val="ParagrafoManual"/>
      </w:pPr>
      <w:r>
        <w:lastRenderedPageBreak/>
        <w:t xml:space="preserve">Na </w:t>
      </w:r>
      <w:proofErr w:type="gramStart"/>
      <w:r>
        <w:t>aba  “</w:t>
      </w:r>
      <w:proofErr w:type="gramEnd"/>
      <w:r>
        <w:rPr>
          <w:b/>
        </w:rPr>
        <w:t>Relacionamento com Paciente</w:t>
      </w:r>
      <w:r>
        <w:t>” você deve selecionar a opção “</w:t>
      </w:r>
      <w:r>
        <w:rPr>
          <w:b/>
        </w:rPr>
        <w:t>Envio de mensagens SMS para celular</w:t>
      </w:r>
      <w:r>
        <w:t>”</w:t>
      </w:r>
      <w:r w:rsidR="00BB619A">
        <w:t xml:space="preserve"> como demonstrado abaixo.</w:t>
      </w:r>
    </w:p>
    <w:p w:rsidR="00E50F42" w:rsidRDefault="00E50F42" w:rsidP="00F0658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 wp14:anchorId="6BD7D9A8" wp14:editId="52C5E0BD">
            <wp:simplePos x="0" y="0"/>
            <wp:positionH relativeFrom="margin">
              <wp:align>center</wp:align>
            </wp:positionH>
            <wp:positionV relativeFrom="paragraph">
              <wp:posOffset>167167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4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0F42" w:rsidRDefault="00E50F42" w:rsidP="00F0658E">
      <w:pPr>
        <w:pStyle w:val="ParagrafoManual"/>
      </w:pPr>
    </w:p>
    <w:p w:rsidR="007E43D6" w:rsidRDefault="00BB619A" w:rsidP="00BB619A">
      <w:pPr>
        <w:pStyle w:val="ParagrafoManual"/>
      </w:pPr>
      <w:r>
        <w:tab/>
      </w:r>
    </w:p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7E43D6" w:rsidRDefault="007E43D6" w:rsidP="00D33A62"/>
    <w:p w:rsidR="00D33A62" w:rsidRPr="00D33A62" w:rsidRDefault="00D33A62" w:rsidP="00D33A62"/>
    <w:p w:rsidR="00D33A62" w:rsidRDefault="00D33A62" w:rsidP="00D33A62"/>
    <w:p w:rsidR="004D5283" w:rsidRDefault="00D33A62" w:rsidP="00D33A62">
      <w:pPr>
        <w:tabs>
          <w:tab w:val="left" w:pos="3810"/>
        </w:tabs>
      </w:pPr>
      <w:r>
        <w:tab/>
      </w:r>
    </w:p>
    <w:p w:rsidR="00D33A62" w:rsidRDefault="00D33A62" w:rsidP="00D33A62">
      <w:pPr>
        <w:pStyle w:val="ParagrafoManual"/>
      </w:pPr>
    </w:p>
    <w:p w:rsidR="00556E95" w:rsidRDefault="00556E95" w:rsidP="00D33A62">
      <w:pPr>
        <w:pStyle w:val="ParagrafoManual"/>
      </w:pPr>
    </w:p>
    <w:p w:rsidR="00556E95" w:rsidRDefault="00556E95" w:rsidP="00D33A62">
      <w:pPr>
        <w:pStyle w:val="ParagrafoManual"/>
      </w:pPr>
    </w:p>
    <w:p w:rsidR="00556E95" w:rsidRDefault="00556E95" w:rsidP="00D33A62">
      <w:pPr>
        <w:pStyle w:val="ParagrafoManual"/>
      </w:pPr>
    </w:p>
    <w:p w:rsidR="00C66FC9" w:rsidRDefault="00C66FC9" w:rsidP="00D33A62">
      <w:pPr>
        <w:pStyle w:val="ParagrafoManual"/>
      </w:pPr>
    </w:p>
    <w:p w:rsidR="00E50F42" w:rsidRDefault="00E50F42" w:rsidP="00D33A62">
      <w:pPr>
        <w:pStyle w:val="ParagrafoManual"/>
      </w:pPr>
    </w:p>
    <w:p w:rsidR="00E50F42" w:rsidRDefault="00E50F42" w:rsidP="00D33A62">
      <w:pPr>
        <w:pStyle w:val="ParagrafoManual"/>
      </w:pPr>
    </w:p>
    <w:p w:rsidR="00E50F42" w:rsidRDefault="00E50F42" w:rsidP="00D33A62">
      <w:pPr>
        <w:pStyle w:val="ParagrafoManual"/>
      </w:pPr>
    </w:p>
    <w:p w:rsidR="00556E95" w:rsidRDefault="00556E95" w:rsidP="00D33A62">
      <w:pPr>
        <w:pStyle w:val="ParagrafoManual"/>
      </w:pPr>
    </w:p>
    <w:p w:rsidR="00C66FC9" w:rsidRDefault="0084053B" w:rsidP="0084053B">
      <w:pPr>
        <w:pStyle w:val="Ttulo2"/>
        <w:ind w:left="1145" w:hanging="578"/>
        <w:rPr>
          <w:lang w:val="pt-BR"/>
        </w:rPr>
      </w:pPr>
      <w:bookmarkStart w:id="3" w:name="_Toc403487740"/>
      <w:r w:rsidRPr="0084053B">
        <w:rPr>
          <w:lang w:val="pt-BR"/>
        </w:rPr>
        <w:lastRenderedPageBreak/>
        <w:t>Utilização</w:t>
      </w:r>
      <w:bookmarkEnd w:id="3"/>
    </w:p>
    <w:p w:rsidR="00C66FC9" w:rsidRDefault="00C66FC9" w:rsidP="00C66FC9">
      <w:pPr>
        <w:pStyle w:val="ParagrafoManual"/>
      </w:pPr>
      <w:r>
        <w:t xml:space="preserve">No </w:t>
      </w:r>
      <w:proofErr w:type="spellStart"/>
      <w:r>
        <w:t>TOTVS</w:t>
      </w:r>
      <w:proofErr w:type="spellEnd"/>
      <w:r>
        <w:t xml:space="preserve"> Série 1 Saúde (</w:t>
      </w:r>
      <w:proofErr w:type="spellStart"/>
      <w:r>
        <w:t>Personal</w:t>
      </w:r>
      <w:proofErr w:type="spellEnd"/>
      <w:r>
        <w:t xml:space="preserve"> </w:t>
      </w:r>
      <w:proofErr w:type="spellStart"/>
      <w:r>
        <w:t>Med</w:t>
      </w:r>
      <w:proofErr w:type="spellEnd"/>
      <w:r>
        <w:t>)</w:t>
      </w:r>
      <w:r w:rsidR="00383C00">
        <w:t xml:space="preserve"> abra o módulo “</w:t>
      </w:r>
      <w:r w:rsidR="00383C00">
        <w:rPr>
          <w:b/>
        </w:rPr>
        <w:t>Agenda</w:t>
      </w:r>
      <w:r w:rsidR="00383C00">
        <w:t>”.</w:t>
      </w:r>
    </w:p>
    <w:p w:rsidR="00383C00" w:rsidRDefault="00383C00" w:rsidP="00C66FC9">
      <w:pPr>
        <w:pStyle w:val="ParagrafoManual"/>
      </w:pPr>
    </w:p>
    <w:p w:rsidR="00383C00" w:rsidRPr="00383C00" w:rsidRDefault="00383C00" w:rsidP="00C66FC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02315BBD" wp14:editId="3A990CF8">
            <wp:simplePos x="0" y="0"/>
            <wp:positionH relativeFrom="margin">
              <wp:align>center</wp:align>
            </wp:positionH>
            <wp:positionV relativeFrom="paragraph">
              <wp:posOffset>74428</wp:posOffset>
            </wp:positionV>
            <wp:extent cx="1375219" cy="2743200"/>
            <wp:effectExtent l="152400" t="152400" r="358775" b="361950"/>
            <wp:wrapThrough wrapText="bothSides">
              <wp:wrapPolygon edited="0">
                <wp:start x="1197" y="-1200"/>
                <wp:lineTo x="-2394" y="-900"/>
                <wp:lineTo x="-2394" y="22200"/>
                <wp:lineTo x="-1197" y="23100"/>
                <wp:lineTo x="-1197" y="23250"/>
                <wp:lineTo x="1796" y="24000"/>
                <wp:lineTo x="2095" y="24300"/>
                <wp:lineTo x="22448" y="24300"/>
                <wp:lineTo x="22747" y="24000"/>
                <wp:lineTo x="25740" y="23100"/>
                <wp:lineTo x="26938" y="20850"/>
                <wp:lineTo x="26938" y="1500"/>
                <wp:lineTo x="23346" y="-750"/>
                <wp:lineTo x="23047" y="-1200"/>
                <wp:lineTo x="1197" y="-1200"/>
              </wp:wrapPolygon>
            </wp:wrapThrough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5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5219" cy="2743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D6F79" w:rsidRDefault="00C66FC9" w:rsidP="00C66FC9">
      <w:pPr>
        <w:tabs>
          <w:tab w:val="left" w:pos="2780"/>
        </w:tabs>
      </w:pPr>
      <w:r>
        <w:tab/>
      </w:r>
    </w:p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Pr="002D6F79" w:rsidRDefault="002D6F79" w:rsidP="002D6F79"/>
    <w:p w:rsidR="002D6F79" w:rsidRDefault="002D6F79" w:rsidP="002D6F79"/>
    <w:p w:rsidR="002D6F79" w:rsidRDefault="002D6F79" w:rsidP="002D6F79"/>
    <w:p w:rsidR="00447C74" w:rsidRDefault="002D6F79" w:rsidP="002D6F79">
      <w:pPr>
        <w:pStyle w:val="ParagrafoManual"/>
      </w:pPr>
      <w:r>
        <w:tab/>
        <w:t>Após acesse o menu “</w:t>
      </w:r>
      <w:r>
        <w:rPr>
          <w:b/>
        </w:rPr>
        <w:t>Agenda</w:t>
      </w:r>
      <w:r>
        <w:t>” e a opção “</w:t>
      </w:r>
      <w:r>
        <w:rPr>
          <w:b/>
        </w:rPr>
        <w:t>Abrir Agenda</w:t>
      </w:r>
      <w:r>
        <w:t>”.</w:t>
      </w:r>
    </w:p>
    <w:p w:rsidR="002D6F79" w:rsidRDefault="002D6F79" w:rsidP="002D6F79">
      <w:pPr>
        <w:pStyle w:val="ParagrafoManual"/>
      </w:pPr>
    </w:p>
    <w:p w:rsidR="002D6F79" w:rsidRDefault="002D6F79" w:rsidP="002D6F7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6912" behindDoc="0" locked="0" layoutInCell="1" allowOverlap="1" wp14:anchorId="65F43EFA" wp14:editId="6620F06F">
            <wp:simplePos x="0" y="0"/>
            <wp:positionH relativeFrom="margin">
              <wp:align>center</wp:align>
            </wp:positionH>
            <wp:positionV relativeFrom="paragraph">
              <wp:posOffset>55570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6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D6F79" w:rsidRPr="002D6F79" w:rsidRDefault="002D6F79" w:rsidP="002D6F79"/>
    <w:p w:rsidR="002D6F79" w:rsidRPr="002D6F79" w:rsidRDefault="002D6F79" w:rsidP="002D6F79"/>
    <w:p w:rsidR="002D6F79" w:rsidRDefault="002D6F79" w:rsidP="002D6F79">
      <w:pPr>
        <w:tabs>
          <w:tab w:val="left" w:pos="4554"/>
        </w:tabs>
      </w:pPr>
      <w:r>
        <w:tab/>
      </w:r>
    </w:p>
    <w:p w:rsidR="002D6F79" w:rsidRDefault="002D6F79" w:rsidP="002D6F79">
      <w:pPr>
        <w:tabs>
          <w:tab w:val="left" w:pos="4554"/>
        </w:tabs>
      </w:pPr>
    </w:p>
    <w:p w:rsidR="002D6F79" w:rsidRDefault="002D6F79" w:rsidP="002D6F79">
      <w:pPr>
        <w:tabs>
          <w:tab w:val="left" w:pos="4554"/>
        </w:tabs>
      </w:pPr>
    </w:p>
    <w:p w:rsidR="002D6F79" w:rsidRDefault="00FA1EB0" w:rsidP="002D6F79">
      <w:pPr>
        <w:pStyle w:val="ParagrafoManual"/>
      </w:pPr>
      <w:r>
        <w:lastRenderedPageBreak/>
        <w:t>Na agenda acesse o ícone “</w:t>
      </w:r>
      <w:r>
        <w:rPr>
          <w:b/>
        </w:rPr>
        <w:t>SMS</w:t>
      </w:r>
      <w:r>
        <w:t>”, indicado na imagem abaixo.</w:t>
      </w:r>
    </w:p>
    <w:p w:rsidR="00FA1EB0" w:rsidRDefault="00FA1EB0" w:rsidP="002D6F79">
      <w:pPr>
        <w:pStyle w:val="ParagrafoManual"/>
      </w:pPr>
    </w:p>
    <w:p w:rsidR="00FA1EB0" w:rsidRPr="00FA1EB0" w:rsidRDefault="00FA1EB0" w:rsidP="002D6F7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7936" behindDoc="0" locked="0" layoutInCell="1" allowOverlap="1" wp14:anchorId="1516CFD4" wp14:editId="272FAFC4">
            <wp:simplePos x="0" y="0"/>
            <wp:positionH relativeFrom="margin">
              <wp:align>center</wp:align>
            </wp:positionH>
            <wp:positionV relativeFrom="paragraph">
              <wp:posOffset>31898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7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F1F70" w:rsidRPr="002E257B" w:rsidRDefault="002E257B" w:rsidP="002D6F79">
      <w:pPr>
        <w:pStyle w:val="ParagrafoManual"/>
      </w:pPr>
      <w:r>
        <w:t>Irá abrir a tela de seleção de pacientes, nesta tela você deve clicar no botão “</w:t>
      </w:r>
      <w:r>
        <w:rPr>
          <w:b/>
        </w:rPr>
        <w:t>Adicionar</w:t>
      </w:r>
      <w:r>
        <w:t>”.</w:t>
      </w:r>
    </w:p>
    <w:p w:rsidR="00F709DF" w:rsidRDefault="00F709DF" w:rsidP="002D6F79">
      <w:pPr>
        <w:pStyle w:val="ParagrafoManual"/>
      </w:pPr>
    </w:p>
    <w:p w:rsidR="002E257B" w:rsidRDefault="002E257B" w:rsidP="002D6F79">
      <w:pPr>
        <w:pStyle w:val="ParagrafoManual"/>
      </w:pPr>
    </w:p>
    <w:p w:rsidR="002E257B" w:rsidRDefault="002E257B" w:rsidP="002D6F7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8960" behindDoc="0" locked="0" layoutInCell="1" allowOverlap="1" wp14:anchorId="0928F0C5" wp14:editId="02A9764F">
            <wp:simplePos x="0" y="0"/>
            <wp:positionH relativeFrom="margin">
              <wp:align>center</wp:align>
            </wp:positionH>
            <wp:positionV relativeFrom="paragraph">
              <wp:posOffset>86965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8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709DF" w:rsidRDefault="00F709DF" w:rsidP="00F709DF"/>
    <w:p w:rsidR="00F709DF" w:rsidRDefault="00F709DF" w:rsidP="00F709DF">
      <w:pPr>
        <w:tabs>
          <w:tab w:val="left" w:pos="1607"/>
        </w:tabs>
      </w:pPr>
      <w:r>
        <w:tab/>
      </w:r>
    </w:p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Pr="00F709DF" w:rsidRDefault="00F709DF" w:rsidP="00F709DF"/>
    <w:p w:rsidR="00F709DF" w:rsidRDefault="002E257B" w:rsidP="002E257B">
      <w:pPr>
        <w:pStyle w:val="ParagrafoManual"/>
      </w:pPr>
      <w:r>
        <w:lastRenderedPageBreak/>
        <w:t>Irá abrir a tela com todos os pacientes. Busque o paciente desejado, selecione o mesmo e clique no botão “</w:t>
      </w:r>
      <w:r>
        <w:rPr>
          <w:b/>
        </w:rPr>
        <w:t>Concluir</w:t>
      </w:r>
      <w:r>
        <w:t>”.</w:t>
      </w:r>
    </w:p>
    <w:p w:rsidR="002E257B" w:rsidRDefault="002E257B" w:rsidP="002E257B">
      <w:pPr>
        <w:pStyle w:val="ParagrafoManual"/>
      </w:pPr>
    </w:p>
    <w:p w:rsidR="002E257B" w:rsidRPr="002E257B" w:rsidRDefault="002E257B" w:rsidP="002E257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9984" behindDoc="0" locked="0" layoutInCell="1" allowOverlap="1" wp14:anchorId="29493D68" wp14:editId="79C58283">
            <wp:simplePos x="0" y="0"/>
            <wp:positionH relativeFrom="margin">
              <wp:align>center</wp:align>
            </wp:positionH>
            <wp:positionV relativeFrom="paragraph">
              <wp:posOffset>55703</wp:posOffset>
            </wp:positionV>
            <wp:extent cx="4963218" cy="3010320"/>
            <wp:effectExtent l="152400" t="152400" r="370840" b="361950"/>
            <wp:wrapThrough wrapText="bothSides">
              <wp:wrapPolygon edited="0">
                <wp:start x="332" y="-1094"/>
                <wp:lineTo x="-663" y="-820"/>
                <wp:lineTo x="-663" y="22147"/>
                <wp:lineTo x="-249" y="23241"/>
                <wp:lineTo x="497" y="23787"/>
                <wp:lineTo x="580" y="24061"/>
                <wp:lineTo x="21887" y="24061"/>
                <wp:lineTo x="21970" y="23787"/>
                <wp:lineTo x="22634" y="23241"/>
                <wp:lineTo x="23131" y="21190"/>
                <wp:lineTo x="23131" y="1367"/>
                <wp:lineTo x="22136" y="-684"/>
                <wp:lineTo x="22053" y="-1094"/>
                <wp:lineTo x="332" y="-1094"/>
              </wp:wrapPolygon>
            </wp:wrapThrough>
            <wp:docPr id="38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9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3218" cy="30103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709DF" w:rsidRDefault="00F709DF" w:rsidP="00F709DF"/>
    <w:p w:rsidR="001F1F70" w:rsidRDefault="00F709DF" w:rsidP="00F709DF">
      <w:pPr>
        <w:tabs>
          <w:tab w:val="left" w:pos="6815"/>
        </w:tabs>
      </w:pPr>
      <w:r>
        <w:tab/>
      </w:r>
    </w:p>
    <w:p w:rsidR="00F709DF" w:rsidRDefault="00F709DF" w:rsidP="00F709DF">
      <w:pPr>
        <w:tabs>
          <w:tab w:val="left" w:pos="6815"/>
        </w:tabs>
      </w:pPr>
    </w:p>
    <w:p w:rsidR="00716113" w:rsidRDefault="00716113" w:rsidP="00F709DF">
      <w:pPr>
        <w:pStyle w:val="ParagrafoManual"/>
      </w:pPr>
    </w:p>
    <w:p w:rsidR="00716113" w:rsidRDefault="00716113" w:rsidP="00716113"/>
    <w:p w:rsidR="00A57078" w:rsidRDefault="00716113" w:rsidP="00716113">
      <w:pPr>
        <w:pStyle w:val="ParagrafoManual"/>
      </w:pPr>
      <w:r>
        <w:tab/>
        <w:t>Irá abrir a tela de seleção de pacientes novamente, agora você deve clicar no botão “</w:t>
      </w:r>
      <w:r>
        <w:rPr>
          <w:b/>
        </w:rPr>
        <w:t>Escrever Mensagem</w:t>
      </w:r>
      <w:r>
        <w:t>”.</w:t>
      </w:r>
    </w:p>
    <w:p w:rsidR="00716113" w:rsidRDefault="00716113" w:rsidP="0071611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1008" behindDoc="0" locked="0" layoutInCell="1" allowOverlap="1" wp14:anchorId="1C9A92F5" wp14:editId="71048C28">
            <wp:simplePos x="0" y="0"/>
            <wp:positionH relativeFrom="margin">
              <wp:align>center</wp:align>
            </wp:positionH>
            <wp:positionV relativeFrom="paragraph">
              <wp:posOffset>189215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10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6113" w:rsidRDefault="00716113" w:rsidP="00716113">
      <w:pPr>
        <w:pStyle w:val="ParagrafoManual"/>
      </w:pPr>
    </w:p>
    <w:p w:rsidR="00716113" w:rsidRPr="00716113" w:rsidRDefault="00716113" w:rsidP="00716113"/>
    <w:p w:rsidR="00716113" w:rsidRDefault="00716113" w:rsidP="00716113"/>
    <w:p w:rsidR="00716113" w:rsidRDefault="00716113" w:rsidP="00716113">
      <w:pPr>
        <w:tabs>
          <w:tab w:val="left" w:pos="4739"/>
        </w:tabs>
      </w:pPr>
      <w:r>
        <w:tab/>
      </w:r>
    </w:p>
    <w:p w:rsidR="00716113" w:rsidRDefault="00716113" w:rsidP="00716113">
      <w:pPr>
        <w:pStyle w:val="ParagrafoManual"/>
      </w:pPr>
      <w:r>
        <w:lastRenderedPageBreak/>
        <w:t xml:space="preserve">Na tela de escrever a mensagem você irá inserir a mensagem </w:t>
      </w:r>
      <w:r w:rsidR="00E530B7">
        <w:t>que deseja enviar para o paciente.</w:t>
      </w:r>
    </w:p>
    <w:p w:rsidR="00E530B7" w:rsidRDefault="00E530B7" w:rsidP="00716113">
      <w:pPr>
        <w:pStyle w:val="ParagrafoManual"/>
      </w:pPr>
    </w:p>
    <w:p w:rsidR="00E530B7" w:rsidRDefault="0082343F" w:rsidP="0071611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8176" behindDoc="0" locked="0" layoutInCell="1" allowOverlap="1" wp14:anchorId="098F3001" wp14:editId="55314E2F">
            <wp:simplePos x="0" y="0"/>
            <wp:positionH relativeFrom="margin">
              <wp:align>center</wp:align>
            </wp:positionH>
            <wp:positionV relativeFrom="paragraph">
              <wp:posOffset>136525</wp:posOffset>
            </wp:positionV>
            <wp:extent cx="4964430" cy="3010535"/>
            <wp:effectExtent l="152400" t="152400" r="369570" b="361315"/>
            <wp:wrapThrough wrapText="bothSides">
              <wp:wrapPolygon edited="0">
                <wp:start x="332" y="-1093"/>
                <wp:lineTo x="-663" y="-820"/>
                <wp:lineTo x="-663" y="22142"/>
                <wp:lineTo x="-249" y="23236"/>
                <wp:lineTo x="497" y="23782"/>
                <wp:lineTo x="580" y="24056"/>
                <wp:lineTo x="21882" y="24056"/>
                <wp:lineTo x="21965" y="23782"/>
                <wp:lineTo x="22628" y="23236"/>
                <wp:lineTo x="23125" y="21185"/>
                <wp:lineTo x="23125" y="1367"/>
                <wp:lineTo x="22130" y="-683"/>
                <wp:lineTo x="22048" y="-1093"/>
                <wp:lineTo x="332" y="-1093"/>
              </wp:wrapPolygon>
            </wp:wrapThrough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11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4430" cy="30105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Pr="00E530B7" w:rsidRDefault="00E530B7" w:rsidP="00E530B7"/>
    <w:p w:rsidR="00E530B7" w:rsidRDefault="00E530B7" w:rsidP="00E530B7"/>
    <w:p w:rsidR="00E530B7" w:rsidRDefault="00E530B7" w:rsidP="00E530B7">
      <w:pPr>
        <w:pStyle w:val="ParagrafoManual"/>
      </w:pPr>
      <w:r>
        <w:tab/>
        <w:t>Para auxilio existe o botão “</w:t>
      </w:r>
      <w:r>
        <w:rPr>
          <w:b/>
        </w:rPr>
        <w:t>Macros</w:t>
      </w:r>
      <w:r>
        <w:t xml:space="preserve">”, onde você pode utilizar macros, como por </w:t>
      </w:r>
      <w:proofErr w:type="spellStart"/>
      <w:r>
        <w:t>exemplio</w:t>
      </w:r>
      <w:proofErr w:type="spellEnd"/>
      <w:r>
        <w:t xml:space="preserve"> código</w:t>
      </w:r>
      <w:r w:rsidR="008B4E9C">
        <w:t xml:space="preserve"> de confirmação de agendamento (será enviado um código para o paciente e se o mesmo responder com este código o agendamento será confirmado)</w:t>
      </w:r>
      <w:r w:rsidR="004D2EFF">
        <w:t xml:space="preserve"> e código de cancelamento do Agendamento (</w:t>
      </w:r>
      <w:r w:rsidR="004D2EFF">
        <w:t>(será enviado um código para o paciente e se o mesmo responder com este códi</w:t>
      </w:r>
      <w:r w:rsidR="004D2EFF">
        <w:t>go o agendamento será cancelado</w:t>
      </w:r>
      <w:r w:rsidR="004D2EFF">
        <w:t>)</w:t>
      </w:r>
    </w:p>
    <w:p w:rsidR="008B4E9C" w:rsidRDefault="008B4E9C" w:rsidP="00E530B7">
      <w:pPr>
        <w:pStyle w:val="ParagrafoManual"/>
      </w:pPr>
    </w:p>
    <w:p w:rsidR="008B4E9C" w:rsidRDefault="008B4E9C" w:rsidP="00E530B7">
      <w:pPr>
        <w:pStyle w:val="ParagrafoManual"/>
      </w:pPr>
    </w:p>
    <w:p w:rsidR="008B4E9C" w:rsidRPr="008B4E9C" w:rsidRDefault="0082343F" w:rsidP="008B4E9C">
      <w:r>
        <w:rPr>
          <w:noProof/>
          <w:lang w:eastAsia="pt-BR"/>
        </w:rPr>
        <w:drawing>
          <wp:anchor distT="0" distB="0" distL="114300" distR="114300" simplePos="0" relativeHeight="251699200" behindDoc="0" locked="0" layoutInCell="1" allowOverlap="1" wp14:anchorId="5B50E5D4" wp14:editId="498DEF2D">
            <wp:simplePos x="0" y="0"/>
            <wp:positionH relativeFrom="margin">
              <wp:align>center</wp:align>
            </wp:positionH>
            <wp:positionV relativeFrom="paragraph">
              <wp:posOffset>13439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12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Pr="008B4E9C" w:rsidRDefault="008B4E9C" w:rsidP="008B4E9C"/>
    <w:p w:rsidR="008B4E9C" w:rsidRDefault="008B4E9C" w:rsidP="008B4E9C"/>
    <w:p w:rsidR="008B4E9C" w:rsidRDefault="008B4E9C" w:rsidP="008B4E9C">
      <w:pPr>
        <w:tabs>
          <w:tab w:val="left" w:pos="4521"/>
        </w:tabs>
      </w:pPr>
      <w:r>
        <w:tab/>
      </w:r>
    </w:p>
    <w:p w:rsidR="008B4E9C" w:rsidRDefault="005D3BA2" w:rsidP="008B4E9C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96128" behindDoc="0" locked="0" layoutInCell="1" allowOverlap="1" wp14:anchorId="317082C0" wp14:editId="4454C296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13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4E9C" w:rsidRDefault="008B4E9C" w:rsidP="008B4E9C">
      <w:pPr>
        <w:pStyle w:val="ParagrafoManual"/>
      </w:pPr>
    </w:p>
    <w:p w:rsidR="008B4E9C" w:rsidRDefault="006F30A6" w:rsidP="008B4E9C">
      <w:pPr>
        <w:pStyle w:val="ParagrafoManual"/>
      </w:pPr>
      <w:r>
        <w:t>Após isto clique no botão “</w:t>
      </w:r>
      <w:r>
        <w:rPr>
          <w:b/>
        </w:rPr>
        <w:t>Enviar Mensagem</w:t>
      </w:r>
      <w:r>
        <w:t>”.</w:t>
      </w:r>
    </w:p>
    <w:p w:rsidR="006F30A6" w:rsidRDefault="006F30A6" w:rsidP="008B4E9C">
      <w:pPr>
        <w:pStyle w:val="ParagrafoManual"/>
      </w:pPr>
    </w:p>
    <w:p w:rsidR="006F30A6" w:rsidRPr="006F30A6" w:rsidRDefault="00882C44" w:rsidP="008B4E9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7152" behindDoc="0" locked="0" layoutInCell="1" allowOverlap="1" wp14:anchorId="160AFA1E" wp14:editId="3E2A1D7A">
            <wp:simplePos x="0" y="0"/>
            <wp:positionH relativeFrom="margin">
              <wp:align>center</wp:align>
            </wp:positionH>
            <wp:positionV relativeFrom="paragraph">
              <wp:posOffset>103151</wp:posOffset>
            </wp:positionV>
            <wp:extent cx="4963218" cy="3010320"/>
            <wp:effectExtent l="152400" t="152400" r="370840" b="361950"/>
            <wp:wrapThrough wrapText="bothSides">
              <wp:wrapPolygon edited="0">
                <wp:start x="332" y="-1094"/>
                <wp:lineTo x="-663" y="-820"/>
                <wp:lineTo x="-663" y="22147"/>
                <wp:lineTo x="-249" y="23241"/>
                <wp:lineTo x="497" y="23787"/>
                <wp:lineTo x="580" y="24061"/>
                <wp:lineTo x="21887" y="24061"/>
                <wp:lineTo x="21970" y="23787"/>
                <wp:lineTo x="22634" y="23241"/>
                <wp:lineTo x="23131" y="21190"/>
                <wp:lineTo x="23131" y="1367"/>
                <wp:lineTo x="22136" y="-684"/>
                <wp:lineTo x="22053" y="-1094"/>
                <wp:lineTo x="332" y="-1094"/>
              </wp:wrapPolygon>
            </wp:wrapThrough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14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3218" cy="30103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4E9C" w:rsidRPr="008B4E9C" w:rsidRDefault="008B4E9C" w:rsidP="008B4E9C"/>
    <w:p w:rsidR="0082343F" w:rsidRDefault="008B4E9C" w:rsidP="008B4E9C">
      <w:pPr>
        <w:pStyle w:val="ParagrafoManual"/>
      </w:pPr>
      <w:r>
        <w:tab/>
      </w:r>
    </w:p>
    <w:p w:rsidR="0082343F" w:rsidRPr="0082343F" w:rsidRDefault="0082343F" w:rsidP="0082343F"/>
    <w:p w:rsidR="0082343F" w:rsidRPr="0082343F" w:rsidRDefault="0082343F" w:rsidP="0082343F"/>
    <w:p w:rsidR="0082343F" w:rsidRPr="0082343F" w:rsidRDefault="0082343F" w:rsidP="0082343F"/>
    <w:p w:rsidR="0082343F" w:rsidRPr="0082343F" w:rsidRDefault="0082343F" w:rsidP="0082343F"/>
    <w:p w:rsidR="008B4E9C" w:rsidRDefault="0082343F" w:rsidP="0082343F">
      <w:pPr>
        <w:tabs>
          <w:tab w:val="left" w:pos="4672"/>
        </w:tabs>
      </w:pPr>
      <w:r>
        <w:tab/>
      </w:r>
    </w:p>
    <w:p w:rsidR="0082343F" w:rsidRDefault="003635CE" w:rsidP="0082343F">
      <w:pPr>
        <w:pStyle w:val="ParagrafoManual"/>
      </w:pPr>
      <w:r>
        <w:lastRenderedPageBreak/>
        <w:t>Após o envio da mensagem o status da Transmissão ficará “</w:t>
      </w:r>
      <w:r>
        <w:rPr>
          <w:b/>
        </w:rPr>
        <w:t>Transmissão ok</w:t>
      </w:r>
      <w:r>
        <w:t>”.</w:t>
      </w:r>
    </w:p>
    <w:p w:rsidR="003635CE" w:rsidRDefault="003635CE" w:rsidP="0082343F">
      <w:pPr>
        <w:pStyle w:val="ParagrafoManual"/>
      </w:pPr>
    </w:p>
    <w:p w:rsidR="003635CE" w:rsidRDefault="003635CE" w:rsidP="0082343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0224" behindDoc="0" locked="0" layoutInCell="1" allowOverlap="1" wp14:anchorId="3D0BCE9C" wp14:editId="0902074C">
            <wp:simplePos x="0" y="0"/>
            <wp:positionH relativeFrom="margin">
              <wp:align>center</wp:align>
            </wp:positionH>
            <wp:positionV relativeFrom="paragraph">
              <wp:posOffset>21266</wp:posOffset>
            </wp:positionV>
            <wp:extent cx="4944165" cy="2981741"/>
            <wp:effectExtent l="152400" t="152400" r="370840" b="371475"/>
            <wp:wrapThrough wrapText="bothSides">
              <wp:wrapPolygon edited="0">
                <wp:start x="333" y="-1104"/>
                <wp:lineTo x="-666" y="-828"/>
                <wp:lineTo x="-666" y="22221"/>
                <wp:lineTo x="-83" y="23463"/>
                <wp:lineTo x="583" y="24153"/>
                <wp:lineTo x="21889" y="24153"/>
                <wp:lineTo x="22638" y="23463"/>
                <wp:lineTo x="23137" y="21393"/>
                <wp:lineTo x="23137" y="1380"/>
                <wp:lineTo x="22138" y="-690"/>
                <wp:lineTo x="22055" y="-1104"/>
                <wp:lineTo x="333" y="-1104"/>
              </wp:wrapPolygon>
            </wp:wrapThrough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15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44165" cy="298174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Pr="003635CE" w:rsidRDefault="003635CE" w:rsidP="003635CE"/>
    <w:p w:rsidR="003635CE" w:rsidRDefault="003635CE" w:rsidP="003635CE"/>
    <w:p w:rsidR="003635CE" w:rsidRDefault="003635CE" w:rsidP="003635CE">
      <w:pPr>
        <w:pStyle w:val="ParagrafoManual"/>
      </w:pPr>
    </w:p>
    <w:p w:rsidR="003635CE" w:rsidRDefault="003635CE" w:rsidP="003635CE">
      <w:pPr>
        <w:pStyle w:val="ParagrafoManual"/>
      </w:pPr>
    </w:p>
    <w:p w:rsidR="003635CE" w:rsidRDefault="003635CE" w:rsidP="003635CE">
      <w:pPr>
        <w:pStyle w:val="ParagrafoManual"/>
      </w:pPr>
      <w:r>
        <w:t>Desta forma o paciente irá receber a mensagem em seu telefone e poderá confirmar ou cancelar o agendamento, abaixo segue a imagem com o exemplo.</w:t>
      </w:r>
    </w:p>
    <w:p w:rsidR="003635CE" w:rsidRDefault="003635CE" w:rsidP="003635CE">
      <w:pPr>
        <w:pStyle w:val="ParagrafoManual"/>
      </w:pPr>
    </w:p>
    <w:p w:rsidR="00EC27BD" w:rsidRDefault="00530A62" w:rsidP="003635C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534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11903</wp:posOffset>
            </wp:positionV>
            <wp:extent cx="3502150" cy="3253563"/>
            <wp:effectExtent l="152400" t="152400" r="365125" b="366395"/>
            <wp:wrapThrough wrapText="bothSides">
              <wp:wrapPolygon edited="0">
                <wp:start x="470" y="-1012"/>
                <wp:lineTo x="-940" y="-759"/>
                <wp:lineTo x="-940" y="22135"/>
                <wp:lineTo x="352" y="23527"/>
                <wp:lineTo x="822" y="23906"/>
                <wp:lineTo x="21972" y="23906"/>
                <wp:lineTo x="22560" y="23527"/>
                <wp:lineTo x="23735" y="21630"/>
                <wp:lineTo x="23735" y="1265"/>
                <wp:lineTo x="22325" y="-632"/>
                <wp:lineTo x="22207" y="-1012"/>
                <wp:lineTo x="470" y="-1012"/>
              </wp:wrapPolygon>
            </wp:wrapThrough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18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2150" cy="325356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EC27BD" w:rsidRPr="00EC27BD" w:rsidRDefault="00EC27BD" w:rsidP="00EC27BD"/>
    <w:p w:rsidR="003635CE" w:rsidRDefault="003635CE" w:rsidP="00EC27BD"/>
    <w:p w:rsidR="00EC27BD" w:rsidRDefault="00EC27BD" w:rsidP="00EC27BD"/>
    <w:p w:rsidR="00EC27BD" w:rsidRDefault="00EC27BD" w:rsidP="00EC27BD">
      <w:pPr>
        <w:pStyle w:val="ParagrafoManual"/>
      </w:pPr>
      <w:r>
        <w:lastRenderedPageBreak/>
        <w:t>Note que o paciente confirmou o agendamento utilizando o código informado, desta forma o agendamento no sistema ficará com o status de confirmado</w:t>
      </w:r>
      <w:r w:rsidR="00530A62">
        <w:t xml:space="preserve"> (imagem abaixo)</w:t>
      </w:r>
      <w:r>
        <w:t>, após isto</w:t>
      </w:r>
      <w:r w:rsidR="00530A62">
        <w:t xml:space="preserve"> o paciente receberá uma nova mensagem informando que sua consulta foi confirmada com sucesso.</w:t>
      </w:r>
    </w:p>
    <w:p w:rsidR="00530A62" w:rsidRDefault="00530A62" w:rsidP="00EC27BD">
      <w:pPr>
        <w:pStyle w:val="ParagrafoManual"/>
      </w:pPr>
    </w:p>
    <w:p w:rsidR="00530A62" w:rsidRDefault="00530A62" w:rsidP="00EC27B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2272" behindDoc="0" locked="0" layoutInCell="1" allowOverlap="1" wp14:anchorId="022123D3" wp14:editId="4C681411">
            <wp:simplePos x="0" y="0"/>
            <wp:positionH relativeFrom="margin">
              <wp:align>center</wp:align>
            </wp:positionH>
            <wp:positionV relativeFrom="paragraph">
              <wp:posOffset>101600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17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/>
    <w:p w:rsidR="00530A62" w:rsidRPr="00530A62" w:rsidRDefault="00530A62" w:rsidP="00530A62">
      <w:bookmarkStart w:id="4" w:name="_GoBack"/>
      <w:r>
        <w:rPr>
          <w:noProof/>
          <w:lang w:eastAsia="pt-BR"/>
        </w:rPr>
        <w:drawing>
          <wp:anchor distT="0" distB="0" distL="114300" distR="114300" simplePos="0" relativeHeight="251704320" behindDoc="0" locked="0" layoutInCell="1" allowOverlap="1" wp14:anchorId="72916E87" wp14:editId="504A2568">
            <wp:simplePos x="0" y="0"/>
            <wp:positionH relativeFrom="margin">
              <wp:align>center</wp:align>
            </wp:positionH>
            <wp:positionV relativeFrom="paragraph">
              <wp:posOffset>165986</wp:posOffset>
            </wp:positionV>
            <wp:extent cx="3101975" cy="3639185"/>
            <wp:effectExtent l="152400" t="152400" r="365125" b="361315"/>
            <wp:wrapThrough wrapText="bothSides">
              <wp:wrapPolygon edited="0">
                <wp:start x="531" y="-905"/>
                <wp:lineTo x="-1061" y="-678"/>
                <wp:lineTo x="-1061" y="22049"/>
                <wp:lineTo x="-531" y="22840"/>
                <wp:lineTo x="796" y="23405"/>
                <wp:lineTo x="929" y="23631"/>
                <wp:lineTo x="22020" y="23631"/>
                <wp:lineTo x="22153" y="23405"/>
                <wp:lineTo x="23347" y="22840"/>
                <wp:lineTo x="24010" y="21144"/>
                <wp:lineTo x="24010" y="1131"/>
                <wp:lineTo x="22418" y="-565"/>
                <wp:lineTo x="22285" y="-905"/>
                <wp:lineTo x="531" y="-905"/>
              </wp:wrapPolygon>
            </wp:wrapThrough>
            <wp:docPr id="29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16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1975" cy="363918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4"/>
    </w:p>
    <w:p w:rsidR="00530A62" w:rsidRPr="00530A62" w:rsidRDefault="00530A62" w:rsidP="00530A62"/>
    <w:p w:rsidR="00530A62" w:rsidRDefault="00530A62" w:rsidP="00530A62"/>
    <w:p w:rsidR="00530A62" w:rsidRPr="00530A62" w:rsidRDefault="00530A62" w:rsidP="00530A62">
      <w:pPr>
        <w:tabs>
          <w:tab w:val="left" w:pos="2545"/>
        </w:tabs>
      </w:pPr>
      <w:r>
        <w:tab/>
      </w:r>
    </w:p>
    <w:sectPr w:rsidR="00530A62" w:rsidRPr="00530A62" w:rsidSect="00D569DD">
      <w:headerReference w:type="even" r:id="rId30"/>
      <w:headerReference w:type="default" r:id="rId31"/>
      <w:footerReference w:type="even" r:id="rId32"/>
      <w:footerReference w:type="default" r:id="rId33"/>
      <w:headerReference w:type="first" r:id="rId3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7062" w:rsidRDefault="003E7062" w:rsidP="00CA5701">
      <w:r>
        <w:separator/>
      </w:r>
    </w:p>
  </w:endnote>
  <w:endnote w:type="continuationSeparator" w:id="0">
    <w:p w:rsidR="003E7062" w:rsidRDefault="003E7062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E45961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F3523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30A62">
                            <w:rPr>
                              <w:noProof/>
                              <w:sz w:val="20"/>
                              <w:szCs w:val="20"/>
                            </w:rPr>
                            <w:t>13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530A62">
                      <w:rPr>
                        <w:noProof/>
                        <w:sz w:val="20"/>
                        <w:szCs w:val="20"/>
                      </w:rPr>
                      <w:t>13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11C297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7062" w:rsidRDefault="003E7062" w:rsidP="00CA5701">
      <w:r>
        <w:separator/>
      </w:r>
    </w:p>
  </w:footnote>
  <w:footnote w:type="continuationSeparator" w:id="0">
    <w:p w:rsidR="003E7062" w:rsidRDefault="003E7062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EB6A06">
                            <w:t>Envio de SMS (com resposta)</w:t>
                          </w:r>
                        </w:p>
                        <w:p w:rsidR="003656AA" w:rsidRPr="003656AA" w:rsidRDefault="003656AA" w:rsidP="003656AA"/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EB6A06">
                      <w:t>Envio de SMS (com resposta)</w:t>
                    </w:r>
                  </w:p>
                  <w:p w:rsidR="003656AA" w:rsidRPr="003656AA" w:rsidRDefault="003656AA" w:rsidP="003656AA"/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6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8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9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>
    <w:nsid w:val="4DFB618C"/>
    <w:multiLevelType w:val="hybridMultilevel"/>
    <w:tmpl w:val="2A30EE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FE64034"/>
    <w:multiLevelType w:val="hybridMultilevel"/>
    <w:tmpl w:val="99028C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61D460AD"/>
    <w:multiLevelType w:val="hybridMultilevel"/>
    <w:tmpl w:val="42400B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8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9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1">
    <w:nsid w:val="7C290EBF"/>
    <w:multiLevelType w:val="hybridMultilevel"/>
    <w:tmpl w:val="C41ABE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9"/>
  </w:num>
  <w:num w:numId="4">
    <w:abstractNumId w:val="8"/>
  </w:num>
  <w:num w:numId="5">
    <w:abstractNumId w:val="11"/>
  </w:num>
  <w:num w:numId="6">
    <w:abstractNumId w:val="19"/>
  </w:num>
  <w:num w:numId="7">
    <w:abstractNumId w:val="7"/>
  </w:num>
  <w:num w:numId="8">
    <w:abstractNumId w:val="1"/>
  </w:num>
  <w:num w:numId="9">
    <w:abstractNumId w:val="4"/>
  </w:num>
  <w:num w:numId="10">
    <w:abstractNumId w:val="3"/>
  </w:num>
  <w:num w:numId="11">
    <w:abstractNumId w:val="13"/>
  </w:num>
  <w:num w:numId="12">
    <w:abstractNumId w:val="2"/>
  </w:num>
  <w:num w:numId="13">
    <w:abstractNumId w:val="20"/>
  </w:num>
  <w:num w:numId="14">
    <w:abstractNumId w:val="17"/>
  </w:num>
  <w:num w:numId="15">
    <w:abstractNumId w:val="0"/>
  </w:num>
  <w:num w:numId="16">
    <w:abstractNumId w:val="15"/>
  </w:num>
  <w:num w:numId="17">
    <w:abstractNumId w:val="12"/>
  </w:num>
  <w:num w:numId="18">
    <w:abstractNumId w:val="18"/>
  </w:num>
  <w:num w:numId="19">
    <w:abstractNumId w:val="5"/>
  </w:num>
  <w:num w:numId="20">
    <w:abstractNumId w:val="14"/>
  </w:num>
  <w:num w:numId="21">
    <w:abstractNumId w:val="21"/>
  </w:num>
  <w:num w:numId="22">
    <w:abstractNumId w:val="10"/>
  </w:num>
  <w:num w:numId="23">
    <w:abstractNumId w:val="9"/>
  </w:num>
  <w:num w:numId="24">
    <w:abstractNumId w:val="9"/>
  </w:num>
  <w:num w:numId="25">
    <w:abstractNumId w:val="16"/>
  </w:num>
  <w:num w:numId="26">
    <w:abstractNumId w:val="9"/>
  </w:num>
  <w:num w:numId="27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D5"/>
    <w:rsid w:val="00004584"/>
    <w:rsid w:val="000049CA"/>
    <w:rsid w:val="000057D2"/>
    <w:rsid w:val="00006603"/>
    <w:rsid w:val="0000723E"/>
    <w:rsid w:val="000072BD"/>
    <w:rsid w:val="00007789"/>
    <w:rsid w:val="000104FA"/>
    <w:rsid w:val="000109E6"/>
    <w:rsid w:val="00010D58"/>
    <w:rsid w:val="00011FF5"/>
    <w:rsid w:val="000120C5"/>
    <w:rsid w:val="00012F31"/>
    <w:rsid w:val="00013006"/>
    <w:rsid w:val="0001318A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0E9E"/>
    <w:rsid w:val="00031D30"/>
    <w:rsid w:val="00031DA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0CA7"/>
    <w:rsid w:val="000612CB"/>
    <w:rsid w:val="000613B4"/>
    <w:rsid w:val="00061419"/>
    <w:rsid w:val="0006243C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C39"/>
    <w:rsid w:val="00067DCE"/>
    <w:rsid w:val="000705FC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6AD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2E2"/>
    <w:rsid w:val="0008786B"/>
    <w:rsid w:val="0009001F"/>
    <w:rsid w:val="00090342"/>
    <w:rsid w:val="0009070D"/>
    <w:rsid w:val="000919A7"/>
    <w:rsid w:val="00092E74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5E4B"/>
    <w:rsid w:val="000A6202"/>
    <w:rsid w:val="000A74C3"/>
    <w:rsid w:val="000A790A"/>
    <w:rsid w:val="000B08C3"/>
    <w:rsid w:val="000B0985"/>
    <w:rsid w:val="000B20E7"/>
    <w:rsid w:val="000B2B8C"/>
    <w:rsid w:val="000B352F"/>
    <w:rsid w:val="000B3606"/>
    <w:rsid w:val="000B4314"/>
    <w:rsid w:val="000B4785"/>
    <w:rsid w:val="000B48F8"/>
    <w:rsid w:val="000B4C4F"/>
    <w:rsid w:val="000B6882"/>
    <w:rsid w:val="000B724F"/>
    <w:rsid w:val="000B799B"/>
    <w:rsid w:val="000B7F4C"/>
    <w:rsid w:val="000C139D"/>
    <w:rsid w:val="000C1CA2"/>
    <w:rsid w:val="000C3B09"/>
    <w:rsid w:val="000C4FE0"/>
    <w:rsid w:val="000C50E4"/>
    <w:rsid w:val="000D0CB0"/>
    <w:rsid w:val="000D175B"/>
    <w:rsid w:val="000D2E67"/>
    <w:rsid w:val="000D3230"/>
    <w:rsid w:val="000D426E"/>
    <w:rsid w:val="000D49EB"/>
    <w:rsid w:val="000D6ADE"/>
    <w:rsid w:val="000D7943"/>
    <w:rsid w:val="000D7ED1"/>
    <w:rsid w:val="000E09E0"/>
    <w:rsid w:val="000E1DA7"/>
    <w:rsid w:val="000E2012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613E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4B1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270"/>
    <w:rsid w:val="00141D0D"/>
    <w:rsid w:val="00142BFF"/>
    <w:rsid w:val="00145660"/>
    <w:rsid w:val="00147BFE"/>
    <w:rsid w:val="00151164"/>
    <w:rsid w:val="0015294A"/>
    <w:rsid w:val="00153456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B82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166"/>
    <w:rsid w:val="001A63C5"/>
    <w:rsid w:val="001A698F"/>
    <w:rsid w:val="001B02B8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052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A2B"/>
    <w:rsid w:val="001E0D8A"/>
    <w:rsid w:val="001E0FCA"/>
    <w:rsid w:val="001E18E5"/>
    <w:rsid w:val="001E1AB4"/>
    <w:rsid w:val="001E1D8B"/>
    <w:rsid w:val="001E2903"/>
    <w:rsid w:val="001E2E0A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1F70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3188"/>
    <w:rsid w:val="00203692"/>
    <w:rsid w:val="0020449E"/>
    <w:rsid w:val="00204567"/>
    <w:rsid w:val="00204911"/>
    <w:rsid w:val="00204FDC"/>
    <w:rsid w:val="00205790"/>
    <w:rsid w:val="00206D65"/>
    <w:rsid w:val="00206F1C"/>
    <w:rsid w:val="00207EAC"/>
    <w:rsid w:val="0021083D"/>
    <w:rsid w:val="00211F35"/>
    <w:rsid w:val="002133CA"/>
    <w:rsid w:val="002155DD"/>
    <w:rsid w:val="00215DC3"/>
    <w:rsid w:val="00217B77"/>
    <w:rsid w:val="002217C3"/>
    <w:rsid w:val="0022232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6C28"/>
    <w:rsid w:val="00247520"/>
    <w:rsid w:val="002505D3"/>
    <w:rsid w:val="00251AF4"/>
    <w:rsid w:val="00252BCF"/>
    <w:rsid w:val="00252CD3"/>
    <w:rsid w:val="00253303"/>
    <w:rsid w:val="0025448B"/>
    <w:rsid w:val="0025488D"/>
    <w:rsid w:val="00254E35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3D54"/>
    <w:rsid w:val="002740F4"/>
    <w:rsid w:val="00275EB1"/>
    <w:rsid w:val="00276C54"/>
    <w:rsid w:val="0027736E"/>
    <w:rsid w:val="00277F14"/>
    <w:rsid w:val="00280A10"/>
    <w:rsid w:val="0028151F"/>
    <w:rsid w:val="0028345B"/>
    <w:rsid w:val="00283464"/>
    <w:rsid w:val="00284DDD"/>
    <w:rsid w:val="00285300"/>
    <w:rsid w:val="0028620B"/>
    <w:rsid w:val="00287111"/>
    <w:rsid w:val="002904FE"/>
    <w:rsid w:val="002906EC"/>
    <w:rsid w:val="00291685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23C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3587"/>
    <w:rsid w:val="002C46AB"/>
    <w:rsid w:val="002C581B"/>
    <w:rsid w:val="002C79CE"/>
    <w:rsid w:val="002D0836"/>
    <w:rsid w:val="002D1F0D"/>
    <w:rsid w:val="002D3C1C"/>
    <w:rsid w:val="002D3CF4"/>
    <w:rsid w:val="002D3D5E"/>
    <w:rsid w:val="002D4B8A"/>
    <w:rsid w:val="002D6F79"/>
    <w:rsid w:val="002E1641"/>
    <w:rsid w:val="002E16DB"/>
    <w:rsid w:val="002E2200"/>
    <w:rsid w:val="002E22F2"/>
    <w:rsid w:val="002E257B"/>
    <w:rsid w:val="002E2DDA"/>
    <w:rsid w:val="002E4140"/>
    <w:rsid w:val="002E515D"/>
    <w:rsid w:val="002E68D6"/>
    <w:rsid w:val="002F044B"/>
    <w:rsid w:val="002F0EA6"/>
    <w:rsid w:val="002F26F2"/>
    <w:rsid w:val="002F4655"/>
    <w:rsid w:val="002F470F"/>
    <w:rsid w:val="002F475E"/>
    <w:rsid w:val="002F586E"/>
    <w:rsid w:val="002F6173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5FA9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28C"/>
    <w:rsid w:val="0033372D"/>
    <w:rsid w:val="00334013"/>
    <w:rsid w:val="003346EE"/>
    <w:rsid w:val="003348BC"/>
    <w:rsid w:val="003350D4"/>
    <w:rsid w:val="00336CED"/>
    <w:rsid w:val="00340183"/>
    <w:rsid w:val="00341230"/>
    <w:rsid w:val="00341FE5"/>
    <w:rsid w:val="00342428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561C"/>
    <w:rsid w:val="003556DE"/>
    <w:rsid w:val="003565F6"/>
    <w:rsid w:val="00357D99"/>
    <w:rsid w:val="00360F8F"/>
    <w:rsid w:val="00361DC3"/>
    <w:rsid w:val="00362075"/>
    <w:rsid w:val="00362EAF"/>
    <w:rsid w:val="0036334C"/>
    <w:rsid w:val="003635CE"/>
    <w:rsid w:val="003637F7"/>
    <w:rsid w:val="00363B7A"/>
    <w:rsid w:val="00364191"/>
    <w:rsid w:val="003656AA"/>
    <w:rsid w:val="00365704"/>
    <w:rsid w:val="00366751"/>
    <w:rsid w:val="00366780"/>
    <w:rsid w:val="00367442"/>
    <w:rsid w:val="00367632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B4F"/>
    <w:rsid w:val="003770A3"/>
    <w:rsid w:val="003810ED"/>
    <w:rsid w:val="0038147A"/>
    <w:rsid w:val="00381565"/>
    <w:rsid w:val="003817A9"/>
    <w:rsid w:val="00381A34"/>
    <w:rsid w:val="00382053"/>
    <w:rsid w:val="00383C00"/>
    <w:rsid w:val="00385307"/>
    <w:rsid w:val="003859DE"/>
    <w:rsid w:val="00386C52"/>
    <w:rsid w:val="00387C74"/>
    <w:rsid w:val="003911CD"/>
    <w:rsid w:val="003920E1"/>
    <w:rsid w:val="003927AC"/>
    <w:rsid w:val="00393129"/>
    <w:rsid w:val="003944D1"/>
    <w:rsid w:val="003959CA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363D"/>
    <w:rsid w:val="003C3750"/>
    <w:rsid w:val="003C4612"/>
    <w:rsid w:val="003C48C7"/>
    <w:rsid w:val="003C4AE0"/>
    <w:rsid w:val="003C6A42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69D"/>
    <w:rsid w:val="003E2BD4"/>
    <w:rsid w:val="003E2CFB"/>
    <w:rsid w:val="003E3A3C"/>
    <w:rsid w:val="003E45CE"/>
    <w:rsid w:val="003E487B"/>
    <w:rsid w:val="003E4967"/>
    <w:rsid w:val="003E540B"/>
    <w:rsid w:val="003E559F"/>
    <w:rsid w:val="003E5B74"/>
    <w:rsid w:val="003E679A"/>
    <w:rsid w:val="003E7062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54E0"/>
    <w:rsid w:val="004004CD"/>
    <w:rsid w:val="0040081A"/>
    <w:rsid w:val="004014EE"/>
    <w:rsid w:val="00402212"/>
    <w:rsid w:val="00402B4A"/>
    <w:rsid w:val="00403C87"/>
    <w:rsid w:val="00404256"/>
    <w:rsid w:val="00405990"/>
    <w:rsid w:val="00405FAE"/>
    <w:rsid w:val="00407A3B"/>
    <w:rsid w:val="00411183"/>
    <w:rsid w:val="0041452B"/>
    <w:rsid w:val="0041668B"/>
    <w:rsid w:val="00416AAC"/>
    <w:rsid w:val="004177F3"/>
    <w:rsid w:val="004178C8"/>
    <w:rsid w:val="00417F88"/>
    <w:rsid w:val="00420A3F"/>
    <w:rsid w:val="004219A0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C74"/>
    <w:rsid w:val="00447F63"/>
    <w:rsid w:val="004501A5"/>
    <w:rsid w:val="0045190B"/>
    <w:rsid w:val="004534A9"/>
    <w:rsid w:val="0045393B"/>
    <w:rsid w:val="0045409C"/>
    <w:rsid w:val="00454411"/>
    <w:rsid w:val="004549D9"/>
    <w:rsid w:val="00455C96"/>
    <w:rsid w:val="004566FC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BDC"/>
    <w:rsid w:val="00472CC9"/>
    <w:rsid w:val="00472FFF"/>
    <w:rsid w:val="00473244"/>
    <w:rsid w:val="00473797"/>
    <w:rsid w:val="00473EC1"/>
    <w:rsid w:val="0047498D"/>
    <w:rsid w:val="00474E64"/>
    <w:rsid w:val="00474EBC"/>
    <w:rsid w:val="0047561A"/>
    <w:rsid w:val="004757EA"/>
    <w:rsid w:val="004763B3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C70"/>
    <w:rsid w:val="00496FCF"/>
    <w:rsid w:val="00497027"/>
    <w:rsid w:val="00497484"/>
    <w:rsid w:val="004975DA"/>
    <w:rsid w:val="00497784"/>
    <w:rsid w:val="004A238C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23DA"/>
    <w:rsid w:val="004B313F"/>
    <w:rsid w:val="004B399E"/>
    <w:rsid w:val="004B407B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C08CF"/>
    <w:rsid w:val="004C0BDB"/>
    <w:rsid w:val="004C1168"/>
    <w:rsid w:val="004C14D3"/>
    <w:rsid w:val="004C1D66"/>
    <w:rsid w:val="004C2333"/>
    <w:rsid w:val="004C432A"/>
    <w:rsid w:val="004C5603"/>
    <w:rsid w:val="004C5FC6"/>
    <w:rsid w:val="004C7716"/>
    <w:rsid w:val="004D0F0B"/>
    <w:rsid w:val="004D1098"/>
    <w:rsid w:val="004D1F1D"/>
    <w:rsid w:val="004D27C4"/>
    <w:rsid w:val="004D28D9"/>
    <w:rsid w:val="004D2EFF"/>
    <w:rsid w:val="004D3313"/>
    <w:rsid w:val="004D4252"/>
    <w:rsid w:val="004D50C4"/>
    <w:rsid w:val="004D5283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500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6BD"/>
    <w:rsid w:val="005302F1"/>
    <w:rsid w:val="005304A2"/>
    <w:rsid w:val="005308E3"/>
    <w:rsid w:val="00530A62"/>
    <w:rsid w:val="00530A8E"/>
    <w:rsid w:val="00531A78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5893"/>
    <w:rsid w:val="0055606D"/>
    <w:rsid w:val="00556C4E"/>
    <w:rsid w:val="00556E95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2FAD"/>
    <w:rsid w:val="00593323"/>
    <w:rsid w:val="005947D7"/>
    <w:rsid w:val="00595DDE"/>
    <w:rsid w:val="0059639E"/>
    <w:rsid w:val="00596B0B"/>
    <w:rsid w:val="005A0258"/>
    <w:rsid w:val="005A1849"/>
    <w:rsid w:val="005A18DC"/>
    <w:rsid w:val="005A1BCA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926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BA2"/>
    <w:rsid w:val="005D3C53"/>
    <w:rsid w:val="005D3EB6"/>
    <w:rsid w:val="005D4B09"/>
    <w:rsid w:val="005D4D84"/>
    <w:rsid w:val="005D5168"/>
    <w:rsid w:val="005D5B9D"/>
    <w:rsid w:val="005D6190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3681"/>
    <w:rsid w:val="00603A9D"/>
    <w:rsid w:val="00603C64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2A03"/>
    <w:rsid w:val="0062307A"/>
    <w:rsid w:val="00623C32"/>
    <w:rsid w:val="006245AB"/>
    <w:rsid w:val="00624A9F"/>
    <w:rsid w:val="00625976"/>
    <w:rsid w:val="006259FD"/>
    <w:rsid w:val="00626072"/>
    <w:rsid w:val="00630091"/>
    <w:rsid w:val="00631796"/>
    <w:rsid w:val="0063292F"/>
    <w:rsid w:val="00633199"/>
    <w:rsid w:val="00633511"/>
    <w:rsid w:val="00633F24"/>
    <w:rsid w:val="00634D26"/>
    <w:rsid w:val="00634F25"/>
    <w:rsid w:val="00635090"/>
    <w:rsid w:val="00635475"/>
    <w:rsid w:val="00636C72"/>
    <w:rsid w:val="00637264"/>
    <w:rsid w:val="00637454"/>
    <w:rsid w:val="00641B57"/>
    <w:rsid w:val="00641D68"/>
    <w:rsid w:val="006420BD"/>
    <w:rsid w:val="0064216D"/>
    <w:rsid w:val="00642E1A"/>
    <w:rsid w:val="00643E05"/>
    <w:rsid w:val="00644524"/>
    <w:rsid w:val="006452DD"/>
    <w:rsid w:val="006454C3"/>
    <w:rsid w:val="00645A7C"/>
    <w:rsid w:val="00647B31"/>
    <w:rsid w:val="0065120C"/>
    <w:rsid w:val="00651293"/>
    <w:rsid w:val="006518FA"/>
    <w:rsid w:val="00651B80"/>
    <w:rsid w:val="00654229"/>
    <w:rsid w:val="00654293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4C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B4E"/>
    <w:rsid w:val="00670FBA"/>
    <w:rsid w:val="00671279"/>
    <w:rsid w:val="0067318D"/>
    <w:rsid w:val="00673466"/>
    <w:rsid w:val="006748D7"/>
    <w:rsid w:val="00674D04"/>
    <w:rsid w:val="0067547F"/>
    <w:rsid w:val="00676718"/>
    <w:rsid w:val="0067714C"/>
    <w:rsid w:val="00677E3A"/>
    <w:rsid w:val="00680E31"/>
    <w:rsid w:val="00680F1A"/>
    <w:rsid w:val="0068131F"/>
    <w:rsid w:val="0068159B"/>
    <w:rsid w:val="00681656"/>
    <w:rsid w:val="006818E2"/>
    <w:rsid w:val="00681BC8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959CD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D20"/>
    <w:rsid w:val="006B30C7"/>
    <w:rsid w:val="006B32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8C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17A3"/>
    <w:rsid w:val="006F30A6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1EE5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113"/>
    <w:rsid w:val="00716626"/>
    <w:rsid w:val="007168F9"/>
    <w:rsid w:val="00716975"/>
    <w:rsid w:val="00717B5B"/>
    <w:rsid w:val="00717B97"/>
    <w:rsid w:val="007205ED"/>
    <w:rsid w:val="00720BB6"/>
    <w:rsid w:val="007224D9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6829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0C71"/>
    <w:rsid w:val="00761248"/>
    <w:rsid w:val="00761416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274"/>
    <w:rsid w:val="00772A35"/>
    <w:rsid w:val="00772D96"/>
    <w:rsid w:val="007735D7"/>
    <w:rsid w:val="00774920"/>
    <w:rsid w:val="00774AF1"/>
    <w:rsid w:val="00774E1E"/>
    <w:rsid w:val="00775F6F"/>
    <w:rsid w:val="00775FD8"/>
    <w:rsid w:val="007769E7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89E"/>
    <w:rsid w:val="00787B45"/>
    <w:rsid w:val="007901A1"/>
    <w:rsid w:val="007908EF"/>
    <w:rsid w:val="00790BAD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B9D"/>
    <w:rsid w:val="007A5EF1"/>
    <w:rsid w:val="007A6D87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4E10"/>
    <w:rsid w:val="007C5A66"/>
    <w:rsid w:val="007C5CA5"/>
    <w:rsid w:val="007C5FED"/>
    <w:rsid w:val="007C6489"/>
    <w:rsid w:val="007C7A16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3D6"/>
    <w:rsid w:val="007E4517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343F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4053B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E60"/>
    <w:rsid w:val="0086182E"/>
    <w:rsid w:val="0086383E"/>
    <w:rsid w:val="00864BF0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4E2"/>
    <w:rsid w:val="00876F8E"/>
    <w:rsid w:val="0087706E"/>
    <w:rsid w:val="00877B9C"/>
    <w:rsid w:val="00882727"/>
    <w:rsid w:val="00882C44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5CD"/>
    <w:rsid w:val="008A57E5"/>
    <w:rsid w:val="008A59A6"/>
    <w:rsid w:val="008A5CE4"/>
    <w:rsid w:val="008A6949"/>
    <w:rsid w:val="008A75A9"/>
    <w:rsid w:val="008B05DA"/>
    <w:rsid w:val="008B1A69"/>
    <w:rsid w:val="008B1A7C"/>
    <w:rsid w:val="008B272A"/>
    <w:rsid w:val="008B2C78"/>
    <w:rsid w:val="008B4E9C"/>
    <w:rsid w:val="008B5106"/>
    <w:rsid w:val="008B62AF"/>
    <w:rsid w:val="008B72AC"/>
    <w:rsid w:val="008B7EC1"/>
    <w:rsid w:val="008C1EBE"/>
    <w:rsid w:val="008C2698"/>
    <w:rsid w:val="008C2BA7"/>
    <w:rsid w:val="008C2FD0"/>
    <w:rsid w:val="008C30B8"/>
    <w:rsid w:val="008C42C9"/>
    <w:rsid w:val="008C446F"/>
    <w:rsid w:val="008C4692"/>
    <w:rsid w:val="008C4DF7"/>
    <w:rsid w:val="008C5CA0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2C28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4CC1"/>
    <w:rsid w:val="008F634C"/>
    <w:rsid w:val="008F6D26"/>
    <w:rsid w:val="008F6FE5"/>
    <w:rsid w:val="008F73DF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07C79"/>
    <w:rsid w:val="009109D9"/>
    <w:rsid w:val="00911198"/>
    <w:rsid w:val="009111B7"/>
    <w:rsid w:val="00911ABB"/>
    <w:rsid w:val="009133A3"/>
    <w:rsid w:val="00913698"/>
    <w:rsid w:val="0091426B"/>
    <w:rsid w:val="00914A7F"/>
    <w:rsid w:val="009158E4"/>
    <w:rsid w:val="00915916"/>
    <w:rsid w:val="00915CD6"/>
    <w:rsid w:val="009174B4"/>
    <w:rsid w:val="00920634"/>
    <w:rsid w:val="00924138"/>
    <w:rsid w:val="0092757A"/>
    <w:rsid w:val="009300AE"/>
    <w:rsid w:val="0093099B"/>
    <w:rsid w:val="00930EFE"/>
    <w:rsid w:val="00930F97"/>
    <w:rsid w:val="00931235"/>
    <w:rsid w:val="00931840"/>
    <w:rsid w:val="0093653B"/>
    <w:rsid w:val="0093686C"/>
    <w:rsid w:val="009368C9"/>
    <w:rsid w:val="00936D1D"/>
    <w:rsid w:val="00936DA6"/>
    <w:rsid w:val="009370DC"/>
    <w:rsid w:val="00937234"/>
    <w:rsid w:val="009376CC"/>
    <w:rsid w:val="00937E3F"/>
    <w:rsid w:val="0094001F"/>
    <w:rsid w:val="00941901"/>
    <w:rsid w:val="0094211D"/>
    <w:rsid w:val="00942199"/>
    <w:rsid w:val="00943663"/>
    <w:rsid w:val="009448C2"/>
    <w:rsid w:val="009449CF"/>
    <w:rsid w:val="009454FA"/>
    <w:rsid w:val="0094566C"/>
    <w:rsid w:val="00946CB5"/>
    <w:rsid w:val="00947CBC"/>
    <w:rsid w:val="009516B0"/>
    <w:rsid w:val="00951D77"/>
    <w:rsid w:val="00951EDC"/>
    <w:rsid w:val="009527EF"/>
    <w:rsid w:val="00954F8C"/>
    <w:rsid w:val="00955C80"/>
    <w:rsid w:val="009562E9"/>
    <w:rsid w:val="009567AA"/>
    <w:rsid w:val="00960DED"/>
    <w:rsid w:val="00961B5D"/>
    <w:rsid w:val="00961EDC"/>
    <w:rsid w:val="009623D2"/>
    <w:rsid w:val="00962801"/>
    <w:rsid w:val="0096460C"/>
    <w:rsid w:val="00964812"/>
    <w:rsid w:val="00965F69"/>
    <w:rsid w:val="00966297"/>
    <w:rsid w:val="00967ACF"/>
    <w:rsid w:val="0097002E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660"/>
    <w:rsid w:val="009A2989"/>
    <w:rsid w:val="009A2C83"/>
    <w:rsid w:val="009A348F"/>
    <w:rsid w:val="009A6268"/>
    <w:rsid w:val="009A6EAD"/>
    <w:rsid w:val="009B1F0B"/>
    <w:rsid w:val="009B27B6"/>
    <w:rsid w:val="009B2C69"/>
    <w:rsid w:val="009B37C0"/>
    <w:rsid w:val="009B602A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6C15"/>
    <w:rsid w:val="009D7274"/>
    <w:rsid w:val="009D75F3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A009CB"/>
    <w:rsid w:val="00A0270F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599B"/>
    <w:rsid w:val="00A2655B"/>
    <w:rsid w:val="00A26CB2"/>
    <w:rsid w:val="00A26DF6"/>
    <w:rsid w:val="00A27094"/>
    <w:rsid w:val="00A271E3"/>
    <w:rsid w:val="00A27978"/>
    <w:rsid w:val="00A27FB6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6F7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37BE"/>
    <w:rsid w:val="00A54344"/>
    <w:rsid w:val="00A5489B"/>
    <w:rsid w:val="00A54F45"/>
    <w:rsid w:val="00A55321"/>
    <w:rsid w:val="00A57078"/>
    <w:rsid w:val="00A57748"/>
    <w:rsid w:val="00A60DBE"/>
    <w:rsid w:val="00A61031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0BA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B3D"/>
    <w:rsid w:val="00A917E4"/>
    <w:rsid w:val="00A9283C"/>
    <w:rsid w:val="00A94093"/>
    <w:rsid w:val="00A9546C"/>
    <w:rsid w:val="00A958D7"/>
    <w:rsid w:val="00A974AD"/>
    <w:rsid w:val="00A975E8"/>
    <w:rsid w:val="00A97BE6"/>
    <w:rsid w:val="00AA01A0"/>
    <w:rsid w:val="00AA0A27"/>
    <w:rsid w:val="00AA13C2"/>
    <w:rsid w:val="00AA22B3"/>
    <w:rsid w:val="00AA2AD0"/>
    <w:rsid w:val="00AA3F91"/>
    <w:rsid w:val="00AA462F"/>
    <w:rsid w:val="00AA5749"/>
    <w:rsid w:val="00AA5A56"/>
    <w:rsid w:val="00AA5EED"/>
    <w:rsid w:val="00AA6184"/>
    <w:rsid w:val="00AA7B98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065"/>
    <w:rsid w:val="00AC52BF"/>
    <w:rsid w:val="00AC6368"/>
    <w:rsid w:val="00AC6426"/>
    <w:rsid w:val="00AC698E"/>
    <w:rsid w:val="00AD277A"/>
    <w:rsid w:val="00AD2E30"/>
    <w:rsid w:val="00AD346A"/>
    <w:rsid w:val="00AD3A36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965"/>
    <w:rsid w:val="00AE4C3E"/>
    <w:rsid w:val="00AE50D2"/>
    <w:rsid w:val="00AE5D83"/>
    <w:rsid w:val="00AE7B8D"/>
    <w:rsid w:val="00AE7C39"/>
    <w:rsid w:val="00AF0762"/>
    <w:rsid w:val="00AF0A97"/>
    <w:rsid w:val="00AF1377"/>
    <w:rsid w:val="00AF1BCD"/>
    <w:rsid w:val="00AF1CC3"/>
    <w:rsid w:val="00AF2210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9CC"/>
    <w:rsid w:val="00B11B62"/>
    <w:rsid w:val="00B12135"/>
    <w:rsid w:val="00B148B3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08D3"/>
    <w:rsid w:val="00B3137D"/>
    <w:rsid w:val="00B31914"/>
    <w:rsid w:val="00B31C8C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5F"/>
    <w:rsid w:val="00B403E4"/>
    <w:rsid w:val="00B40B3D"/>
    <w:rsid w:val="00B41E99"/>
    <w:rsid w:val="00B437C7"/>
    <w:rsid w:val="00B44118"/>
    <w:rsid w:val="00B4456F"/>
    <w:rsid w:val="00B456A4"/>
    <w:rsid w:val="00B4595F"/>
    <w:rsid w:val="00B459EF"/>
    <w:rsid w:val="00B45FB4"/>
    <w:rsid w:val="00B500B8"/>
    <w:rsid w:val="00B51DE8"/>
    <w:rsid w:val="00B51E5A"/>
    <w:rsid w:val="00B52270"/>
    <w:rsid w:val="00B5254F"/>
    <w:rsid w:val="00B532E3"/>
    <w:rsid w:val="00B54E56"/>
    <w:rsid w:val="00B55211"/>
    <w:rsid w:val="00B555BA"/>
    <w:rsid w:val="00B55835"/>
    <w:rsid w:val="00B55D36"/>
    <w:rsid w:val="00B562D0"/>
    <w:rsid w:val="00B57E22"/>
    <w:rsid w:val="00B57E71"/>
    <w:rsid w:val="00B611AF"/>
    <w:rsid w:val="00B632A6"/>
    <w:rsid w:val="00B6356B"/>
    <w:rsid w:val="00B646D7"/>
    <w:rsid w:val="00B6646C"/>
    <w:rsid w:val="00B66D9E"/>
    <w:rsid w:val="00B676B3"/>
    <w:rsid w:val="00B70233"/>
    <w:rsid w:val="00B71428"/>
    <w:rsid w:val="00B71AB5"/>
    <w:rsid w:val="00B71C99"/>
    <w:rsid w:val="00B740F5"/>
    <w:rsid w:val="00B742CA"/>
    <w:rsid w:val="00B74A6B"/>
    <w:rsid w:val="00B74B48"/>
    <w:rsid w:val="00B75B05"/>
    <w:rsid w:val="00B76AB1"/>
    <w:rsid w:val="00B77BBA"/>
    <w:rsid w:val="00B80B09"/>
    <w:rsid w:val="00B81941"/>
    <w:rsid w:val="00B83522"/>
    <w:rsid w:val="00B84FB5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554"/>
    <w:rsid w:val="00BA0A19"/>
    <w:rsid w:val="00BA0A59"/>
    <w:rsid w:val="00BA2E2F"/>
    <w:rsid w:val="00BA3007"/>
    <w:rsid w:val="00BA397A"/>
    <w:rsid w:val="00BA3A98"/>
    <w:rsid w:val="00BA497D"/>
    <w:rsid w:val="00BA4DF3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19A"/>
    <w:rsid w:val="00BB6854"/>
    <w:rsid w:val="00BB6D30"/>
    <w:rsid w:val="00BB72B7"/>
    <w:rsid w:val="00BB7E2B"/>
    <w:rsid w:val="00BB7F06"/>
    <w:rsid w:val="00BC0BC4"/>
    <w:rsid w:val="00BC153F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3446"/>
    <w:rsid w:val="00BD3B17"/>
    <w:rsid w:val="00BD3F70"/>
    <w:rsid w:val="00BD45FE"/>
    <w:rsid w:val="00BD4FAE"/>
    <w:rsid w:val="00BD754E"/>
    <w:rsid w:val="00BD7831"/>
    <w:rsid w:val="00BE007C"/>
    <w:rsid w:val="00BE0C0D"/>
    <w:rsid w:val="00BE0CE3"/>
    <w:rsid w:val="00BE1AD1"/>
    <w:rsid w:val="00BE1DC0"/>
    <w:rsid w:val="00BE22A6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477"/>
    <w:rsid w:val="00BE7573"/>
    <w:rsid w:val="00BF043E"/>
    <w:rsid w:val="00BF06FE"/>
    <w:rsid w:val="00BF07DA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1F0C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03C0"/>
    <w:rsid w:val="00C20F36"/>
    <w:rsid w:val="00C2260B"/>
    <w:rsid w:val="00C22E2A"/>
    <w:rsid w:val="00C22EC3"/>
    <w:rsid w:val="00C23703"/>
    <w:rsid w:val="00C23F20"/>
    <w:rsid w:val="00C2499C"/>
    <w:rsid w:val="00C262B5"/>
    <w:rsid w:val="00C266B7"/>
    <w:rsid w:val="00C2711F"/>
    <w:rsid w:val="00C2796D"/>
    <w:rsid w:val="00C30203"/>
    <w:rsid w:val="00C303DD"/>
    <w:rsid w:val="00C303F1"/>
    <w:rsid w:val="00C327ED"/>
    <w:rsid w:val="00C3313E"/>
    <w:rsid w:val="00C33633"/>
    <w:rsid w:val="00C34766"/>
    <w:rsid w:val="00C34BBE"/>
    <w:rsid w:val="00C36BD2"/>
    <w:rsid w:val="00C37C09"/>
    <w:rsid w:val="00C4010D"/>
    <w:rsid w:val="00C42080"/>
    <w:rsid w:val="00C4346F"/>
    <w:rsid w:val="00C454B5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6FC9"/>
    <w:rsid w:val="00C67AF1"/>
    <w:rsid w:val="00C708DA"/>
    <w:rsid w:val="00C70B58"/>
    <w:rsid w:val="00C70E79"/>
    <w:rsid w:val="00C71096"/>
    <w:rsid w:val="00C71FA2"/>
    <w:rsid w:val="00C721F6"/>
    <w:rsid w:val="00C72397"/>
    <w:rsid w:val="00C72D2C"/>
    <w:rsid w:val="00C73099"/>
    <w:rsid w:val="00C73148"/>
    <w:rsid w:val="00C75126"/>
    <w:rsid w:val="00C7519D"/>
    <w:rsid w:val="00C7522D"/>
    <w:rsid w:val="00C75DB5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87FF5"/>
    <w:rsid w:val="00C9079D"/>
    <w:rsid w:val="00C90804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D75"/>
    <w:rsid w:val="00CA0655"/>
    <w:rsid w:val="00CA0B17"/>
    <w:rsid w:val="00CA0EE8"/>
    <w:rsid w:val="00CA2060"/>
    <w:rsid w:val="00CA23A7"/>
    <w:rsid w:val="00CA2474"/>
    <w:rsid w:val="00CA2FD6"/>
    <w:rsid w:val="00CA31A3"/>
    <w:rsid w:val="00CA477C"/>
    <w:rsid w:val="00CA4EE1"/>
    <w:rsid w:val="00CA52A3"/>
    <w:rsid w:val="00CA5701"/>
    <w:rsid w:val="00CA5A13"/>
    <w:rsid w:val="00CA5C91"/>
    <w:rsid w:val="00CA5F79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0F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BE8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DBB"/>
    <w:rsid w:val="00D30F1C"/>
    <w:rsid w:val="00D31118"/>
    <w:rsid w:val="00D31805"/>
    <w:rsid w:val="00D321C5"/>
    <w:rsid w:val="00D33830"/>
    <w:rsid w:val="00D33A62"/>
    <w:rsid w:val="00D346AB"/>
    <w:rsid w:val="00D36707"/>
    <w:rsid w:val="00D36D2C"/>
    <w:rsid w:val="00D401B2"/>
    <w:rsid w:val="00D4072D"/>
    <w:rsid w:val="00D43FC8"/>
    <w:rsid w:val="00D45B87"/>
    <w:rsid w:val="00D466BB"/>
    <w:rsid w:val="00D47F08"/>
    <w:rsid w:val="00D50C19"/>
    <w:rsid w:val="00D51A27"/>
    <w:rsid w:val="00D52BB8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995"/>
    <w:rsid w:val="00D73CB3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4E76"/>
    <w:rsid w:val="00D8502D"/>
    <w:rsid w:val="00D855BD"/>
    <w:rsid w:val="00D900C6"/>
    <w:rsid w:val="00D9077A"/>
    <w:rsid w:val="00D924F9"/>
    <w:rsid w:val="00D92AC5"/>
    <w:rsid w:val="00D94063"/>
    <w:rsid w:val="00DA162B"/>
    <w:rsid w:val="00DA19B0"/>
    <w:rsid w:val="00DA216C"/>
    <w:rsid w:val="00DA39D6"/>
    <w:rsid w:val="00DA3FE8"/>
    <w:rsid w:val="00DA4AB5"/>
    <w:rsid w:val="00DA5771"/>
    <w:rsid w:val="00DA675F"/>
    <w:rsid w:val="00DA6C6A"/>
    <w:rsid w:val="00DA7BF8"/>
    <w:rsid w:val="00DB181A"/>
    <w:rsid w:val="00DB2A7A"/>
    <w:rsid w:val="00DB2C1E"/>
    <w:rsid w:val="00DB3C6E"/>
    <w:rsid w:val="00DB47ED"/>
    <w:rsid w:val="00DB5D2D"/>
    <w:rsid w:val="00DB645F"/>
    <w:rsid w:val="00DB7B02"/>
    <w:rsid w:val="00DB7CBC"/>
    <w:rsid w:val="00DC0A8E"/>
    <w:rsid w:val="00DC111D"/>
    <w:rsid w:val="00DC2147"/>
    <w:rsid w:val="00DC2386"/>
    <w:rsid w:val="00DC3F3E"/>
    <w:rsid w:val="00DC4250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6B26"/>
    <w:rsid w:val="00DD78AF"/>
    <w:rsid w:val="00DD7B8B"/>
    <w:rsid w:val="00DD7F1F"/>
    <w:rsid w:val="00DE036F"/>
    <w:rsid w:val="00DE0E0E"/>
    <w:rsid w:val="00DE1323"/>
    <w:rsid w:val="00DE215B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4BA0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A90"/>
    <w:rsid w:val="00E1284F"/>
    <w:rsid w:val="00E12BE8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2C8D"/>
    <w:rsid w:val="00E334D1"/>
    <w:rsid w:val="00E33CB2"/>
    <w:rsid w:val="00E34C4C"/>
    <w:rsid w:val="00E358D0"/>
    <w:rsid w:val="00E35997"/>
    <w:rsid w:val="00E37996"/>
    <w:rsid w:val="00E37E8D"/>
    <w:rsid w:val="00E40502"/>
    <w:rsid w:val="00E40728"/>
    <w:rsid w:val="00E41180"/>
    <w:rsid w:val="00E41C31"/>
    <w:rsid w:val="00E42BE2"/>
    <w:rsid w:val="00E437B7"/>
    <w:rsid w:val="00E457FE"/>
    <w:rsid w:val="00E45D36"/>
    <w:rsid w:val="00E46025"/>
    <w:rsid w:val="00E47145"/>
    <w:rsid w:val="00E473F7"/>
    <w:rsid w:val="00E47565"/>
    <w:rsid w:val="00E47A7E"/>
    <w:rsid w:val="00E5023B"/>
    <w:rsid w:val="00E50F42"/>
    <w:rsid w:val="00E5148E"/>
    <w:rsid w:val="00E530B7"/>
    <w:rsid w:val="00E55919"/>
    <w:rsid w:val="00E56624"/>
    <w:rsid w:val="00E56738"/>
    <w:rsid w:val="00E57CC5"/>
    <w:rsid w:val="00E6085E"/>
    <w:rsid w:val="00E61D86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20E"/>
    <w:rsid w:val="00E94628"/>
    <w:rsid w:val="00E955C2"/>
    <w:rsid w:val="00E95B22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9AB"/>
    <w:rsid w:val="00EA7C32"/>
    <w:rsid w:val="00EB0756"/>
    <w:rsid w:val="00EB10A9"/>
    <w:rsid w:val="00EB116C"/>
    <w:rsid w:val="00EB3252"/>
    <w:rsid w:val="00EB32A6"/>
    <w:rsid w:val="00EB4C90"/>
    <w:rsid w:val="00EB5570"/>
    <w:rsid w:val="00EB6845"/>
    <w:rsid w:val="00EB686A"/>
    <w:rsid w:val="00EB6A06"/>
    <w:rsid w:val="00EB726F"/>
    <w:rsid w:val="00EB7735"/>
    <w:rsid w:val="00EB791A"/>
    <w:rsid w:val="00EB7D8E"/>
    <w:rsid w:val="00EC090D"/>
    <w:rsid w:val="00EC27BD"/>
    <w:rsid w:val="00EC37AE"/>
    <w:rsid w:val="00EC480E"/>
    <w:rsid w:val="00EC4C38"/>
    <w:rsid w:val="00EC50A4"/>
    <w:rsid w:val="00EC53E7"/>
    <w:rsid w:val="00EC5B26"/>
    <w:rsid w:val="00EC6309"/>
    <w:rsid w:val="00EC6DB9"/>
    <w:rsid w:val="00EC71BA"/>
    <w:rsid w:val="00EC7797"/>
    <w:rsid w:val="00ED0862"/>
    <w:rsid w:val="00ED1235"/>
    <w:rsid w:val="00ED1714"/>
    <w:rsid w:val="00ED2415"/>
    <w:rsid w:val="00ED257C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4C69"/>
    <w:rsid w:val="00EE55B9"/>
    <w:rsid w:val="00EE5DCB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40C"/>
    <w:rsid w:val="00EF54CC"/>
    <w:rsid w:val="00EF5758"/>
    <w:rsid w:val="00EF5D17"/>
    <w:rsid w:val="00EF7103"/>
    <w:rsid w:val="00EF710D"/>
    <w:rsid w:val="00F000E1"/>
    <w:rsid w:val="00F00307"/>
    <w:rsid w:val="00F01217"/>
    <w:rsid w:val="00F01468"/>
    <w:rsid w:val="00F0160A"/>
    <w:rsid w:val="00F01636"/>
    <w:rsid w:val="00F016F6"/>
    <w:rsid w:val="00F01ACF"/>
    <w:rsid w:val="00F02903"/>
    <w:rsid w:val="00F02C2E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658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4EE7"/>
    <w:rsid w:val="00F25715"/>
    <w:rsid w:val="00F26615"/>
    <w:rsid w:val="00F26B0F"/>
    <w:rsid w:val="00F2796F"/>
    <w:rsid w:val="00F303AE"/>
    <w:rsid w:val="00F3049A"/>
    <w:rsid w:val="00F30903"/>
    <w:rsid w:val="00F31B8D"/>
    <w:rsid w:val="00F3316D"/>
    <w:rsid w:val="00F33964"/>
    <w:rsid w:val="00F339AD"/>
    <w:rsid w:val="00F36BC4"/>
    <w:rsid w:val="00F36F9D"/>
    <w:rsid w:val="00F3731E"/>
    <w:rsid w:val="00F37BC1"/>
    <w:rsid w:val="00F37EAB"/>
    <w:rsid w:val="00F401FE"/>
    <w:rsid w:val="00F40FD3"/>
    <w:rsid w:val="00F42FEF"/>
    <w:rsid w:val="00F4366B"/>
    <w:rsid w:val="00F43885"/>
    <w:rsid w:val="00F45432"/>
    <w:rsid w:val="00F45D64"/>
    <w:rsid w:val="00F50529"/>
    <w:rsid w:val="00F51F40"/>
    <w:rsid w:val="00F52F91"/>
    <w:rsid w:val="00F54B70"/>
    <w:rsid w:val="00F5523B"/>
    <w:rsid w:val="00F55841"/>
    <w:rsid w:val="00F5602D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C34"/>
    <w:rsid w:val="00F67D20"/>
    <w:rsid w:val="00F709DF"/>
    <w:rsid w:val="00F70A55"/>
    <w:rsid w:val="00F74168"/>
    <w:rsid w:val="00F74B20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C88"/>
    <w:rsid w:val="00F85E45"/>
    <w:rsid w:val="00F85EF5"/>
    <w:rsid w:val="00F866A6"/>
    <w:rsid w:val="00F87499"/>
    <w:rsid w:val="00F87BB1"/>
    <w:rsid w:val="00F87D5F"/>
    <w:rsid w:val="00F9250D"/>
    <w:rsid w:val="00F93322"/>
    <w:rsid w:val="00F94BD6"/>
    <w:rsid w:val="00F9582B"/>
    <w:rsid w:val="00F96072"/>
    <w:rsid w:val="00F967E4"/>
    <w:rsid w:val="00F97A8A"/>
    <w:rsid w:val="00FA1EB0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5FDA"/>
    <w:rsid w:val="00FB6628"/>
    <w:rsid w:val="00FB784C"/>
    <w:rsid w:val="00FC15C9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640D"/>
    <w:rsid w:val="00FD7154"/>
    <w:rsid w:val="00FD7774"/>
    <w:rsid w:val="00FD77AC"/>
    <w:rsid w:val="00FD7A41"/>
    <w:rsid w:val="00FE02A6"/>
    <w:rsid w:val="00FE158F"/>
    <w:rsid w:val="00FE1A56"/>
    <w:rsid w:val="00FE1FE7"/>
    <w:rsid w:val="00FE2308"/>
    <w:rsid w:val="00FE2A0C"/>
    <w:rsid w:val="00FE3A31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jpg"/><Relationship Id="rId30" Type="http://schemas.openxmlformats.org/officeDocument/2006/relationships/header" Target="header1.xml"/><Relationship Id="rId35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5.jpeg"/><Relationship Id="rId2" Type="http://schemas.openxmlformats.org/officeDocument/2006/relationships/image" Target="media/image24.jpeg"/><Relationship Id="rId1" Type="http://schemas.openxmlformats.org/officeDocument/2006/relationships/image" Target="media/image2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4.jpeg"/><Relationship Id="rId1" Type="http://schemas.openxmlformats.org/officeDocument/2006/relationships/image" Target="media/image2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8AB35D-9DA2-4716-B542-8C2711071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10110</TotalTime>
  <Pages>14</Pages>
  <Words>554</Words>
  <Characters>2992</Characters>
  <Application>Microsoft Office Word</Application>
  <DocSecurity>0</DocSecurity>
  <Lines>24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3539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441</cp:revision>
  <cp:lastPrinted>2014-01-19T16:14:00Z</cp:lastPrinted>
  <dcterms:created xsi:type="dcterms:W3CDTF">2014-04-16T12:32:00Z</dcterms:created>
  <dcterms:modified xsi:type="dcterms:W3CDTF">2014-11-14T18:28:00Z</dcterms:modified>
</cp:coreProperties>
</file>