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71270" w:rsidRPr="004A2DD3" w:rsidRDefault="00771270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>
                              <w:rPr>
                                <w:lang w:val="pt-BR"/>
                              </w:rPr>
                              <w:t>Reinstalação do Produto</w:t>
                            </w:r>
                          </w:p>
                          <w:p w:rsidR="00771270" w:rsidRPr="003656AA" w:rsidRDefault="00771270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771270" w:rsidRPr="004A2DD3" w:rsidRDefault="00771270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>
                        <w:rPr>
                          <w:lang w:val="pt-BR"/>
                        </w:rPr>
                        <w:t>Reinstalação do Produto</w:t>
                      </w:r>
                    </w:p>
                    <w:p w:rsidR="00771270" w:rsidRPr="003656AA" w:rsidRDefault="00771270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5273546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C595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5273546" w:history="1">
        <w:r w:rsidR="008C5959" w:rsidRPr="00974E60">
          <w:rPr>
            <w:rStyle w:val="Hyperlink"/>
            <w:noProof/>
          </w:rPr>
          <w:t>Sumário</w:t>
        </w:r>
        <w:r w:rsidR="008C5959">
          <w:rPr>
            <w:noProof/>
            <w:webHidden/>
          </w:rPr>
          <w:tab/>
        </w:r>
        <w:r w:rsidR="008C5959">
          <w:rPr>
            <w:noProof/>
            <w:webHidden/>
          </w:rPr>
          <w:fldChar w:fldCharType="begin"/>
        </w:r>
        <w:r w:rsidR="008C5959">
          <w:rPr>
            <w:noProof/>
            <w:webHidden/>
          </w:rPr>
          <w:instrText xml:space="preserve"> PAGEREF _Toc405273546 \h </w:instrText>
        </w:r>
        <w:r w:rsidR="008C5959">
          <w:rPr>
            <w:noProof/>
            <w:webHidden/>
          </w:rPr>
        </w:r>
        <w:r w:rsidR="008C5959">
          <w:rPr>
            <w:noProof/>
            <w:webHidden/>
          </w:rPr>
          <w:fldChar w:fldCharType="separate"/>
        </w:r>
        <w:r w:rsidR="008C5959">
          <w:rPr>
            <w:noProof/>
            <w:webHidden/>
          </w:rPr>
          <w:t>2</w:t>
        </w:r>
        <w:r w:rsidR="008C5959"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5273547" w:history="1">
        <w:r w:rsidRPr="00974E60">
          <w:rPr>
            <w:rStyle w:val="Hyperlink"/>
            <w:noProof/>
          </w:rPr>
          <w:t>Guia Rápido – Reinstalação do Produto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5273548" w:history="1">
        <w:r w:rsidRPr="00974E60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74E60">
          <w:rPr>
            <w:rStyle w:val="Hyperlink"/>
            <w:noProof/>
          </w:rPr>
          <w:t>Backup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5273549" w:history="1">
        <w:r w:rsidRPr="00974E60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74E60">
          <w:rPr>
            <w:rStyle w:val="Hyperlink"/>
          </w:rPr>
          <w:t>Replicação de Dados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_Toc405273549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8C5959" w:rsidRDefault="008C595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5273550" w:history="1">
        <w:r w:rsidRPr="00974E60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74E60">
          <w:rPr>
            <w:rStyle w:val="Hyperlink"/>
          </w:rPr>
          <w:t>Cópia da Pasta Personal Med.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_Toc405273550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8C5959" w:rsidRDefault="008C595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5273551" w:history="1">
        <w:r w:rsidRPr="00974E60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74E60">
          <w:rPr>
            <w:rStyle w:val="Hyperlink"/>
            <w:noProof/>
          </w:rPr>
          <w:t>Parar serviços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5273552" w:history="1">
        <w:r w:rsidRPr="00974E60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74E60">
          <w:rPr>
            <w:rStyle w:val="Hyperlink"/>
            <w:noProof/>
          </w:rPr>
          <w:t>Desinstalação do TOTVS Série 1 Saúde (Personal Med)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5273553" w:history="1">
        <w:r w:rsidRPr="00974E60">
          <w:rPr>
            <w:rStyle w:val="Hyperlink"/>
            <w:rFonts w:ascii="Calibri" w:hAnsi="Calibri"/>
            <w:noProof/>
            <w:snapToGrid w:val="0"/>
            <w:w w:val="0"/>
          </w:rPr>
          <w:t>1.4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74E60">
          <w:rPr>
            <w:rStyle w:val="Hyperlink"/>
            <w:noProof/>
          </w:rPr>
          <w:t>Instalação do Produto TOTVS Série 1 Saúde (Personal Med)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5273554" w:history="1">
        <w:r w:rsidRPr="00974E60">
          <w:rPr>
            <w:rStyle w:val="Hyperlink"/>
            <w:rFonts w:ascii="Calibri" w:hAnsi="Calibri"/>
            <w:noProof/>
            <w:snapToGrid w:val="0"/>
            <w:w w:val="0"/>
          </w:rPr>
          <w:t>1.5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74E60">
          <w:rPr>
            <w:rStyle w:val="Hyperlink"/>
            <w:noProof/>
          </w:rPr>
          <w:t>Restauração do Backup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_Toc405273554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8C5959" w:rsidRDefault="008C595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5273555" w:history="1">
        <w:r w:rsidRPr="00974E60">
          <w:rPr>
            <w:rStyle w:val="Hyperlink"/>
          </w:rPr>
          <w:t>1.5.1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74E60">
          <w:rPr>
            <w:rStyle w:val="Hyperlink"/>
          </w:rPr>
          <w:t>Replicação de Dados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_Toc405273555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38</w:t>
        </w:r>
        <w:r>
          <w:rPr>
            <w:webHidden/>
          </w:rPr>
          <w:fldChar w:fldCharType="end"/>
        </w:r>
      </w:hyperlink>
    </w:p>
    <w:p w:rsidR="008C5959" w:rsidRDefault="008C595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5273556" w:history="1">
        <w:r w:rsidRPr="00974E60">
          <w:rPr>
            <w:rStyle w:val="Hyperlink"/>
          </w:rPr>
          <w:t>1.5.2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74E60">
          <w:rPr>
            <w:rStyle w:val="Hyperlink"/>
          </w:rPr>
          <w:t>Pasta Personal Med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_Toc405273556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42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5273547"/>
      <w:r w:rsidR="009A1D2B">
        <w:lastRenderedPageBreak/>
        <w:t xml:space="preserve">Guia Rápido – </w:t>
      </w:r>
      <w:r w:rsidR="00E457D6">
        <w:t>Reinstalação do Produto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A55177">
        <w:t>Neste guia rápido será apresentado os procedimentos a serem realizados para efetuar a reinstalação do sistema.</w:t>
      </w:r>
    </w:p>
    <w:p w:rsidR="00A55177" w:rsidRDefault="00A55177" w:rsidP="00771270">
      <w:pPr>
        <w:pStyle w:val="Ttulo2"/>
        <w:ind w:left="1145" w:hanging="578"/>
      </w:pPr>
      <w:bookmarkStart w:id="2" w:name="_Toc405273548"/>
      <w:r>
        <w:rPr>
          <w:lang w:val="pt-BR"/>
        </w:rPr>
        <w:t>Backup</w:t>
      </w:r>
      <w:bookmarkEnd w:id="2"/>
    </w:p>
    <w:p w:rsidR="00A55177" w:rsidRDefault="0072344E" w:rsidP="0072344E">
      <w:pPr>
        <w:pStyle w:val="Ttulo3"/>
      </w:pPr>
      <w:bookmarkStart w:id="3" w:name="_Toc405273549"/>
      <w:r>
        <w:t>Replicação de Dados</w:t>
      </w:r>
      <w:bookmarkEnd w:id="3"/>
    </w:p>
    <w:p w:rsidR="00A55177" w:rsidRDefault="00A55177" w:rsidP="00E5023B">
      <w:pPr>
        <w:pStyle w:val="ParagrafoManual"/>
      </w:pPr>
    </w:p>
    <w:p w:rsidR="00182B82" w:rsidRDefault="00C20F36" w:rsidP="00E5023B">
      <w:pPr>
        <w:pStyle w:val="ParagrafoManual"/>
      </w:pPr>
      <w:r>
        <w:t>Acesse o sistema Totvs Série 1 Saúde (Personal Med) com seu usuário.</w:t>
      </w:r>
    </w:p>
    <w:p w:rsidR="00DA7BF8" w:rsidRDefault="00B83B06" w:rsidP="00E502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6C732691" wp14:editId="189B8C54">
            <wp:simplePos x="0" y="0"/>
            <wp:positionH relativeFrom="margin">
              <wp:align>center</wp:align>
            </wp:positionH>
            <wp:positionV relativeFrom="paragraph">
              <wp:posOffset>163934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0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3F4F55" w:rsidRDefault="00A55177" w:rsidP="00D30DBB">
      <w:pPr>
        <w:pStyle w:val="ParagrafoManual"/>
      </w:pPr>
      <w:r>
        <w:lastRenderedPageBreak/>
        <w:t xml:space="preserve">Após </w:t>
      </w:r>
      <w:r w:rsidR="00BE25EE">
        <w:t>acesse o módulo “</w:t>
      </w:r>
      <w:r w:rsidR="00BE25EE">
        <w:rPr>
          <w:b/>
        </w:rPr>
        <w:t>Configurações</w:t>
      </w:r>
      <w:r w:rsidR="00BE25EE">
        <w:t>”.</w:t>
      </w:r>
    </w:p>
    <w:p w:rsidR="00BE25EE" w:rsidRDefault="00BE25EE" w:rsidP="00D30DBB">
      <w:pPr>
        <w:pStyle w:val="ParagrafoManual"/>
      </w:pPr>
    </w:p>
    <w:p w:rsidR="00BE25EE" w:rsidRPr="00BE25EE" w:rsidRDefault="008A679F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6765B78F" wp14:editId="443FCEED">
            <wp:simplePos x="0" y="0"/>
            <wp:positionH relativeFrom="margin">
              <wp:posOffset>2606675</wp:posOffset>
            </wp:positionH>
            <wp:positionV relativeFrom="paragraph">
              <wp:posOffset>40802</wp:posOffset>
            </wp:positionV>
            <wp:extent cx="1241988" cy="3147237"/>
            <wp:effectExtent l="152400" t="152400" r="358775" b="358140"/>
            <wp:wrapThrough wrapText="bothSides">
              <wp:wrapPolygon edited="0">
                <wp:start x="1326" y="-1046"/>
                <wp:lineTo x="-2652" y="-785"/>
                <wp:lineTo x="-2320" y="22358"/>
                <wp:lineTo x="1989" y="23666"/>
                <wp:lineTo x="2320" y="23927"/>
                <wp:lineTo x="22539" y="23927"/>
                <wp:lineTo x="22871" y="23666"/>
                <wp:lineTo x="27180" y="22358"/>
                <wp:lineTo x="27511" y="1308"/>
                <wp:lineTo x="23534" y="-654"/>
                <wp:lineTo x="23202" y="-1046"/>
                <wp:lineTo x="1326" y="-1046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1988" cy="314723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679F" w:rsidRDefault="008A679F" w:rsidP="00D30DBB">
      <w:pPr>
        <w:pStyle w:val="ParagrafoManual"/>
      </w:pPr>
    </w:p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8A679F" w:rsidRPr="008A679F" w:rsidRDefault="008A679F" w:rsidP="008A679F"/>
    <w:p w:rsidR="00A55177" w:rsidRDefault="008A679F" w:rsidP="008A679F">
      <w:pPr>
        <w:pStyle w:val="ParagrafoManual"/>
      </w:pPr>
      <w:r>
        <w:tab/>
        <w:t>No módulo Configurações acesse o menu “</w:t>
      </w:r>
      <w:r>
        <w:rPr>
          <w:b/>
        </w:rPr>
        <w:t>Sistema</w:t>
      </w:r>
      <w:r>
        <w:t>”, selecione a opção “</w:t>
      </w:r>
      <w:r>
        <w:rPr>
          <w:b/>
        </w:rPr>
        <w:t>Replicação de Dados</w:t>
      </w:r>
      <w:r>
        <w:t>” após a opção “</w:t>
      </w:r>
      <w:r>
        <w:rPr>
          <w:b/>
        </w:rPr>
        <w:t>Executar</w:t>
      </w:r>
      <w:r>
        <w:t>”.</w:t>
      </w:r>
    </w:p>
    <w:p w:rsidR="001D4CA3" w:rsidRDefault="001D4CA3" w:rsidP="008A679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9B3706A" wp14:editId="13EC41CA">
            <wp:simplePos x="0" y="0"/>
            <wp:positionH relativeFrom="margin">
              <wp:align>center</wp:align>
            </wp:positionH>
            <wp:positionV relativeFrom="paragraph">
              <wp:posOffset>163505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4CA3" w:rsidRDefault="001D4CA3" w:rsidP="008A679F">
      <w:pPr>
        <w:pStyle w:val="ParagrafoManual"/>
      </w:pPr>
    </w:p>
    <w:p w:rsidR="001D4CA3" w:rsidRPr="001D4CA3" w:rsidRDefault="001D4CA3" w:rsidP="001D4CA3"/>
    <w:p w:rsidR="001D4CA3" w:rsidRDefault="001D4CA3" w:rsidP="001D4CA3">
      <w:pPr>
        <w:tabs>
          <w:tab w:val="left" w:pos="4203"/>
        </w:tabs>
      </w:pPr>
      <w:r>
        <w:tab/>
      </w:r>
    </w:p>
    <w:p w:rsidR="001D4CA3" w:rsidRDefault="001D4CA3" w:rsidP="001D4CA3">
      <w:pPr>
        <w:pStyle w:val="ParagrafoManual"/>
      </w:pPr>
    </w:p>
    <w:p w:rsidR="001D4CA3" w:rsidRDefault="001D4CA3" w:rsidP="001D4CA3">
      <w:pPr>
        <w:pStyle w:val="ParagrafoManual"/>
      </w:pPr>
      <w:r>
        <w:lastRenderedPageBreak/>
        <w:t>Irá abrir a tela de assistente de replicação de dados. Clique no botão “</w:t>
      </w:r>
      <w:r>
        <w:rPr>
          <w:b/>
        </w:rPr>
        <w:t>Próximo</w:t>
      </w:r>
      <w:r>
        <w:t>”.</w:t>
      </w:r>
    </w:p>
    <w:p w:rsidR="001D4CA3" w:rsidRDefault="001D4CA3" w:rsidP="001D4CA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24556B73" wp14:editId="7C07D3A5">
            <wp:simplePos x="0" y="0"/>
            <wp:positionH relativeFrom="margin">
              <wp:align>center</wp:align>
            </wp:positionH>
            <wp:positionV relativeFrom="paragraph">
              <wp:posOffset>252375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4CA3" w:rsidRPr="001D4CA3" w:rsidRDefault="001D4CA3" w:rsidP="001D4CA3">
      <w:pPr>
        <w:pStyle w:val="ParagrafoManual"/>
      </w:pPr>
    </w:p>
    <w:p w:rsidR="001D4CA3" w:rsidRDefault="001D4CA3" w:rsidP="001D4CA3">
      <w:pPr>
        <w:pStyle w:val="ParagrafoManual"/>
      </w:pPr>
    </w:p>
    <w:p w:rsidR="000725EF" w:rsidRDefault="000725EF" w:rsidP="001D4CA3">
      <w:pPr>
        <w:pStyle w:val="ParagrafoManual"/>
      </w:pPr>
      <w:r>
        <w:t>Na próxima tela você consegue escolher se deseja substituir o último backup.</w:t>
      </w:r>
    </w:p>
    <w:p w:rsidR="00EB461A" w:rsidRDefault="000725EF" w:rsidP="001D4CA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42BA0248" wp14:editId="74F66855">
            <wp:simplePos x="0" y="0"/>
            <wp:positionH relativeFrom="margin">
              <wp:align>center</wp:align>
            </wp:positionH>
            <wp:positionV relativeFrom="paragraph">
              <wp:posOffset>252006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Pr="00EB461A" w:rsidRDefault="00EB461A" w:rsidP="00EB461A"/>
    <w:p w:rsidR="00EB461A" w:rsidRDefault="00EB461A" w:rsidP="00EB461A"/>
    <w:p w:rsidR="000725EF" w:rsidRDefault="00EB461A" w:rsidP="00EB461A">
      <w:pPr>
        <w:tabs>
          <w:tab w:val="left" w:pos="3114"/>
        </w:tabs>
      </w:pPr>
      <w:r>
        <w:tab/>
      </w:r>
    </w:p>
    <w:p w:rsidR="00EB461A" w:rsidRDefault="00EB461A" w:rsidP="00EB461A">
      <w:pPr>
        <w:pStyle w:val="ParagrafoManual"/>
      </w:pPr>
      <w:r>
        <w:lastRenderedPageBreak/>
        <w:t>E definir o local armazenamento do backup. Por padrão o sistema armazena o backup no caminho : “</w:t>
      </w:r>
      <w:r>
        <w:rPr>
          <w:b/>
        </w:rPr>
        <w:t>C:\Personal Med\Reply</w:t>
      </w:r>
      <w:r>
        <w:t xml:space="preserve">”, mas se desejar alterar o local marque a opção </w:t>
      </w:r>
      <w:r w:rsidR="0022006D">
        <w:t>“</w:t>
      </w:r>
      <w:r w:rsidR="0022006D">
        <w:rPr>
          <w:b/>
        </w:rPr>
        <w:t xml:space="preserve">Definir outro local para armazenar o </w:t>
      </w:r>
      <w:r w:rsidR="0022006D" w:rsidRPr="0022006D">
        <w:t>backup</w:t>
      </w:r>
      <w:r w:rsidR="0022006D">
        <w:t xml:space="preserve">” como indica </w:t>
      </w:r>
      <w:r>
        <w:t>a imagem abaixo.</w:t>
      </w:r>
    </w:p>
    <w:p w:rsidR="00EB461A" w:rsidRDefault="00EB461A" w:rsidP="00EB46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1CD55CB8" wp14:editId="4052C580">
            <wp:simplePos x="0" y="0"/>
            <wp:positionH relativeFrom="margin">
              <wp:align>center</wp:align>
            </wp:positionH>
            <wp:positionV relativeFrom="paragraph">
              <wp:posOffset>180857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006D" w:rsidRDefault="0022006D" w:rsidP="00EB461A">
      <w:pPr>
        <w:pStyle w:val="ParagrafoManual"/>
      </w:pPr>
    </w:p>
    <w:p w:rsidR="00EB461A" w:rsidRDefault="0022006D" w:rsidP="0022006D">
      <w:pPr>
        <w:pStyle w:val="ParagrafoManual"/>
      </w:pPr>
      <w:r>
        <w:t>E selecione o local desejado.</w:t>
      </w:r>
    </w:p>
    <w:p w:rsidR="00AC7015" w:rsidRDefault="0022006D" w:rsidP="0022006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3F0138AB" wp14:editId="2CE7D40F">
            <wp:simplePos x="0" y="0"/>
            <wp:positionH relativeFrom="margin">
              <wp:align>center</wp:align>
            </wp:positionH>
            <wp:positionV relativeFrom="paragraph">
              <wp:posOffset>182658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Default="00AC7015" w:rsidP="00AC7015"/>
    <w:p w:rsidR="0022006D" w:rsidRDefault="00AC7015" w:rsidP="00AC7015">
      <w:pPr>
        <w:tabs>
          <w:tab w:val="left" w:pos="3868"/>
        </w:tabs>
      </w:pPr>
      <w:r>
        <w:tab/>
      </w:r>
    </w:p>
    <w:p w:rsidR="00AC7015" w:rsidRDefault="00AC7015" w:rsidP="00AC7015">
      <w:pPr>
        <w:pStyle w:val="ParagrafoManual"/>
      </w:pPr>
    </w:p>
    <w:p w:rsidR="00AC7015" w:rsidRPr="00AC7015" w:rsidRDefault="00983CE0" w:rsidP="00AC7015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A9549B3" wp14:editId="7C393B74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3096057" cy="3315163"/>
            <wp:effectExtent l="152400" t="152400" r="371475" b="361950"/>
            <wp:wrapThrough wrapText="bothSides">
              <wp:wrapPolygon edited="0">
                <wp:start x="532" y="-993"/>
                <wp:lineTo x="-1063" y="-745"/>
                <wp:lineTo x="-1063" y="22097"/>
                <wp:lineTo x="-399" y="23090"/>
                <wp:lineTo x="798" y="23586"/>
                <wp:lineTo x="930" y="23834"/>
                <wp:lineTo x="22065" y="23834"/>
                <wp:lineTo x="22198" y="23586"/>
                <wp:lineTo x="23262" y="23090"/>
                <wp:lineTo x="24059" y="21228"/>
                <wp:lineTo x="24059" y="1241"/>
                <wp:lineTo x="22464" y="-621"/>
                <wp:lineTo x="22331" y="-993"/>
                <wp:lineTo x="532" y="-993"/>
              </wp:wrapPolygon>
            </wp:wrapThrough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6057" cy="331516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Pr="00AC7015" w:rsidRDefault="00AC7015" w:rsidP="00AC7015"/>
    <w:p w:rsidR="00AC7015" w:rsidRDefault="00AC7015" w:rsidP="00AC7015">
      <w:pPr>
        <w:pStyle w:val="ParagrafoManual"/>
      </w:pPr>
    </w:p>
    <w:p w:rsidR="00AC7015" w:rsidRDefault="00AC7015" w:rsidP="00AC7015">
      <w:pPr>
        <w:pStyle w:val="ParagrafoManual"/>
      </w:pPr>
      <w:r>
        <w:t>Após efetuar a configuração desejada clique no botão “</w:t>
      </w:r>
      <w:r>
        <w:rPr>
          <w:b/>
        </w:rPr>
        <w:t>Próximo</w:t>
      </w:r>
      <w:r>
        <w:t>”.</w:t>
      </w:r>
    </w:p>
    <w:p w:rsidR="00AC7015" w:rsidRDefault="00AC7015" w:rsidP="00AC701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3DAA61B9" wp14:editId="4C73BB84">
            <wp:simplePos x="0" y="0"/>
            <wp:positionH relativeFrom="margin">
              <wp:align>center</wp:align>
            </wp:positionH>
            <wp:positionV relativeFrom="paragraph">
              <wp:posOffset>229841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8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7015" w:rsidRPr="00AC7015" w:rsidRDefault="00AC7015" w:rsidP="00AC7015">
      <w:pPr>
        <w:pStyle w:val="ParagrafoManual"/>
      </w:pPr>
    </w:p>
    <w:p w:rsidR="00AC7015" w:rsidRPr="00AC7015" w:rsidRDefault="00AC7015" w:rsidP="00AC7015"/>
    <w:p w:rsidR="00AC7015" w:rsidRDefault="00AC7015" w:rsidP="00AC7015"/>
    <w:p w:rsidR="00AC7015" w:rsidRDefault="00AC7015" w:rsidP="00AC7015">
      <w:pPr>
        <w:pStyle w:val="ParagrafoManual"/>
      </w:pPr>
      <w:r>
        <w:tab/>
      </w:r>
    </w:p>
    <w:p w:rsidR="00AC7015" w:rsidRPr="00AC7015" w:rsidRDefault="00AC7015" w:rsidP="00AC7015"/>
    <w:p w:rsidR="00AC7015" w:rsidRDefault="00AC7015" w:rsidP="00AC7015"/>
    <w:p w:rsidR="00AC7015" w:rsidRDefault="00AC7015" w:rsidP="00AC7015">
      <w:pPr>
        <w:tabs>
          <w:tab w:val="left" w:pos="4404"/>
        </w:tabs>
      </w:pPr>
      <w:r>
        <w:tab/>
      </w:r>
    </w:p>
    <w:p w:rsidR="00AC7015" w:rsidRDefault="00AC7015" w:rsidP="00AC7015">
      <w:pPr>
        <w:tabs>
          <w:tab w:val="left" w:pos="4404"/>
        </w:tabs>
      </w:pPr>
    </w:p>
    <w:p w:rsidR="000540F9" w:rsidRDefault="00AC7015" w:rsidP="00AC7015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Pr="000540F9" w:rsidRDefault="000540F9" w:rsidP="000540F9"/>
    <w:p w:rsidR="000540F9" w:rsidRDefault="000540F9" w:rsidP="000540F9"/>
    <w:p w:rsidR="00AC7015" w:rsidRDefault="00AC7015" w:rsidP="000540F9">
      <w:pPr>
        <w:pStyle w:val="ParagrafoManual"/>
      </w:pPr>
    </w:p>
    <w:p w:rsidR="000540F9" w:rsidRDefault="000540F9" w:rsidP="000540F9">
      <w:pPr>
        <w:pStyle w:val="ParagrafoManual"/>
      </w:pPr>
      <w:r>
        <w:t xml:space="preserve">Assim que concluir a replicação de dados </w:t>
      </w:r>
      <w:r w:rsidR="0072344E">
        <w:t>sistema irá informar que a replicação foi efetuada com sucesso.</w:t>
      </w:r>
    </w:p>
    <w:p w:rsidR="0072344E" w:rsidRDefault="0072344E" w:rsidP="000540F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1AD0D290" wp14:editId="582A905D">
            <wp:simplePos x="0" y="0"/>
            <wp:positionH relativeFrom="margin">
              <wp:align>center</wp:align>
            </wp:positionH>
            <wp:positionV relativeFrom="paragraph">
              <wp:posOffset>162870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10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344E" w:rsidRDefault="0072344E" w:rsidP="000540F9">
      <w:pPr>
        <w:pStyle w:val="ParagrafoManual"/>
      </w:pPr>
    </w:p>
    <w:p w:rsidR="0072344E" w:rsidRPr="0072344E" w:rsidRDefault="0072344E" w:rsidP="0072344E"/>
    <w:p w:rsidR="0072344E" w:rsidRPr="0072344E" w:rsidRDefault="0072344E" w:rsidP="0072344E"/>
    <w:p w:rsidR="0072344E" w:rsidRPr="0072344E" w:rsidRDefault="0072344E" w:rsidP="0072344E"/>
    <w:p w:rsidR="0072344E" w:rsidRPr="0072344E" w:rsidRDefault="0072344E" w:rsidP="0072344E"/>
    <w:p w:rsidR="0072344E" w:rsidRDefault="0072344E" w:rsidP="0072344E">
      <w:pPr>
        <w:tabs>
          <w:tab w:val="left" w:pos="3868"/>
        </w:tabs>
      </w:pPr>
      <w:r>
        <w:tab/>
      </w:r>
    </w:p>
    <w:p w:rsidR="0072344E" w:rsidRDefault="000C34A4" w:rsidP="000C34A4">
      <w:pPr>
        <w:pStyle w:val="Ttulo3"/>
      </w:pPr>
      <w:bookmarkStart w:id="4" w:name="_Toc405273550"/>
      <w:r>
        <w:lastRenderedPageBreak/>
        <w:t>Cópia da Pasta Personal Med.</w:t>
      </w:r>
      <w:bookmarkEnd w:id="4"/>
    </w:p>
    <w:p w:rsidR="000C34A4" w:rsidRDefault="000C34A4" w:rsidP="0072344E">
      <w:pPr>
        <w:pStyle w:val="ParagrafoManual"/>
      </w:pPr>
      <w:r>
        <w:t>Com o sistema fechado em todas as máquinas</w:t>
      </w:r>
      <w:r w:rsidR="00C9689E">
        <w:t xml:space="preserve"> acesse o executar do Windows.</w:t>
      </w:r>
    </w:p>
    <w:p w:rsidR="00C9689E" w:rsidRDefault="00C9689E" w:rsidP="0072344E">
      <w:pPr>
        <w:pStyle w:val="ParagrafoManual"/>
      </w:pPr>
    </w:p>
    <w:p w:rsidR="00677849" w:rsidRDefault="00104500" w:rsidP="0072344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49353</wp:posOffset>
            </wp:positionV>
            <wp:extent cx="2402959" cy="3589458"/>
            <wp:effectExtent l="152400" t="152400" r="359410" b="354330"/>
            <wp:wrapThrough wrapText="bothSides">
              <wp:wrapPolygon edited="0">
                <wp:start x="685" y="-917"/>
                <wp:lineTo x="-1370" y="-688"/>
                <wp:lineTo x="-1370" y="22013"/>
                <wp:lineTo x="0" y="23159"/>
                <wp:lineTo x="1199" y="23618"/>
                <wp:lineTo x="22091" y="23618"/>
                <wp:lineTo x="23290" y="23159"/>
                <wp:lineTo x="24660" y="21439"/>
                <wp:lineTo x="24660" y="1146"/>
                <wp:lineTo x="22605" y="-573"/>
                <wp:lineTo x="22433" y="-917"/>
                <wp:lineTo x="685" y="-917"/>
              </wp:wrapPolygon>
            </wp:wrapThrough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1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2959" cy="358945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Pr="00677849" w:rsidRDefault="00677849" w:rsidP="00677849"/>
    <w:p w:rsidR="00677849" w:rsidRDefault="00677849" w:rsidP="00677849"/>
    <w:p w:rsidR="00C9689E" w:rsidRPr="00E27657" w:rsidRDefault="00677849" w:rsidP="00677849">
      <w:pPr>
        <w:pStyle w:val="ParagrafoManual"/>
      </w:pPr>
      <w:r>
        <w:tab/>
      </w:r>
      <w:r w:rsidR="00E27657">
        <w:t>No executar digite “</w:t>
      </w:r>
      <w:r w:rsidR="00E27657">
        <w:rPr>
          <w:b/>
        </w:rPr>
        <w:t>SQLMANGR</w:t>
      </w:r>
      <w:r w:rsidR="00E27657">
        <w:t>”. Após clique no botão “</w:t>
      </w:r>
      <w:r w:rsidR="00E27657">
        <w:rPr>
          <w:b/>
        </w:rPr>
        <w:t>Ok</w:t>
      </w:r>
      <w:r w:rsidR="00E27657">
        <w:t>’.</w:t>
      </w:r>
    </w:p>
    <w:p w:rsidR="00E27657" w:rsidRDefault="00E27657" w:rsidP="00677849">
      <w:pPr>
        <w:pStyle w:val="ParagrafoManual"/>
      </w:pPr>
    </w:p>
    <w:p w:rsidR="00E27657" w:rsidRDefault="00E27657" w:rsidP="0067784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287B7F7E" wp14:editId="24D6C8E3">
            <wp:simplePos x="0" y="0"/>
            <wp:positionH relativeFrom="margin">
              <wp:align>center</wp:align>
            </wp:positionH>
            <wp:positionV relativeFrom="paragraph">
              <wp:posOffset>176309</wp:posOffset>
            </wp:positionV>
            <wp:extent cx="3962953" cy="2095792"/>
            <wp:effectExtent l="152400" t="152400" r="361950" b="361950"/>
            <wp:wrapThrough wrapText="bothSides">
              <wp:wrapPolygon edited="0">
                <wp:start x="415" y="-1571"/>
                <wp:lineTo x="-831" y="-1178"/>
                <wp:lineTo x="-831" y="22385"/>
                <wp:lineTo x="-312" y="23956"/>
                <wp:lineTo x="623" y="24742"/>
                <wp:lineTo x="727" y="25135"/>
                <wp:lineTo x="21912" y="25135"/>
                <wp:lineTo x="22015" y="24742"/>
                <wp:lineTo x="22846" y="23956"/>
                <wp:lineTo x="23469" y="21011"/>
                <wp:lineTo x="23469" y="1964"/>
                <wp:lineTo x="22223" y="-982"/>
                <wp:lineTo x="22119" y="-1571"/>
                <wp:lineTo x="415" y="-1571"/>
              </wp:wrapPolygon>
            </wp:wrapThrough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12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953" cy="209579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Pr="00E27657" w:rsidRDefault="00E27657" w:rsidP="00E27657"/>
    <w:p w:rsidR="00E27657" w:rsidRDefault="00E27657" w:rsidP="00E27657"/>
    <w:p w:rsidR="00E27657" w:rsidRDefault="00E27657" w:rsidP="00E27657">
      <w:pPr>
        <w:tabs>
          <w:tab w:val="left" w:pos="4554"/>
        </w:tabs>
      </w:pPr>
      <w:r>
        <w:tab/>
      </w:r>
    </w:p>
    <w:p w:rsidR="00E27657" w:rsidRDefault="00E27657" w:rsidP="00E27657">
      <w:pPr>
        <w:pStyle w:val="ParagrafoManual"/>
      </w:pPr>
      <w:r>
        <w:lastRenderedPageBreak/>
        <w:t>Irá abrir o SQL, no mesmo clique no botão “</w:t>
      </w:r>
      <w:r>
        <w:rPr>
          <w:b/>
        </w:rPr>
        <w:t>Stop</w:t>
      </w:r>
      <w:r>
        <w:t>”.</w:t>
      </w:r>
    </w:p>
    <w:p w:rsidR="00E27657" w:rsidRDefault="00E27657" w:rsidP="00E27657">
      <w:pPr>
        <w:pStyle w:val="ParagrafoManual"/>
      </w:pPr>
    </w:p>
    <w:p w:rsidR="005C09FD" w:rsidRDefault="005C09FD" w:rsidP="00E2765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7C526FB4" wp14:editId="01945643">
            <wp:simplePos x="0" y="0"/>
            <wp:positionH relativeFrom="margin">
              <wp:posOffset>1844675</wp:posOffset>
            </wp:positionH>
            <wp:positionV relativeFrom="paragraph">
              <wp:posOffset>83982</wp:posOffset>
            </wp:positionV>
            <wp:extent cx="2762636" cy="2400635"/>
            <wp:effectExtent l="152400" t="152400" r="361950" b="361950"/>
            <wp:wrapThrough wrapText="bothSides">
              <wp:wrapPolygon edited="0">
                <wp:start x="596" y="-1371"/>
                <wp:lineTo x="-1192" y="-1029"/>
                <wp:lineTo x="-1192" y="22286"/>
                <wp:lineTo x="-447" y="23657"/>
                <wp:lineTo x="894" y="24343"/>
                <wp:lineTo x="1043" y="24686"/>
                <wp:lineTo x="22047" y="24686"/>
                <wp:lineTo x="22196" y="24343"/>
                <wp:lineTo x="23388" y="23657"/>
                <wp:lineTo x="24281" y="21086"/>
                <wp:lineTo x="24281" y="1714"/>
                <wp:lineTo x="22494" y="-857"/>
                <wp:lineTo x="22345" y="-1371"/>
                <wp:lineTo x="596" y="-1371"/>
              </wp:wrapPolygon>
            </wp:wrapThrough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13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636" cy="24006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Pr="005C09FD" w:rsidRDefault="005C09FD" w:rsidP="005C09FD"/>
    <w:p w:rsidR="005C09FD" w:rsidRDefault="005C09FD" w:rsidP="005C09FD"/>
    <w:p w:rsidR="00E27657" w:rsidRDefault="005C09FD" w:rsidP="005C09FD">
      <w:pPr>
        <w:pStyle w:val="ParagrafoManual"/>
      </w:pPr>
      <w:r>
        <w:tab/>
      </w:r>
      <w:r w:rsidR="005B70B9">
        <w:t>O SQL irá perguntar se deseja parar o banco de dados, clique no botão “</w:t>
      </w:r>
      <w:r w:rsidR="005B70B9">
        <w:rPr>
          <w:b/>
        </w:rPr>
        <w:t>Sim</w:t>
      </w:r>
      <w:r w:rsidR="005B70B9">
        <w:t>”.</w:t>
      </w:r>
    </w:p>
    <w:p w:rsidR="00597F2F" w:rsidRDefault="00597F2F" w:rsidP="005C09FD">
      <w:pPr>
        <w:pStyle w:val="ParagrafoManual"/>
      </w:pPr>
    </w:p>
    <w:p w:rsidR="00597F2F" w:rsidRDefault="00597F2F" w:rsidP="005C09F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1FFDF330" wp14:editId="6C672923">
            <wp:simplePos x="0" y="0"/>
            <wp:positionH relativeFrom="margin">
              <wp:align>center</wp:align>
            </wp:positionH>
            <wp:positionV relativeFrom="paragraph">
              <wp:posOffset>365952</wp:posOffset>
            </wp:positionV>
            <wp:extent cx="3762900" cy="1381318"/>
            <wp:effectExtent l="152400" t="152400" r="352425" b="371475"/>
            <wp:wrapThrough wrapText="bothSides">
              <wp:wrapPolygon edited="0">
                <wp:start x="437" y="-2383"/>
                <wp:lineTo x="-875" y="-1788"/>
                <wp:lineTo x="-875" y="22941"/>
                <wp:lineTo x="766" y="27112"/>
                <wp:lineTo x="21873" y="27112"/>
                <wp:lineTo x="21983" y="26516"/>
                <wp:lineTo x="23405" y="22345"/>
                <wp:lineTo x="23514" y="2979"/>
                <wp:lineTo x="22202" y="-1490"/>
                <wp:lineTo x="22092" y="-2383"/>
                <wp:lineTo x="437" y="-2383"/>
              </wp:wrapPolygon>
            </wp:wrapThrough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14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2900" cy="1381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Pr="00597F2F" w:rsidRDefault="00597F2F" w:rsidP="00597F2F"/>
    <w:p w:rsidR="00597F2F" w:rsidRDefault="00597F2F" w:rsidP="00597F2F">
      <w:pPr>
        <w:tabs>
          <w:tab w:val="left" w:pos="4705"/>
        </w:tabs>
      </w:pPr>
      <w:r>
        <w:tab/>
      </w:r>
    </w:p>
    <w:p w:rsidR="00597F2F" w:rsidRDefault="00597F2F" w:rsidP="00597F2F">
      <w:pPr>
        <w:tabs>
          <w:tab w:val="left" w:pos="4705"/>
        </w:tabs>
      </w:pPr>
    </w:p>
    <w:p w:rsidR="00597F2F" w:rsidRDefault="00597F2F" w:rsidP="00597F2F">
      <w:pPr>
        <w:tabs>
          <w:tab w:val="left" w:pos="4705"/>
        </w:tabs>
      </w:pPr>
    </w:p>
    <w:p w:rsidR="00597F2F" w:rsidRDefault="00597F2F" w:rsidP="00597F2F">
      <w:pPr>
        <w:tabs>
          <w:tab w:val="left" w:pos="4705"/>
        </w:tabs>
      </w:pPr>
    </w:p>
    <w:p w:rsidR="00597F2F" w:rsidRDefault="00597F2F" w:rsidP="00597F2F">
      <w:pPr>
        <w:tabs>
          <w:tab w:val="left" w:pos="4705"/>
        </w:tabs>
      </w:pPr>
    </w:p>
    <w:p w:rsidR="00597F2F" w:rsidRDefault="00597F2F" w:rsidP="00597F2F">
      <w:pPr>
        <w:tabs>
          <w:tab w:val="left" w:pos="4705"/>
        </w:tabs>
      </w:pPr>
    </w:p>
    <w:p w:rsidR="0056112A" w:rsidRPr="0056112A" w:rsidRDefault="0056112A" w:rsidP="0056112A">
      <w:pPr>
        <w:pStyle w:val="Ttulo2"/>
        <w:ind w:left="1145" w:hanging="578"/>
        <w:rPr>
          <w:lang w:val="pt-BR"/>
        </w:rPr>
      </w:pPr>
      <w:bookmarkStart w:id="5" w:name="_Toc405273551"/>
      <w:r w:rsidRPr="0056112A">
        <w:rPr>
          <w:lang w:val="pt-BR"/>
        </w:rPr>
        <w:lastRenderedPageBreak/>
        <w:t>Parar serviços</w:t>
      </w:r>
      <w:bookmarkEnd w:id="5"/>
    </w:p>
    <w:p w:rsidR="00597F2F" w:rsidRDefault="00C7731B" w:rsidP="00597F2F">
      <w:pPr>
        <w:pStyle w:val="ParagrafoManual"/>
      </w:pPr>
      <w:r>
        <w:t>Feito isto acesse o serviços do Windows.</w:t>
      </w:r>
    </w:p>
    <w:p w:rsidR="00BF060A" w:rsidRDefault="00C85B83" w:rsidP="00597F2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54157690" wp14:editId="567242EF">
            <wp:simplePos x="0" y="0"/>
            <wp:positionH relativeFrom="margin">
              <wp:align>center</wp:align>
            </wp:positionH>
            <wp:positionV relativeFrom="paragraph">
              <wp:posOffset>165839</wp:posOffset>
            </wp:positionV>
            <wp:extent cx="2404800" cy="3589200"/>
            <wp:effectExtent l="152400" t="152400" r="357505" b="354330"/>
            <wp:wrapThrough wrapText="bothSides">
              <wp:wrapPolygon edited="0">
                <wp:start x="684" y="-917"/>
                <wp:lineTo x="-1369" y="-688"/>
                <wp:lineTo x="-1369" y="22013"/>
                <wp:lineTo x="0" y="23159"/>
                <wp:lineTo x="1198" y="23618"/>
                <wp:lineTo x="22073" y="23618"/>
                <wp:lineTo x="23271" y="23159"/>
                <wp:lineTo x="24640" y="21439"/>
                <wp:lineTo x="24640" y="1146"/>
                <wp:lineTo x="22587" y="-573"/>
                <wp:lineTo x="22416" y="-917"/>
                <wp:lineTo x="684" y="-917"/>
              </wp:wrapPolygon>
            </wp:wrapThrough>
            <wp:docPr id="53" name="Imagem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15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4800" cy="3589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Pr="00BF060A" w:rsidRDefault="00BF060A" w:rsidP="00BF060A"/>
    <w:p w:rsidR="00BF060A" w:rsidRDefault="00BF060A" w:rsidP="00BF060A"/>
    <w:p w:rsidR="00C7731B" w:rsidRPr="00E12D16" w:rsidRDefault="00BF060A" w:rsidP="00BF060A">
      <w:pPr>
        <w:pStyle w:val="ParagrafoManual"/>
      </w:pPr>
      <w:r>
        <w:tab/>
        <w:t>Na tela dos serviços do Windows pesquise pelo serviço “</w:t>
      </w:r>
      <w:r>
        <w:rPr>
          <w:b/>
        </w:rPr>
        <w:t>Serviço Serie 1 Saúde</w:t>
      </w:r>
      <w:r>
        <w:t>”.</w:t>
      </w:r>
      <w:r w:rsidR="00E12D16">
        <w:t xml:space="preserve"> Ao localiza-ló clique na opção “</w:t>
      </w:r>
      <w:r w:rsidR="00E12D16">
        <w:rPr>
          <w:b/>
        </w:rPr>
        <w:t>Parar</w:t>
      </w:r>
      <w:r w:rsidR="00E12D16">
        <w:t>”.</w:t>
      </w:r>
    </w:p>
    <w:p w:rsidR="00BF060A" w:rsidRDefault="00BF060A" w:rsidP="00BF060A">
      <w:pPr>
        <w:pStyle w:val="ParagrafoManual"/>
      </w:pPr>
    </w:p>
    <w:p w:rsidR="00E12D16" w:rsidRDefault="00BF060A" w:rsidP="00BF060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4EC0E361" wp14:editId="58DFDE59">
            <wp:simplePos x="0" y="0"/>
            <wp:positionH relativeFrom="margin">
              <wp:align>center</wp:align>
            </wp:positionH>
            <wp:positionV relativeFrom="paragraph">
              <wp:posOffset>110165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16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E12D16" w:rsidRPr="00E12D16" w:rsidRDefault="00E12D16" w:rsidP="00E12D16"/>
    <w:p w:rsidR="00BF060A" w:rsidRDefault="00E12D16" w:rsidP="00E12D16">
      <w:pPr>
        <w:tabs>
          <w:tab w:val="left" w:pos="3433"/>
        </w:tabs>
      </w:pPr>
      <w:r>
        <w:lastRenderedPageBreak/>
        <w:tab/>
      </w:r>
    </w:p>
    <w:p w:rsidR="00E12D16" w:rsidRDefault="00964B0E" w:rsidP="00E12D16">
      <w:pPr>
        <w:pStyle w:val="ParagrafoManual"/>
      </w:pPr>
      <w:r>
        <w:t>O mesmo deve ser feito com os serviços :</w:t>
      </w:r>
    </w:p>
    <w:p w:rsidR="00964B0E" w:rsidRDefault="00012737" w:rsidP="00012737">
      <w:pPr>
        <w:pStyle w:val="ParagrafoManual"/>
        <w:numPr>
          <w:ilvl w:val="0"/>
          <w:numId w:val="31"/>
        </w:numPr>
      </w:pPr>
      <w:r w:rsidRPr="00012737">
        <w:t>Totvs Série 1 Saúde - Cloud Service</w:t>
      </w:r>
    </w:p>
    <w:p w:rsidR="00012737" w:rsidRDefault="00012737" w:rsidP="00012737">
      <w:pPr>
        <w:pStyle w:val="ParagrafoManual"/>
        <w:numPr>
          <w:ilvl w:val="0"/>
          <w:numId w:val="31"/>
        </w:numPr>
      </w:pPr>
      <w:r w:rsidRPr="00012737">
        <w:t>Tot</w:t>
      </w:r>
      <w:r>
        <w:t>vs Série 1 Saúde – Mobilidade</w:t>
      </w:r>
    </w:p>
    <w:p w:rsidR="00012737" w:rsidRDefault="00012737" w:rsidP="00012737">
      <w:pPr>
        <w:pStyle w:val="ParagrafoManual"/>
        <w:numPr>
          <w:ilvl w:val="0"/>
          <w:numId w:val="31"/>
        </w:numPr>
      </w:pPr>
      <w:r w:rsidRPr="00012737">
        <w:t>Tot</w:t>
      </w:r>
      <w:r>
        <w:t>vs Série 1 Saúde  Updater</w:t>
      </w:r>
    </w:p>
    <w:p w:rsidR="004A643F" w:rsidRDefault="00BF6698" w:rsidP="0001273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7D11569E" wp14:editId="1D34E59C">
            <wp:simplePos x="0" y="0"/>
            <wp:positionH relativeFrom="margin">
              <wp:align>center</wp:align>
            </wp:positionH>
            <wp:positionV relativeFrom="paragraph">
              <wp:posOffset>171391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17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Pr="004A643F" w:rsidRDefault="004A643F" w:rsidP="004A643F"/>
    <w:p w:rsidR="004A643F" w:rsidRDefault="004A643F" w:rsidP="004A643F"/>
    <w:p w:rsidR="00012737" w:rsidRDefault="004A643F" w:rsidP="004A643F">
      <w:pPr>
        <w:tabs>
          <w:tab w:val="left" w:pos="3851"/>
        </w:tabs>
      </w:pPr>
      <w:r>
        <w:tab/>
      </w:r>
    </w:p>
    <w:p w:rsidR="004A643F" w:rsidRDefault="004A643F" w:rsidP="004A643F">
      <w:pPr>
        <w:tabs>
          <w:tab w:val="left" w:pos="3851"/>
        </w:tabs>
      </w:pPr>
    </w:p>
    <w:p w:rsidR="004A643F" w:rsidRDefault="004A643F" w:rsidP="004A643F">
      <w:pPr>
        <w:tabs>
          <w:tab w:val="left" w:pos="3851"/>
        </w:tabs>
      </w:pPr>
    </w:p>
    <w:p w:rsidR="004A643F" w:rsidRDefault="004A643F" w:rsidP="004A643F">
      <w:pPr>
        <w:pStyle w:val="Ttulo2"/>
        <w:ind w:left="1145" w:hanging="578"/>
        <w:rPr>
          <w:lang w:val="pt-BR"/>
        </w:rPr>
      </w:pPr>
      <w:bookmarkStart w:id="6" w:name="_Toc405273552"/>
      <w:r w:rsidRPr="004A643F">
        <w:rPr>
          <w:lang w:val="pt-BR"/>
        </w:rPr>
        <w:lastRenderedPageBreak/>
        <w:t>Desinstalação do TOTVS Série 1 Saúde (Personal Med)</w:t>
      </w:r>
      <w:bookmarkEnd w:id="6"/>
    </w:p>
    <w:p w:rsidR="004A643F" w:rsidRDefault="004A643F" w:rsidP="004A643F"/>
    <w:p w:rsidR="004A643F" w:rsidRDefault="00193006" w:rsidP="004A643F">
      <w:pPr>
        <w:pStyle w:val="ParagrafoManual"/>
      </w:pPr>
      <w:r>
        <w:t>Após efetuar o backup e parar os serviços acesse o painel de controle do Windows.</w:t>
      </w:r>
    </w:p>
    <w:p w:rsidR="00AF0F7E" w:rsidRDefault="00D905C7" w:rsidP="004A643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1A8433A5" wp14:editId="5CBDF9D0">
            <wp:simplePos x="0" y="0"/>
            <wp:positionH relativeFrom="margin">
              <wp:align>center</wp:align>
            </wp:positionH>
            <wp:positionV relativeFrom="paragraph">
              <wp:posOffset>219725</wp:posOffset>
            </wp:positionV>
            <wp:extent cx="2404800" cy="3589200"/>
            <wp:effectExtent l="152400" t="152400" r="357505" b="354330"/>
            <wp:wrapThrough wrapText="bothSides">
              <wp:wrapPolygon edited="0">
                <wp:start x="684" y="-917"/>
                <wp:lineTo x="-1369" y="-688"/>
                <wp:lineTo x="-1369" y="22013"/>
                <wp:lineTo x="0" y="23159"/>
                <wp:lineTo x="1198" y="23618"/>
                <wp:lineTo x="22073" y="23618"/>
                <wp:lineTo x="23271" y="23159"/>
                <wp:lineTo x="24640" y="21439"/>
                <wp:lineTo x="24640" y="1146"/>
                <wp:lineTo x="22587" y="-573"/>
                <wp:lineTo x="22416" y="-917"/>
                <wp:lineTo x="684" y="-917"/>
              </wp:wrapPolygon>
            </wp:wrapThrough>
            <wp:docPr id="56" name="Imagem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18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4800" cy="3589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Pr="00AF0F7E" w:rsidRDefault="00AF0F7E" w:rsidP="00AF0F7E"/>
    <w:p w:rsidR="00AF0F7E" w:rsidRDefault="00AF0F7E" w:rsidP="00AF0F7E"/>
    <w:p w:rsidR="00193006" w:rsidRDefault="00AF0F7E" w:rsidP="00AF0F7E">
      <w:pPr>
        <w:pStyle w:val="ParagrafoManual"/>
      </w:pPr>
      <w:r>
        <w:tab/>
        <w:t>Vá até a opção “</w:t>
      </w:r>
      <w:r>
        <w:rPr>
          <w:b/>
        </w:rPr>
        <w:t>Programas</w:t>
      </w:r>
      <w:r>
        <w:t>”.</w:t>
      </w:r>
    </w:p>
    <w:p w:rsidR="00AF0F7E" w:rsidRDefault="00AF0F7E" w:rsidP="00AF0F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793916D5" wp14:editId="1E2DF0DA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19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0F7E" w:rsidRDefault="00AF0F7E" w:rsidP="00AF0F7E">
      <w:pPr>
        <w:pStyle w:val="ParagrafoManual"/>
      </w:pPr>
    </w:p>
    <w:p w:rsidR="005D1739" w:rsidRDefault="00801EC5" w:rsidP="005D1739">
      <w:pPr>
        <w:pStyle w:val="ParagrafoManual"/>
      </w:pPr>
      <w:r>
        <w:lastRenderedPageBreak/>
        <w:t>Selecione a opção</w:t>
      </w:r>
      <w:r w:rsidR="00B53EE5">
        <w:t xml:space="preserve"> “</w:t>
      </w:r>
      <w:r w:rsidR="00B53EE5">
        <w:rPr>
          <w:b/>
        </w:rPr>
        <w:t>Programas e Recursos</w:t>
      </w:r>
      <w:r w:rsidR="00B53EE5">
        <w:t>”</w:t>
      </w:r>
    </w:p>
    <w:p w:rsidR="00B53EE5" w:rsidRDefault="00B53EE5" w:rsidP="005D173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495BDCEA" wp14:editId="6436D93E">
            <wp:simplePos x="0" y="0"/>
            <wp:positionH relativeFrom="margin">
              <wp:align>center</wp:align>
            </wp:positionH>
            <wp:positionV relativeFrom="paragraph">
              <wp:posOffset>177165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20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0E38" w:rsidRDefault="00120E38" w:rsidP="005D1739">
      <w:pPr>
        <w:pStyle w:val="ParagrafoManual"/>
      </w:pPr>
    </w:p>
    <w:p w:rsidR="00B53EE5" w:rsidRDefault="00120E38" w:rsidP="00120E38">
      <w:pPr>
        <w:pStyle w:val="ParagrafoManual"/>
      </w:pPr>
      <w:r>
        <w:tab/>
        <w:t>Irá abrir a tela de “</w:t>
      </w:r>
      <w:r>
        <w:rPr>
          <w:b/>
        </w:rPr>
        <w:t>Remover ou alterar programas</w:t>
      </w:r>
      <w:r>
        <w:t>”, na mesma localize o sistema TOTVS Série 1 Saúde Personal Med.</w:t>
      </w:r>
    </w:p>
    <w:p w:rsidR="00835425" w:rsidRDefault="00120E38" w:rsidP="00120E3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08C49618" wp14:editId="78BEC34C">
            <wp:simplePos x="0" y="0"/>
            <wp:positionH relativeFrom="margin">
              <wp:align>center</wp:align>
            </wp:positionH>
            <wp:positionV relativeFrom="paragraph">
              <wp:posOffset>158853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21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Pr="00835425" w:rsidRDefault="00835425" w:rsidP="00835425"/>
    <w:p w:rsidR="00835425" w:rsidRDefault="00835425" w:rsidP="00835425"/>
    <w:p w:rsidR="00120E38" w:rsidRDefault="00835425" w:rsidP="00835425">
      <w:pPr>
        <w:tabs>
          <w:tab w:val="left" w:pos="3014"/>
        </w:tabs>
      </w:pPr>
      <w:r>
        <w:tab/>
      </w:r>
    </w:p>
    <w:p w:rsidR="00835425" w:rsidRDefault="00835425" w:rsidP="00835425">
      <w:pPr>
        <w:pStyle w:val="ParagrafoManual"/>
      </w:pPr>
      <w:r>
        <w:lastRenderedPageBreak/>
        <w:t xml:space="preserve">Clique </w:t>
      </w:r>
      <w:r w:rsidR="00621068">
        <w:t>com o botão direito do mouse em cima do mesmo e clique na opção “</w:t>
      </w:r>
      <w:r w:rsidR="00621068">
        <w:rPr>
          <w:b/>
        </w:rPr>
        <w:t>Desinstalar/Alterar</w:t>
      </w:r>
      <w:r w:rsidR="00621068">
        <w:t>”.</w:t>
      </w:r>
    </w:p>
    <w:p w:rsidR="00621068" w:rsidRPr="00621068" w:rsidRDefault="00621068" w:rsidP="00835425">
      <w:pPr>
        <w:pStyle w:val="ParagrafoManual"/>
      </w:pPr>
    </w:p>
    <w:p w:rsidR="00E33FE2" w:rsidRDefault="00621068" w:rsidP="00835425">
      <w:pPr>
        <w:tabs>
          <w:tab w:val="left" w:pos="3014"/>
        </w:tabs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2731A9C1" wp14:editId="374A23AF">
            <wp:simplePos x="0" y="0"/>
            <wp:positionH relativeFrom="margin">
              <wp:align>center</wp:align>
            </wp:positionH>
            <wp:positionV relativeFrom="paragraph">
              <wp:posOffset>106325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22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Pr="00E33FE2" w:rsidRDefault="00E33FE2" w:rsidP="00E33FE2"/>
    <w:p w:rsidR="00E33FE2" w:rsidRDefault="00E33FE2" w:rsidP="00E33FE2"/>
    <w:p w:rsidR="00E33FE2" w:rsidRDefault="00E33FE2" w:rsidP="00E33FE2"/>
    <w:p w:rsidR="00E33FE2" w:rsidRDefault="00E33FE2" w:rsidP="00E33FE2">
      <w:pPr>
        <w:pStyle w:val="ParagrafoManual"/>
      </w:pPr>
    </w:p>
    <w:p w:rsidR="00E33FE2" w:rsidRPr="002126C0" w:rsidRDefault="00E33FE2" w:rsidP="002126C0">
      <w:pPr>
        <w:pStyle w:val="ParagrafoManual"/>
        <w:ind w:left="1418"/>
      </w:pPr>
      <w:r>
        <w:t xml:space="preserve">Assim que concluir a desisntalação faça o mesmo processo com o </w:t>
      </w:r>
      <w:r w:rsidR="002126C0">
        <w:t>programa “</w:t>
      </w:r>
      <w:r w:rsidR="002126C0">
        <w:rPr>
          <w:b/>
        </w:rPr>
        <w:t>Microsoft SQL Server Desktop Engine</w:t>
      </w:r>
      <w:r w:rsidR="002126C0">
        <w:t>”.</w:t>
      </w:r>
    </w:p>
    <w:p w:rsidR="00E33FE2" w:rsidRDefault="00E33FE2" w:rsidP="00E33FE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72A540E5" wp14:editId="48B79571">
            <wp:simplePos x="0" y="0"/>
            <wp:positionH relativeFrom="margin">
              <wp:align>center</wp:align>
            </wp:positionH>
            <wp:positionV relativeFrom="paragraph">
              <wp:posOffset>179853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23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26C0" w:rsidRDefault="002126C0" w:rsidP="00E33FE2">
      <w:pPr>
        <w:pStyle w:val="ParagrafoManual"/>
      </w:pPr>
    </w:p>
    <w:p w:rsidR="002126C0" w:rsidRPr="002126C0" w:rsidRDefault="002126C0" w:rsidP="002126C0"/>
    <w:p w:rsidR="002126C0" w:rsidRDefault="002126C0" w:rsidP="002126C0"/>
    <w:p w:rsidR="00E33FE2" w:rsidRDefault="00E33FE2" w:rsidP="002126C0">
      <w:pPr>
        <w:tabs>
          <w:tab w:val="left" w:pos="4002"/>
        </w:tabs>
      </w:pPr>
    </w:p>
    <w:p w:rsidR="002126C0" w:rsidRDefault="002126C0" w:rsidP="002126C0">
      <w:pPr>
        <w:tabs>
          <w:tab w:val="left" w:pos="4002"/>
        </w:tabs>
      </w:pPr>
    </w:p>
    <w:p w:rsidR="002126C0" w:rsidRDefault="004B7BA2" w:rsidP="002126C0">
      <w:pPr>
        <w:pStyle w:val="ParagrafoManual"/>
      </w:pPr>
      <w:r>
        <w:lastRenderedPageBreak/>
        <w:t xml:space="preserve">Realizado os processos a cima </w:t>
      </w:r>
      <w:r w:rsidR="002C3704">
        <w:t xml:space="preserve">acesse o disco local </w:t>
      </w:r>
      <w:r w:rsidR="00153A85">
        <w:t>“</w:t>
      </w:r>
      <w:r w:rsidR="002C3704" w:rsidRPr="00153A85">
        <w:rPr>
          <w:b/>
        </w:rPr>
        <w:t>C:</w:t>
      </w:r>
      <w:r w:rsidR="00153A85">
        <w:t>”</w:t>
      </w:r>
      <w:r w:rsidR="002C3704">
        <w:t xml:space="preserve"> do seu computador.</w:t>
      </w:r>
    </w:p>
    <w:p w:rsidR="002C3704" w:rsidRDefault="002C3704" w:rsidP="002126C0">
      <w:pPr>
        <w:pStyle w:val="ParagrafoManual"/>
      </w:pPr>
    </w:p>
    <w:p w:rsidR="00153A85" w:rsidRDefault="00152ACF" w:rsidP="002126C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191C4FD6" wp14:editId="6E2F7957">
            <wp:simplePos x="0" y="0"/>
            <wp:positionH relativeFrom="margin">
              <wp:align>center</wp:align>
            </wp:positionH>
            <wp:positionV relativeFrom="paragraph">
              <wp:posOffset>74413</wp:posOffset>
            </wp:positionV>
            <wp:extent cx="2404800" cy="3589200"/>
            <wp:effectExtent l="152400" t="152400" r="357505" b="354330"/>
            <wp:wrapThrough wrapText="bothSides">
              <wp:wrapPolygon edited="0">
                <wp:start x="684" y="-917"/>
                <wp:lineTo x="-1369" y="-688"/>
                <wp:lineTo x="-1369" y="22013"/>
                <wp:lineTo x="0" y="23159"/>
                <wp:lineTo x="1198" y="23618"/>
                <wp:lineTo x="22073" y="23618"/>
                <wp:lineTo x="23271" y="23159"/>
                <wp:lineTo x="24640" y="21439"/>
                <wp:lineTo x="24640" y="1146"/>
                <wp:lineTo x="22587" y="-573"/>
                <wp:lineTo x="22416" y="-917"/>
                <wp:lineTo x="684" y="-917"/>
              </wp:wrapPolygon>
            </wp:wrapThrough>
            <wp:docPr id="62" name="Imagem 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24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4800" cy="3589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Pr="00153A85" w:rsidRDefault="00153A85" w:rsidP="00153A85"/>
    <w:p w:rsidR="00153A85" w:rsidRDefault="00153A85" w:rsidP="00153A85"/>
    <w:p w:rsidR="00421AD5" w:rsidRDefault="00153A85" w:rsidP="00153A8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5EBF3DCE" wp14:editId="69B2E7E4">
            <wp:simplePos x="0" y="0"/>
            <wp:positionH relativeFrom="margin">
              <wp:align>center</wp:align>
            </wp:positionH>
            <wp:positionV relativeFrom="paragraph">
              <wp:posOffset>152665</wp:posOffset>
            </wp:positionV>
            <wp:extent cx="5210810" cy="2562225"/>
            <wp:effectExtent l="152400" t="152400" r="370840" b="371475"/>
            <wp:wrapThrough wrapText="bothSides">
              <wp:wrapPolygon edited="0">
                <wp:start x="316" y="-1285"/>
                <wp:lineTo x="-632" y="-964"/>
                <wp:lineTo x="-632" y="22323"/>
                <wp:lineTo x="553" y="24571"/>
                <wp:lineTo x="21874" y="24571"/>
                <wp:lineTo x="21953" y="24250"/>
                <wp:lineTo x="22979" y="22323"/>
                <wp:lineTo x="23058" y="1606"/>
                <wp:lineTo x="22111" y="-803"/>
                <wp:lineTo x="22032" y="-1285"/>
                <wp:lineTo x="316" y="-1285"/>
              </wp:wrapPolygon>
            </wp:wrapThrough>
            <wp:docPr id="63" name="Imagem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254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0810" cy="2562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421AD5" w:rsidRDefault="00421AD5" w:rsidP="00421AD5"/>
    <w:p w:rsidR="002C3704" w:rsidRDefault="002C3704" w:rsidP="00421AD5">
      <w:pPr>
        <w:jc w:val="center"/>
      </w:pPr>
    </w:p>
    <w:p w:rsidR="00421AD5" w:rsidRDefault="00421AD5" w:rsidP="00421AD5">
      <w:pPr>
        <w:jc w:val="center"/>
      </w:pPr>
    </w:p>
    <w:p w:rsidR="00421AD5" w:rsidRDefault="00421AD5" w:rsidP="00421AD5">
      <w:pPr>
        <w:jc w:val="center"/>
      </w:pPr>
    </w:p>
    <w:p w:rsidR="00421AD5" w:rsidRDefault="00421AD5" w:rsidP="00421AD5">
      <w:pPr>
        <w:jc w:val="center"/>
      </w:pPr>
    </w:p>
    <w:p w:rsidR="00421AD5" w:rsidRDefault="00421AD5" w:rsidP="00421AD5">
      <w:pPr>
        <w:pStyle w:val="ParagrafoManual"/>
      </w:pPr>
      <w:r>
        <w:lastRenderedPageBreak/>
        <w:t>Exclua a pasta “</w:t>
      </w:r>
      <w:r>
        <w:rPr>
          <w:b/>
        </w:rPr>
        <w:t>Personal Med</w:t>
      </w:r>
      <w:r>
        <w:t>”.</w:t>
      </w:r>
    </w:p>
    <w:p w:rsidR="00421AD5" w:rsidRDefault="00421AD5" w:rsidP="00421AD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75BD56F2" wp14:editId="7BBD6E68">
            <wp:simplePos x="0" y="0"/>
            <wp:positionH relativeFrom="margin">
              <wp:align>center</wp:align>
            </wp:positionH>
            <wp:positionV relativeFrom="paragraph">
              <wp:posOffset>167315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26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1AD5" w:rsidRDefault="00421AD5" w:rsidP="00421AD5">
      <w:pPr>
        <w:pStyle w:val="ParagrafoManual"/>
      </w:pPr>
    </w:p>
    <w:p w:rsidR="00421AD5" w:rsidRDefault="00421AD5" w:rsidP="00421AD5">
      <w:pPr>
        <w:pStyle w:val="ParagrafoManual"/>
      </w:pPr>
      <w:r>
        <w:t>Após acesse a pasta “</w:t>
      </w:r>
      <w:r>
        <w:rPr>
          <w:b/>
        </w:rPr>
        <w:t>Arquivos de Programas</w:t>
      </w:r>
      <w:r>
        <w:t>”.</w:t>
      </w:r>
    </w:p>
    <w:p w:rsidR="00421AD5" w:rsidRDefault="00421AD5" w:rsidP="00421AD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34B2C834" wp14:editId="49B746CF">
            <wp:simplePos x="0" y="0"/>
            <wp:positionH relativeFrom="margin">
              <wp:align>center</wp:align>
            </wp:positionH>
            <wp:positionV relativeFrom="paragraph">
              <wp:posOffset>156225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27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Pr="00421AD5" w:rsidRDefault="00421AD5" w:rsidP="00421AD5"/>
    <w:p w:rsidR="00421AD5" w:rsidRDefault="00421AD5" w:rsidP="00421AD5">
      <w:pPr>
        <w:tabs>
          <w:tab w:val="left" w:pos="4672"/>
        </w:tabs>
      </w:pPr>
      <w:r>
        <w:tab/>
      </w:r>
    </w:p>
    <w:p w:rsidR="00421AD5" w:rsidRDefault="00421AD5" w:rsidP="00421AD5">
      <w:pPr>
        <w:tabs>
          <w:tab w:val="left" w:pos="4672"/>
        </w:tabs>
      </w:pPr>
    </w:p>
    <w:p w:rsidR="00421AD5" w:rsidRDefault="00421AD5" w:rsidP="00421AD5">
      <w:pPr>
        <w:tabs>
          <w:tab w:val="left" w:pos="4672"/>
        </w:tabs>
      </w:pPr>
    </w:p>
    <w:p w:rsidR="00421AD5" w:rsidRDefault="00421AD5" w:rsidP="00421AD5">
      <w:pPr>
        <w:tabs>
          <w:tab w:val="left" w:pos="4672"/>
        </w:tabs>
      </w:pPr>
    </w:p>
    <w:p w:rsidR="00421AD5" w:rsidRDefault="00801EC5" w:rsidP="00421AD5">
      <w:pPr>
        <w:pStyle w:val="ParagrafoManual"/>
      </w:pPr>
      <w:r>
        <w:lastRenderedPageBreak/>
        <w:t>Exclua</w:t>
      </w:r>
      <w:r w:rsidR="00736E42">
        <w:t xml:space="preserve"> a pasta </w:t>
      </w:r>
      <w:r w:rsidR="009B28B5">
        <w:t>“</w:t>
      </w:r>
      <w:r w:rsidR="009B28B5">
        <w:rPr>
          <w:b/>
        </w:rPr>
        <w:t>Microsoft SQL Server</w:t>
      </w:r>
      <w:r w:rsidR="009B28B5">
        <w:t>”.</w:t>
      </w:r>
    </w:p>
    <w:p w:rsidR="009B28B5" w:rsidRDefault="009B28B5" w:rsidP="00421AD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6418EE7C" wp14:editId="2B81F90B">
            <wp:simplePos x="0" y="0"/>
            <wp:positionH relativeFrom="margin">
              <wp:align>center</wp:align>
            </wp:positionH>
            <wp:positionV relativeFrom="paragraph">
              <wp:posOffset>209845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28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28B5" w:rsidRDefault="009B28B5" w:rsidP="00421AD5">
      <w:pPr>
        <w:pStyle w:val="ParagrafoManual"/>
      </w:pPr>
    </w:p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Pr="009B28B5" w:rsidRDefault="009B28B5" w:rsidP="009B28B5"/>
    <w:p w:rsidR="009B28B5" w:rsidRDefault="009B28B5" w:rsidP="009B28B5"/>
    <w:p w:rsidR="009B28B5" w:rsidRDefault="009B28B5" w:rsidP="009B28B5">
      <w:pPr>
        <w:pStyle w:val="ParagrafoManual"/>
      </w:pPr>
    </w:p>
    <w:p w:rsidR="009B28B5" w:rsidRDefault="006441BB" w:rsidP="006441BB">
      <w:pPr>
        <w:pStyle w:val="ParagrafoManual"/>
      </w:pPr>
      <w:r>
        <w:t>Feito isto acesse o registro do Windows.</w:t>
      </w:r>
    </w:p>
    <w:p w:rsidR="004F07ED" w:rsidRDefault="004F07ED" w:rsidP="006441BB">
      <w:pPr>
        <w:pStyle w:val="ParagrafoManual"/>
      </w:pPr>
    </w:p>
    <w:p w:rsidR="004F07ED" w:rsidRPr="004F07ED" w:rsidRDefault="00A02076" w:rsidP="004F07ED"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4ADDC29D" wp14:editId="387FE331">
            <wp:simplePos x="0" y="0"/>
            <wp:positionH relativeFrom="margin">
              <wp:align>center</wp:align>
            </wp:positionH>
            <wp:positionV relativeFrom="paragraph">
              <wp:posOffset>26611</wp:posOffset>
            </wp:positionV>
            <wp:extent cx="2404800" cy="3589200"/>
            <wp:effectExtent l="152400" t="152400" r="357505" b="354330"/>
            <wp:wrapThrough wrapText="bothSides">
              <wp:wrapPolygon edited="0">
                <wp:start x="684" y="-917"/>
                <wp:lineTo x="-1369" y="-688"/>
                <wp:lineTo x="-1369" y="22013"/>
                <wp:lineTo x="0" y="23159"/>
                <wp:lineTo x="1198" y="23618"/>
                <wp:lineTo x="22073" y="23618"/>
                <wp:lineTo x="23271" y="23159"/>
                <wp:lineTo x="24640" y="21439"/>
                <wp:lineTo x="24640" y="1146"/>
                <wp:lineTo x="22587" y="-573"/>
                <wp:lineTo x="22416" y="-917"/>
                <wp:lineTo x="684" y="-917"/>
              </wp:wrapPolygon>
            </wp:wrapThrough>
            <wp:docPr id="68" name="Imagem 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29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4800" cy="3589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Pr="004F07ED" w:rsidRDefault="004F07ED" w:rsidP="004F07ED"/>
    <w:p w:rsidR="004F07ED" w:rsidRDefault="004F07ED" w:rsidP="004F07ED"/>
    <w:p w:rsidR="006441BB" w:rsidRDefault="004F07ED" w:rsidP="004F07ED">
      <w:pPr>
        <w:tabs>
          <w:tab w:val="left" w:pos="8439"/>
        </w:tabs>
      </w:pPr>
      <w:r>
        <w:tab/>
      </w:r>
    </w:p>
    <w:p w:rsidR="004F07ED" w:rsidRDefault="00844CC3" w:rsidP="00A02076">
      <w:pPr>
        <w:pStyle w:val="ParagrafoManual"/>
      </w:pPr>
      <w:r>
        <w:lastRenderedPageBreak/>
        <w:t>Nos registros do Windows você deve acessar o caminho “</w:t>
      </w:r>
      <w:r w:rsidRPr="00844CC3">
        <w:rPr>
          <w:b/>
        </w:rPr>
        <w:t>HKEY_LOCAL_MACHINE</w:t>
      </w:r>
      <w:r>
        <w:rPr>
          <w:b/>
        </w:rPr>
        <w:t xml:space="preserve"> \ SOFTWARE</w:t>
      </w:r>
      <w:r w:rsidR="009B3E46">
        <w:t>”. Neste local você deve deletar a pasta “</w:t>
      </w:r>
      <w:r w:rsidR="009B3E46">
        <w:rPr>
          <w:b/>
        </w:rPr>
        <w:t>GENS</w:t>
      </w:r>
      <w:r w:rsidR="009B3E46">
        <w:t>”.</w:t>
      </w:r>
    </w:p>
    <w:p w:rsidR="00A264F5" w:rsidRDefault="009B3E46" w:rsidP="00A0207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32E36D6F" wp14:editId="59EA04FA">
            <wp:simplePos x="0" y="0"/>
            <wp:positionH relativeFrom="margin">
              <wp:align>center</wp:align>
            </wp:positionH>
            <wp:positionV relativeFrom="paragraph">
              <wp:posOffset>287079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30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Pr="00A264F5" w:rsidRDefault="00A264F5" w:rsidP="00A264F5"/>
    <w:p w:rsidR="00A264F5" w:rsidRDefault="00A264F5" w:rsidP="00A264F5"/>
    <w:p w:rsidR="009B3E46" w:rsidRDefault="00A264F5" w:rsidP="00A264F5">
      <w:pPr>
        <w:pStyle w:val="ParagrafoManual"/>
      </w:pPr>
      <w:r>
        <w:tab/>
        <w:t xml:space="preserve">A seguir acesse a pasta </w:t>
      </w:r>
      <w:r w:rsidR="00F340B1">
        <w:rPr>
          <w:b/>
        </w:rPr>
        <w:t>“</w:t>
      </w:r>
      <w:r w:rsidRPr="00F340B1">
        <w:rPr>
          <w:b/>
        </w:rPr>
        <w:t>Microsoft</w:t>
      </w:r>
      <w:r w:rsidR="00F340B1">
        <w:t>”</w:t>
      </w:r>
    </w:p>
    <w:p w:rsidR="008C0DDF" w:rsidRDefault="00F340B1" w:rsidP="00A264F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3314BF2D" wp14:editId="3DF6DFB0">
            <wp:simplePos x="0" y="0"/>
            <wp:positionH relativeFrom="margin">
              <wp:align>center</wp:align>
            </wp:positionH>
            <wp:positionV relativeFrom="paragraph">
              <wp:posOffset>179483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31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Pr="008C0DDF" w:rsidRDefault="008C0DDF" w:rsidP="008C0DDF"/>
    <w:p w:rsidR="008C0DDF" w:rsidRDefault="008C0DDF" w:rsidP="008C0DDF"/>
    <w:p w:rsidR="00F340B1" w:rsidRDefault="008C0DDF" w:rsidP="008C0DDF">
      <w:pPr>
        <w:tabs>
          <w:tab w:val="left" w:pos="3734"/>
        </w:tabs>
      </w:pPr>
      <w:r>
        <w:tab/>
      </w:r>
    </w:p>
    <w:p w:rsidR="008C0DDF" w:rsidRDefault="008C0DDF" w:rsidP="008C0DDF">
      <w:pPr>
        <w:pStyle w:val="ParagrafoManual"/>
      </w:pPr>
    </w:p>
    <w:p w:rsidR="008C0DDF" w:rsidRDefault="008C0DDF" w:rsidP="008C0DDF">
      <w:pPr>
        <w:pStyle w:val="ParagrafoManual"/>
      </w:pPr>
      <w:r>
        <w:lastRenderedPageBreak/>
        <w:t>Na pasta “</w:t>
      </w:r>
      <w:r>
        <w:rPr>
          <w:b/>
        </w:rPr>
        <w:t>Microsoft</w:t>
      </w:r>
      <w:r>
        <w:t>” você deve deletar as pastas “</w:t>
      </w:r>
      <w:r>
        <w:rPr>
          <w:b/>
        </w:rPr>
        <w:t>MSSQLSERVER</w:t>
      </w:r>
      <w:r>
        <w:t>”</w:t>
      </w:r>
    </w:p>
    <w:p w:rsidR="008C0DDF" w:rsidRDefault="008C0DDF" w:rsidP="008C0D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2448421A" wp14:editId="031C9F97">
            <wp:simplePos x="0" y="0"/>
            <wp:positionH relativeFrom="margin">
              <wp:align>center</wp:align>
            </wp:positionH>
            <wp:positionV relativeFrom="paragraph">
              <wp:posOffset>156388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32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0DDF" w:rsidRDefault="008C0DDF" w:rsidP="008C0DDF">
      <w:pPr>
        <w:pStyle w:val="ParagrafoManual"/>
      </w:pPr>
    </w:p>
    <w:p w:rsidR="008C0DDF" w:rsidRDefault="008C0DDF" w:rsidP="008C0DDF"/>
    <w:p w:rsidR="008C0DDF" w:rsidRDefault="008C0DDF" w:rsidP="008C0DDF">
      <w:pPr>
        <w:pStyle w:val="ParagrafoManual"/>
      </w:pPr>
      <w:r>
        <w:tab/>
        <w:t>E a pasta “</w:t>
      </w:r>
      <w:r>
        <w:rPr>
          <w:b/>
        </w:rPr>
        <w:t>SQL</w:t>
      </w:r>
      <w:r w:rsidR="009A1337">
        <w:rPr>
          <w:b/>
        </w:rPr>
        <w:t xml:space="preserve"> </w:t>
      </w:r>
      <w:r>
        <w:rPr>
          <w:b/>
        </w:rPr>
        <w:t>Redist</w:t>
      </w:r>
      <w:r>
        <w:t>”</w:t>
      </w:r>
    </w:p>
    <w:p w:rsidR="00A62A90" w:rsidRDefault="009A1337" w:rsidP="008C0D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4F6B5D77" wp14:editId="64ED7E49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33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Pr="00A62A90" w:rsidRDefault="00A62A90" w:rsidP="00A62A90"/>
    <w:p w:rsidR="00A62A90" w:rsidRDefault="00A62A90" w:rsidP="00A62A90"/>
    <w:p w:rsidR="009A1337" w:rsidRDefault="00A62A90" w:rsidP="00A62A90">
      <w:pPr>
        <w:pStyle w:val="ParagrafoManual"/>
      </w:pPr>
      <w:r>
        <w:tab/>
        <w:t>Realizado estes passos o sistema está desinstalado com sucesso.</w:t>
      </w:r>
    </w:p>
    <w:p w:rsidR="00A62A90" w:rsidRDefault="00A62A90" w:rsidP="00A62A90">
      <w:pPr>
        <w:pStyle w:val="ParagrafoManual"/>
      </w:pPr>
    </w:p>
    <w:p w:rsidR="00A62A90" w:rsidRDefault="00A62A90" w:rsidP="00A62A90">
      <w:pPr>
        <w:pStyle w:val="ParagrafoManual"/>
      </w:pPr>
    </w:p>
    <w:p w:rsidR="00A62A90" w:rsidRDefault="00A62A90" w:rsidP="00A62A90">
      <w:pPr>
        <w:pStyle w:val="ParagrafoManual"/>
      </w:pPr>
    </w:p>
    <w:p w:rsidR="00A62A90" w:rsidRDefault="00F96AF4" w:rsidP="00F96AF4">
      <w:pPr>
        <w:pStyle w:val="Ttulo2"/>
        <w:ind w:left="1145" w:hanging="578"/>
        <w:rPr>
          <w:lang w:val="pt-BR"/>
        </w:rPr>
      </w:pPr>
      <w:bookmarkStart w:id="7" w:name="_Toc405273553"/>
      <w:r w:rsidRPr="00F96AF4">
        <w:rPr>
          <w:lang w:val="pt-BR"/>
        </w:rPr>
        <w:lastRenderedPageBreak/>
        <w:t>Instalação do Produto TOTVS Série 1 Saúde (Personal Med)</w:t>
      </w:r>
      <w:bookmarkEnd w:id="7"/>
    </w:p>
    <w:p w:rsidR="00F96AF4" w:rsidRDefault="00F96AF4" w:rsidP="00F96AF4">
      <w:pPr>
        <w:pStyle w:val="ParagrafoManual"/>
      </w:pPr>
      <w:r>
        <w:t>Primeiramente você deve conter o instalador do sistema.</w:t>
      </w:r>
    </w:p>
    <w:p w:rsidR="00F96AF4" w:rsidRDefault="00F96AF4" w:rsidP="00F96AF4">
      <w:pPr>
        <w:pStyle w:val="ParagrafoManual"/>
      </w:pPr>
    </w:p>
    <w:p w:rsidR="00B00DAE" w:rsidRDefault="00F96AF4" w:rsidP="00F96AF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31794</wp:posOffset>
            </wp:positionV>
            <wp:extent cx="3639058" cy="2476846"/>
            <wp:effectExtent l="152400" t="152400" r="361950" b="361950"/>
            <wp:wrapThrough wrapText="bothSides">
              <wp:wrapPolygon edited="0">
                <wp:start x="452" y="-1329"/>
                <wp:lineTo x="-905" y="-997"/>
                <wp:lineTo x="-905" y="20271"/>
                <wp:lineTo x="-679" y="23095"/>
                <wp:lineTo x="679" y="24258"/>
                <wp:lineTo x="792" y="24591"/>
                <wp:lineTo x="21939" y="24591"/>
                <wp:lineTo x="22052" y="24258"/>
                <wp:lineTo x="23296" y="23095"/>
                <wp:lineTo x="23636" y="20271"/>
                <wp:lineTo x="23636" y="1662"/>
                <wp:lineTo x="22279" y="-831"/>
                <wp:lineTo x="22165" y="-1329"/>
                <wp:lineTo x="452" y="-1329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34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9058" cy="247684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Pr="00B00DAE" w:rsidRDefault="00B00DAE" w:rsidP="00B00DAE"/>
    <w:p w:rsidR="00B00DAE" w:rsidRDefault="00B00DAE" w:rsidP="00B00DAE"/>
    <w:p w:rsidR="00F96AF4" w:rsidRDefault="00B00DAE" w:rsidP="00B00DAE">
      <w:pPr>
        <w:pStyle w:val="ParagrafoManual"/>
      </w:pPr>
      <w:r>
        <w:tab/>
        <w:t>Clique com o botão direito do mouse em cima do instalador e clique na opção “</w:t>
      </w:r>
      <w:r>
        <w:rPr>
          <w:b/>
        </w:rPr>
        <w:t>Executar como administrador</w:t>
      </w:r>
      <w:r>
        <w:t>”.</w:t>
      </w:r>
    </w:p>
    <w:p w:rsidR="00B00DAE" w:rsidRDefault="00B00DAE" w:rsidP="00B00DAE">
      <w:pPr>
        <w:pStyle w:val="ParagrafoManual"/>
      </w:pPr>
    </w:p>
    <w:p w:rsidR="004C1D11" w:rsidRDefault="00B00DAE" w:rsidP="00B00DA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4258BF9A" wp14:editId="61BB4D30">
            <wp:simplePos x="0" y="0"/>
            <wp:positionH relativeFrom="margin">
              <wp:align>center</wp:align>
            </wp:positionH>
            <wp:positionV relativeFrom="paragraph">
              <wp:posOffset>7620</wp:posOffset>
            </wp:positionV>
            <wp:extent cx="4238625" cy="3724275"/>
            <wp:effectExtent l="152400" t="152400" r="371475" b="371475"/>
            <wp:wrapThrough wrapText="bothSides">
              <wp:wrapPolygon edited="0">
                <wp:start x="388" y="-884"/>
                <wp:lineTo x="-777" y="-663"/>
                <wp:lineTo x="-680" y="22429"/>
                <wp:lineTo x="582" y="23423"/>
                <wp:lineTo x="680" y="23644"/>
                <wp:lineTo x="21940" y="23644"/>
                <wp:lineTo x="22037" y="23423"/>
                <wp:lineTo x="23202" y="22429"/>
                <wp:lineTo x="23396" y="20550"/>
                <wp:lineTo x="23396" y="1105"/>
                <wp:lineTo x="22231" y="-552"/>
                <wp:lineTo x="22134" y="-884"/>
                <wp:lineTo x="388" y="-884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5.pn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3724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Pr="004C1D11" w:rsidRDefault="004C1D11" w:rsidP="004C1D11"/>
    <w:p w:rsidR="004C1D11" w:rsidRDefault="004C1D11" w:rsidP="004C1D11"/>
    <w:p w:rsidR="00B00DAE" w:rsidRDefault="00B00DAE" w:rsidP="004C1D11">
      <w:pPr>
        <w:jc w:val="center"/>
      </w:pPr>
    </w:p>
    <w:p w:rsidR="004C1D11" w:rsidRDefault="004C1D11" w:rsidP="004C1D11">
      <w:pPr>
        <w:jc w:val="center"/>
      </w:pPr>
    </w:p>
    <w:p w:rsidR="004C1D11" w:rsidRPr="00611EE3" w:rsidRDefault="00611EE3" w:rsidP="004C1D11">
      <w:pPr>
        <w:pStyle w:val="ParagrafoManual"/>
      </w:pPr>
      <w:r>
        <w:lastRenderedPageBreak/>
        <w:t>Írá iniciar a descompactação do instalador. Por padrão o caminho da descompactação é: “</w:t>
      </w:r>
      <w:r>
        <w:rPr>
          <w:b/>
        </w:rPr>
        <w:t>C:\Suporte</w:t>
      </w:r>
      <w:r>
        <w:t>”, porém este caminho pode ser alterado como mostra a segunda imagem.</w:t>
      </w:r>
    </w:p>
    <w:p w:rsidR="00611EE3" w:rsidRDefault="00611EE3" w:rsidP="004C1D11">
      <w:pPr>
        <w:pStyle w:val="ParagrafoManual"/>
      </w:pPr>
    </w:p>
    <w:p w:rsidR="00611EE3" w:rsidRDefault="00611EE3" w:rsidP="004C1D1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08C85D0A" wp14:editId="09A5F239">
            <wp:simplePos x="0" y="0"/>
            <wp:positionH relativeFrom="margin">
              <wp:align>center</wp:align>
            </wp:positionH>
            <wp:positionV relativeFrom="paragraph">
              <wp:posOffset>52705</wp:posOffset>
            </wp:positionV>
            <wp:extent cx="4448175" cy="3400425"/>
            <wp:effectExtent l="152400" t="152400" r="371475" b="371475"/>
            <wp:wrapThrough wrapText="bothSides">
              <wp:wrapPolygon edited="0">
                <wp:start x="370" y="-968"/>
                <wp:lineTo x="-740" y="-726"/>
                <wp:lineTo x="-740" y="22145"/>
                <wp:lineTo x="-555" y="22629"/>
                <wp:lineTo x="555" y="23597"/>
                <wp:lineTo x="648" y="23839"/>
                <wp:lineTo x="21924" y="23839"/>
                <wp:lineTo x="22016" y="23597"/>
                <wp:lineTo x="23126" y="22629"/>
                <wp:lineTo x="23311" y="20571"/>
                <wp:lineTo x="23311" y="1210"/>
                <wp:lineTo x="22201" y="-605"/>
                <wp:lineTo x="22109" y="-968"/>
                <wp:lineTo x="370" y="-968"/>
              </wp:wrapPolygon>
            </wp:wrapThrough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36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3400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Pr="00611EE3" w:rsidRDefault="00611EE3" w:rsidP="00611EE3"/>
    <w:p w:rsidR="00611EE3" w:rsidRDefault="00611EE3" w:rsidP="00611EE3"/>
    <w:p w:rsidR="00611EE3" w:rsidRDefault="00611EE3" w:rsidP="00611EE3">
      <w:pPr>
        <w:pStyle w:val="ParagrafoManual"/>
      </w:pPr>
    </w:p>
    <w:p w:rsidR="00611EE3" w:rsidRPr="00852C60" w:rsidRDefault="00852C60" w:rsidP="00611EE3">
      <w:pPr>
        <w:pStyle w:val="ParagrafoManual"/>
      </w:pPr>
      <w:r>
        <w:t>Após selecionar o caminho clique no botão ‘</w:t>
      </w:r>
      <w:r>
        <w:rPr>
          <w:b/>
        </w:rPr>
        <w:t>Instalar</w:t>
      </w:r>
      <w:r>
        <w:t>”</w:t>
      </w:r>
    </w:p>
    <w:p w:rsidR="00611EE3" w:rsidRDefault="00611EE3" w:rsidP="00611EE3">
      <w:pPr>
        <w:pStyle w:val="ParagrafoManual"/>
      </w:pPr>
    </w:p>
    <w:p w:rsidR="00852C60" w:rsidRDefault="00611EE3" w:rsidP="00611EE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08802CD9" wp14:editId="38453B21">
            <wp:simplePos x="0" y="0"/>
            <wp:positionH relativeFrom="margin">
              <wp:align>center</wp:align>
            </wp:positionH>
            <wp:positionV relativeFrom="paragraph">
              <wp:posOffset>38720</wp:posOffset>
            </wp:positionV>
            <wp:extent cx="4448796" cy="3400900"/>
            <wp:effectExtent l="152400" t="152400" r="371475" b="371475"/>
            <wp:wrapThrough wrapText="bothSides">
              <wp:wrapPolygon edited="0">
                <wp:start x="370" y="-968"/>
                <wp:lineTo x="-740" y="-726"/>
                <wp:lineTo x="-740" y="22145"/>
                <wp:lineTo x="-555" y="22629"/>
                <wp:lineTo x="555" y="23597"/>
                <wp:lineTo x="648" y="23839"/>
                <wp:lineTo x="21924" y="23839"/>
                <wp:lineTo x="22016" y="23597"/>
                <wp:lineTo x="23126" y="22629"/>
                <wp:lineTo x="23311" y="20571"/>
                <wp:lineTo x="23311" y="1210"/>
                <wp:lineTo x="22201" y="-605"/>
                <wp:lineTo x="22109" y="-968"/>
                <wp:lineTo x="370" y="-968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37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8796" cy="34009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852C60" w:rsidRPr="00852C60" w:rsidRDefault="00852C60" w:rsidP="00852C60"/>
    <w:p w:rsidR="00611EE3" w:rsidRDefault="00611EE3" w:rsidP="00852C60"/>
    <w:p w:rsidR="00852C60" w:rsidRDefault="00852C60" w:rsidP="00852C60">
      <w:pPr>
        <w:pStyle w:val="ParagrafoManual"/>
      </w:pPr>
    </w:p>
    <w:p w:rsidR="005D3EAF" w:rsidRDefault="00852C60" w:rsidP="005D3EAF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71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354404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38.pn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3EAF">
        <w:t xml:space="preserve">Desta </w:t>
      </w:r>
      <w:r w:rsidR="005D3EAF" w:rsidRPr="005D3EAF">
        <w:t>forma</w:t>
      </w:r>
      <w:r w:rsidR="005D3EAF">
        <w:t xml:space="preserve"> irá iniciar a descompactação dos arquivos.</w:t>
      </w:r>
    </w:p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Default="005D3EAF" w:rsidP="005D3EAF"/>
    <w:p w:rsidR="00852C60" w:rsidRDefault="005D3EAF" w:rsidP="005D3EAF">
      <w:pPr>
        <w:tabs>
          <w:tab w:val="left" w:pos="1691"/>
        </w:tabs>
      </w:pPr>
      <w:r>
        <w:tab/>
        <w:t>Após concluir clique no botão “</w:t>
      </w:r>
      <w:r>
        <w:rPr>
          <w:b/>
        </w:rPr>
        <w:t>Fechar</w:t>
      </w:r>
      <w:r>
        <w:t>”.</w:t>
      </w:r>
    </w:p>
    <w:p w:rsidR="005D3EAF" w:rsidRDefault="005D3EAF" w:rsidP="005D3EAF">
      <w:pPr>
        <w:tabs>
          <w:tab w:val="left" w:pos="1691"/>
        </w:tabs>
      </w:pPr>
    </w:p>
    <w:p w:rsidR="005D3EAF" w:rsidRDefault="005D3EAF" w:rsidP="005D3EAF">
      <w:pPr>
        <w:tabs>
          <w:tab w:val="left" w:pos="1691"/>
        </w:tabs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115688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39.pn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Default="005D3EAF" w:rsidP="005D3EAF"/>
    <w:p w:rsidR="005D3EAF" w:rsidRPr="005D3EAF" w:rsidRDefault="005D3EAF" w:rsidP="005D3EAF"/>
    <w:p w:rsidR="005D3EAF" w:rsidRDefault="005D3EAF" w:rsidP="005D3EAF"/>
    <w:p w:rsidR="005D3EAF" w:rsidRDefault="005D3EAF" w:rsidP="005D3EAF">
      <w:pPr>
        <w:tabs>
          <w:tab w:val="left" w:pos="4303"/>
        </w:tabs>
      </w:pPr>
      <w:r>
        <w:tab/>
      </w:r>
    </w:p>
    <w:p w:rsidR="005D3EAF" w:rsidRDefault="005D3EAF" w:rsidP="005D3EAF">
      <w:pPr>
        <w:tabs>
          <w:tab w:val="left" w:pos="4303"/>
        </w:tabs>
      </w:pPr>
    </w:p>
    <w:p w:rsidR="005D3EAF" w:rsidRDefault="005D3EAF" w:rsidP="005D3EAF">
      <w:pPr>
        <w:tabs>
          <w:tab w:val="left" w:pos="4303"/>
        </w:tabs>
      </w:pPr>
    </w:p>
    <w:p w:rsidR="005D3EAF" w:rsidRDefault="005D3EAF" w:rsidP="005D3EAF">
      <w:pPr>
        <w:pStyle w:val="ParagrafoManual"/>
      </w:pPr>
      <w:r>
        <w:lastRenderedPageBreak/>
        <w:t>Na unidade “</w:t>
      </w:r>
      <w:r>
        <w:rPr>
          <w:b/>
        </w:rPr>
        <w:t>C:</w:t>
      </w:r>
      <w:r>
        <w:t>” irá conter a pasta “</w:t>
      </w:r>
      <w:r>
        <w:rPr>
          <w:b/>
        </w:rPr>
        <w:t>Suporteinstalador120201</w:t>
      </w:r>
      <w:r>
        <w:t>”.</w:t>
      </w:r>
    </w:p>
    <w:p w:rsidR="005D3EAF" w:rsidRDefault="005D3EAF" w:rsidP="005D3EAF">
      <w:pPr>
        <w:pStyle w:val="ParagrafoManual"/>
      </w:pPr>
    </w:p>
    <w:p w:rsidR="005D3EAF" w:rsidRDefault="005D3EAF" w:rsidP="005D3EA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34511444" wp14:editId="25834314">
            <wp:simplePos x="0" y="0"/>
            <wp:positionH relativeFrom="margin">
              <wp:align>center</wp:align>
            </wp:positionH>
            <wp:positionV relativeFrom="paragraph">
              <wp:posOffset>74427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40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Pr="005D3EAF" w:rsidRDefault="005D3EAF" w:rsidP="005D3EAF"/>
    <w:p w:rsidR="005D3EAF" w:rsidRDefault="005D3EAF" w:rsidP="005D3EAF"/>
    <w:p w:rsidR="005D3EAF" w:rsidRDefault="005D3EAF" w:rsidP="005D3EAF">
      <w:pPr>
        <w:pStyle w:val="ParagrafoManual"/>
      </w:pPr>
    </w:p>
    <w:p w:rsidR="005D3EAF" w:rsidRDefault="005D3EAF" w:rsidP="005D3EAF">
      <w:pPr>
        <w:pStyle w:val="ParagrafoManual"/>
      </w:pPr>
      <w:r>
        <w:t>Execute o arquivo “</w:t>
      </w:r>
      <w:r>
        <w:rPr>
          <w:b/>
        </w:rPr>
        <w:t>Instalar.exe</w:t>
      </w:r>
      <w:r>
        <w:t>”</w:t>
      </w:r>
      <w:r w:rsidR="004F2C88">
        <w:t xml:space="preserve"> dentro da pasta “</w:t>
      </w:r>
      <w:r w:rsidR="004F2C88">
        <w:rPr>
          <w:b/>
        </w:rPr>
        <w:t>Suporteinstalador120201</w:t>
      </w:r>
      <w:r w:rsidR="004F2C88">
        <w:t>”.</w:t>
      </w:r>
    </w:p>
    <w:p w:rsidR="004F2C88" w:rsidRDefault="004F2C88" w:rsidP="005D3EAF">
      <w:pPr>
        <w:pStyle w:val="ParagrafoManual"/>
      </w:pPr>
    </w:p>
    <w:p w:rsidR="004F2C88" w:rsidRDefault="004F2C88" w:rsidP="005D3EA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5C7554CF" wp14:editId="1C435F25">
            <wp:simplePos x="0" y="0"/>
            <wp:positionH relativeFrom="margin">
              <wp:align>center</wp:align>
            </wp:positionH>
            <wp:positionV relativeFrom="paragraph">
              <wp:posOffset>27453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41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C88" w:rsidRDefault="004F2C88" w:rsidP="004F2C88"/>
    <w:p w:rsidR="004F2C88" w:rsidRDefault="004F2C88" w:rsidP="004F2C88">
      <w:pPr>
        <w:tabs>
          <w:tab w:val="left" w:pos="6262"/>
        </w:tabs>
      </w:pPr>
      <w:r>
        <w:tab/>
      </w:r>
    </w:p>
    <w:p w:rsidR="004F2C88" w:rsidRDefault="004F2C88" w:rsidP="004F2C88">
      <w:pPr>
        <w:tabs>
          <w:tab w:val="left" w:pos="6262"/>
        </w:tabs>
      </w:pPr>
    </w:p>
    <w:p w:rsidR="004F2C88" w:rsidRDefault="004F2C88" w:rsidP="004F2C88">
      <w:pPr>
        <w:tabs>
          <w:tab w:val="left" w:pos="6262"/>
        </w:tabs>
      </w:pPr>
    </w:p>
    <w:p w:rsidR="004F2C88" w:rsidRDefault="004F2C88" w:rsidP="004F2C88">
      <w:pPr>
        <w:tabs>
          <w:tab w:val="left" w:pos="6262"/>
        </w:tabs>
      </w:pPr>
    </w:p>
    <w:p w:rsidR="004F2C88" w:rsidRDefault="00315667" w:rsidP="004F2C88">
      <w:pPr>
        <w:pStyle w:val="ParagrafoManual"/>
      </w:pPr>
      <w:r>
        <w:lastRenderedPageBreak/>
        <w:t>Após executar o arquivo irá inicar o processo de instalação. Clique no botão “</w:t>
      </w:r>
      <w:r>
        <w:rPr>
          <w:b/>
        </w:rPr>
        <w:t>Próximo</w:t>
      </w:r>
      <w:r>
        <w:t>’.</w:t>
      </w:r>
    </w:p>
    <w:p w:rsidR="00315667" w:rsidRDefault="00315667" w:rsidP="004F2C8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67F85E1D" wp14:editId="3E3F6D94">
            <wp:simplePos x="0" y="0"/>
            <wp:positionH relativeFrom="margin">
              <wp:align>center</wp:align>
            </wp:positionH>
            <wp:positionV relativeFrom="paragraph">
              <wp:posOffset>167020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42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667" w:rsidRDefault="00315667" w:rsidP="004F2C88">
      <w:pPr>
        <w:pStyle w:val="ParagrafoManual"/>
      </w:pPr>
    </w:p>
    <w:p w:rsidR="00315667" w:rsidRPr="00316761" w:rsidRDefault="00315667" w:rsidP="00315667">
      <w:pPr>
        <w:pStyle w:val="ParagrafoManual"/>
      </w:pPr>
      <w:r>
        <w:tab/>
        <w:t>Selecione a opção “</w:t>
      </w:r>
      <w:r>
        <w:rPr>
          <w:b/>
        </w:rPr>
        <w:t>Servidor</w:t>
      </w:r>
      <w:r>
        <w:t>”</w:t>
      </w:r>
      <w:r w:rsidR="00316761">
        <w:t xml:space="preserve"> após clique no botão “</w:t>
      </w:r>
      <w:r w:rsidR="00316761">
        <w:rPr>
          <w:b/>
        </w:rPr>
        <w:t>Próximo</w:t>
      </w:r>
      <w:r w:rsidR="00316761">
        <w:t>”.</w:t>
      </w:r>
    </w:p>
    <w:p w:rsidR="00315667" w:rsidRDefault="00316761" w:rsidP="003156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31250CFF" wp14:editId="757052EC">
            <wp:simplePos x="0" y="0"/>
            <wp:positionH relativeFrom="margin">
              <wp:align>center</wp:align>
            </wp:positionH>
            <wp:positionV relativeFrom="paragraph">
              <wp:posOffset>166680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43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6761" w:rsidRDefault="00316761" w:rsidP="00315667">
      <w:pPr>
        <w:pStyle w:val="ParagrafoManual"/>
      </w:pPr>
    </w:p>
    <w:p w:rsidR="00316761" w:rsidRPr="00316761" w:rsidRDefault="00316761" w:rsidP="00316761"/>
    <w:p w:rsidR="00316761" w:rsidRPr="00316761" w:rsidRDefault="00316761" w:rsidP="00316761"/>
    <w:p w:rsidR="00316761" w:rsidRPr="00316761" w:rsidRDefault="00316761" w:rsidP="00316761"/>
    <w:p w:rsidR="00316761" w:rsidRDefault="00316761" w:rsidP="00316761"/>
    <w:p w:rsidR="00315667" w:rsidRDefault="00316761" w:rsidP="00316761">
      <w:pPr>
        <w:tabs>
          <w:tab w:val="left" w:pos="4772"/>
        </w:tabs>
      </w:pPr>
      <w:r>
        <w:tab/>
      </w:r>
    </w:p>
    <w:p w:rsidR="00316761" w:rsidRDefault="00316761" w:rsidP="00316761">
      <w:pPr>
        <w:pStyle w:val="ParagrafoManual"/>
      </w:pPr>
      <w:r>
        <w:lastRenderedPageBreak/>
        <w:t>Sistema será instalado no diretório : “</w:t>
      </w:r>
      <w:r>
        <w:rPr>
          <w:b/>
        </w:rPr>
        <w:t>C:\Personal Med</w:t>
      </w:r>
      <w:r>
        <w:t>”.</w:t>
      </w:r>
    </w:p>
    <w:p w:rsidR="00316761" w:rsidRDefault="00316761" w:rsidP="0031676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300AB3C4" wp14:editId="259F2FC9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44.pn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6761" w:rsidRDefault="00316761" w:rsidP="00316761">
      <w:pPr>
        <w:pStyle w:val="ParagrafoManual"/>
      </w:pPr>
    </w:p>
    <w:p w:rsidR="00316761" w:rsidRDefault="00316761" w:rsidP="00316761">
      <w:pPr>
        <w:pStyle w:val="ParagrafoManual"/>
      </w:pPr>
      <w:r>
        <w:tab/>
        <w:t>Nas próximas delas clique no botão “</w:t>
      </w:r>
      <w:r>
        <w:rPr>
          <w:b/>
        </w:rPr>
        <w:t>Próximo</w:t>
      </w:r>
      <w:r>
        <w:t>” para prosseguir com a instalação.</w:t>
      </w:r>
    </w:p>
    <w:p w:rsidR="00316761" w:rsidRDefault="00316761" w:rsidP="00316761">
      <w:pPr>
        <w:pStyle w:val="ParagrafoManual"/>
      </w:pPr>
    </w:p>
    <w:p w:rsidR="00966647" w:rsidRDefault="00966647" w:rsidP="0031676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2A051B02" wp14:editId="20E9E1C9">
            <wp:simplePos x="0" y="0"/>
            <wp:positionH relativeFrom="margin">
              <wp:align>center</wp:align>
            </wp:positionH>
            <wp:positionV relativeFrom="paragraph">
              <wp:posOffset>52528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45.pn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6647" w:rsidRPr="00966647" w:rsidRDefault="00966647" w:rsidP="00966647"/>
    <w:p w:rsidR="00966647" w:rsidRDefault="00966647" w:rsidP="00966647"/>
    <w:p w:rsidR="00316761" w:rsidRDefault="00966647" w:rsidP="00966647">
      <w:pPr>
        <w:tabs>
          <w:tab w:val="left" w:pos="4320"/>
        </w:tabs>
      </w:pPr>
      <w:r>
        <w:tab/>
      </w:r>
    </w:p>
    <w:p w:rsidR="00966647" w:rsidRDefault="00966647" w:rsidP="00966647">
      <w:pPr>
        <w:tabs>
          <w:tab w:val="left" w:pos="4320"/>
        </w:tabs>
      </w:pPr>
    </w:p>
    <w:p w:rsidR="00966647" w:rsidRDefault="00966647" w:rsidP="00966647">
      <w:pPr>
        <w:tabs>
          <w:tab w:val="left" w:pos="4320"/>
        </w:tabs>
      </w:pPr>
    </w:p>
    <w:p w:rsidR="00966647" w:rsidRDefault="00966647" w:rsidP="00966647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053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194930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46.pn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Default="00966647" w:rsidP="00966647"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1DF557AC" wp14:editId="683116C2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47.pn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6647" w:rsidRDefault="00966647" w:rsidP="00966647">
      <w:pPr>
        <w:tabs>
          <w:tab w:val="left" w:pos="2060"/>
        </w:tabs>
      </w:pPr>
      <w:r>
        <w:tab/>
      </w:r>
    </w:p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Pr="00966647" w:rsidRDefault="00966647" w:rsidP="00966647"/>
    <w:p w:rsidR="00966647" w:rsidRDefault="00966647" w:rsidP="00966647"/>
    <w:p w:rsidR="00966647" w:rsidRDefault="00966647" w:rsidP="00966647"/>
    <w:p w:rsidR="00966647" w:rsidRDefault="00966647" w:rsidP="00966647">
      <w:pPr>
        <w:tabs>
          <w:tab w:val="left" w:pos="4538"/>
        </w:tabs>
      </w:pPr>
      <w:r>
        <w:tab/>
      </w:r>
    </w:p>
    <w:p w:rsidR="00966647" w:rsidRDefault="00966647" w:rsidP="00966647">
      <w:pPr>
        <w:tabs>
          <w:tab w:val="left" w:pos="4538"/>
        </w:tabs>
      </w:pPr>
    </w:p>
    <w:p w:rsidR="00966647" w:rsidRDefault="00966647" w:rsidP="00966647">
      <w:pPr>
        <w:tabs>
          <w:tab w:val="left" w:pos="4538"/>
        </w:tabs>
      </w:pPr>
    </w:p>
    <w:p w:rsidR="00966647" w:rsidRDefault="00966647" w:rsidP="00966647">
      <w:pPr>
        <w:tabs>
          <w:tab w:val="left" w:pos="4538"/>
        </w:tabs>
      </w:pPr>
    </w:p>
    <w:p w:rsidR="00966647" w:rsidRDefault="00135EA5" w:rsidP="00966647">
      <w:pPr>
        <w:pStyle w:val="ParagrafoManual"/>
      </w:pPr>
      <w:r>
        <w:lastRenderedPageBreak/>
        <w:t>Após concluir clique no botão “</w:t>
      </w:r>
      <w:r>
        <w:rPr>
          <w:b/>
        </w:rPr>
        <w:t>Concluir</w:t>
      </w:r>
      <w:r>
        <w:t>”.</w:t>
      </w:r>
    </w:p>
    <w:p w:rsidR="00135EA5" w:rsidRDefault="00135EA5" w:rsidP="0096664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5FD7E1E2" wp14:editId="78017A8F">
            <wp:simplePos x="0" y="0"/>
            <wp:positionH relativeFrom="margin">
              <wp:align>center</wp:align>
            </wp:positionH>
            <wp:positionV relativeFrom="paragraph">
              <wp:posOffset>187960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48.pn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5EA5" w:rsidRDefault="00135EA5" w:rsidP="00966647">
      <w:pPr>
        <w:pStyle w:val="ParagrafoManual"/>
      </w:pPr>
    </w:p>
    <w:p w:rsidR="00300343" w:rsidRDefault="00D50713" w:rsidP="00966647">
      <w:pPr>
        <w:pStyle w:val="ParagrafoManual"/>
      </w:pPr>
      <w:r>
        <w:t>Na área de trabalho já estará o ícone do produto. Dê dois cliques sobre o mesmo.</w:t>
      </w:r>
    </w:p>
    <w:p w:rsidR="00D50713" w:rsidRDefault="00D50713" w:rsidP="00966647">
      <w:pPr>
        <w:pStyle w:val="ParagrafoManual"/>
      </w:pPr>
    </w:p>
    <w:p w:rsidR="00EF0C98" w:rsidRDefault="00EF0C98" w:rsidP="0096664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 wp14:anchorId="3E9C5908" wp14:editId="0F106C3D">
            <wp:simplePos x="0" y="0"/>
            <wp:positionH relativeFrom="margin">
              <wp:align>center</wp:align>
            </wp:positionH>
            <wp:positionV relativeFrom="paragraph">
              <wp:posOffset>52528</wp:posOffset>
            </wp:positionV>
            <wp:extent cx="5010849" cy="3362794"/>
            <wp:effectExtent l="152400" t="152400" r="361315" b="371475"/>
            <wp:wrapThrough wrapText="bothSides">
              <wp:wrapPolygon edited="0">
                <wp:start x="328" y="-979"/>
                <wp:lineTo x="-657" y="-734"/>
                <wp:lineTo x="-657" y="22151"/>
                <wp:lineTo x="-411" y="22885"/>
                <wp:lineTo x="493" y="23619"/>
                <wp:lineTo x="575" y="23864"/>
                <wp:lineTo x="21844" y="23864"/>
                <wp:lineTo x="21926" y="23619"/>
                <wp:lineTo x="22829" y="22763"/>
                <wp:lineTo x="23075" y="20805"/>
                <wp:lineTo x="23075" y="1224"/>
                <wp:lineTo x="22090" y="-612"/>
                <wp:lineTo x="22008" y="-979"/>
                <wp:lineTo x="328" y="-979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49.pn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0849" cy="336279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EF0C98" w:rsidRPr="00EF0C98" w:rsidRDefault="00EF0C98" w:rsidP="00EF0C98"/>
    <w:p w:rsidR="00D50713" w:rsidRDefault="00EF0C98" w:rsidP="00EF0C98">
      <w:pPr>
        <w:tabs>
          <w:tab w:val="left" w:pos="3282"/>
        </w:tabs>
      </w:pPr>
      <w:r>
        <w:tab/>
      </w:r>
    </w:p>
    <w:p w:rsidR="00EF0C98" w:rsidRDefault="006B2784" w:rsidP="00EF0C98">
      <w:pPr>
        <w:pStyle w:val="ParagrafoManual"/>
      </w:pPr>
      <w:r>
        <w:lastRenderedPageBreak/>
        <w:t>Ao tentar abrir o sistema o mesmo irá solicitar a localização do banco de dados. Nesta primeira tela clique no botão “</w:t>
      </w:r>
      <w:r>
        <w:rPr>
          <w:b/>
        </w:rPr>
        <w:t>Próximo</w:t>
      </w:r>
      <w:r>
        <w:t>”.</w:t>
      </w:r>
    </w:p>
    <w:p w:rsidR="006B2784" w:rsidRDefault="006B2784" w:rsidP="00EF0C98">
      <w:pPr>
        <w:pStyle w:val="ParagrafoManual"/>
      </w:pPr>
    </w:p>
    <w:p w:rsidR="006B2784" w:rsidRPr="006B2784" w:rsidRDefault="006B2784" w:rsidP="00EF0C9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94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66336</wp:posOffset>
            </wp:positionV>
            <wp:extent cx="4202224" cy="3030175"/>
            <wp:effectExtent l="152400" t="152400" r="370205" b="361315"/>
            <wp:wrapThrough wrapText="bothSides">
              <wp:wrapPolygon edited="0">
                <wp:start x="392" y="-1087"/>
                <wp:lineTo x="-783" y="-815"/>
                <wp:lineTo x="-783" y="22139"/>
                <wp:lineTo x="-392" y="23089"/>
                <wp:lineTo x="588" y="23769"/>
                <wp:lineTo x="686" y="24040"/>
                <wp:lineTo x="21936" y="24040"/>
                <wp:lineTo x="22034" y="23769"/>
                <wp:lineTo x="22916" y="23089"/>
                <wp:lineTo x="23405" y="21052"/>
                <wp:lineTo x="23405" y="1358"/>
                <wp:lineTo x="22230" y="-679"/>
                <wp:lineTo x="22132" y="-1087"/>
                <wp:lineTo x="392" y="-1087"/>
              </wp:wrapPolygon>
            </wp:wrapThrough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50.pn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2224" cy="3030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2784" w:rsidRDefault="006B2784" w:rsidP="00EF0C98">
      <w:pPr>
        <w:pStyle w:val="ParagrafoManual"/>
      </w:pPr>
    </w:p>
    <w:p w:rsidR="006B2784" w:rsidRDefault="006B2784" w:rsidP="00EF0C98">
      <w:pPr>
        <w:pStyle w:val="ParagrafoManual"/>
      </w:pPr>
    </w:p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Default="006B2784" w:rsidP="006B2784"/>
    <w:p w:rsidR="006B2784" w:rsidRDefault="006B2784" w:rsidP="006B2784">
      <w:pPr>
        <w:pStyle w:val="ParagrafoManual"/>
      </w:pPr>
      <w:r>
        <w:tab/>
        <w:t>Na próxima tela será solicitado o nome do servidor e o usuário e senha de autenticação do SQL.</w:t>
      </w:r>
    </w:p>
    <w:p w:rsidR="006B2784" w:rsidRDefault="006B2784" w:rsidP="006B2784">
      <w:pPr>
        <w:pStyle w:val="ParagrafoManual"/>
      </w:pPr>
    </w:p>
    <w:p w:rsidR="006B2784" w:rsidRDefault="006B2784" w:rsidP="006B278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726769BE" wp14:editId="0450A220">
            <wp:simplePos x="0" y="0"/>
            <wp:positionH relativeFrom="margin">
              <wp:align>center</wp:align>
            </wp:positionH>
            <wp:positionV relativeFrom="paragraph">
              <wp:posOffset>78873</wp:posOffset>
            </wp:positionV>
            <wp:extent cx="4201111" cy="3029373"/>
            <wp:effectExtent l="152400" t="152400" r="352425" b="361950"/>
            <wp:wrapThrough wrapText="bothSides">
              <wp:wrapPolygon edited="0">
                <wp:start x="392" y="-1087"/>
                <wp:lineTo x="-784" y="-815"/>
                <wp:lineTo x="-784" y="22143"/>
                <wp:lineTo x="-392" y="23094"/>
                <wp:lineTo x="588" y="23774"/>
                <wp:lineTo x="686" y="24045"/>
                <wp:lineTo x="21845" y="24045"/>
                <wp:lineTo x="21943" y="23774"/>
                <wp:lineTo x="22824" y="23094"/>
                <wp:lineTo x="23314" y="21057"/>
                <wp:lineTo x="23314" y="1358"/>
                <wp:lineTo x="22139" y="-679"/>
                <wp:lineTo x="22041" y="-1087"/>
                <wp:lineTo x="392" y="-1087"/>
              </wp:wrapPolygon>
            </wp:wrapThrough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51.pn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1111" cy="3029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Default="006B2784" w:rsidP="006B2784"/>
    <w:p w:rsidR="006B2784" w:rsidRDefault="006B2784" w:rsidP="006B2784">
      <w:pPr>
        <w:tabs>
          <w:tab w:val="left" w:pos="4705"/>
        </w:tabs>
      </w:pPr>
      <w:r>
        <w:tab/>
      </w:r>
    </w:p>
    <w:p w:rsidR="006B2784" w:rsidRDefault="006B2784" w:rsidP="006B2784">
      <w:pPr>
        <w:tabs>
          <w:tab w:val="left" w:pos="4705"/>
        </w:tabs>
      </w:pPr>
    </w:p>
    <w:p w:rsidR="006B2784" w:rsidRDefault="006B2784" w:rsidP="006B2784">
      <w:pPr>
        <w:pStyle w:val="ParagrafoManual"/>
      </w:pPr>
      <w:r>
        <w:lastRenderedPageBreak/>
        <w:t>O nome do servidor você encontar no SQL SERVER através do executar do Windows digitando o comando “</w:t>
      </w:r>
      <w:r>
        <w:rPr>
          <w:b/>
        </w:rPr>
        <w:t>SQLMANGR</w:t>
      </w:r>
      <w:r>
        <w:t>”.</w:t>
      </w:r>
    </w:p>
    <w:p w:rsidR="006B2784" w:rsidRDefault="006B2784" w:rsidP="006B2784">
      <w:pPr>
        <w:pStyle w:val="ParagrafoManual"/>
      </w:pPr>
    </w:p>
    <w:p w:rsidR="006B2784" w:rsidRDefault="006B2784" w:rsidP="006B278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14A4FD86" wp14:editId="189EC90F">
            <wp:simplePos x="0" y="0"/>
            <wp:positionH relativeFrom="margin">
              <wp:align>center</wp:align>
            </wp:positionH>
            <wp:positionV relativeFrom="paragraph">
              <wp:posOffset>87600</wp:posOffset>
            </wp:positionV>
            <wp:extent cx="3972479" cy="2114845"/>
            <wp:effectExtent l="152400" t="152400" r="371475" b="361950"/>
            <wp:wrapThrough wrapText="bothSides">
              <wp:wrapPolygon edited="0">
                <wp:start x="414" y="-1557"/>
                <wp:lineTo x="-829" y="-1168"/>
                <wp:lineTo x="-829" y="22378"/>
                <wp:lineTo x="-414" y="23741"/>
                <wp:lineTo x="622" y="24714"/>
                <wp:lineTo x="725" y="25103"/>
                <wp:lineTo x="21963" y="25103"/>
                <wp:lineTo x="22066" y="24714"/>
                <wp:lineTo x="22999" y="23741"/>
                <wp:lineTo x="23517" y="20822"/>
                <wp:lineTo x="23517" y="1946"/>
                <wp:lineTo x="22273" y="-973"/>
                <wp:lineTo x="22170" y="-1557"/>
                <wp:lineTo x="414" y="-1557"/>
              </wp:wrapPolygon>
            </wp:wrapThrough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52.pn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2479" cy="21148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Pr="006B2784" w:rsidRDefault="006B2784" w:rsidP="006B2784"/>
    <w:p w:rsidR="006B2784" w:rsidRDefault="006B2784" w:rsidP="006B2784">
      <w:pPr>
        <w:pStyle w:val="ParagrafoManual"/>
      </w:pPr>
      <w:r>
        <w:t>Ao clicar no botão “</w:t>
      </w:r>
      <w:r>
        <w:rPr>
          <w:b/>
        </w:rPr>
        <w:t>Ok</w:t>
      </w:r>
      <w:r>
        <w:t>’ irá abrir o SLQ SERVER onde o nome do servidor consta no campo “</w:t>
      </w:r>
      <w:r>
        <w:rPr>
          <w:b/>
        </w:rPr>
        <w:t>Server</w:t>
      </w:r>
      <w:r>
        <w:t>”.</w:t>
      </w:r>
    </w:p>
    <w:p w:rsidR="006B2784" w:rsidRDefault="006B2784" w:rsidP="006B2784">
      <w:pPr>
        <w:pStyle w:val="ParagrafoManual"/>
      </w:pPr>
    </w:p>
    <w:p w:rsidR="006B2784" w:rsidRPr="006B2784" w:rsidRDefault="006B2784" w:rsidP="006B2784">
      <w:pPr>
        <w:pStyle w:val="ParagrafoManual"/>
      </w:pPr>
    </w:p>
    <w:p w:rsidR="006B2784" w:rsidRPr="006B2784" w:rsidRDefault="00412BDF" w:rsidP="006B2784"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04744CA3" wp14:editId="7CACB173">
            <wp:simplePos x="0" y="0"/>
            <wp:positionH relativeFrom="margin">
              <wp:align>center</wp:align>
            </wp:positionH>
            <wp:positionV relativeFrom="paragraph">
              <wp:posOffset>13438</wp:posOffset>
            </wp:positionV>
            <wp:extent cx="2753109" cy="2391109"/>
            <wp:effectExtent l="0" t="0" r="0" b="9525"/>
            <wp:wrapThrough wrapText="bothSides">
              <wp:wrapPolygon edited="0">
                <wp:start x="0" y="0"/>
                <wp:lineTo x="0" y="21514"/>
                <wp:lineTo x="21376" y="21514"/>
                <wp:lineTo x="21376" y="0"/>
                <wp:lineTo x="0" y="0"/>
              </wp:wrapPolygon>
            </wp:wrapThrough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53.pn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3109" cy="2391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2784" w:rsidRDefault="006B2784" w:rsidP="006B2784"/>
    <w:p w:rsidR="00412BDF" w:rsidRDefault="006B2784" w:rsidP="006B2784">
      <w:pPr>
        <w:pStyle w:val="ParagrafoManual"/>
      </w:pPr>
      <w:r>
        <w:tab/>
      </w:r>
    </w:p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Default="00412BDF" w:rsidP="00412BDF"/>
    <w:p w:rsidR="006B2784" w:rsidRDefault="00412BDF" w:rsidP="00412BDF">
      <w:pPr>
        <w:tabs>
          <w:tab w:val="left" w:pos="3684"/>
        </w:tabs>
      </w:pPr>
      <w:r>
        <w:tab/>
      </w:r>
    </w:p>
    <w:p w:rsidR="00412BDF" w:rsidRDefault="00412BDF" w:rsidP="00412BDF">
      <w:pPr>
        <w:tabs>
          <w:tab w:val="left" w:pos="3684"/>
        </w:tabs>
      </w:pPr>
    </w:p>
    <w:p w:rsidR="00412BDF" w:rsidRDefault="00412BDF" w:rsidP="00412BDF">
      <w:pPr>
        <w:tabs>
          <w:tab w:val="left" w:pos="3684"/>
        </w:tabs>
      </w:pPr>
    </w:p>
    <w:p w:rsidR="00412BDF" w:rsidRDefault="00412BDF" w:rsidP="00412BDF">
      <w:pPr>
        <w:pStyle w:val="ParagrafoManual"/>
      </w:pPr>
    </w:p>
    <w:p w:rsidR="00412BDF" w:rsidRDefault="00412BDF" w:rsidP="00412BDF">
      <w:pPr>
        <w:pStyle w:val="ParagrafoManual"/>
      </w:pPr>
      <w:r>
        <w:lastRenderedPageBreak/>
        <w:t>Preencha o campo “</w:t>
      </w:r>
      <w:r>
        <w:rPr>
          <w:b/>
        </w:rPr>
        <w:t>Servidor</w:t>
      </w:r>
      <w:r>
        <w:t>” e o usuário você preencha com “</w:t>
      </w:r>
      <w:r>
        <w:rPr>
          <w:b/>
        </w:rPr>
        <w:t>sa</w:t>
      </w:r>
      <w:r>
        <w:t>”.</w:t>
      </w:r>
    </w:p>
    <w:p w:rsidR="00412BDF" w:rsidRDefault="00412BDF" w:rsidP="00412BDF">
      <w:pPr>
        <w:pStyle w:val="ParagrafoManual"/>
      </w:pPr>
    </w:p>
    <w:p w:rsidR="00412BDF" w:rsidRDefault="00CB53E0" w:rsidP="00412B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3536" behindDoc="0" locked="0" layoutInCell="1" allowOverlap="1" wp14:anchorId="20D20336" wp14:editId="33D1E8B0">
            <wp:simplePos x="0" y="0"/>
            <wp:positionH relativeFrom="margin">
              <wp:align>center</wp:align>
            </wp:positionH>
            <wp:positionV relativeFrom="paragraph">
              <wp:posOffset>63796</wp:posOffset>
            </wp:positionV>
            <wp:extent cx="4200525" cy="3028950"/>
            <wp:effectExtent l="152400" t="152400" r="371475" b="361950"/>
            <wp:wrapThrough wrapText="bothSides">
              <wp:wrapPolygon edited="0">
                <wp:start x="392" y="-1087"/>
                <wp:lineTo x="-784" y="-815"/>
                <wp:lineTo x="-784" y="22143"/>
                <wp:lineTo x="-392" y="23094"/>
                <wp:lineTo x="588" y="23774"/>
                <wp:lineTo x="686" y="24045"/>
                <wp:lineTo x="21943" y="24045"/>
                <wp:lineTo x="22041" y="23774"/>
                <wp:lineTo x="22922" y="23094"/>
                <wp:lineTo x="23412" y="21057"/>
                <wp:lineTo x="23412" y="1358"/>
                <wp:lineTo x="22237" y="-679"/>
                <wp:lineTo x="22139" y="-1087"/>
                <wp:lineTo x="392" y="-1087"/>
              </wp:wrapPolygon>
            </wp:wrapThrough>
            <wp:docPr id="71" name="Imagem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54.pn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30289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Pr="00412BDF" w:rsidRDefault="00412BDF" w:rsidP="00412BDF"/>
    <w:p w:rsidR="00412BDF" w:rsidRDefault="00412BDF" w:rsidP="00412BDF"/>
    <w:p w:rsidR="00CB53E0" w:rsidRDefault="00CB53E0" w:rsidP="00412BDF"/>
    <w:p w:rsidR="00CB53E0" w:rsidRPr="00412BDF" w:rsidRDefault="00CB53E0" w:rsidP="00412BDF"/>
    <w:p w:rsidR="00412BDF" w:rsidRDefault="00412BDF" w:rsidP="00412BDF"/>
    <w:p w:rsidR="00412BDF" w:rsidRDefault="00412BDF" w:rsidP="00412BDF">
      <w:pPr>
        <w:pStyle w:val="ParagrafoManual"/>
      </w:pPr>
      <w:r>
        <w:tab/>
      </w:r>
      <w:r w:rsidR="00CB53E0">
        <w:t>Após conclua a localização do banco de dados.</w:t>
      </w:r>
    </w:p>
    <w:p w:rsidR="00CB53E0" w:rsidRDefault="00CB53E0" w:rsidP="00412BDF">
      <w:pPr>
        <w:pStyle w:val="ParagrafoManual"/>
      </w:pPr>
    </w:p>
    <w:p w:rsidR="00CB53E0" w:rsidRDefault="00CB53E0" w:rsidP="00412B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479A78A3" wp14:editId="0C12E6B3">
            <wp:simplePos x="0" y="0"/>
            <wp:positionH relativeFrom="margin">
              <wp:align>center</wp:align>
            </wp:positionH>
            <wp:positionV relativeFrom="paragraph">
              <wp:posOffset>322639</wp:posOffset>
            </wp:positionV>
            <wp:extent cx="4201111" cy="3029373"/>
            <wp:effectExtent l="152400" t="152400" r="352425" b="361950"/>
            <wp:wrapThrough wrapText="bothSides">
              <wp:wrapPolygon edited="0">
                <wp:start x="392" y="-1087"/>
                <wp:lineTo x="-784" y="-815"/>
                <wp:lineTo x="-784" y="22143"/>
                <wp:lineTo x="-392" y="23094"/>
                <wp:lineTo x="588" y="23774"/>
                <wp:lineTo x="686" y="24045"/>
                <wp:lineTo x="21845" y="24045"/>
                <wp:lineTo x="21943" y="23774"/>
                <wp:lineTo x="22824" y="23094"/>
                <wp:lineTo x="23314" y="21057"/>
                <wp:lineTo x="23314" y="1358"/>
                <wp:lineTo x="22139" y="-679"/>
                <wp:lineTo x="22041" y="-1087"/>
                <wp:lineTo x="392" y="-1087"/>
              </wp:wrapPolygon>
            </wp:wrapThrough>
            <wp:docPr id="72" name="Imagem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55.pn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1111" cy="3029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CB53E0" w:rsidRPr="00CB53E0" w:rsidRDefault="00CB53E0" w:rsidP="00CB53E0"/>
    <w:p w:rsidR="002F3AD4" w:rsidRDefault="002F3AD4" w:rsidP="00CB53E0">
      <w:pPr>
        <w:pStyle w:val="ParagrafoManual"/>
      </w:pPr>
    </w:p>
    <w:p w:rsidR="002F3AD4" w:rsidRDefault="002F3AD4" w:rsidP="00CB53E0">
      <w:pPr>
        <w:pStyle w:val="ParagrafoManual"/>
      </w:pPr>
    </w:p>
    <w:p w:rsidR="00CB53E0" w:rsidRDefault="00A27E95" w:rsidP="00CB53E0">
      <w:pPr>
        <w:pStyle w:val="ParagrafoManual"/>
      </w:pPr>
      <w:r>
        <w:lastRenderedPageBreak/>
        <w:t>Realizado os passos a cima irá abrir a tela de validadção da base de dados. Nesta primeira tela clique no botão “</w:t>
      </w:r>
      <w:r>
        <w:rPr>
          <w:b/>
        </w:rPr>
        <w:t>Próximo</w:t>
      </w:r>
      <w:r>
        <w:t>”.</w:t>
      </w:r>
    </w:p>
    <w:p w:rsidR="00A27E95" w:rsidRDefault="00A27E95" w:rsidP="00CB53E0">
      <w:pPr>
        <w:pStyle w:val="ParagrafoManual"/>
      </w:pPr>
    </w:p>
    <w:p w:rsidR="002F3AD4" w:rsidRDefault="00A27E95" w:rsidP="00CB53E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 wp14:anchorId="5AE3C395" wp14:editId="6ED2FFA5">
            <wp:simplePos x="0" y="0"/>
            <wp:positionH relativeFrom="margin">
              <wp:align>center</wp:align>
            </wp:positionH>
            <wp:positionV relativeFrom="paragraph">
              <wp:posOffset>76820</wp:posOffset>
            </wp:positionV>
            <wp:extent cx="3487420" cy="2923540"/>
            <wp:effectExtent l="152400" t="152400" r="360680" b="353060"/>
            <wp:wrapThrough wrapText="bothSides">
              <wp:wrapPolygon edited="0">
                <wp:start x="472" y="-1126"/>
                <wp:lineTo x="-944" y="-844"/>
                <wp:lineTo x="-944" y="22097"/>
                <wp:lineTo x="826" y="24068"/>
                <wp:lineTo x="21946" y="24068"/>
                <wp:lineTo x="22064" y="23786"/>
                <wp:lineTo x="23598" y="21816"/>
                <wp:lineTo x="23716" y="1407"/>
                <wp:lineTo x="22300" y="-704"/>
                <wp:lineTo x="22182" y="-1126"/>
                <wp:lineTo x="472" y="-1126"/>
              </wp:wrapPolygon>
            </wp:wrapThrough>
            <wp:docPr id="73" name="Imagem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56.pn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7420" cy="29235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>
      <w:pPr>
        <w:pStyle w:val="ParagrafoManual"/>
      </w:pPr>
      <w:r>
        <w:t>Na próxima tela aceite os termos do contrato de licença e clique no botão “</w:t>
      </w:r>
      <w:r>
        <w:rPr>
          <w:b/>
        </w:rPr>
        <w:t>Próximo</w:t>
      </w:r>
      <w:r>
        <w:t>”.</w:t>
      </w:r>
    </w:p>
    <w:p w:rsidR="002F3AD4" w:rsidRDefault="002F3AD4" w:rsidP="002F3AD4">
      <w:pPr>
        <w:pStyle w:val="ParagrafoManual"/>
      </w:pPr>
    </w:p>
    <w:p w:rsidR="002F3AD4" w:rsidRDefault="002F3AD4" w:rsidP="002F3AD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3B1E5035" wp14:editId="14F7C3F1">
            <wp:simplePos x="0" y="0"/>
            <wp:positionH relativeFrom="margin">
              <wp:align>center</wp:align>
            </wp:positionH>
            <wp:positionV relativeFrom="paragraph">
              <wp:posOffset>313335</wp:posOffset>
            </wp:positionV>
            <wp:extent cx="3576320" cy="2997835"/>
            <wp:effectExtent l="152400" t="152400" r="367030" b="354965"/>
            <wp:wrapThrough wrapText="bothSides">
              <wp:wrapPolygon edited="0">
                <wp:start x="460" y="-1098"/>
                <wp:lineTo x="-920" y="-824"/>
                <wp:lineTo x="-920" y="22099"/>
                <wp:lineTo x="-115" y="23334"/>
                <wp:lineTo x="805" y="24020"/>
                <wp:lineTo x="21976" y="24020"/>
                <wp:lineTo x="23011" y="23334"/>
                <wp:lineTo x="23702" y="21275"/>
                <wp:lineTo x="23702" y="1373"/>
                <wp:lineTo x="22321" y="-686"/>
                <wp:lineTo x="22206" y="-1098"/>
                <wp:lineTo x="460" y="-1098"/>
              </wp:wrapPolygon>
            </wp:wrapThrough>
            <wp:docPr id="74" name="Imagem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57.pn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6320" cy="29978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Default="002F3AD4" w:rsidP="002F3AD4"/>
    <w:p w:rsidR="002F3AD4" w:rsidRDefault="002F3AD4" w:rsidP="002F3AD4">
      <w:pPr>
        <w:jc w:val="center"/>
      </w:pPr>
    </w:p>
    <w:p w:rsidR="002F3AD4" w:rsidRDefault="002F3AD4" w:rsidP="002F3AD4">
      <w:pPr>
        <w:pStyle w:val="ParagrafoManual"/>
      </w:pPr>
      <w:r>
        <w:lastRenderedPageBreak/>
        <w:t>Na próxima tela você deverá preencher os dados do titular como nome, número de série entre outros dados.</w:t>
      </w:r>
    </w:p>
    <w:p w:rsidR="002F3AD4" w:rsidRDefault="002F3AD4" w:rsidP="002F3AD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7632" behindDoc="0" locked="0" layoutInCell="1" allowOverlap="1" wp14:anchorId="628E45DE" wp14:editId="071B3483">
            <wp:simplePos x="0" y="0"/>
            <wp:positionH relativeFrom="margin">
              <wp:align>center</wp:align>
            </wp:positionH>
            <wp:positionV relativeFrom="paragraph">
              <wp:posOffset>241596</wp:posOffset>
            </wp:positionV>
            <wp:extent cx="3540125" cy="2967990"/>
            <wp:effectExtent l="152400" t="152400" r="365125" b="365760"/>
            <wp:wrapThrough wrapText="bothSides">
              <wp:wrapPolygon edited="0">
                <wp:start x="465" y="-1109"/>
                <wp:lineTo x="-930" y="-832"/>
                <wp:lineTo x="-930" y="22182"/>
                <wp:lineTo x="0" y="23569"/>
                <wp:lineTo x="814" y="24123"/>
                <wp:lineTo x="21968" y="24123"/>
                <wp:lineTo x="22782" y="23569"/>
                <wp:lineTo x="23712" y="21489"/>
                <wp:lineTo x="23712" y="1386"/>
                <wp:lineTo x="22317" y="-693"/>
                <wp:lineTo x="22201" y="-1109"/>
                <wp:lineTo x="465" y="-1109"/>
              </wp:wrapPolygon>
            </wp:wrapThrough>
            <wp:docPr id="75" name="Imagem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58.pn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0125" cy="2967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Pr="002F3AD4" w:rsidRDefault="002F3AD4" w:rsidP="002F3AD4"/>
    <w:p w:rsidR="002F3AD4" w:rsidRDefault="002F3AD4" w:rsidP="002F3AD4"/>
    <w:p w:rsidR="002F3AD4" w:rsidRDefault="002F3AD4" w:rsidP="002F3AD4">
      <w:pPr>
        <w:pStyle w:val="ParagrafoManual"/>
      </w:pPr>
    </w:p>
    <w:p w:rsidR="002F3AD4" w:rsidRDefault="002F3AD4" w:rsidP="002F3AD4">
      <w:pPr>
        <w:pStyle w:val="ParagrafoManual"/>
      </w:pPr>
      <w:r>
        <w:t>Lembrando que se sua rede possui Proxy o mesmo deve ser configurado no sistema através do botão “</w:t>
      </w:r>
      <w:r>
        <w:rPr>
          <w:b/>
        </w:rPr>
        <w:t>Configurações de Proxy</w:t>
      </w:r>
      <w:r>
        <w:t>”.</w:t>
      </w:r>
    </w:p>
    <w:p w:rsidR="002F3AD4" w:rsidRDefault="002F3AD4" w:rsidP="002F3AD4">
      <w:pPr>
        <w:pStyle w:val="ParagrafoManual"/>
      </w:pPr>
    </w:p>
    <w:p w:rsidR="006E3B6F" w:rsidRDefault="006E3B6F" w:rsidP="002F3AD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8656" behindDoc="0" locked="0" layoutInCell="1" allowOverlap="1" wp14:anchorId="04934AB6" wp14:editId="21A5E45D">
            <wp:simplePos x="0" y="0"/>
            <wp:positionH relativeFrom="margin">
              <wp:posOffset>1335435</wp:posOffset>
            </wp:positionH>
            <wp:positionV relativeFrom="paragraph">
              <wp:posOffset>50490</wp:posOffset>
            </wp:positionV>
            <wp:extent cx="3667760" cy="3074670"/>
            <wp:effectExtent l="152400" t="152400" r="370840" b="354330"/>
            <wp:wrapThrough wrapText="bothSides">
              <wp:wrapPolygon edited="0">
                <wp:start x="449" y="-1071"/>
                <wp:lineTo x="-898" y="-803"/>
                <wp:lineTo x="-898" y="22082"/>
                <wp:lineTo x="-561" y="22885"/>
                <wp:lineTo x="673" y="23688"/>
                <wp:lineTo x="785" y="23955"/>
                <wp:lineTo x="21989" y="23955"/>
                <wp:lineTo x="22101" y="23688"/>
                <wp:lineTo x="23335" y="22751"/>
                <wp:lineTo x="23672" y="20610"/>
                <wp:lineTo x="23672" y="1338"/>
                <wp:lineTo x="22325" y="-669"/>
                <wp:lineTo x="22213" y="-1071"/>
                <wp:lineTo x="449" y="-1071"/>
              </wp:wrapPolygon>
            </wp:wrapThrough>
            <wp:docPr id="76" name="Imagem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59.pn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7760" cy="30746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Default="006E3B6F" w:rsidP="006E3B6F"/>
    <w:p w:rsidR="002F3AD4" w:rsidRDefault="002F3AD4" w:rsidP="006E3B6F">
      <w:pPr>
        <w:jc w:val="center"/>
      </w:pPr>
    </w:p>
    <w:p w:rsidR="006E3B6F" w:rsidRDefault="006E3B6F" w:rsidP="006E3B6F">
      <w:pPr>
        <w:jc w:val="center"/>
      </w:pPr>
    </w:p>
    <w:p w:rsidR="006E3B6F" w:rsidRDefault="006E3B6F" w:rsidP="006E3B6F">
      <w:pPr>
        <w:pStyle w:val="ParagrafoManual"/>
      </w:pPr>
    </w:p>
    <w:p w:rsidR="006E3B6F" w:rsidRPr="006E3B6F" w:rsidRDefault="006E3B6F" w:rsidP="006E3B6F">
      <w:pPr>
        <w:pStyle w:val="ParagrafoManual"/>
      </w:pPr>
      <w:r>
        <w:lastRenderedPageBreak/>
        <w:t>Selecione a opção “</w:t>
      </w:r>
      <w:r>
        <w:rPr>
          <w:b/>
        </w:rPr>
        <w:t>User servidor de proxy</w:t>
      </w:r>
      <w:r>
        <w:t>”, preencha os dados corretamente e clique no botão “</w:t>
      </w:r>
      <w:r>
        <w:rPr>
          <w:b/>
        </w:rPr>
        <w:t>Ok</w:t>
      </w:r>
      <w:r>
        <w:t>”.</w:t>
      </w:r>
    </w:p>
    <w:p w:rsidR="006E3B6F" w:rsidRDefault="006E3B6F" w:rsidP="006E3B6F">
      <w:pPr>
        <w:pStyle w:val="ParagrafoManual"/>
        <w:rPr>
          <w:b/>
        </w:rPr>
      </w:pPr>
    </w:p>
    <w:p w:rsidR="006E3B6F" w:rsidRDefault="006E3B6F" w:rsidP="006E3B6F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719680" behindDoc="0" locked="0" layoutInCell="1" allowOverlap="1" wp14:anchorId="144446B9" wp14:editId="1A59EE18">
            <wp:simplePos x="0" y="0"/>
            <wp:positionH relativeFrom="margin">
              <wp:align>center</wp:align>
            </wp:positionH>
            <wp:positionV relativeFrom="paragraph">
              <wp:posOffset>42530</wp:posOffset>
            </wp:positionV>
            <wp:extent cx="4858428" cy="2648320"/>
            <wp:effectExtent l="152400" t="152400" r="361315" b="361950"/>
            <wp:wrapThrough wrapText="bothSides">
              <wp:wrapPolygon edited="0">
                <wp:start x="339" y="-1243"/>
                <wp:lineTo x="-678" y="-932"/>
                <wp:lineTo x="-678" y="22222"/>
                <wp:lineTo x="254" y="23931"/>
                <wp:lineTo x="593" y="24397"/>
                <wp:lineTo x="21851" y="24397"/>
                <wp:lineTo x="22275" y="23931"/>
                <wp:lineTo x="23122" y="21600"/>
                <wp:lineTo x="23122" y="1554"/>
                <wp:lineTo x="22105" y="-777"/>
                <wp:lineTo x="22021" y="-1243"/>
                <wp:lineTo x="339" y="-1243"/>
              </wp:wrapPolygon>
            </wp:wrapThrough>
            <wp:docPr id="77" name="Imagem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60.pn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8428" cy="2648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Pr="006E3B6F" w:rsidRDefault="006E3B6F" w:rsidP="006E3B6F"/>
    <w:p w:rsidR="006E3B6F" w:rsidRDefault="006E3B6F" w:rsidP="006E3B6F"/>
    <w:p w:rsidR="006E3B6F" w:rsidRDefault="006E3B6F" w:rsidP="006E3B6F">
      <w:pPr>
        <w:pStyle w:val="ParagrafoManual"/>
      </w:pPr>
    </w:p>
    <w:p w:rsidR="006E3B6F" w:rsidRDefault="006E3B6F" w:rsidP="006E3B6F">
      <w:pPr>
        <w:pStyle w:val="ParagrafoManual"/>
      </w:pPr>
    </w:p>
    <w:p w:rsidR="006E3B6F" w:rsidRPr="00E8753B" w:rsidRDefault="00E8753B" w:rsidP="006E3B6F">
      <w:pPr>
        <w:pStyle w:val="ParagrafoManual"/>
      </w:pPr>
      <w:r>
        <w:t>Com os dados preenchidos corretamente sistema irá retornar as configurações do seu número de série. Clique no botão “</w:t>
      </w:r>
      <w:r>
        <w:rPr>
          <w:b/>
        </w:rPr>
        <w:t>Próximo</w:t>
      </w:r>
      <w:r>
        <w:t>” para prosseguir com a instalação.</w:t>
      </w:r>
    </w:p>
    <w:p w:rsidR="00E8753B" w:rsidRDefault="00E8753B" w:rsidP="006E3B6F">
      <w:pPr>
        <w:pStyle w:val="ParagrafoManual"/>
      </w:pPr>
    </w:p>
    <w:p w:rsidR="00E8753B" w:rsidRDefault="00E8753B" w:rsidP="006E3B6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0704" behindDoc="0" locked="0" layoutInCell="1" allowOverlap="1" wp14:anchorId="6E255153" wp14:editId="28ADD0FF">
            <wp:simplePos x="0" y="0"/>
            <wp:positionH relativeFrom="margin">
              <wp:align>center</wp:align>
            </wp:positionH>
            <wp:positionV relativeFrom="paragraph">
              <wp:posOffset>6823</wp:posOffset>
            </wp:positionV>
            <wp:extent cx="4477375" cy="3753374"/>
            <wp:effectExtent l="152400" t="152400" r="361950" b="361950"/>
            <wp:wrapThrough wrapText="bothSides">
              <wp:wrapPolygon edited="0">
                <wp:start x="368" y="-877"/>
                <wp:lineTo x="-735" y="-658"/>
                <wp:lineTo x="-643" y="22258"/>
                <wp:lineTo x="551" y="23354"/>
                <wp:lineTo x="643" y="23574"/>
                <wp:lineTo x="21876" y="23574"/>
                <wp:lineTo x="21968" y="23354"/>
                <wp:lineTo x="23163" y="22258"/>
                <wp:lineTo x="23254" y="1096"/>
                <wp:lineTo x="22151" y="-548"/>
                <wp:lineTo x="22060" y="-877"/>
                <wp:lineTo x="368" y="-877"/>
              </wp:wrapPolygon>
            </wp:wrapThrough>
            <wp:docPr id="78" name="Imagem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61.pn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7375" cy="37533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Pr="00E8753B" w:rsidRDefault="00E8753B" w:rsidP="00E8753B"/>
    <w:p w:rsidR="00E8753B" w:rsidRDefault="00E8753B" w:rsidP="00E8753B"/>
    <w:p w:rsidR="00E8753B" w:rsidRDefault="00E8753B" w:rsidP="00E8753B">
      <w:pPr>
        <w:tabs>
          <w:tab w:val="left" w:pos="9611"/>
        </w:tabs>
      </w:pPr>
      <w:r>
        <w:tab/>
      </w:r>
    </w:p>
    <w:p w:rsidR="00E8753B" w:rsidRDefault="00E8753B" w:rsidP="00E8753B">
      <w:pPr>
        <w:pStyle w:val="ParagrafoManual"/>
      </w:pPr>
      <w:r>
        <w:lastRenderedPageBreak/>
        <w:t>Na próxima tela você deve cadastrar o usuário médico. Preencha os dados corretamente e clique no botão “</w:t>
      </w:r>
      <w:r>
        <w:rPr>
          <w:b/>
        </w:rPr>
        <w:t>Próximo</w:t>
      </w:r>
      <w:r>
        <w:t>”</w:t>
      </w:r>
      <w:r w:rsidR="008609C4">
        <w:t>.</w:t>
      </w:r>
    </w:p>
    <w:p w:rsidR="008609C4" w:rsidRDefault="008609C4" w:rsidP="00E8753B">
      <w:pPr>
        <w:pStyle w:val="ParagrafoManual"/>
      </w:pPr>
    </w:p>
    <w:p w:rsidR="008609C4" w:rsidRDefault="008609C4" w:rsidP="00E875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1728" behindDoc="0" locked="0" layoutInCell="1" allowOverlap="1" wp14:anchorId="769FEC84" wp14:editId="70416B47">
            <wp:simplePos x="0" y="0"/>
            <wp:positionH relativeFrom="margin">
              <wp:align>center</wp:align>
            </wp:positionH>
            <wp:positionV relativeFrom="paragraph">
              <wp:posOffset>13173</wp:posOffset>
            </wp:positionV>
            <wp:extent cx="3742661" cy="3137465"/>
            <wp:effectExtent l="152400" t="152400" r="353695" b="368300"/>
            <wp:wrapThrough wrapText="bothSides">
              <wp:wrapPolygon edited="0">
                <wp:start x="440" y="-1049"/>
                <wp:lineTo x="-880" y="-787"/>
                <wp:lineTo x="-770" y="22431"/>
                <wp:lineTo x="660" y="23743"/>
                <wp:lineTo x="770" y="24005"/>
                <wp:lineTo x="21882" y="24005"/>
                <wp:lineTo x="21992" y="23743"/>
                <wp:lineTo x="23422" y="22431"/>
                <wp:lineTo x="23532" y="1312"/>
                <wp:lineTo x="22212" y="-656"/>
                <wp:lineTo x="22102" y="-1049"/>
                <wp:lineTo x="440" y="-1049"/>
              </wp:wrapPolygon>
            </wp:wrapThrough>
            <wp:docPr id="79" name="Imagem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62.pn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2661" cy="31374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Default="008609C4" w:rsidP="008609C4"/>
    <w:p w:rsidR="008609C4" w:rsidRDefault="008609C4" w:rsidP="008609C4">
      <w:pPr>
        <w:pStyle w:val="ParagrafoManual"/>
      </w:pPr>
      <w:r>
        <w:tab/>
        <w:t>Na próxima tela clique no botão “</w:t>
      </w:r>
      <w:r>
        <w:rPr>
          <w:b/>
        </w:rPr>
        <w:t>Próximo</w:t>
      </w:r>
      <w:r>
        <w:t>”.</w:t>
      </w:r>
    </w:p>
    <w:p w:rsidR="008609C4" w:rsidRDefault="008609C4" w:rsidP="008609C4">
      <w:pPr>
        <w:pStyle w:val="ParagrafoManual"/>
      </w:pPr>
    </w:p>
    <w:p w:rsidR="008609C4" w:rsidRDefault="008609C4" w:rsidP="008609C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 wp14:anchorId="4896A679" wp14:editId="567D3BB5">
            <wp:simplePos x="0" y="0"/>
            <wp:positionH relativeFrom="margin">
              <wp:align>center</wp:align>
            </wp:positionH>
            <wp:positionV relativeFrom="paragraph">
              <wp:posOffset>173296</wp:posOffset>
            </wp:positionV>
            <wp:extent cx="3804920" cy="3189605"/>
            <wp:effectExtent l="152400" t="152400" r="367030" b="353695"/>
            <wp:wrapThrough wrapText="bothSides">
              <wp:wrapPolygon edited="0">
                <wp:start x="433" y="-1032"/>
                <wp:lineTo x="-865" y="-774"/>
                <wp:lineTo x="-865" y="22060"/>
                <wp:lineTo x="757" y="23866"/>
                <wp:lineTo x="21953" y="23866"/>
                <wp:lineTo x="22061" y="23608"/>
                <wp:lineTo x="23467" y="22060"/>
                <wp:lineTo x="23575" y="1290"/>
                <wp:lineTo x="22278" y="-645"/>
                <wp:lineTo x="22170" y="-1032"/>
                <wp:lineTo x="433" y="-1032"/>
              </wp:wrapPolygon>
            </wp:wrapThrough>
            <wp:docPr id="80" name="Imagem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63.pn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4920" cy="31896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Pr="008609C4" w:rsidRDefault="008609C4" w:rsidP="008609C4"/>
    <w:p w:rsidR="008609C4" w:rsidRDefault="008609C4" w:rsidP="008609C4"/>
    <w:p w:rsidR="008609C4" w:rsidRDefault="008609C4" w:rsidP="008609C4">
      <w:pPr>
        <w:tabs>
          <w:tab w:val="left" w:pos="4420"/>
        </w:tabs>
      </w:pPr>
      <w:r>
        <w:tab/>
      </w:r>
    </w:p>
    <w:p w:rsidR="008609C4" w:rsidRDefault="008609C4" w:rsidP="008609C4">
      <w:pPr>
        <w:pStyle w:val="ParagrafoManual"/>
      </w:pPr>
      <w:r>
        <w:lastRenderedPageBreak/>
        <w:t>Para concluir a validação da base de dados clique no botão “</w:t>
      </w:r>
      <w:r>
        <w:rPr>
          <w:b/>
        </w:rPr>
        <w:t>Concluir</w:t>
      </w:r>
      <w:r>
        <w:t>”.</w:t>
      </w:r>
    </w:p>
    <w:p w:rsidR="008609C4" w:rsidRDefault="008609C4" w:rsidP="008609C4">
      <w:pPr>
        <w:pStyle w:val="ParagrafoManual"/>
      </w:pPr>
    </w:p>
    <w:p w:rsidR="00FD5BD3" w:rsidRDefault="00FD5BD3" w:rsidP="008609C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 wp14:anchorId="37A81F41" wp14:editId="47C3CF70">
            <wp:simplePos x="0" y="0"/>
            <wp:positionH relativeFrom="margin">
              <wp:align>center</wp:align>
            </wp:positionH>
            <wp:positionV relativeFrom="paragraph">
              <wp:posOffset>85060</wp:posOffset>
            </wp:positionV>
            <wp:extent cx="3508375" cy="2941320"/>
            <wp:effectExtent l="152400" t="152400" r="358775" b="354330"/>
            <wp:wrapThrough wrapText="bothSides">
              <wp:wrapPolygon edited="0">
                <wp:start x="469" y="-1119"/>
                <wp:lineTo x="-938" y="-839"/>
                <wp:lineTo x="-938" y="22104"/>
                <wp:lineTo x="821" y="23782"/>
                <wp:lineTo x="821" y="24062"/>
                <wp:lineTo x="21932" y="24062"/>
                <wp:lineTo x="22050" y="23782"/>
                <wp:lineTo x="23574" y="21684"/>
                <wp:lineTo x="23692" y="1399"/>
                <wp:lineTo x="22284" y="-699"/>
                <wp:lineTo x="22167" y="-1119"/>
                <wp:lineTo x="469" y="-1119"/>
              </wp:wrapPolygon>
            </wp:wrapThrough>
            <wp:docPr id="81" name="Imagem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64.pn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8375" cy="2941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Pr="00FD5BD3" w:rsidRDefault="00FD5BD3" w:rsidP="00FD5BD3"/>
    <w:p w:rsidR="00FD5BD3" w:rsidRDefault="00FD5BD3" w:rsidP="00FD5BD3"/>
    <w:p w:rsidR="008609C4" w:rsidRDefault="00FD5BD3" w:rsidP="00FD5BD3">
      <w:pPr>
        <w:pStyle w:val="ParagrafoManual"/>
      </w:pPr>
      <w:r>
        <w:tab/>
        <w:t>Antes de concluir a instalação sistema irá solicitar o cadastro de uma pergunta e resposta secreta para que o usuário consiga, no futuro, alterar sua senha caso desejado.</w:t>
      </w:r>
    </w:p>
    <w:p w:rsidR="00FD5BD3" w:rsidRDefault="00FD5BD3" w:rsidP="00FD5BD3">
      <w:pPr>
        <w:pStyle w:val="ParagrafoManual"/>
      </w:pPr>
    </w:p>
    <w:p w:rsidR="00556DC0" w:rsidRDefault="00FD5BD3" w:rsidP="00FD5BD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4800" behindDoc="0" locked="0" layoutInCell="1" allowOverlap="1" wp14:anchorId="39E0A197" wp14:editId="79A3EAE1">
            <wp:simplePos x="0" y="0"/>
            <wp:positionH relativeFrom="margin">
              <wp:align>center</wp:align>
            </wp:positionH>
            <wp:positionV relativeFrom="paragraph">
              <wp:posOffset>196466</wp:posOffset>
            </wp:positionV>
            <wp:extent cx="4639322" cy="2638793"/>
            <wp:effectExtent l="152400" t="152400" r="370840" b="371475"/>
            <wp:wrapThrough wrapText="bothSides">
              <wp:wrapPolygon edited="0">
                <wp:start x="355" y="-1248"/>
                <wp:lineTo x="-710" y="-936"/>
                <wp:lineTo x="-710" y="22302"/>
                <wp:lineTo x="266" y="24017"/>
                <wp:lineTo x="621" y="24485"/>
                <wp:lineTo x="21907" y="24485"/>
                <wp:lineTo x="22351" y="24017"/>
                <wp:lineTo x="23238" y="21678"/>
                <wp:lineTo x="23238" y="1560"/>
                <wp:lineTo x="22174" y="-780"/>
                <wp:lineTo x="22085" y="-1248"/>
                <wp:lineTo x="355" y="-1248"/>
              </wp:wrapPolygon>
            </wp:wrapThrough>
            <wp:docPr id="82" name="Imagem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65.pn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9322" cy="263879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Default="00556DC0" w:rsidP="00556DC0">
      <w:pPr>
        <w:pStyle w:val="ParagrafoManual"/>
      </w:pPr>
      <w:r>
        <w:t>Após preencher os campos clique no botão “</w:t>
      </w:r>
      <w:r>
        <w:rPr>
          <w:b/>
        </w:rPr>
        <w:t>Ok</w:t>
      </w:r>
      <w:r>
        <w:t>”.</w:t>
      </w: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  <w:r>
        <w:lastRenderedPageBreak/>
        <w:t>Desta forma o sistema já estará funcionando com uma base de dados vazia.</w:t>
      </w:r>
    </w:p>
    <w:p w:rsidR="00556DC0" w:rsidRDefault="00556DC0" w:rsidP="00556DC0">
      <w:pPr>
        <w:pStyle w:val="ParagrafoManual"/>
      </w:pPr>
    </w:p>
    <w:p w:rsidR="00556DC0" w:rsidRPr="00556DC0" w:rsidRDefault="00556DC0" w:rsidP="00556DC0">
      <w:pPr>
        <w:pStyle w:val="ParagrafoManual"/>
      </w:pPr>
    </w:p>
    <w:p w:rsidR="00556DC0" w:rsidRDefault="00556DC0" w:rsidP="00556DC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5824" behindDoc="0" locked="0" layoutInCell="1" allowOverlap="1" wp14:anchorId="2D450D53" wp14:editId="4D1CEEE9">
            <wp:simplePos x="0" y="0"/>
            <wp:positionH relativeFrom="margin">
              <wp:align>center</wp:align>
            </wp:positionH>
            <wp:positionV relativeFrom="paragraph">
              <wp:posOffset>13438</wp:posOffset>
            </wp:positionV>
            <wp:extent cx="1345324" cy="3657600"/>
            <wp:effectExtent l="152400" t="152400" r="369570" b="361950"/>
            <wp:wrapThrough wrapText="bothSides">
              <wp:wrapPolygon edited="0">
                <wp:start x="1224" y="-900"/>
                <wp:lineTo x="-2448" y="-675"/>
                <wp:lineTo x="-2448" y="22050"/>
                <wp:lineTo x="-1224" y="22725"/>
                <wp:lineTo x="-1224" y="22838"/>
                <wp:lineTo x="1836" y="23400"/>
                <wp:lineTo x="2142" y="23625"/>
                <wp:lineTo x="22640" y="23625"/>
                <wp:lineTo x="22946" y="23400"/>
                <wp:lineTo x="26006" y="22725"/>
                <wp:lineTo x="27229" y="21038"/>
                <wp:lineTo x="27229" y="1125"/>
                <wp:lineTo x="23558" y="-563"/>
                <wp:lineTo x="23252" y="-900"/>
                <wp:lineTo x="1224" y="-900"/>
              </wp:wrapPolygon>
            </wp:wrapThrough>
            <wp:docPr id="83" name="Imagem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66.pn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5324" cy="3657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Pr="00556DC0" w:rsidRDefault="00556DC0" w:rsidP="00556DC0"/>
    <w:p w:rsidR="00556DC0" w:rsidRDefault="00556DC0" w:rsidP="00556DC0"/>
    <w:p w:rsidR="00FD5BD3" w:rsidRDefault="00556DC0" w:rsidP="00556DC0">
      <w:pPr>
        <w:tabs>
          <w:tab w:val="left" w:pos="3801"/>
        </w:tabs>
      </w:pPr>
      <w:r>
        <w:tab/>
      </w: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6DC0" w:rsidRDefault="00556DC0" w:rsidP="00556DC0">
      <w:pPr>
        <w:tabs>
          <w:tab w:val="left" w:pos="3801"/>
        </w:tabs>
      </w:pPr>
    </w:p>
    <w:p w:rsidR="0055281D" w:rsidRDefault="0055281D" w:rsidP="00771270">
      <w:pPr>
        <w:pStyle w:val="Ttulo2"/>
        <w:ind w:left="1145" w:hanging="578"/>
      </w:pPr>
      <w:bookmarkStart w:id="8" w:name="_Toc405273554"/>
      <w:r w:rsidRPr="0055281D">
        <w:rPr>
          <w:lang w:val="pt-BR"/>
        </w:rPr>
        <w:lastRenderedPageBreak/>
        <w:t>Restauração do Backup</w:t>
      </w:r>
      <w:bookmarkEnd w:id="8"/>
    </w:p>
    <w:p w:rsidR="0055281D" w:rsidRDefault="0055281D" w:rsidP="0055281D">
      <w:pPr>
        <w:pStyle w:val="Ttulo3"/>
      </w:pPr>
      <w:bookmarkStart w:id="9" w:name="_Toc405273555"/>
      <w:r>
        <w:t>Replicação de Dados</w:t>
      </w:r>
      <w:bookmarkEnd w:id="9"/>
    </w:p>
    <w:p w:rsidR="0055281D" w:rsidRDefault="0055281D" w:rsidP="0055281D"/>
    <w:p w:rsidR="0055281D" w:rsidRDefault="0055281D" w:rsidP="0055281D">
      <w:pPr>
        <w:pStyle w:val="ParagrafoManual"/>
      </w:pPr>
      <w:r>
        <w:t>Para efetuar a restauração dos dados através da replicação de dados é necessário acessar a pasta do Personal Med no caminho : “</w:t>
      </w:r>
      <w:r>
        <w:rPr>
          <w:b/>
        </w:rPr>
        <w:t>C:\Personal Med</w:t>
      </w:r>
      <w:r>
        <w:t>”.</w:t>
      </w:r>
    </w:p>
    <w:p w:rsidR="0055281D" w:rsidRDefault="0055281D" w:rsidP="0055281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6848" behindDoc="0" locked="0" layoutInCell="1" allowOverlap="1" wp14:anchorId="2BD61D50" wp14:editId="502F40F5">
            <wp:simplePos x="0" y="0"/>
            <wp:positionH relativeFrom="margin">
              <wp:align>center</wp:align>
            </wp:positionH>
            <wp:positionV relativeFrom="paragraph">
              <wp:posOffset>159858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4" name="Imagem 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67.pn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281D" w:rsidRDefault="0055281D" w:rsidP="0055281D">
      <w:pPr>
        <w:pStyle w:val="ParagrafoManual"/>
      </w:pPr>
    </w:p>
    <w:p w:rsidR="0055281D" w:rsidRDefault="0055281D" w:rsidP="0055281D">
      <w:pPr>
        <w:pStyle w:val="ParagrafoManual"/>
      </w:pPr>
      <w:r>
        <w:t>Na pasta do Personal Med existirá o executável “</w:t>
      </w:r>
      <w:r>
        <w:rPr>
          <w:b/>
        </w:rPr>
        <w:t>Reply</w:t>
      </w:r>
      <w:r w:rsidR="00305833">
        <w:rPr>
          <w:b/>
        </w:rPr>
        <w:t>R</w:t>
      </w:r>
      <w:r>
        <w:rPr>
          <w:b/>
        </w:rPr>
        <w:t>esto</w:t>
      </w:r>
      <w:r w:rsidR="00305833">
        <w:rPr>
          <w:b/>
        </w:rPr>
        <w:t>re.exe</w:t>
      </w:r>
      <w:r w:rsidR="00305833">
        <w:t>”. Execute o arquivo.</w:t>
      </w:r>
    </w:p>
    <w:p w:rsidR="00305833" w:rsidRDefault="00305833" w:rsidP="0055281D">
      <w:pPr>
        <w:pStyle w:val="ParagrafoManual"/>
      </w:pPr>
    </w:p>
    <w:p w:rsidR="00305833" w:rsidRDefault="00305833" w:rsidP="0055281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7872" behindDoc="0" locked="0" layoutInCell="1" allowOverlap="1" wp14:anchorId="365B66B0" wp14:editId="6B7F2E73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5" name="Imagem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68.pn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Pr="00305833" w:rsidRDefault="00305833" w:rsidP="00305833"/>
    <w:p w:rsidR="00305833" w:rsidRDefault="00305833" w:rsidP="00305833"/>
    <w:p w:rsidR="00305833" w:rsidRDefault="00305833" w:rsidP="00305833"/>
    <w:p w:rsidR="00305833" w:rsidRDefault="00305833" w:rsidP="00305833"/>
    <w:p w:rsidR="00305833" w:rsidRDefault="00305833" w:rsidP="00305833"/>
    <w:p w:rsidR="00305833" w:rsidRPr="008F1DC7" w:rsidRDefault="008F1DC7" w:rsidP="00305833">
      <w:pPr>
        <w:pStyle w:val="ParagrafoManual"/>
      </w:pPr>
      <w:r>
        <w:lastRenderedPageBreak/>
        <w:t>Irá abrir a tela “</w:t>
      </w:r>
      <w:r>
        <w:rPr>
          <w:b/>
        </w:rPr>
        <w:t>Assistente de Restauração da Replicação</w:t>
      </w:r>
      <w:r>
        <w:t>” . Clique no botão “</w:t>
      </w:r>
      <w:r>
        <w:rPr>
          <w:b/>
        </w:rPr>
        <w:t>Próximo</w:t>
      </w:r>
      <w:r>
        <w:t>”.</w:t>
      </w:r>
    </w:p>
    <w:p w:rsidR="008F1DC7" w:rsidRDefault="008F1DC7" w:rsidP="0030583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8896" behindDoc="0" locked="0" layoutInCell="1" allowOverlap="1" wp14:anchorId="40941C80" wp14:editId="0D16382A">
            <wp:simplePos x="0" y="0"/>
            <wp:positionH relativeFrom="margin">
              <wp:align>center</wp:align>
            </wp:positionH>
            <wp:positionV relativeFrom="paragraph">
              <wp:posOffset>167315</wp:posOffset>
            </wp:positionV>
            <wp:extent cx="5058481" cy="3010320"/>
            <wp:effectExtent l="152400" t="152400" r="370840" b="361950"/>
            <wp:wrapThrough wrapText="bothSides">
              <wp:wrapPolygon edited="0">
                <wp:start x="325" y="-1094"/>
                <wp:lineTo x="-651" y="-820"/>
                <wp:lineTo x="-651" y="22147"/>
                <wp:lineTo x="-244" y="23241"/>
                <wp:lineTo x="488" y="23787"/>
                <wp:lineTo x="569" y="24061"/>
                <wp:lineTo x="21882" y="24061"/>
                <wp:lineTo x="21963" y="23787"/>
                <wp:lineTo x="22614" y="23241"/>
                <wp:lineTo x="23102" y="21190"/>
                <wp:lineTo x="23102" y="1367"/>
                <wp:lineTo x="22126" y="-684"/>
                <wp:lineTo x="22045" y="-1094"/>
                <wp:lineTo x="325" y="-1094"/>
              </wp:wrapPolygon>
            </wp:wrapThrough>
            <wp:docPr id="86" name="Imagem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69.pn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8481" cy="3010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1DC7" w:rsidRDefault="008F1DC7" w:rsidP="00305833">
      <w:pPr>
        <w:pStyle w:val="ParagrafoManual"/>
      </w:pPr>
    </w:p>
    <w:p w:rsidR="008F1DC7" w:rsidRDefault="008F1DC7" w:rsidP="008F1DC7">
      <w:pPr>
        <w:pStyle w:val="ParagrafoManual"/>
      </w:pPr>
    </w:p>
    <w:p w:rsidR="008F1DC7" w:rsidRDefault="008F1DC7" w:rsidP="008F1DC7">
      <w:pPr>
        <w:pStyle w:val="ParagrafoManual"/>
      </w:pPr>
      <w:r>
        <w:t>Na próxima tela clique botão “</w:t>
      </w:r>
      <w:r>
        <w:rPr>
          <w:b/>
        </w:rPr>
        <w:t>Próximo</w:t>
      </w:r>
      <w:r>
        <w:t>” novamente.</w:t>
      </w:r>
    </w:p>
    <w:p w:rsidR="008F1DC7" w:rsidRDefault="008F1DC7" w:rsidP="008F1DC7">
      <w:pPr>
        <w:pStyle w:val="ParagrafoManual"/>
      </w:pPr>
    </w:p>
    <w:p w:rsidR="008F1DC7" w:rsidRDefault="008F1DC7" w:rsidP="008F1DC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9920" behindDoc="0" locked="0" layoutInCell="1" allowOverlap="1" wp14:anchorId="0C97D823" wp14:editId="384B6A7E">
            <wp:simplePos x="0" y="0"/>
            <wp:positionH relativeFrom="margin">
              <wp:align>center</wp:align>
            </wp:positionH>
            <wp:positionV relativeFrom="paragraph">
              <wp:posOffset>126955</wp:posOffset>
            </wp:positionV>
            <wp:extent cx="5106113" cy="3010320"/>
            <wp:effectExtent l="152400" t="152400" r="361315" b="361950"/>
            <wp:wrapThrough wrapText="bothSides">
              <wp:wrapPolygon edited="0">
                <wp:start x="322" y="-1094"/>
                <wp:lineTo x="-645" y="-820"/>
                <wp:lineTo x="-645" y="22147"/>
                <wp:lineTo x="-242" y="23241"/>
                <wp:lineTo x="484" y="23787"/>
                <wp:lineTo x="564" y="24061"/>
                <wp:lineTo x="21839" y="24061"/>
                <wp:lineTo x="21920" y="23787"/>
                <wp:lineTo x="22564" y="23241"/>
                <wp:lineTo x="23048" y="21190"/>
                <wp:lineTo x="23048" y="1367"/>
                <wp:lineTo x="22081" y="-684"/>
                <wp:lineTo x="22000" y="-1094"/>
                <wp:lineTo x="322" y="-1094"/>
              </wp:wrapPolygon>
            </wp:wrapThrough>
            <wp:docPr id="87" name="Imagem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70.pn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6113" cy="3010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Pr="008F1DC7" w:rsidRDefault="008F1DC7" w:rsidP="008F1DC7"/>
    <w:p w:rsidR="008F1DC7" w:rsidRDefault="008F1DC7" w:rsidP="008F1DC7"/>
    <w:p w:rsidR="008F1DC7" w:rsidRDefault="008F1DC7" w:rsidP="008F1DC7">
      <w:pPr>
        <w:tabs>
          <w:tab w:val="left" w:pos="3818"/>
        </w:tabs>
      </w:pPr>
      <w:r>
        <w:tab/>
      </w:r>
    </w:p>
    <w:p w:rsidR="00405BA8" w:rsidRDefault="00405BA8" w:rsidP="008F1DC7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309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557116</wp:posOffset>
            </wp:positionV>
            <wp:extent cx="5106113" cy="3010320"/>
            <wp:effectExtent l="152400" t="152400" r="361315" b="361950"/>
            <wp:wrapThrough wrapText="bothSides">
              <wp:wrapPolygon edited="0">
                <wp:start x="322" y="-1094"/>
                <wp:lineTo x="-645" y="-820"/>
                <wp:lineTo x="-645" y="22147"/>
                <wp:lineTo x="-242" y="23241"/>
                <wp:lineTo x="484" y="23787"/>
                <wp:lineTo x="564" y="24061"/>
                <wp:lineTo x="21839" y="24061"/>
                <wp:lineTo x="21920" y="23787"/>
                <wp:lineTo x="22564" y="23241"/>
                <wp:lineTo x="23048" y="21190"/>
                <wp:lineTo x="23048" y="1367"/>
                <wp:lineTo x="22081" y="-684"/>
                <wp:lineTo x="22000" y="-1094"/>
                <wp:lineTo x="322" y="-1094"/>
              </wp:wrapPolygon>
            </wp:wrapThrough>
            <wp:docPr id="88" name="Imagem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71.pn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6113" cy="3010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Na tela seguinte você deve selecionar o arquivo do seu backup através do botão indicado na imagem abaixo.</w:t>
      </w:r>
    </w:p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8F1DC7" w:rsidRDefault="008F1DC7" w:rsidP="00405BA8">
      <w:pPr>
        <w:pStyle w:val="ParagrafoManual"/>
      </w:pPr>
    </w:p>
    <w:p w:rsidR="00405BA8" w:rsidRDefault="00405BA8" w:rsidP="00405BA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1968" behindDoc="0" locked="0" layoutInCell="1" allowOverlap="1" wp14:anchorId="45B1A83A" wp14:editId="4B8F8665">
            <wp:simplePos x="0" y="0"/>
            <wp:positionH relativeFrom="margin">
              <wp:align>center</wp:align>
            </wp:positionH>
            <wp:positionV relativeFrom="paragraph">
              <wp:posOffset>240739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9" name="Imagem 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72.pn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Pr="00405BA8" w:rsidRDefault="00405BA8" w:rsidP="00405BA8"/>
    <w:p w:rsidR="00405BA8" w:rsidRDefault="00405BA8" w:rsidP="00405BA8"/>
    <w:p w:rsidR="00F7511F" w:rsidRDefault="00405BA8" w:rsidP="00F7511F">
      <w:pPr>
        <w:tabs>
          <w:tab w:val="left" w:pos="3767"/>
          <w:tab w:val="left" w:pos="7083"/>
        </w:tabs>
      </w:pPr>
      <w:r>
        <w:tab/>
      </w:r>
    </w:p>
    <w:p w:rsidR="00F7511F" w:rsidRDefault="00F7511F" w:rsidP="00F7511F">
      <w:pPr>
        <w:tabs>
          <w:tab w:val="left" w:pos="3767"/>
          <w:tab w:val="left" w:pos="7083"/>
        </w:tabs>
      </w:pPr>
    </w:p>
    <w:p w:rsidR="00F7511F" w:rsidRDefault="00F7511F" w:rsidP="00F7511F">
      <w:pPr>
        <w:tabs>
          <w:tab w:val="left" w:pos="3767"/>
          <w:tab w:val="left" w:pos="7083"/>
        </w:tabs>
      </w:pPr>
    </w:p>
    <w:p w:rsidR="00F7511F" w:rsidRDefault="00F7511F" w:rsidP="00F7511F">
      <w:pPr>
        <w:pStyle w:val="ParagrafoManual"/>
      </w:pPr>
      <w:r>
        <w:lastRenderedPageBreak/>
        <w:t>Feito isto inicie a restauração dos dados.</w:t>
      </w:r>
    </w:p>
    <w:p w:rsidR="00F7511F" w:rsidRDefault="00F7511F" w:rsidP="00F7511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2992" behindDoc="0" locked="0" layoutInCell="1" allowOverlap="1" wp14:anchorId="450EE5BA" wp14:editId="678FE430">
            <wp:simplePos x="0" y="0"/>
            <wp:positionH relativeFrom="margin">
              <wp:align>center</wp:align>
            </wp:positionH>
            <wp:positionV relativeFrom="paragraph">
              <wp:posOffset>273641</wp:posOffset>
            </wp:positionV>
            <wp:extent cx="5106113" cy="2991267"/>
            <wp:effectExtent l="152400" t="152400" r="361315" b="361950"/>
            <wp:wrapThrough wrapText="bothSides">
              <wp:wrapPolygon edited="0">
                <wp:start x="322" y="-1101"/>
                <wp:lineTo x="-645" y="-825"/>
                <wp:lineTo x="-645" y="22150"/>
                <wp:lineTo x="-81" y="23389"/>
                <wp:lineTo x="564" y="24076"/>
                <wp:lineTo x="21839" y="24076"/>
                <wp:lineTo x="22564" y="23389"/>
                <wp:lineTo x="23048" y="21325"/>
                <wp:lineTo x="23048" y="1376"/>
                <wp:lineTo x="22081" y="-688"/>
                <wp:lineTo x="22000" y="-1101"/>
                <wp:lineTo x="322" y="-1101"/>
              </wp:wrapPolygon>
            </wp:wrapThrough>
            <wp:docPr id="90" name="Imagem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73.pn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6113" cy="299126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5BA8" w:rsidRDefault="00F7511F" w:rsidP="00F7511F">
      <w:pPr>
        <w:pStyle w:val="ParagrafoManual"/>
      </w:pPr>
      <w:r>
        <w:t>Após finalizar clique no botão “</w:t>
      </w:r>
      <w:r>
        <w:rPr>
          <w:b/>
        </w:rPr>
        <w:t>Fechar</w:t>
      </w:r>
      <w:r>
        <w:t>” e abra o sistema normalmente.</w:t>
      </w:r>
      <w:r>
        <w:tab/>
      </w:r>
    </w:p>
    <w:p w:rsidR="00405BA8" w:rsidRDefault="00405BA8" w:rsidP="00405BA8">
      <w:pPr>
        <w:tabs>
          <w:tab w:val="left" w:pos="7083"/>
        </w:tabs>
      </w:pPr>
    </w:p>
    <w:p w:rsidR="00F7511F" w:rsidRDefault="00F7511F" w:rsidP="00F7511F">
      <w:pPr>
        <w:pStyle w:val="ParagrafoManual"/>
      </w:pPr>
    </w:p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F7511F" w:rsidRPr="00F7511F" w:rsidRDefault="00F7511F" w:rsidP="00F7511F"/>
    <w:p w:rsidR="00405BA8" w:rsidRDefault="00F7511F" w:rsidP="00F7511F">
      <w:pPr>
        <w:tabs>
          <w:tab w:val="left" w:pos="2964"/>
        </w:tabs>
      </w:pPr>
      <w:r>
        <w:tab/>
      </w:r>
    </w:p>
    <w:p w:rsidR="00F7511F" w:rsidRDefault="0028717E" w:rsidP="0028717E">
      <w:pPr>
        <w:pStyle w:val="Ttulo3"/>
      </w:pPr>
      <w:bookmarkStart w:id="10" w:name="_Toc405273556"/>
      <w:r>
        <w:lastRenderedPageBreak/>
        <w:t>Pasta Personal Med</w:t>
      </w:r>
      <w:bookmarkEnd w:id="10"/>
    </w:p>
    <w:p w:rsidR="0028717E" w:rsidRDefault="0028717E" w:rsidP="0028717E"/>
    <w:p w:rsidR="0028717E" w:rsidRDefault="0028717E" w:rsidP="0028717E">
      <w:pPr>
        <w:pStyle w:val="ParagrafoManual"/>
      </w:pPr>
      <w:r>
        <w:t>Para restaurar a pasta Personal Med você deve acessar o executar do Windows e digitar o comando “</w:t>
      </w:r>
      <w:r>
        <w:rPr>
          <w:b/>
        </w:rPr>
        <w:t>SQLMANGR</w:t>
      </w:r>
      <w:r>
        <w:t>”.</w:t>
      </w:r>
    </w:p>
    <w:p w:rsidR="0028717E" w:rsidRDefault="0028717E" w:rsidP="0028717E">
      <w:pPr>
        <w:pStyle w:val="ParagrafoManual"/>
      </w:pPr>
    </w:p>
    <w:p w:rsidR="0028717E" w:rsidRDefault="0028717E" w:rsidP="002871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4016" behindDoc="0" locked="0" layoutInCell="1" allowOverlap="1" wp14:anchorId="78E6FDDF" wp14:editId="50A65FAD">
            <wp:simplePos x="0" y="0"/>
            <wp:positionH relativeFrom="margin">
              <wp:align>center</wp:align>
            </wp:positionH>
            <wp:positionV relativeFrom="paragraph">
              <wp:posOffset>83156</wp:posOffset>
            </wp:positionV>
            <wp:extent cx="3962953" cy="2095792"/>
            <wp:effectExtent l="152400" t="152400" r="361950" b="361950"/>
            <wp:wrapThrough wrapText="bothSides">
              <wp:wrapPolygon edited="0">
                <wp:start x="415" y="-1571"/>
                <wp:lineTo x="-831" y="-1178"/>
                <wp:lineTo x="-831" y="22385"/>
                <wp:lineTo x="-312" y="23956"/>
                <wp:lineTo x="623" y="24742"/>
                <wp:lineTo x="727" y="25135"/>
                <wp:lineTo x="21912" y="25135"/>
                <wp:lineTo x="22015" y="24742"/>
                <wp:lineTo x="22846" y="23956"/>
                <wp:lineTo x="23469" y="21011"/>
                <wp:lineTo x="23469" y="1964"/>
                <wp:lineTo x="22223" y="-982"/>
                <wp:lineTo x="22119" y="-1571"/>
                <wp:lineTo x="415" y="-1571"/>
              </wp:wrapPolygon>
            </wp:wrapThrough>
            <wp:docPr id="91" name="Imagem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12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953" cy="209579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Pr="0028717E" w:rsidRDefault="0028717E" w:rsidP="0028717E"/>
    <w:p w:rsidR="0028717E" w:rsidRDefault="0028717E" w:rsidP="0028717E"/>
    <w:p w:rsidR="0028717E" w:rsidRDefault="0028717E" w:rsidP="0028717E">
      <w:pPr>
        <w:pStyle w:val="ParagrafoManual"/>
      </w:pPr>
      <w:r>
        <w:tab/>
        <w:t>Após clique no botão “</w:t>
      </w:r>
      <w:r>
        <w:rPr>
          <w:b/>
        </w:rPr>
        <w:t>Stop</w:t>
      </w:r>
      <w:r>
        <w:t>”.</w:t>
      </w:r>
    </w:p>
    <w:p w:rsidR="0028717E" w:rsidRDefault="0028717E" w:rsidP="0028717E">
      <w:pPr>
        <w:pStyle w:val="ParagrafoManual"/>
      </w:pPr>
    </w:p>
    <w:p w:rsidR="00771270" w:rsidRDefault="00771270" w:rsidP="002871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50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387217</wp:posOffset>
            </wp:positionV>
            <wp:extent cx="2753109" cy="2410161"/>
            <wp:effectExtent l="152400" t="152400" r="371475" b="371475"/>
            <wp:wrapThrough wrapText="bothSides">
              <wp:wrapPolygon edited="0">
                <wp:start x="598" y="-1366"/>
                <wp:lineTo x="-1196" y="-1025"/>
                <wp:lineTo x="-1196" y="22368"/>
                <wp:lineTo x="-598" y="23564"/>
                <wp:lineTo x="897" y="24417"/>
                <wp:lineTo x="1046" y="24759"/>
                <wp:lineTo x="22123" y="24759"/>
                <wp:lineTo x="22273" y="24417"/>
                <wp:lineTo x="23618" y="23564"/>
                <wp:lineTo x="24365" y="21002"/>
                <wp:lineTo x="24365" y="1708"/>
                <wp:lineTo x="22572" y="-854"/>
                <wp:lineTo x="22422" y="-1366"/>
                <wp:lineTo x="598" y="-1366"/>
              </wp:wrapPolygon>
            </wp:wrapThrough>
            <wp:docPr id="92" name="Imagem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74.pn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3109" cy="241016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Default="00771270" w:rsidP="00771270"/>
    <w:p w:rsidR="0028717E" w:rsidRDefault="00771270" w:rsidP="00771270">
      <w:pPr>
        <w:tabs>
          <w:tab w:val="left" w:pos="4688"/>
        </w:tabs>
      </w:pPr>
      <w:r>
        <w:tab/>
      </w:r>
    </w:p>
    <w:p w:rsidR="00771270" w:rsidRDefault="00771270" w:rsidP="00771270">
      <w:pPr>
        <w:tabs>
          <w:tab w:val="left" w:pos="4688"/>
        </w:tabs>
      </w:pPr>
    </w:p>
    <w:p w:rsidR="00771270" w:rsidRDefault="00771270" w:rsidP="00771270">
      <w:pPr>
        <w:tabs>
          <w:tab w:val="left" w:pos="4688"/>
        </w:tabs>
      </w:pPr>
    </w:p>
    <w:p w:rsidR="00771270" w:rsidRDefault="00771270" w:rsidP="00771270">
      <w:pPr>
        <w:tabs>
          <w:tab w:val="left" w:pos="4688"/>
        </w:tabs>
      </w:pPr>
    </w:p>
    <w:p w:rsidR="00771270" w:rsidRDefault="00771270" w:rsidP="00771270">
      <w:pPr>
        <w:pStyle w:val="ParagrafoManual"/>
      </w:pPr>
      <w:r>
        <w:lastRenderedPageBreak/>
        <w:t>Feito isto acesse o executar do Windows novamente e digite o comando “</w:t>
      </w:r>
      <w:r>
        <w:rPr>
          <w:b/>
        </w:rPr>
        <w:t>SERVICES.MSC</w:t>
      </w:r>
      <w:r>
        <w:t>”.</w:t>
      </w:r>
    </w:p>
    <w:p w:rsidR="00771270" w:rsidRDefault="00771270" w:rsidP="0077127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6064" behindDoc="0" locked="0" layoutInCell="1" allowOverlap="1" wp14:anchorId="1F9B776D" wp14:editId="2A414340">
            <wp:simplePos x="0" y="0"/>
            <wp:positionH relativeFrom="margin">
              <wp:align>center</wp:align>
            </wp:positionH>
            <wp:positionV relativeFrom="paragraph">
              <wp:posOffset>273907</wp:posOffset>
            </wp:positionV>
            <wp:extent cx="3943900" cy="2114845"/>
            <wp:effectExtent l="152400" t="152400" r="361950" b="361950"/>
            <wp:wrapThrough wrapText="bothSides">
              <wp:wrapPolygon edited="0">
                <wp:start x="417" y="-1557"/>
                <wp:lineTo x="-835" y="-1168"/>
                <wp:lineTo x="-835" y="22378"/>
                <wp:lineTo x="-417" y="23741"/>
                <wp:lineTo x="626" y="24714"/>
                <wp:lineTo x="730" y="25103"/>
                <wp:lineTo x="21913" y="25103"/>
                <wp:lineTo x="22017" y="24714"/>
                <wp:lineTo x="22957" y="23741"/>
                <wp:lineTo x="23478" y="20822"/>
                <wp:lineTo x="23478" y="1946"/>
                <wp:lineTo x="22226" y="-973"/>
                <wp:lineTo x="22122" y="-1557"/>
                <wp:lineTo x="417" y="-1557"/>
              </wp:wrapPolygon>
            </wp:wrapThrough>
            <wp:docPr id="93" name="Imagem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75.pn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3900" cy="21148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Pr="00771270" w:rsidRDefault="00771270" w:rsidP="00771270"/>
    <w:p w:rsidR="00771270" w:rsidRDefault="00771270" w:rsidP="00771270"/>
    <w:p w:rsidR="00771270" w:rsidRDefault="00771270" w:rsidP="00771270">
      <w:pPr>
        <w:pStyle w:val="ParagrafoManual"/>
      </w:pPr>
      <w:r>
        <w:tab/>
        <w:t>Irá abrir os serviços do Windows, nesta tela você deve parar os serviços</w:t>
      </w:r>
      <w:r w:rsidR="002A66B7">
        <w:t xml:space="preserve"> abaixo, através da opção parar</w:t>
      </w:r>
      <w:r>
        <w:t>:</w:t>
      </w:r>
    </w:p>
    <w:p w:rsidR="00771270" w:rsidRDefault="00F6654A" w:rsidP="00F6654A">
      <w:pPr>
        <w:pStyle w:val="ParagrafoManual"/>
        <w:numPr>
          <w:ilvl w:val="0"/>
          <w:numId w:val="36"/>
        </w:numPr>
      </w:pPr>
      <w:r>
        <w:t>Serviço Série 1 Saúde</w:t>
      </w:r>
    </w:p>
    <w:p w:rsidR="00F6654A" w:rsidRDefault="00F6654A" w:rsidP="00F6654A">
      <w:pPr>
        <w:pStyle w:val="ParagrafoManual"/>
        <w:numPr>
          <w:ilvl w:val="0"/>
          <w:numId w:val="36"/>
        </w:numPr>
      </w:pPr>
      <w:r w:rsidRPr="00F6654A">
        <w:t>TOTVS Série 1 Saúde - Cloud Service</w:t>
      </w:r>
    </w:p>
    <w:p w:rsidR="00F6654A" w:rsidRDefault="00F6654A" w:rsidP="00F6654A">
      <w:pPr>
        <w:pStyle w:val="ParagrafoManual"/>
        <w:numPr>
          <w:ilvl w:val="0"/>
          <w:numId w:val="36"/>
        </w:numPr>
      </w:pPr>
      <w:r w:rsidRPr="00F6654A">
        <w:t>TOT</w:t>
      </w:r>
      <w:r>
        <w:t>VS Série 1 Saúde – Mobilidade</w:t>
      </w:r>
    </w:p>
    <w:p w:rsidR="00F6654A" w:rsidRDefault="00F6654A" w:rsidP="00F6654A">
      <w:pPr>
        <w:pStyle w:val="ParagrafoManual"/>
        <w:numPr>
          <w:ilvl w:val="0"/>
          <w:numId w:val="36"/>
        </w:numPr>
      </w:pPr>
      <w:r w:rsidRPr="00F6654A">
        <w:t>TOT</w:t>
      </w:r>
      <w:r>
        <w:t>VS Série 1 Saúde Updater</w:t>
      </w:r>
    </w:p>
    <w:p w:rsidR="002A66B7" w:rsidRDefault="002A66B7" w:rsidP="002A66B7">
      <w:pPr>
        <w:pStyle w:val="ParagrafoManual"/>
      </w:pPr>
    </w:p>
    <w:p w:rsidR="002A66B7" w:rsidRDefault="002A66B7" w:rsidP="002A66B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7088" behindDoc="0" locked="0" layoutInCell="1" allowOverlap="1" wp14:anchorId="52D32992" wp14:editId="09EEA6A0">
            <wp:simplePos x="0" y="0"/>
            <wp:positionH relativeFrom="margin">
              <wp:align>center</wp:align>
            </wp:positionH>
            <wp:positionV relativeFrom="paragraph">
              <wp:posOffset>227093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4" name="Imagem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17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Pr="002A66B7" w:rsidRDefault="002A66B7" w:rsidP="002A66B7"/>
    <w:p w:rsidR="002A66B7" w:rsidRDefault="002A66B7" w:rsidP="002A66B7"/>
    <w:p w:rsidR="002A66B7" w:rsidRDefault="002A66B7" w:rsidP="002A66B7">
      <w:pPr>
        <w:tabs>
          <w:tab w:val="left" w:pos="3031"/>
        </w:tabs>
      </w:pPr>
      <w:r>
        <w:tab/>
      </w:r>
    </w:p>
    <w:p w:rsidR="002A66B7" w:rsidRDefault="003038E1" w:rsidP="002A66B7">
      <w:pPr>
        <w:pStyle w:val="ParagrafoManual"/>
      </w:pPr>
      <w:r>
        <w:lastRenderedPageBreak/>
        <w:t xml:space="preserve">Vá ate a </w:t>
      </w:r>
      <w:r w:rsidR="00564AED">
        <w:t>unidade C: do seu computador e renomeie a pasta “</w:t>
      </w:r>
      <w:r w:rsidR="00564AED">
        <w:rPr>
          <w:b/>
        </w:rPr>
        <w:t>Personal Med</w:t>
      </w:r>
      <w:r w:rsidR="00564AED">
        <w:t>” para “</w:t>
      </w:r>
      <w:r w:rsidR="00564AED">
        <w:rPr>
          <w:b/>
        </w:rPr>
        <w:t>Personal Med Vazia</w:t>
      </w:r>
      <w:r w:rsidR="00564AED">
        <w:t>”</w:t>
      </w:r>
    </w:p>
    <w:p w:rsidR="00564AED" w:rsidRDefault="00564AED" w:rsidP="002A66B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8112" behindDoc="0" locked="0" layoutInCell="1" allowOverlap="1" wp14:anchorId="278B925C" wp14:editId="307A95E2">
            <wp:simplePos x="0" y="0"/>
            <wp:positionH relativeFrom="margin">
              <wp:align>center</wp:align>
            </wp:positionH>
            <wp:positionV relativeFrom="paragraph">
              <wp:posOffset>180340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5" name="Imagem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76.pn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66B7" w:rsidRDefault="002A66B7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2A66B7">
      <w:pPr>
        <w:tabs>
          <w:tab w:val="left" w:pos="3031"/>
        </w:tabs>
      </w:pPr>
    </w:p>
    <w:p w:rsidR="001810DD" w:rsidRDefault="001810DD" w:rsidP="001810DD">
      <w:pPr>
        <w:pStyle w:val="ParagrafoManual"/>
      </w:pPr>
      <w:r>
        <w:t>Após isto cole sua “</w:t>
      </w:r>
      <w:r>
        <w:rPr>
          <w:b/>
        </w:rPr>
        <w:t>Personal Med Backup</w:t>
      </w:r>
      <w:r>
        <w:t>” na unidade C: e renomeie para “</w:t>
      </w:r>
      <w:r>
        <w:rPr>
          <w:b/>
        </w:rPr>
        <w:t>Personal Med</w:t>
      </w:r>
      <w:r>
        <w:t>”.</w:t>
      </w:r>
    </w:p>
    <w:p w:rsidR="001810DD" w:rsidRDefault="001810DD" w:rsidP="001810D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9136" behindDoc="0" locked="0" layoutInCell="1" allowOverlap="1" wp14:anchorId="4E241E73" wp14:editId="5AB11038">
            <wp:simplePos x="0" y="0"/>
            <wp:positionH relativeFrom="margin">
              <wp:align>center</wp:align>
            </wp:positionH>
            <wp:positionV relativeFrom="paragraph">
              <wp:posOffset>167950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7" name="Imagem 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77.pn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10DD" w:rsidRDefault="001810DD" w:rsidP="001810DD">
      <w:pPr>
        <w:pStyle w:val="ParagrafoManual"/>
      </w:pPr>
    </w:p>
    <w:p w:rsidR="001810DD" w:rsidRPr="001810DD" w:rsidRDefault="001810DD" w:rsidP="001810DD"/>
    <w:p w:rsidR="001810DD" w:rsidRDefault="001810DD" w:rsidP="001810DD"/>
    <w:p w:rsidR="001810DD" w:rsidRDefault="001810DD" w:rsidP="001810DD">
      <w:pPr>
        <w:tabs>
          <w:tab w:val="left" w:pos="4203"/>
        </w:tabs>
      </w:pPr>
      <w:r>
        <w:tab/>
      </w:r>
    </w:p>
    <w:p w:rsidR="001810DD" w:rsidRDefault="001810DD" w:rsidP="001810DD">
      <w:pPr>
        <w:tabs>
          <w:tab w:val="left" w:pos="4203"/>
        </w:tabs>
      </w:pPr>
    </w:p>
    <w:p w:rsidR="002D536F" w:rsidRDefault="001810DD" w:rsidP="001810DD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401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152562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8" name="Imagem 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78.pn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Pr="002D536F" w:rsidRDefault="002D536F" w:rsidP="002D536F"/>
    <w:p w:rsidR="002D536F" w:rsidRDefault="002D536F" w:rsidP="002D536F"/>
    <w:p w:rsidR="001810DD" w:rsidRDefault="001810DD" w:rsidP="002D536F"/>
    <w:p w:rsidR="002D536F" w:rsidRDefault="002D536F" w:rsidP="002D536F">
      <w:pPr>
        <w:pStyle w:val="ParagrafoManual"/>
      </w:pPr>
    </w:p>
    <w:p w:rsidR="002D536F" w:rsidRDefault="002D536F" w:rsidP="002D536F">
      <w:pPr>
        <w:pStyle w:val="ParagrafoManual"/>
      </w:pPr>
      <w:r>
        <w:t>Com a pasta renomeada verifique se os arquivos da pasta “</w:t>
      </w:r>
      <w:r>
        <w:rPr>
          <w:b/>
        </w:rPr>
        <w:t>Tables</w:t>
      </w:r>
      <w:r>
        <w:t>” estão com o mesmo nome que a pasta “</w:t>
      </w:r>
      <w:r>
        <w:rPr>
          <w:b/>
        </w:rPr>
        <w:t>Tables</w:t>
      </w:r>
      <w:r>
        <w:t>” da pasta “</w:t>
      </w:r>
      <w:r>
        <w:rPr>
          <w:b/>
        </w:rPr>
        <w:t>Personal Med Vazia</w:t>
      </w:r>
      <w:r>
        <w:t>”.</w:t>
      </w:r>
    </w:p>
    <w:p w:rsidR="002D536F" w:rsidRDefault="00C83C78" w:rsidP="002D536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1184" behindDoc="0" locked="0" layoutInCell="1" allowOverlap="1" wp14:anchorId="1FD8ACF6" wp14:editId="56701EC0">
            <wp:simplePos x="0" y="0"/>
            <wp:positionH relativeFrom="margin">
              <wp:align>right</wp:align>
            </wp:positionH>
            <wp:positionV relativeFrom="paragraph">
              <wp:posOffset>318223</wp:posOffset>
            </wp:positionV>
            <wp:extent cx="5802630" cy="3093085"/>
            <wp:effectExtent l="152400" t="152400" r="369570" b="354965"/>
            <wp:wrapThrough wrapText="bothSides">
              <wp:wrapPolygon edited="0">
                <wp:start x="284" y="-1064"/>
                <wp:lineTo x="-567" y="-798"/>
                <wp:lineTo x="-567" y="20487"/>
                <wp:lineTo x="-425" y="22749"/>
                <wp:lineTo x="425" y="23680"/>
                <wp:lineTo x="496" y="23946"/>
                <wp:lineTo x="21841" y="23946"/>
                <wp:lineTo x="21912" y="23680"/>
                <wp:lineTo x="22692" y="22749"/>
                <wp:lineTo x="22905" y="20487"/>
                <wp:lineTo x="22905" y="1330"/>
                <wp:lineTo x="22054" y="-665"/>
                <wp:lineTo x="21983" y="-1064"/>
                <wp:lineTo x="284" y="-1064"/>
              </wp:wrapPolygon>
            </wp:wrapThrough>
            <wp:docPr id="99" name="Imagem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79.pn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2630" cy="30930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3C78" w:rsidRDefault="00C83C78" w:rsidP="002D536F">
      <w:pPr>
        <w:pStyle w:val="ParagrafoManual"/>
      </w:pPr>
    </w:p>
    <w:p w:rsidR="00C83C78" w:rsidRPr="00C83C78" w:rsidRDefault="00C83C78" w:rsidP="00C83C78"/>
    <w:p w:rsidR="00C83C78" w:rsidRPr="00C83C78" w:rsidRDefault="00C83C78" w:rsidP="00C83C78"/>
    <w:p w:rsidR="002D536F" w:rsidRDefault="00C83C78" w:rsidP="00C83C78">
      <w:pPr>
        <w:tabs>
          <w:tab w:val="left" w:pos="2344"/>
        </w:tabs>
      </w:pPr>
      <w:r>
        <w:tab/>
      </w:r>
    </w:p>
    <w:p w:rsidR="00C83C78" w:rsidRDefault="00C83C78" w:rsidP="00C83C78">
      <w:pPr>
        <w:pStyle w:val="ParagrafoManual"/>
      </w:pPr>
    </w:p>
    <w:p w:rsidR="00C83C78" w:rsidRDefault="00C83C78" w:rsidP="00C83C78">
      <w:pPr>
        <w:pStyle w:val="ParagrafoManual"/>
      </w:pPr>
      <w:r>
        <w:lastRenderedPageBreak/>
        <w:t xml:space="preserve">Com os arquivos corretos abra o SQL SERVER e clique no botão </w:t>
      </w:r>
      <w:r>
        <w:rPr>
          <w:b/>
        </w:rPr>
        <w:t>“START</w:t>
      </w:r>
      <w:r>
        <w:t>”  e abra o sistema normalmente.</w:t>
      </w:r>
    </w:p>
    <w:p w:rsidR="00C83C78" w:rsidRPr="00C83C78" w:rsidRDefault="00C83C78" w:rsidP="00C83C78">
      <w:pPr>
        <w:pStyle w:val="ParagrafoManual"/>
      </w:pPr>
    </w:p>
    <w:p w:rsidR="00C83C78" w:rsidRDefault="00C83C78" w:rsidP="00C83C78">
      <w:pPr>
        <w:tabs>
          <w:tab w:val="left" w:pos="2344"/>
        </w:tabs>
      </w:pPr>
      <w:r>
        <w:rPr>
          <w:noProof/>
          <w:lang w:eastAsia="pt-BR"/>
        </w:rPr>
        <w:drawing>
          <wp:anchor distT="0" distB="0" distL="114300" distR="114300" simplePos="0" relativeHeight="251742208" behindDoc="0" locked="0" layoutInCell="1" allowOverlap="1" wp14:anchorId="17DC9EBB" wp14:editId="05C23046">
            <wp:simplePos x="0" y="0"/>
            <wp:positionH relativeFrom="margin">
              <wp:align>center</wp:align>
            </wp:positionH>
            <wp:positionV relativeFrom="paragraph">
              <wp:posOffset>321782</wp:posOffset>
            </wp:positionV>
            <wp:extent cx="2743583" cy="2400635"/>
            <wp:effectExtent l="152400" t="152400" r="361950" b="361950"/>
            <wp:wrapThrough wrapText="bothSides">
              <wp:wrapPolygon edited="0">
                <wp:start x="600" y="-1371"/>
                <wp:lineTo x="-1200" y="-1029"/>
                <wp:lineTo x="-1200" y="22286"/>
                <wp:lineTo x="-450" y="23657"/>
                <wp:lineTo x="900" y="24343"/>
                <wp:lineTo x="1050" y="24686"/>
                <wp:lineTo x="22050" y="24686"/>
                <wp:lineTo x="22200" y="24343"/>
                <wp:lineTo x="23400" y="23657"/>
                <wp:lineTo x="24300" y="21086"/>
                <wp:lineTo x="24300" y="1714"/>
                <wp:lineTo x="22500" y="-857"/>
                <wp:lineTo x="22350" y="-1371"/>
                <wp:lineTo x="600" y="-1371"/>
              </wp:wrapPolygon>
            </wp:wrapThrough>
            <wp:docPr id="100" name="Imagem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80.pn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583" cy="24006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Pr="00C83C78" w:rsidRDefault="00C83C78" w:rsidP="00C83C78"/>
    <w:p w:rsidR="00C83C78" w:rsidRDefault="00C83C78" w:rsidP="00C83C78"/>
    <w:p w:rsidR="00C83C78" w:rsidRDefault="00C83C78" w:rsidP="00C83C78"/>
    <w:p w:rsidR="00C83C78" w:rsidRDefault="00C83C78" w:rsidP="00C83C78">
      <w:pPr>
        <w:jc w:val="right"/>
      </w:pPr>
    </w:p>
    <w:p w:rsidR="00C83C78" w:rsidRDefault="00C83C78" w:rsidP="00C83C78">
      <w:pPr>
        <w:jc w:val="right"/>
      </w:pPr>
    </w:p>
    <w:p w:rsidR="00C83C78" w:rsidRPr="00C83C78" w:rsidRDefault="00C83C78" w:rsidP="00C83C7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3232" behindDoc="0" locked="0" layoutInCell="1" allowOverlap="1" wp14:anchorId="6AE45136" wp14:editId="540C64C0">
            <wp:simplePos x="0" y="0"/>
            <wp:positionH relativeFrom="margin">
              <wp:align>center</wp:align>
            </wp:positionH>
            <wp:positionV relativeFrom="paragraph">
              <wp:posOffset>305124</wp:posOffset>
            </wp:positionV>
            <wp:extent cx="4964130" cy="3264195"/>
            <wp:effectExtent l="152400" t="152400" r="370205" b="355600"/>
            <wp:wrapThrough wrapText="bothSides">
              <wp:wrapPolygon edited="0">
                <wp:start x="332" y="-1009"/>
                <wp:lineTo x="-663" y="-756"/>
                <wp:lineTo x="-663" y="22062"/>
                <wp:lineTo x="249" y="23449"/>
                <wp:lineTo x="580" y="23827"/>
                <wp:lineTo x="21885" y="23827"/>
                <wp:lineTo x="22299" y="23449"/>
                <wp:lineTo x="23128" y="21558"/>
                <wp:lineTo x="23128" y="1261"/>
                <wp:lineTo x="22133" y="-630"/>
                <wp:lineTo x="22050" y="-1009"/>
                <wp:lineTo x="332" y="-1009"/>
              </wp:wrapPolygon>
            </wp:wrapThrough>
            <wp:docPr id="101" name="Imagem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81.pn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4130" cy="32641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1" w:name="_GoBack"/>
      <w:bookmarkEnd w:id="11"/>
    </w:p>
    <w:sectPr w:rsidR="00C83C78" w:rsidRPr="00C83C78" w:rsidSect="00D569DD">
      <w:headerReference w:type="even" r:id="rId90"/>
      <w:headerReference w:type="default" r:id="rId91"/>
      <w:footerReference w:type="even" r:id="rId92"/>
      <w:footerReference w:type="default" r:id="rId93"/>
      <w:headerReference w:type="first" r:id="rId9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3E6C" w:rsidRDefault="00383E6C" w:rsidP="00CA5701">
      <w:r>
        <w:separator/>
      </w:r>
    </w:p>
  </w:endnote>
  <w:endnote w:type="continuationSeparator" w:id="0">
    <w:p w:rsidR="00383E6C" w:rsidRDefault="00383E6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239F1" w:rsidRDefault="00771270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71270" w:rsidRPr="000239F1" w:rsidRDefault="00771270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53491F" w:rsidRDefault="00771270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C5959">
                            <w:rPr>
                              <w:noProof/>
                              <w:sz w:val="20"/>
                              <w:szCs w:val="20"/>
                            </w:rPr>
                            <w:t>45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C5959">
                      <w:rPr>
                        <w:noProof/>
                        <w:sz w:val="20"/>
                        <w:szCs w:val="20"/>
                      </w:rPr>
                      <w:t>45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3E6C" w:rsidRDefault="00383E6C" w:rsidP="00CA5701">
      <w:r>
        <w:separator/>
      </w:r>
    </w:p>
  </w:footnote>
  <w:footnote w:type="continuationSeparator" w:id="0">
    <w:p w:rsidR="00383E6C" w:rsidRDefault="00383E6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5D5B9D" w:rsidRDefault="00771270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71270" w:rsidRPr="005D5B9D" w:rsidRDefault="00771270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Default="00771270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15839" w:rsidRDefault="00771270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71270" w:rsidRPr="00015839" w:rsidRDefault="00771270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Default="00771270" w:rsidP="00D569DD">
                          <w:pPr>
                            <w:pStyle w:val="Ttulo"/>
                          </w:pPr>
                          <w:r>
                            <w:t>Guia Rápido – Reinstalação do Produto</w:t>
                          </w:r>
                        </w:p>
                        <w:p w:rsidR="00771270" w:rsidRPr="003656AA" w:rsidRDefault="00771270" w:rsidP="003656AA"/>
                        <w:p w:rsidR="00771270" w:rsidRPr="005D5B9D" w:rsidRDefault="00771270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71270" w:rsidRDefault="00771270" w:rsidP="00D569DD">
                    <w:pPr>
                      <w:pStyle w:val="Ttulo"/>
                    </w:pPr>
                    <w:r>
                      <w:t>Guia Rápido – Reinstalação do Produto</w:t>
                    </w:r>
                  </w:p>
                  <w:p w:rsidR="00771270" w:rsidRPr="003656AA" w:rsidRDefault="00771270" w:rsidP="003656AA"/>
                  <w:p w:rsidR="00771270" w:rsidRPr="005D5B9D" w:rsidRDefault="00771270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Pr="00015839" w:rsidRDefault="00771270" w:rsidP="00AF1377">
    <w:pPr>
      <w:pStyle w:val="Cabealho"/>
      <w:ind w:firstLine="2127"/>
      <w:rPr>
        <w:b/>
        <w:color w:val="FFFFFF"/>
        <w:sz w:val="32"/>
        <w:szCs w:val="32"/>
      </w:rPr>
    </w:pPr>
  </w:p>
  <w:p w:rsidR="00771270" w:rsidRDefault="00771270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3"/>
  </w:num>
  <w:num w:numId="6">
    <w:abstractNumId w:val="21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5"/>
  </w:num>
  <w:num w:numId="12">
    <w:abstractNumId w:val="2"/>
  </w:num>
  <w:num w:numId="13">
    <w:abstractNumId w:val="23"/>
  </w:num>
  <w:num w:numId="14">
    <w:abstractNumId w:val="19"/>
  </w:num>
  <w:num w:numId="15">
    <w:abstractNumId w:val="0"/>
  </w:num>
  <w:num w:numId="16">
    <w:abstractNumId w:val="17"/>
  </w:num>
  <w:num w:numId="17">
    <w:abstractNumId w:val="14"/>
  </w:num>
  <w:num w:numId="18">
    <w:abstractNumId w:val="20"/>
  </w:num>
  <w:num w:numId="19">
    <w:abstractNumId w:val="5"/>
  </w:num>
  <w:num w:numId="20">
    <w:abstractNumId w:val="16"/>
  </w:num>
  <w:num w:numId="21">
    <w:abstractNumId w:val="24"/>
  </w:num>
  <w:num w:numId="22">
    <w:abstractNumId w:val="11"/>
  </w:num>
  <w:num w:numId="23">
    <w:abstractNumId w:val="9"/>
  </w:num>
  <w:num w:numId="24">
    <w:abstractNumId w:val="9"/>
  </w:num>
  <w:num w:numId="25">
    <w:abstractNumId w:val="18"/>
  </w:num>
  <w:num w:numId="26">
    <w:abstractNumId w:val="9"/>
  </w:num>
  <w:num w:numId="27">
    <w:abstractNumId w:val="9"/>
  </w:num>
  <w:num w:numId="28">
    <w:abstractNumId w:val="10"/>
  </w:num>
  <w:num w:numId="29">
    <w:abstractNumId w:val="9"/>
  </w:num>
  <w:num w:numId="30">
    <w:abstractNumId w:val="9"/>
  </w:num>
  <w:num w:numId="31">
    <w:abstractNumId w:val="22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E74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D0CB0"/>
    <w:rsid w:val="000D175B"/>
    <w:rsid w:val="000D2E67"/>
    <w:rsid w:val="000D3230"/>
    <w:rsid w:val="000D426E"/>
    <w:rsid w:val="000D49EB"/>
    <w:rsid w:val="000D6ADE"/>
    <w:rsid w:val="000D7943"/>
    <w:rsid w:val="000D7ED1"/>
    <w:rsid w:val="000E09E0"/>
    <w:rsid w:val="000E1DA7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2ACF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6C16"/>
    <w:rsid w:val="003770A3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EE"/>
    <w:rsid w:val="00402212"/>
    <w:rsid w:val="00402B4A"/>
    <w:rsid w:val="00403C87"/>
    <w:rsid w:val="00404256"/>
    <w:rsid w:val="00405990"/>
    <w:rsid w:val="00405BA8"/>
    <w:rsid w:val="00405FAE"/>
    <w:rsid w:val="00407A3B"/>
    <w:rsid w:val="00411183"/>
    <w:rsid w:val="00412BDF"/>
    <w:rsid w:val="0041452B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BDC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2DD3"/>
    <w:rsid w:val="004A33A3"/>
    <w:rsid w:val="004A407D"/>
    <w:rsid w:val="004A4196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39E"/>
    <w:rsid w:val="00596B0B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30A6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64EF"/>
    <w:rsid w:val="00736829"/>
    <w:rsid w:val="00736E42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3D6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3542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7E5"/>
    <w:rsid w:val="008A59A6"/>
    <w:rsid w:val="008A5CE4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4E9C"/>
    <w:rsid w:val="008B5106"/>
    <w:rsid w:val="008B62AF"/>
    <w:rsid w:val="008B72AC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D2B"/>
    <w:rsid w:val="009A20A5"/>
    <w:rsid w:val="009A2660"/>
    <w:rsid w:val="009A2989"/>
    <w:rsid w:val="009A2C83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8C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DBE"/>
    <w:rsid w:val="00A61031"/>
    <w:rsid w:val="00A622AD"/>
    <w:rsid w:val="00A62A90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0F7E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0BD1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9B0"/>
    <w:rsid w:val="00DA216C"/>
    <w:rsid w:val="00DA39D6"/>
    <w:rsid w:val="00DA3FE8"/>
    <w:rsid w:val="00DA4AB5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4ED5"/>
    <w:rsid w:val="00E261DB"/>
    <w:rsid w:val="00E27657"/>
    <w:rsid w:val="00E304C9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image" Target="media/image77.png"/><Relationship Id="rId89" Type="http://schemas.openxmlformats.org/officeDocument/2006/relationships/image" Target="media/image82.png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5" Type="http://schemas.openxmlformats.org/officeDocument/2006/relationships/webSettings" Target="webSettings.xml"/><Relationship Id="rId90" Type="http://schemas.openxmlformats.org/officeDocument/2006/relationships/header" Target="header1.xml"/><Relationship Id="rId95" Type="http://schemas.openxmlformats.org/officeDocument/2006/relationships/fontTable" Target="fontTable.xml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93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image" Target="media/image81.png"/><Relationship Id="rId91" Type="http://schemas.openxmlformats.org/officeDocument/2006/relationships/header" Target="header2.xml"/><Relationship Id="rId9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image" Target="media/image79.png"/><Relationship Id="rId94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92" Type="http://schemas.openxmlformats.org/officeDocument/2006/relationships/footer" Target="footer1.xml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image" Target="media/image80.png"/><Relationship Id="rId61" Type="http://schemas.openxmlformats.org/officeDocument/2006/relationships/image" Target="media/image54.png"/><Relationship Id="rId82" Type="http://schemas.openxmlformats.org/officeDocument/2006/relationships/image" Target="media/image75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56" Type="http://schemas.openxmlformats.org/officeDocument/2006/relationships/image" Target="media/image49.png"/><Relationship Id="rId77" Type="http://schemas.openxmlformats.org/officeDocument/2006/relationships/image" Target="media/image70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5.jpeg"/><Relationship Id="rId2" Type="http://schemas.openxmlformats.org/officeDocument/2006/relationships/image" Target="media/image84.jpeg"/><Relationship Id="rId1" Type="http://schemas.openxmlformats.org/officeDocument/2006/relationships/image" Target="media/image8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4.jpeg"/><Relationship Id="rId1" Type="http://schemas.openxmlformats.org/officeDocument/2006/relationships/image" Target="media/image8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64F3CC-703F-4CA9-B835-4CCA8436E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12240</TotalTime>
  <Pages>1</Pages>
  <Words>1557</Words>
  <Characters>8413</Characters>
  <Application>Microsoft Office Word</Application>
  <DocSecurity>0</DocSecurity>
  <Lines>70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9951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481</cp:revision>
  <cp:lastPrinted>2014-01-19T16:14:00Z</cp:lastPrinted>
  <dcterms:created xsi:type="dcterms:W3CDTF">2014-04-16T12:32:00Z</dcterms:created>
  <dcterms:modified xsi:type="dcterms:W3CDTF">2014-12-02T10:50:00Z</dcterms:modified>
</cp:coreProperties>
</file>