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71270" w:rsidRPr="004A2DD3" w:rsidRDefault="00771270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883288" w:rsidRPr="00883288">
                              <w:rPr>
                                <w:lang w:val="pt-BR"/>
                              </w:rPr>
                              <w:t>Possibilidade de Edição do Documento PCMSO</w:t>
                            </w:r>
                          </w:p>
                          <w:p w:rsidR="00771270" w:rsidRPr="003656AA" w:rsidRDefault="00771270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771270" w:rsidRPr="004A2DD3" w:rsidRDefault="00771270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883288" w:rsidRPr="00883288">
                        <w:rPr>
                          <w:lang w:val="pt-BR"/>
                        </w:rPr>
                        <w:t>Possibilidade de Edição do Documento PCMSO</w:t>
                      </w:r>
                    </w:p>
                    <w:p w:rsidR="00771270" w:rsidRPr="003656AA" w:rsidRDefault="00771270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07632344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6C16C6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07632344" w:history="1">
        <w:r w:rsidR="006C16C6" w:rsidRPr="00B04DD8">
          <w:rPr>
            <w:rStyle w:val="Hyperlink"/>
            <w:noProof/>
          </w:rPr>
          <w:t>Sumário</w:t>
        </w:r>
        <w:r w:rsidR="006C16C6">
          <w:rPr>
            <w:noProof/>
            <w:webHidden/>
          </w:rPr>
          <w:tab/>
        </w:r>
        <w:r w:rsidR="006C16C6">
          <w:rPr>
            <w:noProof/>
            <w:webHidden/>
          </w:rPr>
          <w:fldChar w:fldCharType="begin"/>
        </w:r>
        <w:r w:rsidR="006C16C6">
          <w:rPr>
            <w:noProof/>
            <w:webHidden/>
          </w:rPr>
          <w:instrText xml:space="preserve"> PAGEREF _Toc407632344 \h </w:instrText>
        </w:r>
        <w:r w:rsidR="006C16C6">
          <w:rPr>
            <w:noProof/>
            <w:webHidden/>
          </w:rPr>
        </w:r>
        <w:r w:rsidR="006C16C6">
          <w:rPr>
            <w:noProof/>
            <w:webHidden/>
          </w:rPr>
          <w:fldChar w:fldCharType="separate"/>
        </w:r>
        <w:r w:rsidR="006C16C6">
          <w:rPr>
            <w:noProof/>
            <w:webHidden/>
          </w:rPr>
          <w:t>2</w:t>
        </w:r>
        <w:r w:rsidR="006C16C6">
          <w:rPr>
            <w:noProof/>
            <w:webHidden/>
          </w:rPr>
          <w:fldChar w:fldCharType="end"/>
        </w:r>
      </w:hyperlink>
    </w:p>
    <w:p w:rsidR="006C16C6" w:rsidRDefault="00DB1296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07632345" w:history="1">
        <w:r w:rsidR="006C16C6" w:rsidRPr="00B04DD8">
          <w:rPr>
            <w:rStyle w:val="Hyperlink"/>
            <w:noProof/>
          </w:rPr>
          <w:t>Guia Rápido – Possibilidade de Edição do Documento PCMSO</w:t>
        </w:r>
        <w:r w:rsidR="006C16C6">
          <w:rPr>
            <w:noProof/>
            <w:webHidden/>
          </w:rPr>
          <w:tab/>
        </w:r>
        <w:r w:rsidR="006C16C6">
          <w:rPr>
            <w:noProof/>
            <w:webHidden/>
          </w:rPr>
          <w:fldChar w:fldCharType="begin"/>
        </w:r>
        <w:r w:rsidR="006C16C6">
          <w:rPr>
            <w:noProof/>
            <w:webHidden/>
          </w:rPr>
          <w:instrText xml:space="preserve"> PAGEREF _Toc407632345 \h </w:instrText>
        </w:r>
        <w:r w:rsidR="006C16C6">
          <w:rPr>
            <w:noProof/>
            <w:webHidden/>
          </w:rPr>
        </w:r>
        <w:r w:rsidR="006C16C6">
          <w:rPr>
            <w:noProof/>
            <w:webHidden/>
          </w:rPr>
          <w:fldChar w:fldCharType="separate"/>
        </w:r>
        <w:r w:rsidR="006C16C6">
          <w:rPr>
            <w:noProof/>
            <w:webHidden/>
          </w:rPr>
          <w:t>3</w:t>
        </w:r>
        <w:r w:rsidR="006C16C6">
          <w:rPr>
            <w:noProof/>
            <w:webHidden/>
          </w:rPr>
          <w:fldChar w:fldCharType="end"/>
        </w:r>
      </w:hyperlink>
    </w:p>
    <w:p w:rsidR="006C16C6" w:rsidRDefault="00DB1296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07632346" w:history="1">
        <w:r w:rsidR="006C16C6" w:rsidRPr="00B04DD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6C16C6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6C16C6" w:rsidRPr="00B04DD8">
          <w:rPr>
            <w:rStyle w:val="Hyperlink"/>
            <w:noProof/>
          </w:rPr>
          <w:t>Possibilidade de Edição do Documento PCMSO</w:t>
        </w:r>
        <w:r w:rsidR="006C16C6">
          <w:rPr>
            <w:noProof/>
            <w:webHidden/>
          </w:rPr>
          <w:tab/>
        </w:r>
        <w:r w:rsidR="006C16C6">
          <w:rPr>
            <w:noProof/>
            <w:webHidden/>
          </w:rPr>
          <w:fldChar w:fldCharType="begin"/>
        </w:r>
        <w:r w:rsidR="006C16C6">
          <w:rPr>
            <w:noProof/>
            <w:webHidden/>
          </w:rPr>
          <w:instrText xml:space="preserve"> PAGEREF _Toc407632346 \h </w:instrText>
        </w:r>
        <w:r w:rsidR="006C16C6">
          <w:rPr>
            <w:noProof/>
            <w:webHidden/>
          </w:rPr>
        </w:r>
        <w:r w:rsidR="006C16C6">
          <w:rPr>
            <w:noProof/>
            <w:webHidden/>
          </w:rPr>
          <w:fldChar w:fldCharType="separate"/>
        </w:r>
        <w:r w:rsidR="006C16C6">
          <w:rPr>
            <w:noProof/>
            <w:webHidden/>
          </w:rPr>
          <w:t>3</w:t>
        </w:r>
        <w:r w:rsidR="006C16C6">
          <w:rPr>
            <w:noProof/>
            <w:webHidden/>
          </w:rPr>
          <w:fldChar w:fldCharType="end"/>
        </w:r>
      </w:hyperlink>
    </w:p>
    <w:p w:rsidR="006C16C6" w:rsidRDefault="00DB129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7632347" w:history="1">
        <w:r w:rsidR="006C16C6" w:rsidRPr="00B04DD8">
          <w:rPr>
            <w:rStyle w:val="Hyperlink"/>
          </w:rPr>
          <w:t>1.1.1</w:t>
        </w:r>
        <w:r w:rsidR="006C16C6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6C16C6" w:rsidRPr="00B04DD8">
          <w:rPr>
            <w:rStyle w:val="Hyperlink"/>
          </w:rPr>
          <w:t>Descrição da Orientação Relativas ao PCMS0</w:t>
        </w:r>
        <w:r w:rsidR="006C16C6">
          <w:rPr>
            <w:webHidden/>
          </w:rPr>
          <w:tab/>
        </w:r>
        <w:r w:rsidR="006C16C6">
          <w:rPr>
            <w:webHidden/>
          </w:rPr>
          <w:fldChar w:fldCharType="begin"/>
        </w:r>
        <w:r w:rsidR="006C16C6">
          <w:rPr>
            <w:webHidden/>
          </w:rPr>
          <w:instrText xml:space="preserve"> PAGEREF _Toc407632347 \h </w:instrText>
        </w:r>
        <w:r w:rsidR="006C16C6">
          <w:rPr>
            <w:webHidden/>
          </w:rPr>
        </w:r>
        <w:r w:rsidR="006C16C6">
          <w:rPr>
            <w:webHidden/>
          </w:rPr>
          <w:fldChar w:fldCharType="separate"/>
        </w:r>
        <w:r w:rsidR="006C16C6">
          <w:rPr>
            <w:webHidden/>
          </w:rPr>
          <w:t>5</w:t>
        </w:r>
        <w:r w:rsidR="006C16C6">
          <w:rPr>
            <w:webHidden/>
          </w:rPr>
          <w:fldChar w:fldCharType="end"/>
        </w:r>
      </w:hyperlink>
    </w:p>
    <w:p w:rsidR="006C16C6" w:rsidRDefault="00DB129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7632348" w:history="1">
        <w:r w:rsidR="006C16C6" w:rsidRPr="00B04DD8">
          <w:rPr>
            <w:rStyle w:val="Hyperlink"/>
          </w:rPr>
          <w:t>1.1.2</w:t>
        </w:r>
        <w:r w:rsidR="006C16C6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6C16C6" w:rsidRPr="00B04DD8">
          <w:rPr>
            <w:rStyle w:val="Hyperlink"/>
          </w:rPr>
          <w:t>Observação da Estrutura da Empresa</w:t>
        </w:r>
        <w:r w:rsidR="006C16C6">
          <w:rPr>
            <w:webHidden/>
          </w:rPr>
          <w:tab/>
        </w:r>
        <w:r w:rsidR="006C16C6">
          <w:rPr>
            <w:webHidden/>
          </w:rPr>
          <w:fldChar w:fldCharType="begin"/>
        </w:r>
        <w:r w:rsidR="006C16C6">
          <w:rPr>
            <w:webHidden/>
          </w:rPr>
          <w:instrText xml:space="preserve"> PAGEREF _Toc407632348 \h </w:instrText>
        </w:r>
        <w:r w:rsidR="006C16C6">
          <w:rPr>
            <w:webHidden/>
          </w:rPr>
        </w:r>
        <w:r w:rsidR="006C16C6">
          <w:rPr>
            <w:webHidden/>
          </w:rPr>
          <w:fldChar w:fldCharType="separate"/>
        </w:r>
        <w:r w:rsidR="006C16C6">
          <w:rPr>
            <w:webHidden/>
          </w:rPr>
          <w:t>6</w:t>
        </w:r>
        <w:r w:rsidR="006C16C6">
          <w:rPr>
            <w:webHidden/>
          </w:rPr>
          <w:fldChar w:fldCharType="end"/>
        </w:r>
      </w:hyperlink>
    </w:p>
    <w:p w:rsidR="006C16C6" w:rsidRDefault="00DB1296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07632349" w:history="1">
        <w:r w:rsidR="006C16C6" w:rsidRPr="00B04DD8">
          <w:rPr>
            <w:rStyle w:val="Hyperlink"/>
          </w:rPr>
          <w:t>1.1.3</w:t>
        </w:r>
        <w:r w:rsidR="006C16C6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6C16C6" w:rsidRPr="00B04DD8">
          <w:rPr>
            <w:rStyle w:val="Hyperlink"/>
          </w:rPr>
          <w:t>Observação da Listagem de Exames do PCMSO</w:t>
        </w:r>
        <w:r w:rsidR="006C16C6">
          <w:rPr>
            <w:webHidden/>
          </w:rPr>
          <w:tab/>
        </w:r>
        <w:r w:rsidR="006C16C6">
          <w:rPr>
            <w:webHidden/>
          </w:rPr>
          <w:fldChar w:fldCharType="begin"/>
        </w:r>
        <w:r w:rsidR="006C16C6">
          <w:rPr>
            <w:webHidden/>
          </w:rPr>
          <w:instrText xml:space="preserve"> PAGEREF _Toc407632349 \h </w:instrText>
        </w:r>
        <w:r w:rsidR="006C16C6">
          <w:rPr>
            <w:webHidden/>
          </w:rPr>
        </w:r>
        <w:r w:rsidR="006C16C6">
          <w:rPr>
            <w:webHidden/>
          </w:rPr>
          <w:fldChar w:fldCharType="separate"/>
        </w:r>
        <w:r w:rsidR="006C16C6">
          <w:rPr>
            <w:webHidden/>
          </w:rPr>
          <w:t>7</w:t>
        </w:r>
        <w:r w:rsidR="006C16C6">
          <w:rPr>
            <w:webHidden/>
          </w:rPr>
          <w:fldChar w:fldCharType="end"/>
        </w:r>
      </w:hyperlink>
    </w:p>
    <w:p w:rsidR="009A1D2B" w:rsidRDefault="000F7DAB" w:rsidP="0055553C">
      <w:pPr>
        <w:pStyle w:val="Ttulo1"/>
        <w:ind w:firstLine="709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07632345"/>
      <w:r w:rsidR="009A1D2B">
        <w:lastRenderedPageBreak/>
        <w:t xml:space="preserve">Guia Rápido – </w:t>
      </w:r>
      <w:r w:rsidR="00883288" w:rsidRPr="00883288">
        <w:t>Possibilidade de Edição do Documento PCMSO</w:t>
      </w:r>
      <w:bookmarkEnd w:id="1"/>
    </w:p>
    <w:p w:rsidR="00EB7D8E" w:rsidRDefault="00EB7D8E" w:rsidP="00EB7D8E">
      <w:pPr>
        <w:rPr>
          <w:lang w:eastAsia="pt-BR"/>
        </w:rPr>
      </w:pPr>
    </w:p>
    <w:p w:rsidR="00145660" w:rsidRPr="003C6A42" w:rsidRDefault="00E57CC5" w:rsidP="00AE5D83">
      <w:pPr>
        <w:pStyle w:val="ParagrafoManual"/>
        <w:rPr>
          <w:rFonts w:ascii="Calibri" w:hAnsi="Calibri"/>
          <w:lang w:eastAsia="pt-BR"/>
        </w:rPr>
      </w:pPr>
      <w:r>
        <w:rPr>
          <w:lang w:eastAsia="pt-BR"/>
        </w:rPr>
        <w:tab/>
      </w:r>
      <w:r w:rsidR="00A55177">
        <w:t xml:space="preserve">Neste guia rápido será </w:t>
      </w:r>
      <w:r w:rsidR="00F25B73">
        <w:t xml:space="preserve">demonstrado como efetuar a </w:t>
      </w:r>
      <w:r w:rsidR="00883288">
        <w:t>edição do documento PCMSO a partir da versão 12.03.00</w:t>
      </w:r>
      <w:r w:rsidR="0012403E">
        <w:t>.</w:t>
      </w:r>
    </w:p>
    <w:p w:rsidR="00A55177" w:rsidRDefault="00E51E4A" w:rsidP="00E51E4A">
      <w:pPr>
        <w:pStyle w:val="Ttulo2"/>
        <w:ind w:left="578" w:hanging="578"/>
        <w:jc w:val="left"/>
        <w:rPr>
          <w:lang w:val="pt-BR"/>
        </w:rPr>
      </w:pPr>
      <w:bookmarkStart w:id="2" w:name="_Toc407632346"/>
      <w:r w:rsidRPr="00E51E4A">
        <w:rPr>
          <w:lang w:val="pt-BR"/>
        </w:rPr>
        <w:t>Possibilidade de Edição do Documento PCMSO</w:t>
      </w:r>
      <w:bookmarkStart w:id="3" w:name="_GoBack"/>
      <w:bookmarkEnd w:id="2"/>
      <w:bookmarkEnd w:id="3"/>
    </w:p>
    <w:p w:rsidR="00105BF7" w:rsidRDefault="00105BF7" w:rsidP="004E1D19">
      <w:pPr>
        <w:pStyle w:val="ParagrafoManual"/>
      </w:pPr>
    </w:p>
    <w:p w:rsidR="00E51E4A" w:rsidRDefault="00A27143" w:rsidP="00E51E4A">
      <w:pPr>
        <w:pStyle w:val="ParagrafoManual"/>
      </w:pPr>
      <w:r>
        <w:t>Acesse o sistema TOTVS Série 1 Saúde Personal Med com seu usuário.</w:t>
      </w:r>
    </w:p>
    <w:p w:rsidR="00A27143" w:rsidRDefault="00A17EB7" w:rsidP="00E51E4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1F8F1214" wp14:editId="4EB53C5E">
            <wp:simplePos x="0" y="0"/>
            <wp:positionH relativeFrom="margin">
              <wp:align>center</wp:align>
            </wp:positionH>
            <wp:positionV relativeFrom="paragraph">
              <wp:posOffset>161128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27143" w:rsidRDefault="00A27143" w:rsidP="00E51E4A">
      <w:pPr>
        <w:pStyle w:val="ParagrafoManual"/>
      </w:pPr>
    </w:p>
    <w:p w:rsidR="00A17EB7" w:rsidRDefault="00A17EB7" w:rsidP="00E51E4A">
      <w:pPr>
        <w:pStyle w:val="ParagrafoManual"/>
      </w:pPr>
      <w:r>
        <w:t>Após vá até o módulo Atendimento Clínico.</w:t>
      </w:r>
    </w:p>
    <w:p w:rsidR="00A17EB7" w:rsidRDefault="00A17EB7" w:rsidP="00E51E4A">
      <w:pPr>
        <w:pStyle w:val="ParagrafoManual"/>
      </w:pPr>
    </w:p>
    <w:p w:rsidR="000D6A8D" w:rsidRDefault="000D6A8D" w:rsidP="00E51E4A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2D729B5A" wp14:editId="20BE8EAF">
            <wp:simplePos x="0" y="0"/>
            <wp:positionH relativeFrom="margin">
              <wp:align>center</wp:align>
            </wp:positionH>
            <wp:positionV relativeFrom="paragraph">
              <wp:posOffset>151603</wp:posOffset>
            </wp:positionV>
            <wp:extent cx="1243965" cy="2487930"/>
            <wp:effectExtent l="152400" t="152400" r="356235" b="369570"/>
            <wp:wrapThrough wrapText="bothSides">
              <wp:wrapPolygon edited="0">
                <wp:start x="1323" y="-1323"/>
                <wp:lineTo x="-2646" y="-992"/>
                <wp:lineTo x="-2646" y="20178"/>
                <wp:lineTo x="-1985" y="22989"/>
                <wp:lineTo x="1985" y="24312"/>
                <wp:lineTo x="2315" y="24643"/>
                <wp:lineTo x="22493" y="24643"/>
                <wp:lineTo x="22824" y="24312"/>
                <wp:lineTo x="26793" y="22989"/>
                <wp:lineTo x="27455" y="17531"/>
                <wp:lineTo x="27455" y="1654"/>
                <wp:lineTo x="23485" y="-827"/>
                <wp:lineTo x="23155" y="-1323"/>
                <wp:lineTo x="1323" y="-1323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3965" cy="248793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Pr="000D6A8D" w:rsidRDefault="000D6A8D" w:rsidP="000D6A8D"/>
    <w:p w:rsidR="000D6A8D" w:rsidRDefault="000D6A8D" w:rsidP="000D6A8D"/>
    <w:p w:rsidR="00A17EB7" w:rsidRDefault="000D6A8D" w:rsidP="000D6A8D">
      <w:pPr>
        <w:tabs>
          <w:tab w:val="left" w:pos="7116"/>
        </w:tabs>
      </w:pPr>
      <w:r>
        <w:tab/>
      </w:r>
    </w:p>
    <w:p w:rsidR="000D6A8D" w:rsidRPr="00991D80" w:rsidRDefault="004D0809" w:rsidP="000D6A8D">
      <w:pPr>
        <w:pStyle w:val="ParagrafoManual"/>
      </w:pPr>
      <w:r>
        <w:lastRenderedPageBreak/>
        <w:t>No módulo “</w:t>
      </w:r>
      <w:r>
        <w:rPr>
          <w:b/>
        </w:rPr>
        <w:t>Atendimento Clínico</w:t>
      </w:r>
      <w:r>
        <w:t xml:space="preserve">” vá até o menu </w:t>
      </w:r>
      <w:r w:rsidR="00991D80">
        <w:t>“</w:t>
      </w:r>
      <w:r w:rsidR="00991D80">
        <w:rPr>
          <w:b/>
        </w:rPr>
        <w:t>Impressos</w:t>
      </w:r>
      <w:r w:rsidR="00991D80">
        <w:t>”, opção “</w:t>
      </w:r>
      <w:r w:rsidR="00991D80">
        <w:rPr>
          <w:b/>
        </w:rPr>
        <w:t>Medicina do Trabalho</w:t>
      </w:r>
      <w:r w:rsidR="00991D80">
        <w:t>” e selecione a opção “</w:t>
      </w:r>
      <w:r w:rsidR="00991D80">
        <w:rPr>
          <w:b/>
        </w:rPr>
        <w:t>Configuração do Documento PCMSO</w:t>
      </w:r>
      <w:r w:rsidR="00991D80">
        <w:t>”.</w:t>
      </w:r>
    </w:p>
    <w:p w:rsidR="004D0809" w:rsidRDefault="004D0809" w:rsidP="000D6A8D">
      <w:pPr>
        <w:pStyle w:val="ParagrafoManual"/>
      </w:pPr>
    </w:p>
    <w:p w:rsidR="00FC139D" w:rsidRDefault="00991D80" w:rsidP="000D6A8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354A832C" wp14:editId="0696F74B">
            <wp:simplePos x="0" y="0"/>
            <wp:positionH relativeFrom="margin">
              <wp:align>center</wp:align>
            </wp:positionH>
            <wp:positionV relativeFrom="paragraph">
              <wp:posOffset>95560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3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Pr="00FC139D" w:rsidRDefault="00FC139D" w:rsidP="00FC139D"/>
    <w:p w:rsidR="00FC139D" w:rsidRDefault="00FC139D" w:rsidP="00FC139D"/>
    <w:p w:rsidR="004D0809" w:rsidRDefault="00FC139D" w:rsidP="00FC139D">
      <w:pPr>
        <w:pStyle w:val="ParagrafoManual"/>
      </w:pPr>
      <w:r>
        <w:tab/>
        <w:t>Irá abrir a tela abaixo onde você pode configurar:</w:t>
      </w:r>
    </w:p>
    <w:p w:rsidR="00FC139D" w:rsidRDefault="00FC139D" w:rsidP="0059616D">
      <w:pPr>
        <w:pStyle w:val="ParagrafoManual"/>
        <w:numPr>
          <w:ilvl w:val="0"/>
          <w:numId w:val="41"/>
        </w:numPr>
      </w:pPr>
      <w:r>
        <w:t>Descrição da Orientação Relativa</w:t>
      </w:r>
      <w:r w:rsidR="00DC5797">
        <w:t>s ao PCMS0</w:t>
      </w:r>
    </w:p>
    <w:p w:rsidR="0059616D" w:rsidRDefault="0059616D" w:rsidP="0059616D">
      <w:pPr>
        <w:pStyle w:val="ParagrafoManual"/>
        <w:numPr>
          <w:ilvl w:val="0"/>
          <w:numId w:val="41"/>
        </w:numPr>
      </w:pPr>
      <w:r>
        <w:t>Observação da Estrutura da Empresa</w:t>
      </w:r>
    </w:p>
    <w:p w:rsidR="0059616D" w:rsidRDefault="0059616D" w:rsidP="0059616D">
      <w:pPr>
        <w:pStyle w:val="ParagrafoManual"/>
        <w:numPr>
          <w:ilvl w:val="0"/>
          <w:numId w:val="41"/>
        </w:numPr>
      </w:pPr>
      <w:r>
        <w:t>Observação da Listagem de Exames do PCMSO</w:t>
      </w:r>
    </w:p>
    <w:p w:rsidR="00FC139D" w:rsidRDefault="00FC139D" w:rsidP="00FC139D">
      <w:pPr>
        <w:pStyle w:val="ParagrafoManual"/>
        <w:rPr>
          <w:noProof/>
          <w:lang w:eastAsia="pt-BR"/>
        </w:rPr>
      </w:pPr>
    </w:p>
    <w:p w:rsidR="0059616D" w:rsidRDefault="0059616D" w:rsidP="00FC139D">
      <w:pPr>
        <w:pStyle w:val="ParagrafoManual"/>
        <w:rPr>
          <w:noProof/>
          <w:lang w:eastAsia="pt-BR"/>
        </w:rPr>
      </w:pPr>
    </w:p>
    <w:p w:rsidR="00BA6D39" w:rsidRDefault="0059616D" w:rsidP="00FC139D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34CD5C95" wp14:editId="45658DD4">
            <wp:simplePos x="0" y="0"/>
            <wp:positionH relativeFrom="margin">
              <wp:align>center</wp:align>
            </wp:positionH>
            <wp:positionV relativeFrom="paragraph">
              <wp:posOffset>85060</wp:posOffset>
            </wp:positionV>
            <wp:extent cx="4901191" cy="2527983"/>
            <wp:effectExtent l="152400" t="152400" r="356870" b="367665"/>
            <wp:wrapThrough wrapText="bothSides">
              <wp:wrapPolygon edited="0">
                <wp:start x="336" y="-1302"/>
                <wp:lineTo x="-672" y="-977"/>
                <wp:lineTo x="-588" y="22625"/>
                <wp:lineTo x="504" y="24253"/>
                <wp:lineTo x="588" y="24579"/>
                <wp:lineTo x="21829" y="24579"/>
                <wp:lineTo x="21913" y="24253"/>
                <wp:lineTo x="23005" y="22625"/>
                <wp:lineTo x="23089" y="1628"/>
                <wp:lineTo x="22081" y="-814"/>
                <wp:lineTo x="21997" y="-1302"/>
                <wp:lineTo x="336" y="-1302"/>
              </wp:wrapPolygon>
            </wp:wrapThrough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4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01191" cy="2527983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BA6D39" w:rsidRPr="00BA6D39" w:rsidRDefault="00BA6D39" w:rsidP="00BA6D39"/>
    <w:p w:rsidR="0059616D" w:rsidRDefault="00BA6D39" w:rsidP="00BA6D39">
      <w:pPr>
        <w:tabs>
          <w:tab w:val="left" w:pos="2512"/>
        </w:tabs>
      </w:pPr>
      <w:r>
        <w:tab/>
      </w:r>
    </w:p>
    <w:p w:rsidR="00BA6D39" w:rsidRDefault="00BA6D39" w:rsidP="00BA6D39">
      <w:pPr>
        <w:tabs>
          <w:tab w:val="left" w:pos="2512"/>
        </w:tabs>
      </w:pPr>
    </w:p>
    <w:p w:rsidR="006B4B83" w:rsidRDefault="006B4B83" w:rsidP="006B4B83">
      <w:pPr>
        <w:pStyle w:val="Ttulo3"/>
      </w:pPr>
      <w:bookmarkStart w:id="4" w:name="_Toc407632347"/>
      <w:r>
        <w:lastRenderedPageBreak/>
        <w:t>Descrição da Orientação Relativas ao PCMS0</w:t>
      </w:r>
      <w:bookmarkEnd w:id="4"/>
    </w:p>
    <w:p w:rsidR="00BA6D39" w:rsidRDefault="00BA6D39" w:rsidP="00BA6D39">
      <w:pPr>
        <w:pStyle w:val="ParagrafoManual"/>
      </w:pPr>
    </w:p>
    <w:p w:rsidR="006B4B83" w:rsidRDefault="006B4B83" w:rsidP="00BA6D39">
      <w:pPr>
        <w:pStyle w:val="ParagrafoManual"/>
      </w:pPr>
      <w:r>
        <w:t xml:space="preserve">Para configurar a Descrição da Orientação Relativas ao PCMSO basta clicar duas </w:t>
      </w:r>
      <w:r w:rsidR="003B6ACB">
        <w:t>sobre a linha (como indicado na imagem abaixo)</w:t>
      </w:r>
    </w:p>
    <w:p w:rsidR="003B6ACB" w:rsidRDefault="003B6ACB" w:rsidP="00BA6D39">
      <w:pPr>
        <w:pStyle w:val="ParagrafoManual"/>
      </w:pPr>
    </w:p>
    <w:p w:rsidR="004A2A8C" w:rsidRDefault="00911827" w:rsidP="00BA6D3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2AF7719C" wp14:editId="71CE47A8">
            <wp:simplePos x="0" y="0"/>
            <wp:positionH relativeFrom="margin">
              <wp:align>center</wp:align>
            </wp:positionH>
            <wp:positionV relativeFrom="paragraph">
              <wp:posOffset>192656</wp:posOffset>
            </wp:positionV>
            <wp:extent cx="4599748" cy="2372502"/>
            <wp:effectExtent l="152400" t="152400" r="353695" b="370840"/>
            <wp:wrapThrough wrapText="bothSides">
              <wp:wrapPolygon edited="0">
                <wp:start x="358" y="-1388"/>
                <wp:lineTo x="-716" y="-1041"/>
                <wp:lineTo x="-716" y="22375"/>
                <wp:lineTo x="-89" y="23936"/>
                <wp:lineTo x="626" y="24803"/>
                <wp:lineTo x="21830" y="24803"/>
                <wp:lineTo x="22635" y="23936"/>
                <wp:lineTo x="23172" y="21334"/>
                <wp:lineTo x="23172" y="1734"/>
                <wp:lineTo x="22098" y="-867"/>
                <wp:lineTo x="22009" y="-1388"/>
                <wp:lineTo x="358" y="-1388"/>
              </wp:wrapPolygon>
            </wp:wrapThrough>
            <wp:docPr id="12" name="Imagem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5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99748" cy="237250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Pr="004A2A8C" w:rsidRDefault="004A2A8C" w:rsidP="004A2A8C"/>
    <w:p w:rsidR="004A2A8C" w:rsidRDefault="004A2A8C" w:rsidP="004A2A8C"/>
    <w:p w:rsidR="004A2A8C" w:rsidRDefault="004A2A8C" w:rsidP="004A2A8C">
      <w:pPr>
        <w:pStyle w:val="ParagrafoManual"/>
      </w:pPr>
    </w:p>
    <w:p w:rsidR="004A2A8C" w:rsidRDefault="004A2A8C" w:rsidP="004A2A8C">
      <w:pPr>
        <w:pStyle w:val="ParagrafoManual"/>
      </w:pPr>
      <w:r>
        <w:t>Irá abrir a tela onde você pode configurar da forma que desejar.</w:t>
      </w:r>
    </w:p>
    <w:p w:rsidR="004A2A8C" w:rsidRDefault="004E01F2" w:rsidP="004A2A8C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5443F4FE" wp14:editId="4E1A9921">
            <wp:simplePos x="0" y="0"/>
            <wp:positionH relativeFrom="margin">
              <wp:align>center</wp:align>
            </wp:positionH>
            <wp:positionV relativeFrom="paragraph">
              <wp:posOffset>156048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6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A2A8C" w:rsidRDefault="004A2A8C" w:rsidP="004A2A8C">
      <w:pPr>
        <w:pStyle w:val="ParagrafoManual"/>
      </w:pPr>
    </w:p>
    <w:p w:rsidR="004E01F2" w:rsidRDefault="004E01F2" w:rsidP="004A2A8C">
      <w:pPr>
        <w:pStyle w:val="ParagrafoManual"/>
      </w:pPr>
      <w:r>
        <w:t>Após efetuar a edição clique no botão “</w:t>
      </w:r>
      <w:r>
        <w:rPr>
          <w:b/>
        </w:rPr>
        <w:t>SALVAR</w:t>
      </w:r>
      <w:r>
        <w:t>”.</w:t>
      </w:r>
    </w:p>
    <w:p w:rsidR="008F1109" w:rsidRDefault="008F1109" w:rsidP="004A2A8C">
      <w:pPr>
        <w:pStyle w:val="ParagrafoManual"/>
      </w:pPr>
    </w:p>
    <w:p w:rsidR="008F1109" w:rsidRPr="008F1109" w:rsidRDefault="008F1109" w:rsidP="008F1109"/>
    <w:p w:rsidR="008F1109" w:rsidRPr="008F1109" w:rsidRDefault="008F1109" w:rsidP="008F1109"/>
    <w:p w:rsidR="004E01F2" w:rsidRDefault="008F1109" w:rsidP="008F1109">
      <w:pPr>
        <w:tabs>
          <w:tab w:val="left" w:pos="2378"/>
        </w:tabs>
      </w:pPr>
      <w:r>
        <w:tab/>
      </w:r>
    </w:p>
    <w:p w:rsidR="008F1109" w:rsidRDefault="008F1109" w:rsidP="008F1109">
      <w:pPr>
        <w:pStyle w:val="Ttulo3"/>
      </w:pPr>
      <w:bookmarkStart w:id="5" w:name="_Toc407632348"/>
      <w:r>
        <w:lastRenderedPageBreak/>
        <w:t>Observação da Estrutura da Empresa</w:t>
      </w:r>
      <w:bookmarkEnd w:id="5"/>
    </w:p>
    <w:p w:rsidR="008F1109" w:rsidRDefault="008F1109" w:rsidP="008F1109">
      <w:pPr>
        <w:pStyle w:val="ParagrafoManual"/>
      </w:pPr>
      <w:r>
        <w:t xml:space="preserve">Para configurar a </w:t>
      </w:r>
      <w:r w:rsidR="00645B68">
        <w:t>Observação da Estrutura da Empresa</w:t>
      </w:r>
      <w:r>
        <w:t xml:space="preserve"> basta clicar duas sobre a linha (como indicado na imagem abaixo)</w:t>
      </w:r>
    </w:p>
    <w:p w:rsidR="008F1109" w:rsidRDefault="008F1109" w:rsidP="008F1109">
      <w:pPr>
        <w:pStyle w:val="ParagrafoManual"/>
      </w:pPr>
    </w:p>
    <w:p w:rsidR="008F1109" w:rsidRPr="008F1109" w:rsidRDefault="00645B68" w:rsidP="008F110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7662357F" wp14:editId="30AB3B41">
            <wp:simplePos x="0" y="0"/>
            <wp:positionH relativeFrom="margin">
              <wp:align>center</wp:align>
            </wp:positionH>
            <wp:positionV relativeFrom="paragraph">
              <wp:posOffset>52528</wp:posOffset>
            </wp:positionV>
            <wp:extent cx="4786796" cy="2468979"/>
            <wp:effectExtent l="152400" t="152400" r="356870" b="369570"/>
            <wp:wrapThrough wrapText="bothSides">
              <wp:wrapPolygon edited="0">
                <wp:start x="344" y="-1333"/>
                <wp:lineTo x="-688" y="-1000"/>
                <wp:lineTo x="-688" y="20333"/>
                <wp:lineTo x="-516" y="23167"/>
                <wp:lineTo x="516" y="24333"/>
                <wp:lineTo x="602" y="24667"/>
                <wp:lineTo x="21835" y="24667"/>
                <wp:lineTo x="21921" y="24333"/>
                <wp:lineTo x="22867" y="23167"/>
                <wp:lineTo x="23124" y="20333"/>
                <wp:lineTo x="23124" y="1667"/>
                <wp:lineTo x="22093" y="-833"/>
                <wp:lineTo x="22007" y="-1333"/>
                <wp:lineTo x="344" y="-1333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7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86796" cy="2468979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5B68" w:rsidRDefault="00645B68" w:rsidP="008F1109">
      <w:pPr>
        <w:pStyle w:val="ParagrafoManual"/>
      </w:pPr>
    </w:p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Pr="00645B68" w:rsidRDefault="00645B68" w:rsidP="00645B68"/>
    <w:p w:rsidR="00645B68" w:rsidRDefault="00645B68" w:rsidP="00645B68"/>
    <w:p w:rsidR="008F1109" w:rsidRDefault="008F1109" w:rsidP="00645B68"/>
    <w:p w:rsidR="00645B68" w:rsidRDefault="00645B68" w:rsidP="00645B68">
      <w:pPr>
        <w:pStyle w:val="ParagrafoManual"/>
      </w:pPr>
    </w:p>
    <w:p w:rsidR="00645B68" w:rsidRDefault="00645B68" w:rsidP="00645B68">
      <w:pPr>
        <w:pStyle w:val="ParagrafoManual"/>
      </w:pPr>
      <w:r>
        <w:t>Irá abrir a tela onde você pode configurar da forma que desejar.</w:t>
      </w:r>
    </w:p>
    <w:p w:rsidR="00645B68" w:rsidRDefault="00645B68" w:rsidP="00645B68">
      <w:pPr>
        <w:pStyle w:val="ParagrafoManual"/>
      </w:pPr>
    </w:p>
    <w:p w:rsidR="005452DD" w:rsidRDefault="005452DD" w:rsidP="00645B6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60B7424" wp14:editId="6073774C">
            <wp:simplePos x="0" y="0"/>
            <wp:positionH relativeFrom="margin">
              <wp:align>center</wp:align>
            </wp:positionH>
            <wp:positionV relativeFrom="paragraph">
              <wp:posOffset>53163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8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52DD" w:rsidRDefault="005452DD" w:rsidP="005452DD">
      <w:pPr>
        <w:pStyle w:val="ParagrafoManual"/>
      </w:pPr>
      <w:r>
        <w:tab/>
        <w:t>Após efetuar a edição clique no botão “</w:t>
      </w:r>
      <w:r>
        <w:rPr>
          <w:b/>
        </w:rPr>
        <w:t>SALVAR</w:t>
      </w:r>
      <w:r>
        <w:t>”.</w:t>
      </w:r>
    </w:p>
    <w:p w:rsidR="005C395A" w:rsidRDefault="005C395A" w:rsidP="005452DD">
      <w:pPr>
        <w:tabs>
          <w:tab w:val="left" w:pos="2277"/>
        </w:tabs>
      </w:pPr>
    </w:p>
    <w:p w:rsidR="005452DD" w:rsidRDefault="005452DD" w:rsidP="005452DD">
      <w:pPr>
        <w:tabs>
          <w:tab w:val="left" w:pos="2277"/>
        </w:tabs>
      </w:pPr>
    </w:p>
    <w:p w:rsidR="005452DD" w:rsidRDefault="005452DD" w:rsidP="005452DD">
      <w:pPr>
        <w:tabs>
          <w:tab w:val="left" w:pos="2277"/>
        </w:tabs>
      </w:pPr>
    </w:p>
    <w:p w:rsidR="005452DD" w:rsidRDefault="005452DD" w:rsidP="005452DD">
      <w:pPr>
        <w:tabs>
          <w:tab w:val="left" w:pos="2277"/>
        </w:tabs>
      </w:pPr>
    </w:p>
    <w:p w:rsidR="005452DD" w:rsidRDefault="005452DD" w:rsidP="005452DD">
      <w:pPr>
        <w:tabs>
          <w:tab w:val="left" w:pos="2277"/>
        </w:tabs>
      </w:pPr>
    </w:p>
    <w:p w:rsidR="00152D79" w:rsidRDefault="00152D79" w:rsidP="005320DE">
      <w:pPr>
        <w:pStyle w:val="Ttulo3"/>
      </w:pPr>
      <w:bookmarkStart w:id="6" w:name="_Toc407632349"/>
      <w:r>
        <w:lastRenderedPageBreak/>
        <w:t>Observação da Listagem de Exames do PCMSO</w:t>
      </w:r>
      <w:bookmarkEnd w:id="6"/>
    </w:p>
    <w:p w:rsidR="005320DE" w:rsidRDefault="005320DE" w:rsidP="005320DE"/>
    <w:p w:rsidR="005320DE" w:rsidRDefault="005320DE" w:rsidP="005320DE">
      <w:pPr>
        <w:pStyle w:val="ParagrafoManual"/>
      </w:pPr>
      <w:r>
        <w:t>Para configurar a Observação da Estrutura da Empresa basta clicar duas sobre a linha (como indicado na imagem abaixo)</w:t>
      </w:r>
    </w:p>
    <w:p w:rsidR="005320DE" w:rsidRDefault="005320DE" w:rsidP="005320DE">
      <w:pPr>
        <w:pStyle w:val="ParagrafoManual"/>
      </w:pPr>
    </w:p>
    <w:p w:rsidR="005320DE" w:rsidRPr="005320DE" w:rsidRDefault="00A9268B" w:rsidP="005320D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2354CFAF" wp14:editId="07B033D6">
            <wp:simplePos x="0" y="0"/>
            <wp:positionH relativeFrom="margin">
              <wp:align>center</wp:align>
            </wp:positionH>
            <wp:positionV relativeFrom="paragraph">
              <wp:posOffset>29845</wp:posOffset>
            </wp:positionV>
            <wp:extent cx="4769485" cy="2459990"/>
            <wp:effectExtent l="152400" t="152400" r="354965" b="359410"/>
            <wp:wrapThrough wrapText="bothSides">
              <wp:wrapPolygon edited="0">
                <wp:start x="345" y="-1338"/>
                <wp:lineTo x="-690" y="-1004"/>
                <wp:lineTo x="-690" y="22247"/>
                <wp:lineTo x="-431" y="23250"/>
                <wp:lineTo x="518" y="24254"/>
                <wp:lineTo x="604" y="24589"/>
                <wp:lineTo x="21827" y="24589"/>
                <wp:lineTo x="21913" y="24254"/>
                <wp:lineTo x="22862" y="23083"/>
                <wp:lineTo x="23121" y="20407"/>
                <wp:lineTo x="23121" y="1673"/>
                <wp:lineTo x="22086" y="-836"/>
                <wp:lineTo x="22000" y="-1338"/>
                <wp:lineTo x="345" y="-1338"/>
              </wp:wrapPolygon>
            </wp:wrapThrough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9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9485" cy="2459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268B" w:rsidRDefault="00A9268B" w:rsidP="005452DD">
      <w:pPr>
        <w:pStyle w:val="ParagrafoManual"/>
      </w:pPr>
    </w:p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Pr="00A9268B" w:rsidRDefault="00A9268B" w:rsidP="00A9268B"/>
    <w:p w:rsidR="00A9268B" w:rsidRDefault="00A9268B" w:rsidP="00A9268B"/>
    <w:p w:rsidR="005452DD" w:rsidRDefault="00A9268B" w:rsidP="00A9268B">
      <w:pPr>
        <w:pStyle w:val="ParagrafoManual"/>
      </w:pPr>
      <w:r>
        <w:tab/>
        <w:t>Irá abrir a tela onde você pode configurar da forma que desejar.</w:t>
      </w:r>
    </w:p>
    <w:p w:rsidR="00A9268B" w:rsidRDefault="00A9268B" w:rsidP="00A9268B">
      <w:pPr>
        <w:pStyle w:val="ParagrafoManual"/>
      </w:pPr>
    </w:p>
    <w:p w:rsidR="00A9268B" w:rsidRDefault="00A9268B" w:rsidP="00A9268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5CE7144B" wp14:editId="280278C2">
            <wp:simplePos x="0" y="0"/>
            <wp:positionH relativeFrom="margin">
              <wp:align>center</wp:align>
            </wp:positionH>
            <wp:positionV relativeFrom="paragraph">
              <wp:posOffset>48718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10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268B" w:rsidRDefault="00A9268B" w:rsidP="00A9268B"/>
    <w:p w:rsidR="00A9268B" w:rsidRDefault="00A9268B" w:rsidP="00A9268B">
      <w:pPr>
        <w:pStyle w:val="ParagrafoManual"/>
      </w:pPr>
      <w:r>
        <w:tab/>
        <w:t>Após efetuar a edição clique no botão “</w:t>
      </w:r>
      <w:r>
        <w:rPr>
          <w:b/>
        </w:rPr>
        <w:t>SALVAR</w:t>
      </w:r>
      <w:r>
        <w:t>”.</w:t>
      </w:r>
    </w:p>
    <w:p w:rsidR="00A9268B" w:rsidRPr="00A9268B" w:rsidRDefault="00A9268B" w:rsidP="00A9268B">
      <w:pPr>
        <w:pStyle w:val="ParagrafoManual"/>
      </w:pPr>
    </w:p>
    <w:sectPr w:rsidR="00A9268B" w:rsidRPr="00A9268B" w:rsidSect="00D569DD">
      <w:headerReference w:type="even" r:id="rId18"/>
      <w:headerReference w:type="default" r:id="rId19"/>
      <w:footerReference w:type="even" r:id="rId20"/>
      <w:footerReference w:type="default" r:id="rId21"/>
      <w:headerReference w:type="first" r:id="rId22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B1296" w:rsidRDefault="00DB1296" w:rsidP="00CA5701">
      <w:r>
        <w:separator/>
      </w:r>
    </w:p>
  </w:endnote>
  <w:endnote w:type="continuationSeparator" w:id="0">
    <w:p w:rsidR="00DB1296" w:rsidRDefault="00DB1296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Default="00771270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0239F1" w:rsidRDefault="00771270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771270" w:rsidRPr="000239F1" w:rsidRDefault="00771270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71270" w:rsidRPr="00B2520C" w:rsidRDefault="0077127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71270" w:rsidRPr="00B2520C" w:rsidRDefault="0077127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53491F" w:rsidRDefault="00771270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771270" w:rsidRPr="00B2520C" w:rsidRDefault="00771270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E2067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771270" w:rsidRPr="00B2520C" w:rsidRDefault="00771270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E2067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B1296" w:rsidRDefault="00DB1296" w:rsidP="00CA5701">
      <w:r>
        <w:separator/>
      </w:r>
    </w:p>
  </w:footnote>
  <w:footnote w:type="continuationSeparator" w:id="0">
    <w:p w:rsidR="00DB1296" w:rsidRDefault="00DB1296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015839" w:rsidRDefault="00771270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5D5B9D" w:rsidRDefault="00771270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771270" w:rsidRPr="005D5B9D" w:rsidRDefault="00771270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71270" w:rsidRDefault="00771270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Pr="00015839" w:rsidRDefault="00771270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771270" w:rsidRPr="00015839" w:rsidRDefault="00771270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Pr="00015839" w:rsidRDefault="00771270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771270" w:rsidRDefault="00771270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883288" w:rsidRPr="00883288">
                            <w:t>Possibilidade de Edição do Documento PCMSO</w:t>
                          </w:r>
                        </w:p>
                        <w:p w:rsidR="00771270" w:rsidRPr="003656AA" w:rsidRDefault="00771270" w:rsidP="003656AA"/>
                        <w:p w:rsidR="00771270" w:rsidRPr="005D5B9D" w:rsidRDefault="00771270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771270" w:rsidRDefault="00771270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883288" w:rsidRPr="00883288">
                      <w:t xml:space="preserve">Possibilidade de Edição do Documento </w:t>
                    </w:r>
                    <w:proofErr w:type="spellStart"/>
                    <w:r w:rsidR="00883288" w:rsidRPr="00883288">
                      <w:t>PCMSO</w:t>
                    </w:r>
                    <w:proofErr w:type="spellEnd"/>
                  </w:p>
                  <w:p w:rsidR="00771270" w:rsidRPr="003656AA" w:rsidRDefault="00771270" w:rsidP="003656AA"/>
                  <w:p w:rsidR="00771270" w:rsidRPr="005D5B9D" w:rsidRDefault="00771270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771270" w:rsidRPr="00015839" w:rsidRDefault="00771270" w:rsidP="00AF1377">
    <w:pPr>
      <w:pStyle w:val="Cabealho"/>
      <w:ind w:firstLine="2127"/>
      <w:rPr>
        <w:b/>
        <w:color w:val="FFFFFF"/>
        <w:sz w:val="32"/>
        <w:szCs w:val="32"/>
      </w:rPr>
    </w:pPr>
  </w:p>
  <w:p w:rsidR="00771270" w:rsidRDefault="00771270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1270" w:rsidRDefault="00771270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907270"/>
    <w:multiLevelType w:val="hybridMultilevel"/>
    <w:tmpl w:val="0EAE751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3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4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5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7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9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0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1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3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4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9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0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2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4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5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7"/>
  </w:num>
  <w:num w:numId="3">
    <w:abstractNumId w:val="10"/>
  </w:num>
  <w:num w:numId="4">
    <w:abstractNumId w:val="9"/>
  </w:num>
  <w:num w:numId="5">
    <w:abstractNumId w:val="14"/>
  </w:num>
  <w:num w:numId="6">
    <w:abstractNumId w:val="22"/>
  </w:num>
  <w:num w:numId="7">
    <w:abstractNumId w:val="8"/>
  </w:num>
  <w:num w:numId="8">
    <w:abstractNumId w:val="2"/>
  </w:num>
  <w:num w:numId="9">
    <w:abstractNumId w:val="5"/>
  </w:num>
  <w:num w:numId="10">
    <w:abstractNumId w:val="4"/>
  </w:num>
  <w:num w:numId="11">
    <w:abstractNumId w:val="16"/>
  </w:num>
  <w:num w:numId="12">
    <w:abstractNumId w:val="3"/>
  </w:num>
  <w:num w:numId="13">
    <w:abstractNumId w:val="24"/>
  </w:num>
  <w:num w:numId="14">
    <w:abstractNumId w:val="20"/>
  </w:num>
  <w:num w:numId="15">
    <w:abstractNumId w:val="1"/>
  </w:num>
  <w:num w:numId="16">
    <w:abstractNumId w:val="18"/>
  </w:num>
  <w:num w:numId="17">
    <w:abstractNumId w:val="15"/>
  </w:num>
  <w:num w:numId="18">
    <w:abstractNumId w:val="21"/>
  </w:num>
  <w:num w:numId="19">
    <w:abstractNumId w:val="6"/>
  </w:num>
  <w:num w:numId="20">
    <w:abstractNumId w:val="17"/>
  </w:num>
  <w:num w:numId="21">
    <w:abstractNumId w:val="25"/>
  </w:num>
  <w:num w:numId="22">
    <w:abstractNumId w:val="12"/>
  </w:num>
  <w:num w:numId="23">
    <w:abstractNumId w:val="10"/>
  </w:num>
  <w:num w:numId="24">
    <w:abstractNumId w:val="10"/>
  </w:num>
  <w:num w:numId="25">
    <w:abstractNumId w:val="19"/>
  </w:num>
  <w:num w:numId="26">
    <w:abstractNumId w:val="10"/>
  </w:num>
  <w:num w:numId="27">
    <w:abstractNumId w:val="10"/>
  </w:num>
  <w:num w:numId="28">
    <w:abstractNumId w:val="11"/>
  </w:num>
  <w:num w:numId="29">
    <w:abstractNumId w:val="10"/>
  </w:num>
  <w:num w:numId="30">
    <w:abstractNumId w:val="10"/>
  </w:num>
  <w:num w:numId="31">
    <w:abstractNumId w:val="23"/>
  </w:num>
  <w:num w:numId="32">
    <w:abstractNumId w:val="10"/>
  </w:num>
  <w:num w:numId="33">
    <w:abstractNumId w:val="10"/>
  </w:num>
  <w:num w:numId="34">
    <w:abstractNumId w:val="10"/>
  </w:num>
  <w:num w:numId="35">
    <w:abstractNumId w:val="10"/>
  </w:num>
  <w:num w:numId="36">
    <w:abstractNumId w:val="13"/>
  </w:num>
  <w:num w:numId="37">
    <w:abstractNumId w:val="10"/>
  </w:num>
  <w:num w:numId="38">
    <w:abstractNumId w:val="10"/>
  </w:num>
  <w:num w:numId="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0"/>
  </w:num>
  <w:num w:numId="41">
    <w:abstractNumId w:val="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6A48"/>
    <w:rsid w:val="00026EEE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C39"/>
    <w:rsid w:val="00067DCE"/>
    <w:rsid w:val="000705FC"/>
    <w:rsid w:val="00070B9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3CD"/>
    <w:rsid w:val="00092E74"/>
    <w:rsid w:val="000954D9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69F"/>
    <w:rsid w:val="000B6882"/>
    <w:rsid w:val="000B724F"/>
    <w:rsid w:val="000B799B"/>
    <w:rsid w:val="000B7F4C"/>
    <w:rsid w:val="000C139D"/>
    <w:rsid w:val="000C1CA2"/>
    <w:rsid w:val="000C34A4"/>
    <w:rsid w:val="000C3B09"/>
    <w:rsid w:val="000C4FE0"/>
    <w:rsid w:val="000C50E4"/>
    <w:rsid w:val="000C51D5"/>
    <w:rsid w:val="000C6C3D"/>
    <w:rsid w:val="000D0CB0"/>
    <w:rsid w:val="000D175B"/>
    <w:rsid w:val="000D2E67"/>
    <w:rsid w:val="000D3230"/>
    <w:rsid w:val="000D426E"/>
    <w:rsid w:val="000D47EA"/>
    <w:rsid w:val="000D49EB"/>
    <w:rsid w:val="000D6A8D"/>
    <w:rsid w:val="000D6ADE"/>
    <w:rsid w:val="000D7943"/>
    <w:rsid w:val="000D7ED1"/>
    <w:rsid w:val="000E09E0"/>
    <w:rsid w:val="000E1DA7"/>
    <w:rsid w:val="000E2012"/>
    <w:rsid w:val="000E2785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5BF7"/>
    <w:rsid w:val="0010613E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E38"/>
    <w:rsid w:val="00120F09"/>
    <w:rsid w:val="00121EB0"/>
    <w:rsid w:val="0012403E"/>
    <w:rsid w:val="00124B10"/>
    <w:rsid w:val="00124FA3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5660"/>
    <w:rsid w:val="00147BFE"/>
    <w:rsid w:val="00151164"/>
    <w:rsid w:val="0015294A"/>
    <w:rsid w:val="00152ACF"/>
    <w:rsid w:val="00152D79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166"/>
    <w:rsid w:val="001A63C5"/>
    <w:rsid w:val="001A698F"/>
    <w:rsid w:val="001B02B8"/>
    <w:rsid w:val="001B1500"/>
    <w:rsid w:val="001B18FA"/>
    <w:rsid w:val="001B2036"/>
    <w:rsid w:val="001B2C84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4CA3"/>
    <w:rsid w:val="001D5315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60BA"/>
    <w:rsid w:val="001E6129"/>
    <w:rsid w:val="001E65D4"/>
    <w:rsid w:val="001E7ACC"/>
    <w:rsid w:val="001F0541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2DC5"/>
    <w:rsid w:val="00203188"/>
    <w:rsid w:val="00203692"/>
    <w:rsid w:val="0020449E"/>
    <w:rsid w:val="00204567"/>
    <w:rsid w:val="00204911"/>
    <w:rsid w:val="00204FDC"/>
    <w:rsid w:val="00205790"/>
    <w:rsid w:val="00206D65"/>
    <w:rsid w:val="00206F1C"/>
    <w:rsid w:val="00207EAC"/>
    <w:rsid w:val="0021083D"/>
    <w:rsid w:val="00211F35"/>
    <w:rsid w:val="002126C0"/>
    <w:rsid w:val="002133CA"/>
    <w:rsid w:val="002155DD"/>
    <w:rsid w:val="00215DC3"/>
    <w:rsid w:val="00217B77"/>
    <w:rsid w:val="0022006D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2999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F14"/>
    <w:rsid w:val="00280A10"/>
    <w:rsid w:val="0028151F"/>
    <w:rsid w:val="0028345B"/>
    <w:rsid w:val="00283464"/>
    <w:rsid w:val="00284DDD"/>
    <w:rsid w:val="00285300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140D"/>
    <w:rsid w:val="002A214D"/>
    <w:rsid w:val="002A25AA"/>
    <w:rsid w:val="002A2A40"/>
    <w:rsid w:val="002A2BE3"/>
    <w:rsid w:val="002A3618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42F"/>
    <w:rsid w:val="002B689A"/>
    <w:rsid w:val="002C072C"/>
    <w:rsid w:val="002C0C11"/>
    <w:rsid w:val="002C17D1"/>
    <w:rsid w:val="002C202A"/>
    <w:rsid w:val="002C2757"/>
    <w:rsid w:val="002C2CBF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515D"/>
    <w:rsid w:val="002E5CC8"/>
    <w:rsid w:val="002E68D6"/>
    <w:rsid w:val="002F0018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75F"/>
    <w:rsid w:val="00305833"/>
    <w:rsid w:val="00305A32"/>
    <w:rsid w:val="00305FA9"/>
    <w:rsid w:val="00307EB4"/>
    <w:rsid w:val="0031226E"/>
    <w:rsid w:val="00315086"/>
    <w:rsid w:val="003150D7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4850"/>
    <w:rsid w:val="00325B06"/>
    <w:rsid w:val="00325BBC"/>
    <w:rsid w:val="00325FA4"/>
    <w:rsid w:val="003264BB"/>
    <w:rsid w:val="003267A4"/>
    <w:rsid w:val="0033027D"/>
    <w:rsid w:val="003313A2"/>
    <w:rsid w:val="00331F92"/>
    <w:rsid w:val="0033268D"/>
    <w:rsid w:val="0033294B"/>
    <w:rsid w:val="00332B91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1230"/>
    <w:rsid w:val="00341FE5"/>
    <w:rsid w:val="00342428"/>
    <w:rsid w:val="003448BB"/>
    <w:rsid w:val="00345327"/>
    <w:rsid w:val="00345D14"/>
    <w:rsid w:val="003467FA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561C"/>
    <w:rsid w:val="003556DE"/>
    <w:rsid w:val="003565F6"/>
    <w:rsid w:val="00357D99"/>
    <w:rsid w:val="00360F8F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751"/>
    <w:rsid w:val="00366780"/>
    <w:rsid w:val="00367442"/>
    <w:rsid w:val="00367632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B4F"/>
    <w:rsid w:val="00376C16"/>
    <w:rsid w:val="003770A3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5307"/>
    <w:rsid w:val="0038533D"/>
    <w:rsid w:val="003859DE"/>
    <w:rsid w:val="00386C52"/>
    <w:rsid w:val="00387C74"/>
    <w:rsid w:val="003911CD"/>
    <w:rsid w:val="003920E1"/>
    <w:rsid w:val="003927AC"/>
    <w:rsid w:val="00393129"/>
    <w:rsid w:val="003944D1"/>
    <w:rsid w:val="003959CA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59AD"/>
    <w:rsid w:val="003B5DFB"/>
    <w:rsid w:val="003B615A"/>
    <w:rsid w:val="003B6254"/>
    <w:rsid w:val="003B630F"/>
    <w:rsid w:val="003B6954"/>
    <w:rsid w:val="003B6ACB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1F49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F03E7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EE"/>
    <w:rsid w:val="00402212"/>
    <w:rsid w:val="00402B4A"/>
    <w:rsid w:val="00403C87"/>
    <w:rsid w:val="00404256"/>
    <w:rsid w:val="00405990"/>
    <w:rsid w:val="00405BA8"/>
    <w:rsid w:val="00405FAE"/>
    <w:rsid w:val="00407A3B"/>
    <w:rsid w:val="00411183"/>
    <w:rsid w:val="00412BDF"/>
    <w:rsid w:val="0041452B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90B"/>
    <w:rsid w:val="004534A9"/>
    <w:rsid w:val="0045393B"/>
    <w:rsid w:val="0045409C"/>
    <w:rsid w:val="00454411"/>
    <w:rsid w:val="004549D9"/>
    <w:rsid w:val="00455C96"/>
    <w:rsid w:val="0045602C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BDC"/>
    <w:rsid w:val="00472CC9"/>
    <w:rsid w:val="00472FFF"/>
    <w:rsid w:val="00473244"/>
    <w:rsid w:val="00473797"/>
    <w:rsid w:val="00473EC1"/>
    <w:rsid w:val="0047498D"/>
    <w:rsid w:val="00474E64"/>
    <w:rsid w:val="00474EBC"/>
    <w:rsid w:val="0047561A"/>
    <w:rsid w:val="004757EA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238C"/>
    <w:rsid w:val="004A2808"/>
    <w:rsid w:val="004A2A8C"/>
    <w:rsid w:val="004A2DD3"/>
    <w:rsid w:val="004A33A3"/>
    <w:rsid w:val="004A407D"/>
    <w:rsid w:val="004A4196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C6"/>
    <w:rsid w:val="004C7716"/>
    <w:rsid w:val="004D0809"/>
    <w:rsid w:val="004D0F0B"/>
    <w:rsid w:val="004D1098"/>
    <w:rsid w:val="004D1F1D"/>
    <w:rsid w:val="004D27C4"/>
    <w:rsid w:val="004D28D9"/>
    <w:rsid w:val="004D2EFF"/>
    <w:rsid w:val="004D3313"/>
    <w:rsid w:val="004D4252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1F2"/>
    <w:rsid w:val="004E042A"/>
    <w:rsid w:val="004E077A"/>
    <w:rsid w:val="004E1803"/>
    <w:rsid w:val="004E1D19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0DE"/>
    <w:rsid w:val="0053217A"/>
    <w:rsid w:val="005329FA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2DD"/>
    <w:rsid w:val="0054582C"/>
    <w:rsid w:val="00545E6A"/>
    <w:rsid w:val="005463DE"/>
    <w:rsid w:val="00547579"/>
    <w:rsid w:val="00550C81"/>
    <w:rsid w:val="00552548"/>
    <w:rsid w:val="0055281D"/>
    <w:rsid w:val="005533E3"/>
    <w:rsid w:val="00553D65"/>
    <w:rsid w:val="00554AFE"/>
    <w:rsid w:val="0055553C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323"/>
    <w:rsid w:val="005947D7"/>
    <w:rsid w:val="00595DDE"/>
    <w:rsid w:val="0059616D"/>
    <w:rsid w:val="0059639E"/>
    <w:rsid w:val="00596B0B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395A"/>
    <w:rsid w:val="005C5B24"/>
    <w:rsid w:val="005C6F09"/>
    <w:rsid w:val="005C7520"/>
    <w:rsid w:val="005C7F3A"/>
    <w:rsid w:val="005D0801"/>
    <w:rsid w:val="005D1739"/>
    <w:rsid w:val="005D1C9E"/>
    <w:rsid w:val="005D384F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067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6B8F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307A"/>
    <w:rsid w:val="00623C32"/>
    <w:rsid w:val="006245AB"/>
    <w:rsid w:val="00624A9F"/>
    <w:rsid w:val="00625976"/>
    <w:rsid w:val="006259FD"/>
    <w:rsid w:val="00626072"/>
    <w:rsid w:val="00630091"/>
    <w:rsid w:val="00631796"/>
    <w:rsid w:val="0063267E"/>
    <w:rsid w:val="0063292F"/>
    <w:rsid w:val="00633199"/>
    <w:rsid w:val="00633511"/>
    <w:rsid w:val="00633F24"/>
    <w:rsid w:val="00634D26"/>
    <w:rsid w:val="00634F25"/>
    <w:rsid w:val="00635090"/>
    <w:rsid w:val="00635475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5B68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B4B83"/>
    <w:rsid w:val="006C025D"/>
    <w:rsid w:val="006C046E"/>
    <w:rsid w:val="006C08FF"/>
    <w:rsid w:val="006C169E"/>
    <w:rsid w:val="006C16C6"/>
    <w:rsid w:val="006C2A11"/>
    <w:rsid w:val="006C2ADA"/>
    <w:rsid w:val="006C2B7B"/>
    <w:rsid w:val="006C40EF"/>
    <w:rsid w:val="006C4272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977"/>
    <w:rsid w:val="006D651E"/>
    <w:rsid w:val="006D7C96"/>
    <w:rsid w:val="006E2E94"/>
    <w:rsid w:val="006E3630"/>
    <w:rsid w:val="006E388C"/>
    <w:rsid w:val="006E38ED"/>
    <w:rsid w:val="006E3B6F"/>
    <w:rsid w:val="006E4576"/>
    <w:rsid w:val="006E4C80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2F46"/>
    <w:rsid w:val="006F30A6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56CB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64EF"/>
    <w:rsid w:val="00736829"/>
    <w:rsid w:val="00736E42"/>
    <w:rsid w:val="00737246"/>
    <w:rsid w:val="00740C8F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149"/>
    <w:rsid w:val="00771270"/>
    <w:rsid w:val="00771274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95"/>
    <w:rsid w:val="007A3BCB"/>
    <w:rsid w:val="007A517D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CC"/>
    <w:rsid w:val="007E0A68"/>
    <w:rsid w:val="007E0B48"/>
    <w:rsid w:val="007E1F8A"/>
    <w:rsid w:val="007E2A89"/>
    <w:rsid w:val="007E385C"/>
    <w:rsid w:val="007E43D6"/>
    <w:rsid w:val="007E4517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40EE"/>
    <w:rsid w:val="0081410E"/>
    <w:rsid w:val="008144CC"/>
    <w:rsid w:val="00821900"/>
    <w:rsid w:val="0082343F"/>
    <w:rsid w:val="0082456F"/>
    <w:rsid w:val="008258A8"/>
    <w:rsid w:val="00825E04"/>
    <w:rsid w:val="00826808"/>
    <w:rsid w:val="00827471"/>
    <w:rsid w:val="008305B1"/>
    <w:rsid w:val="0083177D"/>
    <w:rsid w:val="00832BA2"/>
    <w:rsid w:val="008334DF"/>
    <w:rsid w:val="00833677"/>
    <w:rsid w:val="00833BBA"/>
    <w:rsid w:val="00833C38"/>
    <w:rsid w:val="00834CC3"/>
    <w:rsid w:val="008350FC"/>
    <w:rsid w:val="00835425"/>
    <w:rsid w:val="0083701A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F8E"/>
    <w:rsid w:val="0087706E"/>
    <w:rsid w:val="00877B9C"/>
    <w:rsid w:val="00882727"/>
    <w:rsid w:val="00882C44"/>
    <w:rsid w:val="00883288"/>
    <w:rsid w:val="00884AF9"/>
    <w:rsid w:val="008867EC"/>
    <w:rsid w:val="008869B1"/>
    <w:rsid w:val="008872C2"/>
    <w:rsid w:val="00887F50"/>
    <w:rsid w:val="008901E3"/>
    <w:rsid w:val="008908A4"/>
    <w:rsid w:val="00892817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56"/>
    <w:rsid w:val="008A557C"/>
    <w:rsid w:val="008A55CD"/>
    <w:rsid w:val="008A57E5"/>
    <w:rsid w:val="008A59A6"/>
    <w:rsid w:val="008A5CE4"/>
    <w:rsid w:val="008A679F"/>
    <w:rsid w:val="008A6949"/>
    <w:rsid w:val="008A75A9"/>
    <w:rsid w:val="008B05DA"/>
    <w:rsid w:val="008B1A69"/>
    <w:rsid w:val="008B1A7C"/>
    <w:rsid w:val="008B272A"/>
    <w:rsid w:val="008B2C5D"/>
    <w:rsid w:val="008B2C78"/>
    <w:rsid w:val="008B4066"/>
    <w:rsid w:val="008B4B9C"/>
    <w:rsid w:val="008B4E9C"/>
    <w:rsid w:val="008B5106"/>
    <w:rsid w:val="008B54F8"/>
    <w:rsid w:val="008B62AF"/>
    <w:rsid w:val="008B72AC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109"/>
    <w:rsid w:val="008F1C34"/>
    <w:rsid w:val="008F1DC7"/>
    <w:rsid w:val="008F2372"/>
    <w:rsid w:val="008F2D94"/>
    <w:rsid w:val="008F48BD"/>
    <w:rsid w:val="008F4CC1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827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4138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387F"/>
    <w:rsid w:val="00954F8C"/>
    <w:rsid w:val="00955C80"/>
    <w:rsid w:val="009562E9"/>
    <w:rsid w:val="009567AA"/>
    <w:rsid w:val="00960DED"/>
    <w:rsid w:val="00961B5D"/>
    <w:rsid w:val="00961EDC"/>
    <w:rsid w:val="009623D2"/>
    <w:rsid w:val="00962801"/>
    <w:rsid w:val="0096460C"/>
    <w:rsid w:val="00964812"/>
    <w:rsid w:val="00964B0E"/>
    <w:rsid w:val="00965F69"/>
    <w:rsid w:val="00966297"/>
    <w:rsid w:val="00966647"/>
    <w:rsid w:val="00967ACF"/>
    <w:rsid w:val="0097002E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6CB9"/>
    <w:rsid w:val="00986DD3"/>
    <w:rsid w:val="00991A8D"/>
    <w:rsid w:val="00991D80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D2B"/>
    <w:rsid w:val="009A20A5"/>
    <w:rsid w:val="009A2660"/>
    <w:rsid w:val="009A2989"/>
    <w:rsid w:val="009A2C83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F8D"/>
    <w:rsid w:val="009C1E40"/>
    <w:rsid w:val="009C36D3"/>
    <w:rsid w:val="009C4BDB"/>
    <w:rsid w:val="009C4E83"/>
    <w:rsid w:val="009C75C5"/>
    <w:rsid w:val="009C7C43"/>
    <w:rsid w:val="009D15C0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C25"/>
    <w:rsid w:val="009E2E0C"/>
    <w:rsid w:val="009E370D"/>
    <w:rsid w:val="009E756A"/>
    <w:rsid w:val="009E7E3E"/>
    <w:rsid w:val="009F015C"/>
    <w:rsid w:val="009F0A3D"/>
    <w:rsid w:val="009F0FB0"/>
    <w:rsid w:val="009F1E6E"/>
    <w:rsid w:val="009F24AA"/>
    <w:rsid w:val="009F2C52"/>
    <w:rsid w:val="009F4B44"/>
    <w:rsid w:val="009F4C0E"/>
    <w:rsid w:val="009F55A1"/>
    <w:rsid w:val="009F5C04"/>
    <w:rsid w:val="009F5FC0"/>
    <w:rsid w:val="009F66C2"/>
    <w:rsid w:val="009F7F3E"/>
    <w:rsid w:val="00A009CB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17EB7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43"/>
    <w:rsid w:val="00A271E3"/>
    <w:rsid w:val="00A27978"/>
    <w:rsid w:val="00A27E95"/>
    <w:rsid w:val="00A27FB6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8CC"/>
    <w:rsid w:val="00A442E5"/>
    <w:rsid w:val="00A44A58"/>
    <w:rsid w:val="00A466A6"/>
    <w:rsid w:val="00A46FD9"/>
    <w:rsid w:val="00A4790D"/>
    <w:rsid w:val="00A4799D"/>
    <w:rsid w:val="00A50271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DBE"/>
    <w:rsid w:val="00A61031"/>
    <w:rsid w:val="00A622AD"/>
    <w:rsid w:val="00A62A90"/>
    <w:rsid w:val="00A63102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4F9E"/>
    <w:rsid w:val="00A75961"/>
    <w:rsid w:val="00A7603D"/>
    <w:rsid w:val="00A8094E"/>
    <w:rsid w:val="00A81581"/>
    <w:rsid w:val="00A821BE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87D3B"/>
    <w:rsid w:val="00A90901"/>
    <w:rsid w:val="00A90B3D"/>
    <w:rsid w:val="00A917E4"/>
    <w:rsid w:val="00A9268B"/>
    <w:rsid w:val="00A9283C"/>
    <w:rsid w:val="00A94093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62F"/>
    <w:rsid w:val="00AA5040"/>
    <w:rsid w:val="00AA5749"/>
    <w:rsid w:val="00AA5A56"/>
    <w:rsid w:val="00AA5EED"/>
    <w:rsid w:val="00AA6184"/>
    <w:rsid w:val="00AA7B98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46C2"/>
    <w:rsid w:val="00AC5065"/>
    <w:rsid w:val="00AC52BF"/>
    <w:rsid w:val="00AC6368"/>
    <w:rsid w:val="00AC6426"/>
    <w:rsid w:val="00AC698E"/>
    <w:rsid w:val="00AC7015"/>
    <w:rsid w:val="00AD277A"/>
    <w:rsid w:val="00AD2E30"/>
    <w:rsid w:val="00AD346A"/>
    <w:rsid w:val="00AD3A36"/>
    <w:rsid w:val="00AD4049"/>
    <w:rsid w:val="00AD4106"/>
    <w:rsid w:val="00AD41B8"/>
    <w:rsid w:val="00AD478D"/>
    <w:rsid w:val="00AD5647"/>
    <w:rsid w:val="00AD6841"/>
    <w:rsid w:val="00AD6CD6"/>
    <w:rsid w:val="00AE025A"/>
    <w:rsid w:val="00AE053F"/>
    <w:rsid w:val="00AE0749"/>
    <w:rsid w:val="00AE260B"/>
    <w:rsid w:val="00AE3391"/>
    <w:rsid w:val="00AE4010"/>
    <w:rsid w:val="00AE4591"/>
    <w:rsid w:val="00AE4965"/>
    <w:rsid w:val="00AE4C3E"/>
    <w:rsid w:val="00AE50D2"/>
    <w:rsid w:val="00AE5D83"/>
    <w:rsid w:val="00AE7B8D"/>
    <w:rsid w:val="00AE7C39"/>
    <w:rsid w:val="00AF0762"/>
    <w:rsid w:val="00AF0A97"/>
    <w:rsid w:val="00AF0F7E"/>
    <w:rsid w:val="00AF1377"/>
    <w:rsid w:val="00AF1BCD"/>
    <w:rsid w:val="00AF1CC3"/>
    <w:rsid w:val="00AF2210"/>
    <w:rsid w:val="00AF470E"/>
    <w:rsid w:val="00AF5C04"/>
    <w:rsid w:val="00AF5E3E"/>
    <w:rsid w:val="00AF64CF"/>
    <w:rsid w:val="00AF688E"/>
    <w:rsid w:val="00AF7405"/>
    <w:rsid w:val="00B00398"/>
    <w:rsid w:val="00B00DAE"/>
    <w:rsid w:val="00B029AD"/>
    <w:rsid w:val="00B030EF"/>
    <w:rsid w:val="00B04194"/>
    <w:rsid w:val="00B0421F"/>
    <w:rsid w:val="00B05075"/>
    <w:rsid w:val="00B0677D"/>
    <w:rsid w:val="00B069D5"/>
    <w:rsid w:val="00B0722E"/>
    <w:rsid w:val="00B07ABA"/>
    <w:rsid w:val="00B10321"/>
    <w:rsid w:val="00B119CC"/>
    <w:rsid w:val="00B11B62"/>
    <w:rsid w:val="00B12135"/>
    <w:rsid w:val="00B148B3"/>
    <w:rsid w:val="00B14C71"/>
    <w:rsid w:val="00B1744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7845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67C89"/>
    <w:rsid w:val="00B70233"/>
    <w:rsid w:val="00B71428"/>
    <w:rsid w:val="00B718C7"/>
    <w:rsid w:val="00B71AB5"/>
    <w:rsid w:val="00B71C99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D39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3446"/>
    <w:rsid w:val="00BD3B17"/>
    <w:rsid w:val="00BD3F70"/>
    <w:rsid w:val="00BD45FE"/>
    <w:rsid w:val="00BD4FAE"/>
    <w:rsid w:val="00BD6508"/>
    <w:rsid w:val="00BD754E"/>
    <w:rsid w:val="00BD7831"/>
    <w:rsid w:val="00BE007C"/>
    <w:rsid w:val="00BE0C0D"/>
    <w:rsid w:val="00BE0CE3"/>
    <w:rsid w:val="00BE1AD1"/>
    <w:rsid w:val="00BE1DC0"/>
    <w:rsid w:val="00BE22A6"/>
    <w:rsid w:val="00BE25EE"/>
    <w:rsid w:val="00BE3126"/>
    <w:rsid w:val="00BE34C8"/>
    <w:rsid w:val="00BE34CE"/>
    <w:rsid w:val="00BE3B26"/>
    <w:rsid w:val="00BE3E4D"/>
    <w:rsid w:val="00BE4874"/>
    <w:rsid w:val="00BE4B43"/>
    <w:rsid w:val="00BE5E7B"/>
    <w:rsid w:val="00BE63C3"/>
    <w:rsid w:val="00BE6A78"/>
    <w:rsid w:val="00BE6B42"/>
    <w:rsid w:val="00BE7477"/>
    <w:rsid w:val="00BE7573"/>
    <w:rsid w:val="00BF043E"/>
    <w:rsid w:val="00BF060A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6BD2"/>
    <w:rsid w:val="00C37C09"/>
    <w:rsid w:val="00C4010D"/>
    <w:rsid w:val="00C42080"/>
    <w:rsid w:val="00C4346F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FA2"/>
    <w:rsid w:val="00C721F6"/>
    <w:rsid w:val="00C72397"/>
    <w:rsid w:val="00C72D2C"/>
    <w:rsid w:val="00C73099"/>
    <w:rsid w:val="00C73148"/>
    <w:rsid w:val="00C75126"/>
    <w:rsid w:val="00C7519D"/>
    <w:rsid w:val="00C7522D"/>
    <w:rsid w:val="00C75DB5"/>
    <w:rsid w:val="00C76D44"/>
    <w:rsid w:val="00C7731B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563"/>
    <w:rsid w:val="00C8744B"/>
    <w:rsid w:val="00C8750B"/>
    <w:rsid w:val="00C87FF5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10F5"/>
    <w:rsid w:val="00CA2060"/>
    <w:rsid w:val="00CA23A7"/>
    <w:rsid w:val="00CA2474"/>
    <w:rsid w:val="00CA2FD6"/>
    <w:rsid w:val="00CA31A3"/>
    <w:rsid w:val="00CA477C"/>
    <w:rsid w:val="00CA4EE1"/>
    <w:rsid w:val="00CA52A3"/>
    <w:rsid w:val="00CA5701"/>
    <w:rsid w:val="00CA5A13"/>
    <w:rsid w:val="00CA5C91"/>
    <w:rsid w:val="00CA5F79"/>
    <w:rsid w:val="00CB042F"/>
    <w:rsid w:val="00CB0A05"/>
    <w:rsid w:val="00CB2277"/>
    <w:rsid w:val="00CB2900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0BD1"/>
    <w:rsid w:val="00D111BF"/>
    <w:rsid w:val="00D11591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B87"/>
    <w:rsid w:val="00D466BB"/>
    <w:rsid w:val="00D47F08"/>
    <w:rsid w:val="00D50713"/>
    <w:rsid w:val="00D5071D"/>
    <w:rsid w:val="00D50C19"/>
    <w:rsid w:val="00D51A27"/>
    <w:rsid w:val="00D52BB8"/>
    <w:rsid w:val="00D53EC9"/>
    <w:rsid w:val="00D54970"/>
    <w:rsid w:val="00D568BB"/>
    <w:rsid w:val="00D569DD"/>
    <w:rsid w:val="00D56C8E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4E76"/>
    <w:rsid w:val="00D8502D"/>
    <w:rsid w:val="00D855BD"/>
    <w:rsid w:val="00D900C6"/>
    <w:rsid w:val="00D905C7"/>
    <w:rsid w:val="00D9077A"/>
    <w:rsid w:val="00D924F9"/>
    <w:rsid w:val="00D92AC5"/>
    <w:rsid w:val="00D94063"/>
    <w:rsid w:val="00DA162B"/>
    <w:rsid w:val="00DA19B0"/>
    <w:rsid w:val="00DA216C"/>
    <w:rsid w:val="00DA39D6"/>
    <w:rsid w:val="00DA3FE8"/>
    <w:rsid w:val="00DA4AB5"/>
    <w:rsid w:val="00DA5771"/>
    <w:rsid w:val="00DA675F"/>
    <w:rsid w:val="00DA6C6A"/>
    <w:rsid w:val="00DA7BF8"/>
    <w:rsid w:val="00DB1296"/>
    <w:rsid w:val="00DB181A"/>
    <w:rsid w:val="00DB2A7A"/>
    <w:rsid w:val="00DB2C1E"/>
    <w:rsid w:val="00DB3C6E"/>
    <w:rsid w:val="00DB47ED"/>
    <w:rsid w:val="00DB5D2D"/>
    <w:rsid w:val="00DB645F"/>
    <w:rsid w:val="00DB7B02"/>
    <w:rsid w:val="00DB7CBC"/>
    <w:rsid w:val="00DC0A8E"/>
    <w:rsid w:val="00DC111D"/>
    <w:rsid w:val="00DC2147"/>
    <w:rsid w:val="00DC2386"/>
    <w:rsid w:val="00DC2DB0"/>
    <w:rsid w:val="00DC3F3E"/>
    <w:rsid w:val="00DC4250"/>
    <w:rsid w:val="00DC570B"/>
    <w:rsid w:val="00DC5797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A90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4ED5"/>
    <w:rsid w:val="00E261DB"/>
    <w:rsid w:val="00E27657"/>
    <w:rsid w:val="00E304C9"/>
    <w:rsid w:val="00E3182B"/>
    <w:rsid w:val="00E31C41"/>
    <w:rsid w:val="00E32C8D"/>
    <w:rsid w:val="00E334D1"/>
    <w:rsid w:val="00E33CB2"/>
    <w:rsid w:val="00E33FE2"/>
    <w:rsid w:val="00E34C4C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1E4A"/>
    <w:rsid w:val="00E530B7"/>
    <w:rsid w:val="00E55919"/>
    <w:rsid w:val="00E56624"/>
    <w:rsid w:val="00E56738"/>
    <w:rsid w:val="00E57CC5"/>
    <w:rsid w:val="00E6085E"/>
    <w:rsid w:val="00E61D86"/>
    <w:rsid w:val="00E61F43"/>
    <w:rsid w:val="00E6220C"/>
    <w:rsid w:val="00E62348"/>
    <w:rsid w:val="00E62BF5"/>
    <w:rsid w:val="00E62DF1"/>
    <w:rsid w:val="00E631C3"/>
    <w:rsid w:val="00E70FBF"/>
    <w:rsid w:val="00E724C4"/>
    <w:rsid w:val="00E7272C"/>
    <w:rsid w:val="00E72BFC"/>
    <w:rsid w:val="00E735B7"/>
    <w:rsid w:val="00E73F51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A37"/>
    <w:rsid w:val="00E86EBB"/>
    <w:rsid w:val="00E8753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4B6"/>
    <w:rsid w:val="00E935DB"/>
    <w:rsid w:val="00E9420E"/>
    <w:rsid w:val="00E94628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8CF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FE8"/>
    <w:rsid w:val="00F060BB"/>
    <w:rsid w:val="00F0617C"/>
    <w:rsid w:val="00F0651E"/>
    <w:rsid w:val="00F0658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5B73"/>
    <w:rsid w:val="00F26615"/>
    <w:rsid w:val="00F26B0F"/>
    <w:rsid w:val="00F2796F"/>
    <w:rsid w:val="00F303AE"/>
    <w:rsid w:val="00F3049A"/>
    <w:rsid w:val="00F30903"/>
    <w:rsid w:val="00F31B8D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9DF"/>
    <w:rsid w:val="00F70A55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0828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682"/>
    <w:rsid w:val="00FB3AC9"/>
    <w:rsid w:val="00FB49B9"/>
    <w:rsid w:val="00FB5FDA"/>
    <w:rsid w:val="00FB6628"/>
    <w:rsid w:val="00FB784C"/>
    <w:rsid w:val="00FC0063"/>
    <w:rsid w:val="00FC139D"/>
    <w:rsid w:val="00FC15C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3.jpeg"/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2.jpeg"/><Relationship Id="rId1" Type="http://schemas.openxmlformats.org/officeDocument/2006/relationships/image" Target="media/image1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7B0A29-6490-4733-AE79-F4CEF55051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17072</TotalTime>
  <Pages>7</Pages>
  <Words>359</Words>
  <Characters>1941</Characters>
  <Application>Microsoft Office Word</Application>
  <DocSecurity>0</DocSecurity>
  <Lines>16</Lines>
  <Paragraphs>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2296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531</cp:revision>
  <cp:lastPrinted>2014-01-19T16:14:00Z</cp:lastPrinted>
  <dcterms:created xsi:type="dcterms:W3CDTF">2014-04-16T12:32:00Z</dcterms:created>
  <dcterms:modified xsi:type="dcterms:W3CDTF">2015-01-19T18:28:00Z</dcterms:modified>
</cp:coreProperties>
</file>