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Pr="00A2090E" w:rsidRDefault="00486AC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12.03.00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Pr="00A2090E" w:rsidRDefault="00486AC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12.03.00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09429364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0E4BBA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09429364" w:history="1">
        <w:r w:rsidR="000E4BBA" w:rsidRPr="00FA28B7">
          <w:rPr>
            <w:rStyle w:val="Hyperlink"/>
            <w:noProof/>
          </w:rPr>
          <w:t>Sumário</w:t>
        </w:r>
        <w:r w:rsidR="000E4BBA">
          <w:rPr>
            <w:noProof/>
            <w:webHidden/>
          </w:rPr>
          <w:tab/>
        </w:r>
        <w:r w:rsidR="000E4BBA">
          <w:rPr>
            <w:noProof/>
            <w:webHidden/>
          </w:rPr>
          <w:fldChar w:fldCharType="begin"/>
        </w:r>
        <w:r w:rsidR="000E4BBA">
          <w:rPr>
            <w:noProof/>
            <w:webHidden/>
          </w:rPr>
          <w:instrText xml:space="preserve"> PAGEREF _Toc409429364 \h </w:instrText>
        </w:r>
        <w:r w:rsidR="000E4BBA">
          <w:rPr>
            <w:noProof/>
            <w:webHidden/>
          </w:rPr>
        </w:r>
        <w:r w:rsidR="000E4BBA">
          <w:rPr>
            <w:noProof/>
            <w:webHidden/>
          </w:rPr>
          <w:fldChar w:fldCharType="separate"/>
        </w:r>
        <w:r w:rsidR="000E4BBA">
          <w:rPr>
            <w:noProof/>
            <w:webHidden/>
          </w:rPr>
          <w:t>2</w:t>
        </w:r>
        <w:r w:rsidR="000E4BBA">
          <w:rPr>
            <w:noProof/>
            <w:webHidden/>
          </w:rPr>
          <w:fldChar w:fldCharType="end"/>
        </w:r>
      </w:hyperlink>
    </w:p>
    <w:p w:rsidR="000E4BBA" w:rsidRDefault="00AB7BEE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09429365" w:history="1">
        <w:r w:rsidR="000E4BBA" w:rsidRPr="00FA28B7">
          <w:rPr>
            <w:rStyle w:val="Hyperlink"/>
            <w:noProof/>
          </w:rPr>
          <w:t>Prefácio</w:t>
        </w:r>
        <w:r w:rsidR="000E4BBA">
          <w:rPr>
            <w:noProof/>
            <w:webHidden/>
          </w:rPr>
          <w:tab/>
        </w:r>
        <w:r w:rsidR="000E4BBA">
          <w:rPr>
            <w:noProof/>
            <w:webHidden/>
          </w:rPr>
          <w:fldChar w:fldCharType="begin"/>
        </w:r>
        <w:r w:rsidR="000E4BBA">
          <w:rPr>
            <w:noProof/>
            <w:webHidden/>
          </w:rPr>
          <w:instrText xml:space="preserve"> PAGEREF _Toc409429365 \h </w:instrText>
        </w:r>
        <w:r w:rsidR="000E4BBA">
          <w:rPr>
            <w:noProof/>
            <w:webHidden/>
          </w:rPr>
        </w:r>
        <w:r w:rsidR="000E4BBA">
          <w:rPr>
            <w:noProof/>
            <w:webHidden/>
          </w:rPr>
          <w:fldChar w:fldCharType="separate"/>
        </w:r>
        <w:r w:rsidR="000E4BBA">
          <w:rPr>
            <w:noProof/>
            <w:webHidden/>
          </w:rPr>
          <w:t>3</w:t>
        </w:r>
        <w:r w:rsidR="000E4BBA">
          <w:rPr>
            <w:noProof/>
            <w:webHidden/>
          </w:rPr>
          <w:fldChar w:fldCharType="end"/>
        </w:r>
      </w:hyperlink>
    </w:p>
    <w:p w:rsidR="000E4BBA" w:rsidRDefault="00AB7BEE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9429366" w:history="1">
        <w:r w:rsidR="000E4BBA" w:rsidRPr="00FA28B7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0E4BBA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0E4BBA" w:rsidRPr="00FA28B7">
          <w:rPr>
            <w:rStyle w:val="Hyperlink"/>
            <w:noProof/>
          </w:rPr>
          <w:t>Correções</w:t>
        </w:r>
        <w:r w:rsidR="000E4BBA">
          <w:rPr>
            <w:noProof/>
            <w:webHidden/>
          </w:rPr>
          <w:tab/>
        </w:r>
        <w:r w:rsidR="000E4BBA">
          <w:rPr>
            <w:noProof/>
            <w:webHidden/>
          </w:rPr>
          <w:fldChar w:fldCharType="begin"/>
        </w:r>
        <w:r w:rsidR="000E4BBA">
          <w:rPr>
            <w:noProof/>
            <w:webHidden/>
          </w:rPr>
          <w:instrText xml:space="preserve"> PAGEREF _Toc409429366 \h </w:instrText>
        </w:r>
        <w:r w:rsidR="000E4BBA">
          <w:rPr>
            <w:noProof/>
            <w:webHidden/>
          </w:rPr>
        </w:r>
        <w:r w:rsidR="000E4BBA">
          <w:rPr>
            <w:noProof/>
            <w:webHidden/>
          </w:rPr>
          <w:fldChar w:fldCharType="separate"/>
        </w:r>
        <w:r w:rsidR="000E4BBA">
          <w:rPr>
            <w:noProof/>
            <w:webHidden/>
          </w:rPr>
          <w:t>4</w:t>
        </w:r>
        <w:r w:rsidR="000E4BBA">
          <w:rPr>
            <w:noProof/>
            <w:webHidden/>
          </w:rPr>
          <w:fldChar w:fldCharType="end"/>
        </w:r>
      </w:hyperlink>
    </w:p>
    <w:p w:rsidR="000E4BBA" w:rsidRDefault="00AB7B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9429367" w:history="1">
        <w:r w:rsidR="000E4BBA" w:rsidRPr="00FA28B7">
          <w:rPr>
            <w:rStyle w:val="Hyperlink"/>
          </w:rPr>
          <w:t>1.1.1</w:t>
        </w:r>
        <w:r w:rsidR="000E4BBA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E4BBA" w:rsidRPr="00FA28B7">
          <w:rPr>
            <w:rStyle w:val="Hyperlink"/>
          </w:rPr>
          <w:t>Envio de SMS</w:t>
        </w:r>
        <w:r w:rsidR="000E4BBA">
          <w:rPr>
            <w:webHidden/>
          </w:rPr>
          <w:tab/>
        </w:r>
        <w:r w:rsidR="000E4BBA">
          <w:rPr>
            <w:webHidden/>
          </w:rPr>
          <w:fldChar w:fldCharType="begin"/>
        </w:r>
        <w:r w:rsidR="000E4BBA">
          <w:rPr>
            <w:webHidden/>
          </w:rPr>
          <w:instrText xml:space="preserve"> PAGEREF _Toc409429367 \h </w:instrText>
        </w:r>
        <w:r w:rsidR="000E4BBA">
          <w:rPr>
            <w:webHidden/>
          </w:rPr>
        </w:r>
        <w:r w:rsidR="000E4BBA">
          <w:rPr>
            <w:webHidden/>
          </w:rPr>
          <w:fldChar w:fldCharType="separate"/>
        </w:r>
        <w:r w:rsidR="000E4BBA">
          <w:rPr>
            <w:webHidden/>
          </w:rPr>
          <w:t>4</w:t>
        </w:r>
        <w:r w:rsidR="000E4BBA">
          <w:rPr>
            <w:webHidden/>
          </w:rPr>
          <w:fldChar w:fldCharType="end"/>
        </w:r>
      </w:hyperlink>
    </w:p>
    <w:p w:rsidR="000E4BBA" w:rsidRDefault="00AB7B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9429368" w:history="1">
        <w:r w:rsidR="000E4BBA" w:rsidRPr="00FA28B7">
          <w:rPr>
            <w:rStyle w:val="Hyperlink"/>
          </w:rPr>
          <w:t>1.1.2</w:t>
        </w:r>
        <w:r w:rsidR="000E4BBA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E4BBA" w:rsidRPr="00FA28B7">
          <w:rPr>
            <w:rStyle w:val="Hyperlink"/>
          </w:rPr>
          <w:t>Exame Laboratorial</w:t>
        </w:r>
        <w:r w:rsidR="000E4BBA">
          <w:rPr>
            <w:webHidden/>
          </w:rPr>
          <w:tab/>
        </w:r>
        <w:r w:rsidR="000E4BBA">
          <w:rPr>
            <w:webHidden/>
          </w:rPr>
          <w:fldChar w:fldCharType="begin"/>
        </w:r>
        <w:r w:rsidR="000E4BBA">
          <w:rPr>
            <w:webHidden/>
          </w:rPr>
          <w:instrText xml:space="preserve"> PAGEREF _Toc409429368 \h </w:instrText>
        </w:r>
        <w:r w:rsidR="000E4BBA">
          <w:rPr>
            <w:webHidden/>
          </w:rPr>
        </w:r>
        <w:r w:rsidR="000E4BBA">
          <w:rPr>
            <w:webHidden/>
          </w:rPr>
          <w:fldChar w:fldCharType="separate"/>
        </w:r>
        <w:r w:rsidR="000E4BBA">
          <w:rPr>
            <w:webHidden/>
          </w:rPr>
          <w:t>4</w:t>
        </w:r>
        <w:r w:rsidR="000E4BBA">
          <w:rPr>
            <w:webHidden/>
          </w:rPr>
          <w:fldChar w:fldCharType="end"/>
        </w:r>
      </w:hyperlink>
    </w:p>
    <w:p w:rsidR="000E4BBA" w:rsidRDefault="00AB7B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9429369" w:history="1">
        <w:r w:rsidR="000E4BBA" w:rsidRPr="00FA28B7">
          <w:rPr>
            <w:rStyle w:val="Hyperlink"/>
          </w:rPr>
          <w:t>1.1.3</w:t>
        </w:r>
        <w:r w:rsidR="000E4BBA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E4BBA" w:rsidRPr="00FA28B7">
          <w:rPr>
            <w:rStyle w:val="Hyperlink"/>
          </w:rPr>
          <w:t>Inicialização da Ficha</w:t>
        </w:r>
        <w:r w:rsidR="000E4BBA">
          <w:rPr>
            <w:webHidden/>
          </w:rPr>
          <w:tab/>
        </w:r>
        <w:r w:rsidR="000E4BBA">
          <w:rPr>
            <w:webHidden/>
          </w:rPr>
          <w:fldChar w:fldCharType="begin"/>
        </w:r>
        <w:r w:rsidR="000E4BBA">
          <w:rPr>
            <w:webHidden/>
          </w:rPr>
          <w:instrText xml:space="preserve"> PAGEREF _Toc409429369 \h </w:instrText>
        </w:r>
        <w:r w:rsidR="000E4BBA">
          <w:rPr>
            <w:webHidden/>
          </w:rPr>
        </w:r>
        <w:r w:rsidR="000E4BBA">
          <w:rPr>
            <w:webHidden/>
          </w:rPr>
          <w:fldChar w:fldCharType="separate"/>
        </w:r>
        <w:r w:rsidR="000E4BBA">
          <w:rPr>
            <w:webHidden/>
          </w:rPr>
          <w:t>4</w:t>
        </w:r>
        <w:r w:rsidR="000E4BBA">
          <w:rPr>
            <w:webHidden/>
          </w:rPr>
          <w:fldChar w:fldCharType="end"/>
        </w:r>
      </w:hyperlink>
    </w:p>
    <w:p w:rsidR="000E4BBA" w:rsidRDefault="00AB7B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9429370" w:history="1">
        <w:r w:rsidR="000E4BBA" w:rsidRPr="00FA28B7">
          <w:rPr>
            <w:rStyle w:val="Hyperlink"/>
          </w:rPr>
          <w:t>1.1.4</w:t>
        </w:r>
        <w:r w:rsidR="000E4BBA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E4BBA" w:rsidRPr="00FA28B7">
          <w:rPr>
            <w:rStyle w:val="Hyperlink"/>
          </w:rPr>
          <w:t>Evolução do Paciente</w:t>
        </w:r>
        <w:r w:rsidR="000E4BBA">
          <w:rPr>
            <w:webHidden/>
          </w:rPr>
          <w:tab/>
        </w:r>
        <w:r w:rsidR="000E4BBA">
          <w:rPr>
            <w:webHidden/>
          </w:rPr>
          <w:fldChar w:fldCharType="begin"/>
        </w:r>
        <w:r w:rsidR="000E4BBA">
          <w:rPr>
            <w:webHidden/>
          </w:rPr>
          <w:instrText xml:space="preserve"> PAGEREF _Toc409429370 \h </w:instrText>
        </w:r>
        <w:r w:rsidR="000E4BBA">
          <w:rPr>
            <w:webHidden/>
          </w:rPr>
        </w:r>
        <w:r w:rsidR="000E4BBA">
          <w:rPr>
            <w:webHidden/>
          </w:rPr>
          <w:fldChar w:fldCharType="separate"/>
        </w:r>
        <w:r w:rsidR="000E4BBA">
          <w:rPr>
            <w:webHidden/>
          </w:rPr>
          <w:t>4</w:t>
        </w:r>
        <w:r w:rsidR="000E4BBA">
          <w:rPr>
            <w:webHidden/>
          </w:rPr>
          <w:fldChar w:fldCharType="end"/>
        </w:r>
      </w:hyperlink>
    </w:p>
    <w:p w:rsidR="000E4BBA" w:rsidRDefault="00AB7BEE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9429371" w:history="1">
        <w:r w:rsidR="000E4BBA" w:rsidRPr="00FA28B7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0E4BBA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0E4BBA" w:rsidRPr="00FA28B7">
          <w:rPr>
            <w:rStyle w:val="Hyperlink"/>
            <w:noProof/>
          </w:rPr>
          <w:t>Melhorias</w:t>
        </w:r>
        <w:r w:rsidR="000E4BBA">
          <w:rPr>
            <w:noProof/>
            <w:webHidden/>
          </w:rPr>
          <w:tab/>
        </w:r>
        <w:r w:rsidR="000E4BBA">
          <w:rPr>
            <w:noProof/>
            <w:webHidden/>
          </w:rPr>
          <w:fldChar w:fldCharType="begin"/>
        </w:r>
        <w:r w:rsidR="000E4BBA">
          <w:rPr>
            <w:noProof/>
            <w:webHidden/>
          </w:rPr>
          <w:instrText xml:space="preserve"> PAGEREF _Toc409429371 \h </w:instrText>
        </w:r>
        <w:r w:rsidR="000E4BBA">
          <w:rPr>
            <w:noProof/>
            <w:webHidden/>
          </w:rPr>
        </w:r>
        <w:r w:rsidR="000E4BBA">
          <w:rPr>
            <w:noProof/>
            <w:webHidden/>
          </w:rPr>
          <w:fldChar w:fldCharType="separate"/>
        </w:r>
        <w:r w:rsidR="000E4BBA">
          <w:rPr>
            <w:noProof/>
            <w:webHidden/>
          </w:rPr>
          <w:t>5</w:t>
        </w:r>
        <w:r w:rsidR="000E4BBA">
          <w:rPr>
            <w:noProof/>
            <w:webHidden/>
          </w:rPr>
          <w:fldChar w:fldCharType="end"/>
        </w:r>
      </w:hyperlink>
    </w:p>
    <w:p w:rsidR="000E4BBA" w:rsidRDefault="00AB7B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9429372" w:history="1">
        <w:r w:rsidR="000E4BBA" w:rsidRPr="00FA28B7">
          <w:rPr>
            <w:rStyle w:val="Hyperlink"/>
          </w:rPr>
          <w:t>1.2.1</w:t>
        </w:r>
        <w:r w:rsidR="000E4BBA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E4BBA" w:rsidRPr="00FA28B7">
          <w:rPr>
            <w:rStyle w:val="Hyperlink"/>
          </w:rPr>
          <w:t>Guia TISS</w:t>
        </w:r>
        <w:r w:rsidR="000E4BBA">
          <w:rPr>
            <w:webHidden/>
          </w:rPr>
          <w:tab/>
        </w:r>
        <w:r w:rsidR="000E4BBA">
          <w:rPr>
            <w:webHidden/>
          </w:rPr>
          <w:fldChar w:fldCharType="begin"/>
        </w:r>
        <w:r w:rsidR="000E4BBA">
          <w:rPr>
            <w:webHidden/>
          </w:rPr>
          <w:instrText xml:space="preserve"> PAGEREF _Toc409429372 \h </w:instrText>
        </w:r>
        <w:r w:rsidR="000E4BBA">
          <w:rPr>
            <w:webHidden/>
          </w:rPr>
        </w:r>
        <w:r w:rsidR="000E4BBA">
          <w:rPr>
            <w:webHidden/>
          </w:rPr>
          <w:fldChar w:fldCharType="separate"/>
        </w:r>
        <w:r w:rsidR="000E4BBA">
          <w:rPr>
            <w:webHidden/>
          </w:rPr>
          <w:t>5</w:t>
        </w:r>
        <w:r w:rsidR="000E4BBA">
          <w:rPr>
            <w:webHidden/>
          </w:rPr>
          <w:fldChar w:fldCharType="end"/>
        </w:r>
      </w:hyperlink>
    </w:p>
    <w:p w:rsidR="000E4BBA" w:rsidRDefault="00AB7B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9429373" w:history="1">
        <w:r w:rsidR="000E4BBA" w:rsidRPr="00FA28B7">
          <w:rPr>
            <w:rStyle w:val="Hyperlink"/>
          </w:rPr>
          <w:t>1.2.2</w:t>
        </w:r>
        <w:r w:rsidR="000E4BBA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E4BBA" w:rsidRPr="00FA28B7">
          <w:rPr>
            <w:rStyle w:val="Hyperlink"/>
          </w:rPr>
          <w:t>Geração do documento ASO</w:t>
        </w:r>
        <w:r w:rsidR="000E4BBA">
          <w:rPr>
            <w:webHidden/>
          </w:rPr>
          <w:tab/>
        </w:r>
        <w:r w:rsidR="000E4BBA">
          <w:rPr>
            <w:webHidden/>
          </w:rPr>
          <w:fldChar w:fldCharType="begin"/>
        </w:r>
        <w:r w:rsidR="000E4BBA">
          <w:rPr>
            <w:webHidden/>
          </w:rPr>
          <w:instrText xml:space="preserve"> PAGEREF _Toc409429373 \h </w:instrText>
        </w:r>
        <w:r w:rsidR="000E4BBA">
          <w:rPr>
            <w:webHidden/>
          </w:rPr>
        </w:r>
        <w:r w:rsidR="000E4BBA">
          <w:rPr>
            <w:webHidden/>
          </w:rPr>
          <w:fldChar w:fldCharType="separate"/>
        </w:r>
        <w:r w:rsidR="000E4BBA">
          <w:rPr>
            <w:webHidden/>
          </w:rPr>
          <w:t>5</w:t>
        </w:r>
        <w:r w:rsidR="000E4BBA">
          <w:rPr>
            <w:webHidden/>
          </w:rPr>
          <w:fldChar w:fldCharType="end"/>
        </w:r>
      </w:hyperlink>
    </w:p>
    <w:p w:rsidR="000E4BBA" w:rsidRDefault="00AB7BEE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9429374" w:history="1">
        <w:r w:rsidR="000E4BBA" w:rsidRPr="00FA28B7">
          <w:rPr>
            <w:rStyle w:val="Hyperlink"/>
          </w:rPr>
          <w:t>1.2.3</w:t>
        </w:r>
        <w:r w:rsidR="000E4BBA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E4BBA" w:rsidRPr="00FA28B7">
          <w:rPr>
            <w:rStyle w:val="Hyperlink"/>
          </w:rPr>
          <w:t>Financeiro SAS (2.0)</w:t>
        </w:r>
        <w:r w:rsidR="000E4BBA">
          <w:rPr>
            <w:webHidden/>
          </w:rPr>
          <w:tab/>
        </w:r>
        <w:r w:rsidR="000E4BBA">
          <w:rPr>
            <w:webHidden/>
          </w:rPr>
          <w:fldChar w:fldCharType="begin"/>
        </w:r>
        <w:r w:rsidR="000E4BBA">
          <w:rPr>
            <w:webHidden/>
          </w:rPr>
          <w:instrText xml:space="preserve"> PAGEREF _Toc409429374 \h </w:instrText>
        </w:r>
        <w:r w:rsidR="000E4BBA">
          <w:rPr>
            <w:webHidden/>
          </w:rPr>
        </w:r>
        <w:r w:rsidR="000E4BBA">
          <w:rPr>
            <w:webHidden/>
          </w:rPr>
          <w:fldChar w:fldCharType="separate"/>
        </w:r>
        <w:r w:rsidR="000E4BBA">
          <w:rPr>
            <w:webHidden/>
          </w:rPr>
          <w:t>5</w:t>
        </w:r>
        <w:r w:rsidR="000E4BBA"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09429365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63465F" w:rsidRDefault="009C7A4E" w:rsidP="009C7A4E">
      <w:pPr>
        <w:pStyle w:val="Ttulo2"/>
      </w:pPr>
      <w:bookmarkStart w:id="2" w:name="_Toc409429366"/>
      <w:bookmarkStart w:id="3" w:name="_GoBack"/>
      <w:r>
        <w:lastRenderedPageBreak/>
        <w:t>Correções</w:t>
      </w:r>
      <w:bookmarkEnd w:id="2"/>
    </w:p>
    <w:p w:rsidR="00F742FD" w:rsidRPr="00B348E3" w:rsidRDefault="00753A9B" w:rsidP="00F742FD">
      <w:pPr>
        <w:pStyle w:val="Ttulo3"/>
      </w:pPr>
      <w:bookmarkStart w:id="4" w:name="_Toc409429367"/>
      <w:r>
        <w:t>Envio de SMS</w:t>
      </w:r>
      <w:bookmarkEnd w:id="4"/>
    </w:p>
    <w:p w:rsidR="00B348E3" w:rsidRPr="009F6278" w:rsidRDefault="00B348E3" w:rsidP="00B348E3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753A9B">
        <w:rPr>
          <w:lang w:bidi="pt-BR"/>
        </w:rPr>
        <w:t>Envio de SMS.</w:t>
      </w:r>
    </w:p>
    <w:p w:rsidR="00431DE7" w:rsidRPr="006E0BA8" w:rsidRDefault="00B348E3" w:rsidP="002669CA">
      <w:pPr>
        <w:pStyle w:val="ParagrafoManual"/>
        <w:rPr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753A9B">
        <w:rPr>
          <w:lang w:bidi="pt-BR"/>
        </w:rPr>
        <w:t>Ao tentar enviar lembretes de SMS para os pacientes a tela apresentava lentidão.</w:t>
      </w:r>
    </w:p>
    <w:p w:rsidR="00B93ED6" w:rsidRDefault="00B348E3" w:rsidP="000D5D6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  <w:r w:rsidR="000D5D68">
        <w:rPr>
          <w:lang w:bidi="pt-BR"/>
        </w:rPr>
        <w:t xml:space="preserve"> </w:t>
      </w:r>
    </w:p>
    <w:p w:rsidR="00AE6E96" w:rsidRDefault="00AE6E96" w:rsidP="000D5D68">
      <w:pPr>
        <w:pStyle w:val="ParagrafoManual"/>
        <w:rPr>
          <w:lang w:bidi="pt-BR"/>
        </w:rPr>
      </w:pPr>
    </w:p>
    <w:p w:rsidR="00AE6E96" w:rsidRPr="00B348E3" w:rsidRDefault="00045756" w:rsidP="00AE6E96">
      <w:pPr>
        <w:pStyle w:val="Ttulo3"/>
      </w:pPr>
      <w:bookmarkStart w:id="5" w:name="_Toc409429368"/>
      <w:r>
        <w:t>Exame Laboratorial</w:t>
      </w:r>
      <w:bookmarkEnd w:id="5"/>
    </w:p>
    <w:p w:rsidR="00AE6E96" w:rsidRPr="009F6278" w:rsidRDefault="00AE6E96" w:rsidP="00AE6E96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1079ED">
        <w:rPr>
          <w:lang w:bidi="pt-BR"/>
        </w:rPr>
        <w:t>Inserir um novo exame laboratorial</w:t>
      </w:r>
      <w:r>
        <w:rPr>
          <w:lang w:bidi="pt-BR"/>
        </w:rPr>
        <w:t>.</w:t>
      </w:r>
    </w:p>
    <w:p w:rsidR="00AE6E96" w:rsidRDefault="00AE6E96" w:rsidP="00AE6E96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CB5479">
        <w:rPr>
          <w:lang w:bidi="pt-BR"/>
        </w:rPr>
        <w:t>Erro</w:t>
      </w:r>
      <w:r w:rsidR="005540E1">
        <w:rPr>
          <w:lang w:bidi="pt-BR"/>
        </w:rPr>
        <w:t>:</w:t>
      </w:r>
      <w:r w:rsidR="005540E1" w:rsidRPr="005540E1">
        <w:t xml:space="preserve"> </w:t>
      </w:r>
      <w:r w:rsidR="005540E1" w:rsidRPr="005540E1">
        <w:rPr>
          <w:lang w:bidi="pt-BR"/>
        </w:rPr>
        <w:t>"Arithmetic overflow error for data type smallint"</w:t>
      </w:r>
      <w:r w:rsidR="005540E1">
        <w:rPr>
          <w:lang w:bidi="pt-BR"/>
        </w:rPr>
        <w:t xml:space="preserve"> </w:t>
      </w:r>
      <w:r w:rsidR="00CB5479">
        <w:rPr>
          <w:lang w:bidi="pt-BR"/>
        </w:rPr>
        <w:t xml:space="preserve">ao tentar incluir um novo exame laboratorial no paciente que possui mais de 5 (cinco) </w:t>
      </w:r>
      <w:r w:rsidR="00821FAB">
        <w:rPr>
          <w:lang w:bidi="pt-BR"/>
        </w:rPr>
        <w:t>dígitos no código do paciente.</w:t>
      </w:r>
    </w:p>
    <w:p w:rsidR="00AE6E96" w:rsidRDefault="00AE6E96" w:rsidP="00AE6E9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correção sistêmica. </w:t>
      </w:r>
    </w:p>
    <w:p w:rsidR="00264E75" w:rsidRDefault="00264E75" w:rsidP="00AE6E96">
      <w:pPr>
        <w:pStyle w:val="ParagrafoManual"/>
        <w:rPr>
          <w:lang w:bidi="pt-BR"/>
        </w:rPr>
      </w:pPr>
    </w:p>
    <w:p w:rsidR="004A4DC5" w:rsidRPr="00B820D9" w:rsidRDefault="00BB50E3" w:rsidP="004A4DC5">
      <w:pPr>
        <w:pStyle w:val="Ttulo3"/>
      </w:pPr>
      <w:bookmarkStart w:id="6" w:name="_Toc409429369"/>
      <w:r>
        <w:t>Inicialização da Ficha</w:t>
      </w:r>
      <w:bookmarkEnd w:id="6"/>
    </w:p>
    <w:p w:rsidR="004A4DC5" w:rsidRPr="000D5D68" w:rsidRDefault="004A4DC5" w:rsidP="004A4DC5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C051EB">
        <w:rPr>
          <w:lang w:bidi="pt-BR"/>
        </w:rPr>
        <w:t xml:space="preserve">Configurações da </w:t>
      </w:r>
      <w:r w:rsidR="009C2CC1">
        <w:rPr>
          <w:lang w:bidi="pt-BR"/>
        </w:rPr>
        <w:t>Inicialização</w:t>
      </w:r>
      <w:r w:rsidR="00C051EB">
        <w:rPr>
          <w:lang w:bidi="pt-BR"/>
        </w:rPr>
        <w:t xml:space="preserve"> da Ficha do Paciente.</w:t>
      </w:r>
    </w:p>
    <w:p w:rsidR="004A4DC5" w:rsidRPr="009E11A1" w:rsidRDefault="009C2CC1" w:rsidP="004A4DC5">
      <w:pPr>
        <w:pStyle w:val="ParagrafoManual"/>
        <w:jc w:val="left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Ao</w:t>
      </w:r>
      <w:r w:rsidR="00C051EB">
        <w:rPr>
          <w:lang w:bidi="pt-BR"/>
        </w:rPr>
        <w:t xml:space="preserve"> acessar</w:t>
      </w:r>
      <w:r w:rsidR="00256BD6">
        <w:rPr>
          <w:lang w:bidi="pt-BR"/>
        </w:rPr>
        <w:t xml:space="preserve"> o caminho: “</w:t>
      </w:r>
      <w:r w:rsidR="00256BD6" w:rsidRPr="00256BD6">
        <w:rPr>
          <w:lang w:bidi="pt-BR"/>
        </w:rPr>
        <w:t>Módulo Configurações/ Menu Pessoais/ Opção Ficha Clínica / Inicialização da Ficha/ Aleta Evolução</w:t>
      </w:r>
      <w:r w:rsidR="00256BD6">
        <w:rPr>
          <w:lang w:bidi="pt-BR"/>
        </w:rPr>
        <w:t>” sistema apresentava a mensagem: “</w:t>
      </w:r>
      <w:r w:rsidR="00256BD6" w:rsidRPr="00256BD6">
        <w:rPr>
          <w:lang w:bidi="pt-BR"/>
        </w:rPr>
        <w:t>Acces violation at address 00404524 in module 'AGENDA.ex'. Read of address FFFFFFDD"</w:t>
      </w:r>
    </w:p>
    <w:p w:rsidR="004A4DC5" w:rsidRDefault="004A4DC5" w:rsidP="004A4DC5">
      <w:pPr>
        <w:pStyle w:val="ParagrafoManual"/>
      </w:pPr>
      <w:r>
        <w:rPr>
          <w:b/>
          <w:lang w:bidi="pt-BR"/>
        </w:rPr>
        <w:t xml:space="preserve">Solução: </w:t>
      </w:r>
      <w:r w:rsidR="007F374B">
        <w:rPr>
          <w:lang w:bidi="pt-BR"/>
        </w:rPr>
        <w:t>Efetuada correção sistêmica.</w:t>
      </w:r>
    </w:p>
    <w:p w:rsidR="004A4DC5" w:rsidRDefault="004A4DC5" w:rsidP="00AE6E96">
      <w:pPr>
        <w:pStyle w:val="ParagrafoManual"/>
        <w:rPr>
          <w:lang w:bidi="pt-BR"/>
        </w:rPr>
      </w:pPr>
    </w:p>
    <w:p w:rsidR="0036228F" w:rsidRPr="00B348E3" w:rsidRDefault="0036228F" w:rsidP="0036228F">
      <w:pPr>
        <w:pStyle w:val="Ttulo3"/>
      </w:pPr>
      <w:bookmarkStart w:id="7" w:name="_Toc409429370"/>
      <w:r>
        <w:t>Evolução do Paciente</w:t>
      </w:r>
      <w:bookmarkEnd w:id="7"/>
    </w:p>
    <w:p w:rsidR="0036228F" w:rsidRPr="009F6278" w:rsidRDefault="0036228F" w:rsidP="0036228F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Inserir uma nova evolução do paciente.</w:t>
      </w:r>
    </w:p>
    <w:p w:rsidR="0036228F" w:rsidRDefault="0036228F" w:rsidP="0036228F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Se a opção </w:t>
      </w:r>
      <w:r w:rsidR="00F76DCA">
        <w:rPr>
          <w:lang w:bidi="pt-BR"/>
        </w:rPr>
        <w:t>auto edição está habilitada sistema permitia criar duas evoluções no mesmo dia.</w:t>
      </w:r>
    </w:p>
    <w:p w:rsidR="0036228F" w:rsidRDefault="0036228F" w:rsidP="0036228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correção sistêmica. </w:t>
      </w:r>
    </w:p>
    <w:p w:rsidR="0036228F" w:rsidRDefault="0036228F" w:rsidP="00AE6E96">
      <w:pPr>
        <w:pStyle w:val="ParagrafoManual"/>
        <w:rPr>
          <w:lang w:bidi="pt-BR"/>
        </w:rPr>
      </w:pPr>
    </w:p>
    <w:p w:rsidR="00AE6E96" w:rsidRDefault="00AE6E96" w:rsidP="000D5D68">
      <w:pPr>
        <w:pStyle w:val="ParagrafoManual"/>
        <w:rPr>
          <w:lang w:bidi="pt-BR"/>
        </w:rPr>
      </w:pPr>
    </w:p>
    <w:p w:rsidR="000A4020" w:rsidRDefault="000A4020" w:rsidP="00B348E3">
      <w:pPr>
        <w:pStyle w:val="ParagrafoManual"/>
        <w:rPr>
          <w:lang w:bidi="pt-BR"/>
        </w:rPr>
      </w:pPr>
    </w:p>
    <w:p w:rsidR="00576122" w:rsidRDefault="00576122" w:rsidP="00B348E3">
      <w:pPr>
        <w:pStyle w:val="ParagrafoManual"/>
        <w:rPr>
          <w:lang w:bidi="pt-BR"/>
        </w:rPr>
      </w:pPr>
    </w:p>
    <w:p w:rsidR="000B4809" w:rsidRDefault="000B4809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267D14" w:rsidRDefault="00267D14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0D5D68" w:rsidRDefault="000D5D68" w:rsidP="000B4809"/>
    <w:p w:rsidR="00303C81" w:rsidRPr="00090261" w:rsidRDefault="000B4809" w:rsidP="002E5DDA">
      <w:pPr>
        <w:pStyle w:val="Ttulo2"/>
      </w:pPr>
      <w:bookmarkStart w:id="8" w:name="_Toc409429371"/>
      <w:r>
        <w:lastRenderedPageBreak/>
        <w:t>Melhorias</w:t>
      </w:r>
      <w:bookmarkEnd w:id="8"/>
      <w:r>
        <w:t xml:space="preserve"> </w:t>
      </w:r>
    </w:p>
    <w:p w:rsidR="00303C81" w:rsidRPr="00B820D9" w:rsidRDefault="00821FAB" w:rsidP="007A77A6">
      <w:pPr>
        <w:pStyle w:val="Ttulo3"/>
      </w:pPr>
      <w:bookmarkStart w:id="9" w:name="_Toc409429372"/>
      <w:r>
        <w:t>Guia TISS</w:t>
      </w:r>
      <w:bookmarkEnd w:id="9"/>
    </w:p>
    <w:p w:rsidR="00303C81" w:rsidRPr="000D5D68" w:rsidRDefault="000948CD" w:rsidP="00303C8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21FAB">
        <w:rPr>
          <w:lang w:bidi="pt-BR"/>
        </w:rPr>
        <w:t>Criar guia de consulta</w:t>
      </w:r>
    </w:p>
    <w:p w:rsidR="00303C81" w:rsidRPr="009E11A1" w:rsidRDefault="00303C81" w:rsidP="00303C8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9E11A1">
        <w:rPr>
          <w:lang w:bidi="pt-BR"/>
        </w:rPr>
        <w:t xml:space="preserve"> </w:t>
      </w:r>
      <w:r w:rsidR="000D5D68">
        <w:rPr>
          <w:lang w:bidi="pt-BR"/>
        </w:rPr>
        <w:t xml:space="preserve">Possibilitar a </w:t>
      </w:r>
      <w:r w:rsidR="00821FAB">
        <w:rPr>
          <w:lang w:bidi="pt-BR"/>
        </w:rPr>
        <w:t>criação de 2 (duas) ou mais guias de consultas no mesmo dia.</w:t>
      </w:r>
    </w:p>
    <w:p w:rsidR="00B820D9" w:rsidRDefault="00303C81" w:rsidP="001913E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75975">
        <w:rPr>
          <w:lang w:bidi="pt-BR"/>
        </w:rPr>
        <w:t>Desenvo</w:t>
      </w:r>
      <w:r w:rsidR="00821FAB">
        <w:rPr>
          <w:lang w:bidi="pt-BR"/>
        </w:rPr>
        <w:t>lvida a possibilidade de criar 2 (duas) ou mais guias de consultas no mesmo dia</w:t>
      </w:r>
      <w:r w:rsidR="000D5D68">
        <w:rPr>
          <w:lang w:bidi="pt-BR"/>
        </w:rPr>
        <w:t>.</w:t>
      </w:r>
    </w:p>
    <w:p w:rsidR="00F46A34" w:rsidRDefault="00F46A34" w:rsidP="001913EC">
      <w:pPr>
        <w:pStyle w:val="ParagrafoManual"/>
        <w:rPr>
          <w:lang w:bidi="pt-BR"/>
        </w:rPr>
      </w:pPr>
    </w:p>
    <w:p w:rsidR="00F46A34" w:rsidRPr="00B820D9" w:rsidRDefault="00F46A34" w:rsidP="00F46A34">
      <w:pPr>
        <w:pStyle w:val="Ttulo3"/>
      </w:pPr>
      <w:bookmarkStart w:id="10" w:name="_Toc409429373"/>
      <w:r>
        <w:t>Geração do documento ASO</w:t>
      </w:r>
      <w:bookmarkEnd w:id="10"/>
    </w:p>
    <w:p w:rsidR="00F46A34" w:rsidRPr="000D5D68" w:rsidRDefault="00F46A34" w:rsidP="00F46A3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Gerar documento ASO.</w:t>
      </w:r>
    </w:p>
    <w:p w:rsidR="00F46A34" w:rsidRPr="009E11A1" w:rsidRDefault="00F46A34" w:rsidP="00F46A34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a </w:t>
      </w:r>
      <w:r w:rsidR="00E859C8">
        <w:rPr>
          <w:lang w:bidi="pt-BR"/>
        </w:rPr>
        <w:t>geração do documento ASO sem ser necessário preencher o campo “Médico Coordenador”.</w:t>
      </w:r>
    </w:p>
    <w:p w:rsidR="00E859C8" w:rsidRPr="009E11A1" w:rsidRDefault="00F46A34" w:rsidP="00E859C8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Desenvolvida a possibilidade de </w:t>
      </w:r>
      <w:r w:rsidR="00E859C8">
        <w:rPr>
          <w:lang w:bidi="pt-BR"/>
        </w:rPr>
        <w:t>gerar o documento ASO sem ser necessário preencher o campo “Médico Coordenador”.</w:t>
      </w:r>
    </w:p>
    <w:p w:rsidR="00F46A34" w:rsidRDefault="00F46A34" w:rsidP="00F46A34">
      <w:pPr>
        <w:pStyle w:val="ParagrafoManual"/>
        <w:rPr>
          <w:lang w:bidi="pt-BR"/>
        </w:rPr>
      </w:pPr>
    </w:p>
    <w:p w:rsidR="009B1551" w:rsidRPr="00B820D9" w:rsidRDefault="009B1551" w:rsidP="009B1551">
      <w:pPr>
        <w:pStyle w:val="Ttulo3"/>
      </w:pPr>
      <w:bookmarkStart w:id="11" w:name="_Toc409429374"/>
      <w:r>
        <w:t>Financeiro SAS (2.0)</w:t>
      </w:r>
      <w:bookmarkEnd w:id="11"/>
    </w:p>
    <w:p w:rsidR="009B1551" w:rsidRPr="000D5D68" w:rsidRDefault="009B1551" w:rsidP="009B155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532C73">
        <w:rPr>
          <w:lang w:bidi="pt-BR"/>
        </w:rPr>
        <w:t>Financeiro SAS</w:t>
      </w:r>
    </w:p>
    <w:p w:rsidR="009B1551" w:rsidRPr="009E11A1" w:rsidRDefault="009B1551" w:rsidP="009B155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532C73">
        <w:rPr>
          <w:lang w:bidi="pt-BR"/>
        </w:rPr>
        <w:t>Melhoria</w:t>
      </w:r>
      <w:r w:rsidR="004A41AB">
        <w:rPr>
          <w:lang w:bidi="pt-BR"/>
        </w:rPr>
        <w:t xml:space="preserve"> em relação a performance no módulo Financeiro</w:t>
      </w:r>
      <w:r w:rsidR="00ED1EE9">
        <w:rPr>
          <w:lang w:bidi="pt-BR"/>
        </w:rPr>
        <w:t xml:space="preserve"> e inovações</w:t>
      </w:r>
      <w:r w:rsidR="004A41AB">
        <w:rPr>
          <w:lang w:bidi="pt-BR"/>
        </w:rPr>
        <w:t>.</w:t>
      </w:r>
    </w:p>
    <w:p w:rsidR="009B1551" w:rsidRDefault="009B1551" w:rsidP="009B155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Desenvolvida </w:t>
      </w:r>
      <w:r w:rsidR="004A41AB">
        <w:rPr>
          <w:lang w:bidi="pt-BR"/>
        </w:rPr>
        <w:t>a versão 2.0 do módulo Financeiro, assim ficando mais rápido e com inovações</w:t>
      </w:r>
      <w:r w:rsidR="00ED1EE9">
        <w:rPr>
          <w:lang w:bidi="pt-BR"/>
        </w:rPr>
        <w:t xml:space="preserve"> como condição de pagamento entre outras</w:t>
      </w:r>
      <w:r w:rsidR="004A41AB">
        <w:rPr>
          <w:lang w:bidi="pt-BR"/>
        </w:rPr>
        <w:t>.</w:t>
      </w:r>
    </w:p>
    <w:p w:rsidR="009B1551" w:rsidRDefault="009B1551" w:rsidP="00F46A34">
      <w:pPr>
        <w:pStyle w:val="ParagrafoManual"/>
        <w:rPr>
          <w:lang w:bidi="pt-BR"/>
        </w:rPr>
      </w:pPr>
    </w:p>
    <w:bookmarkEnd w:id="3"/>
    <w:p w:rsidR="00F46A34" w:rsidRDefault="00F46A34" w:rsidP="001913EC">
      <w:pPr>
        <w:pStyle w:val="ParagrafoManual"/>
        <w:rPr>
          <w:lang w:bidi="pt-BR"/>
        </w:rPr>
      </w:pPr>
    </w:p>
    <w:sectPr w:rsidR="00F46A34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7BEE" w:rsidRDefault="00AB7BEE" w:rsidP="00CA5701">
      <w:r>
        <w:separator/>
      </w:r>
    </w:p>
  </w:endnote>
  <w:endnote w:type="continuationSeparator" w:id="0">
    <w:p w:rsidR="00AB7BEE" w:rsidRDefault="00AB7BEE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041C0A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041C0A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7BEE" w:rsidRDefault="00AB7BEE" w:rsidP="00CA5701">
      <w:r>
        <w:separator/>
      </w:r>
    </w:p>
  </w:footnote>
  <w:footnote w:type="continuationSeparator" w:id="0">
    <w:p w:rsidR="00AB7BEE" w:rsidRDefault="00AB7BEE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020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139D"/>
    <w:rsid w:val="000C1C29"/>
    <w:rsid w:val="000C1CA2"/>
    <w:rsid w:val="000C3EE8"/>
    <w:rsid w:val="000C4F88"/>
    <w:rsid w:val="000C50E4"/>
    <w:rsid w:val="000C7215"/>
    <w:rsid w:val="000D0CB0"/>
    <w:rsid w:val="000D175B"/>
    <w:rsid w:val="000D2E67"/>
    <w:rsid w:val="000D49EB"/>
    <w:rsid w:val="000D5D68"/>
    <w:rsid w:val="000D7943"/>
    <w:rsid w:val="000D7ED1"/>
    <w:rsid w:val="000E09E0"/>
    <w:rsid w:val="000E2012"/>
    <w:rsid w:val="000E39FF"/>
    <w:rsid w:val="000E4BBA"/>
    <w:rsid w:val="000E5F4D"/>
    <w:rsid w:val="000E66AE"/>
    <w:rsid w:val="000F0B65"/>
    <w:rsid w:val="000F112B"/>
    <w:rsid w:val="000F4579"/>
    <w:rsid w:val="000F4B38"/>
    <w:rsid w:val="000F7B99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1F6997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3957"/>
    <w:rsid w:val="00233B6E"/>
    <w:rsid w:val="00233BFE"/>
    <w:rsid w:val="00235591"/>
    <w:rsid w:val="0023691E"/>
    <w:rsid w:val="00236D34"/>
    <w:rsid w:val="0023738A"/>
    <w:rsid w:val="00241BF3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19BD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D14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845"/>
    <w:rsid w:val="00294A9D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D7B01"/>
    <w:rsid w:val="002E1641"/>
    <w:rsid w:val="002E16DB"/>
    <w:rsid w:val="002E2200"/>
    <w:rsid w:val="002E22F2"/>
    <w:rsid w:val="002E4140"/>
    <w:rsid w:val="002E515D"/>
    <w:rsid w:val="002E5713"/>
    <w:rsid w:val="002E5DDA"/>
    <w:rsid w:val="002E64FA"/>
    <w:rsid w:val="002E68D6"/>
    <w:rsid w:val="002E6C95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5704"/>
    <w:rsid w:val="0036595C"/>
    <w:rsid w:val="00366751"/>
    <w:rsid w:val="00366780"/>
    <w:rsid w:val="00367632"/>
    <w:rsid w:val="00367D9A"/>
    <w:rsid w:val="00371BD7"/>
    <w:rsid w:val="00372BA7"/>
    <w:rsid w:val="00373ECD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523A"/>
    <w:rsid w:val="003B3E3A"/>
    <w:rsid w:val="003B59AD"/>
    <w:rsid w:val="003B5A07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4004CD"/>
    <w:rsid w:val="0040081A"/>
    <w:rsid w:val="004014EE"/>
    <w:rsid w:val="00402B4A"/>
    <w:rsid w:val="00403C87"/>
    <w:rsid w:val="00403DB2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38C"/>
    <w:rsid w:val="0047561A"/>
    <w:rsid w:val="004757EA"/>
    <w:rsid w:val="004763B3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2F97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2C73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0E1"/>
    <w:rsid w:val="00554AFE"/>
    <w:rsid w:val="00556C4E"/>
    <w:rsid w:val="00557153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DD2"/>
    <w:rsid w:val="005B61C8"/>
    <w:rsid w:val="005C03A4"/>
    <w:rsid w:val="005C08FD"/>
    <w:rsid w:val="005C36D8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5358"/>
    <w:rsid w:val="00606A8F"/>
    <w:rsid w:val="00606B13"/>
    <w:rsid w:val="00610FB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41F4"/>
    <w:rsid w:val="006D5669"/>
    <w:rsid w:val="006D5977"/>
    <w:rsid w:val="006D651E"/>
    <w:rsid w:val="006D7C96"/>
    <w:rsid w:val="006E0BA8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376"/>
    <w:rsid w:val="00743E3F"/>
    <w:rsid w:val="007447F7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A77A6"/>
    <w:rsid w:val="007B0240"/>
    <w:rsid w:val="007B03E1"/>
    <w:rsid w:val="007B2588"/>
    <w:rsid w:val="007B2BDB"/>
    <w:rsid w:val="007B3AEE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23FE"/>
    <w:rsid w:val="007F2998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21900"/>
    <w:rsid w:val="00821FAB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3FD"/>
    <w:rsid w:val="00855EF3"/>
    <w:rsid w:val="0085698E"/>
    <w:rsid w:val="00857E89"/>
    <w:rsid w:val="0086038F"/>
    <w:rsid w:val="00860E60"/>
    <w:rsid w:val="0086182E"/>
    <w:rsid w:val="0086383E"/>
    <w:rsid w:val="008655D8"/>
    <w:rsid w:val="008656AE"/>
    <w:rsid w:val="008656E9"/>
    <w:rsid w:val="00866348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3EF7"/>
    <w:rsid w:val="008E484B"/>
    <w:rsid w:val="008E49CD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2159"/>
    <w:rsid w:val="009133A3"/>
    <w:rsid w:val="00913698"/>
    <w:rsid w:val="0091426B"/>
    <w:rsid w:val="009158E4"/>
    <w:rsid w:val="00915CD6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551"/>
    <w:rsid w:val="009B1F0B"/>
    <w:rsid w:val="009B2C69"/>
    <w:rsid w:val="009B2E0F"/>
    <w:rsid w:val="009B37C0"/>
    <w:rsid w:val="009B53F4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34E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33E1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77523"/>
    <w:rsid w:val="00A81581"/>
    <w:rsid w:val="00A81E5C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6E96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874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2E5"/>
    <w:rsid w:val="00B80B09"/>
    <w:rsid w:val="00B81941"/>
    <w:rsid w:val="00B820D9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446"/>
    <w:rsid w:val="00BD3F70"/>
    <w:rsid w:val="00BD45FE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508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7A92"/>
    <w:rsid w:val="00CD04E0"/>
    <w:rsid w:val="00CD1513"/>
    <w:rsid w:val="00CD2080"/>
    <w:rsid w:val="00CD2629"/>
    <w:rsid w:val="00CD26BD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75F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40"/>
    <w:rsid w:val="00D94063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9C5"/>
    <w:rsid w:val="00E2169D"/>
    <w:rsid w:val="00E24ED5"/>
    <w:rsid w:val="00E261DB"/>
    <w:rsid w:val="00E26933"/>
    <w:rsid w:val="00E277C8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890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5975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7735"/>
    <w:rsid w:val="00EB791A"/>
    <w:rsid w:val="00EB7EAC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46A34"/>
    <w:rsid w:val="00F50529"/>
    <w:rsid w:val="00F51173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6220F1-496E-4B11-BAEA-9909F93E0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4621</TotalTime>
  <Pages>5</Pages>
  <Words>532</Words>
  <Characters>2879</Characters>
  <Application>Microsoft Office Word</Application>
  <DocSecurity>0</DocSecurity>
  <Lines>23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3405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142</cp:revision>
  <cp:lastPrinted>2014-01-19T16:14:00Z</cp:lastPrinted>
  <dcterms:created xsi:type="dcterms:W3CDTF">2014-10-06T12:34:00Z</dcterms:created>
  <dcterms:modified xsi:type="dcterms:W3CDTF">2015-01-19T13:54:00Z</dcterms:modified>
</cp:coreProperties>
</file>