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Pr="00A2090E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12.04</w:t>
                            </w:r>
                            <w:r w:rsidR="00BB3E53">
                              <w:rPr>
                                <w:lang w:val="pt-BR"/>
                              </w:rPr>
                              <w:t>.01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Pr="00A2090E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12.04</w:t>
                      </w:r>
                      <w:r w:rsidR="00BB3E53">
                        <w:rPr>
                          <w:lang w:val="pt-BR"/>
                        </w:rPr>
                        <w:t>.01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393964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45093A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3939647" w:history="1">
        <w:r w:rsidR="0045093A" w:rsidRPr="003208AA">
          <w:rPr>
            <w:rStyle w:val="Hyperlink"/>
            <w:noProof/>
          </w:rPr>
          <w:t>Sumário</w:t>
        </w:r>
        <w:r w:rsidR="0045093A">
          <w:rPr>
            <w:noProof/>
            <w:webHidden/>
          </w:rPr>
          <w:tab/>
        </w:r>
        <w:r w:rsidR="0045093A">
          <w:rPr>
            <w:noProof/>
            <w:webHidden/>
          </w:rPr>
          <w:fldChar w:fldCharType="begin"/>
        </w:r>
        <w:r w:rsidR="0045093A">
          <w:rPr>
            <w:noProof/>
            <w:webHidden/>
          </w:rPr>
          <w:instrText xml:space="preserve"> PAGEREF _Toc413939647 \h </w:instrText>
        </w:r>
        <w:r w:rsidR="0045093A">
          <w:rPr>
            <w:noProof/>
            <w:webHidden/>
          </w:rPr>
        </w:r>
        <w:r w:rsidR="0045093A">
          <w:rPr>
            <w:noProof/>
            <w:webHidden/>
          </w:rPr>
          <w:fldChar w:fldCharType="separate"/>
        </w:r>
        <w:r w:rsidR="0045093A">
          <w:rPr>
            <w:noProof/>
            <w:webHidden/>
          </w:rPr>
          <w:t>2</w:t>
        </w:r>
        <w:r w:rsidR="0045093A">
          <w:rPr>
            <w:noProof/>
            <w:webHidden/>
          </w:rPr>
          <w:fldChar w:fldCharType="end"/>
        </w:r>
      </w:hyperlink>
    </w:p>
    <w:p w:rsidR="0045093A" w:rsidRDefault="0045093A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3939648" w:history="1">
        <w:r w:rsidRPr="003208AA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_Toc413939648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45093A" w:rsidRDefault="0045093A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3939649" w:history="1">
        <w:r w:rsidRPr="003208AA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208AA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_Toc413939649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45093A" w:rsidRDefault="0045093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3939650" w:history="1">
        <w:r w:rsidRPr="003208AA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208AA">
          <w:rPr>
            <w:rStyle w:val="Hyperlink"/>
          </w:rPr>
          <w:t>Relatório Financeiro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_Toc413939650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5093A" w:rsidRDefault="0045093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3939651" w:history="1">
        <w:r w:rsidRPr="003208AA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208AA">
          <w:rPr>
            <w:rStyle w:val="Hyperlink"/>
          </w:rPr>
          <w:t>Assistente de Marcação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_Toc413939651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45093A" w:rsidRDefault="0045093A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3939652" w:history="1">
        <w:r w:rsidRPr="003208AA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3208AA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_Toc413939652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45093A" w:rsidRDefault="0045093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3939653" w:history="1">
        <w:r w:rsidRPr="003208AA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208AA">
          <w:rPr>
            <w:rStyle w:val="Hyperlink"/>
          </w:rPr>
          <w:t>Ginecologia (Evolução)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_Toc413939653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45093A" w:rsidRDefault="0045093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3939654" w:history="1">
        <w:r w:rsidRPr="003208AA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3208AA">
          <w:rPr>
            <w:rStyle w:val="Hyperlink"/>
          </w:rPr>
          <w:t>Brasíndice Eletrônico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_Toc413939654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1393964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2" w:name="_Toc413939649"/>
      <w:r>
        <w:lastRenderedPageBreak/>
        <w:t>Melhorias</w:t>
      </w:r>
      <w:bookmarkEnd w:id="2"/>
      <w:r>
        <w:t xml:space="preserve"> </w:t>
      </w:r>
    </w:p>
    <w:p w:rsidR="00303C81" w:rsidRPr="00B820D9" w:rsidRDefault="00BB3E53" w:rsidP="007A77A6">
      <w:pPr>
        <w:pStyle w:val="Ttulo3"/>
      </w:pPr>
      <w:bookmarkStart w:id="3" w:name="_Toc413939650"/>
      <w:r>
        <w:t>Relatório Financeiro</w:t>
      </w:r>
      <w:bookmarkEnd w:id="3"/>
    </w:p>
    <w:p w:rsidR="00303C81" w:rsidRPr="000D5D68" w:rsidRDefault="000948CD" w:rsidP="00303C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A56095">
        <w:rPr>
          <w:lang w:bidi="pt-BR"/>
        </w:rPr>
        <w:t>Filtro por nome do paciente</w:t>
      </w:r>
    </w:p>
    <w:p w:rsidR="00303C81" w:rsidRPr="009E11A1" w:rsidRDefault="00303C81" w:rsidP="00303C81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 w:rsidR="009E11A1">
        <w:rPr>
          <w:lang w:bidi="pt-BR"/>
        </w:rPr>
        <w:t xml:space="preserve"> </w:t>
      </w:r>
      <w:r w:rsidR="00A56095">
        <w:rPr>
          <w:lang w:bidi="pt-BR"/>
        </w:rPr>
        <w:t>No relatório do menu Financeiro</w:t>
      </w:r>
      <w:r w:rsidR="0045093A">
        <w:rPr>
          <w:lang w:bidi="pt-BR"/>
        </w:rPr>
        <w:t xml:space="preserve"> (Menu Financeiro</w:t>
      </w:r>
      <w:r w:rsidR="009564F1">
        <w:rPr>
          <w:lang w:bidi="pt-BR"/>
        </w:rPr>
        <w:t xml:space="preserve"> / Relatório)</w:t>
      </w:r>
      <w:r w:rsidR="007F1EC3">
        <w:rPr>
          <w:lang w:bidi="pt-BR"/>
        </w:rPr>
        <w:t xml:space="preserve"> possibilitar o filtro por paciente</w:t>
      </w:r>
      <w:r w:rsidR="00821FAB">
        <w:rPr>
          <w:lang w:bidi="pt-BR"/>
        </w:rPr>
        <w:t>.</w:t>
      </w:r>
    </w:p>
    <w:p w:rsidR="00F46A34" w:rsidRDefault="00303C81" w:rsidP="001913E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75975">
        <w:rPr>
          <w:lang w:bidi="pt-BR"/>
        </w:rPr>
        <w:t>Desenvo</w:t>
      </w:r>
      <w:r w:rsidR="00821FAB">
        <w:rPr>
          <w:lang w:bidi="pt-BR"/>
        </w:rPr>
        <w:t xml:space="preserve">lvida </w:t>
      </w:r>
      <w:r w:rsidR="008E6AB6">
        <w:rPr>
          <w:lang w:bidi="pt-BR"/>
        </w:rPr>
        <w:t xml:space="preserve">a </w:t>
      </w:r>
      <w:r w:rsidR="00816012">
        <w:rPr>
          <w:lang w:bidi="pt-BR"/>
        </w:rPr>
        <w:t>possiblidade</w:t>
      </w:r>
      <w:r w:rsidR="008E6AB6">
        <w:rPr>
          <w:lang w:bidi="pt-BR"/>
        </w:rPr>
        <w:t xml:space="preserve"> de efetuar o filtro por paciente.</w:t>
      </w:r>
    </w:p>
    <w:p w:rsidR="00F46A34" w:rsidRPr="00B820D9" w:rsidRDefault="008E6AB6" w:rsidP="00F46A34">
      <w:pPr>
        <w:pStyle w:val="Ttulo3"/>
      </w:pPr>
      <w:bookmarkStart w:id="4" w:name="_Toc413939651"/>
      <w:r>
        <w:t>Assistente de Marcação</w:t>
      </w:r>
      <w:bookmarkEnd w:id="4"/>
    </w:p>
    <w:p w:rsidR="00F46A34" w:rsidRPr="000D5D68" w:rsidRDefault="00F46A34" w:rsidP="00F46A3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E6AB6">
        <w:rPr>
          <w:lang w:bidi="pt-BR"/>
        </w:rPr>
        <w:t>Filtro por Local de Atendimento</w:t>
      </w:r>
      <w:r>
        <w:rPr>
          <w:lang w:bidi="pt-BR"/>
        </w:rPr>
        <w:t>.</w:t>
      </w:r>
    </w:p>
    <w:p w:rsidR="00F46A34" w:rsidRPr="009E11A1" w:rsidRDefault="00816012" w:rsidP="00F46A34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No</w:t>
      </w:r>
      <w:r w:rsidR="00A53E8C">
        <w:rPr>
          <w:lang w:bidi="pt-BR"/>
        </w:rPr>
        <w:t xml:space="preserve"> recurso de Assistente de Marcação possibilitar o filtro por Local de Atendimento</w:t>
      </w:r>
      <w:r w:rsidR="00541A6A">
        <w:rPr>
          <w:lang w:bidi="pt-BR"/>
        </w:rPr>
        <w:t>.</w:t>
      </w:r>
    </w:p>
    <w:p w:rsidR="00374CA9" w:rsidRDefault="00F46A34" w:rsidP="006117F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Desenvolvida a possibilidade </w:t>
      </w:r>
      <w:r w:rsidR="002603BE">
        <w:rPr>
          <w:lang w:bidi="pt-BR"/>
        </w:rPr>
        <w:t>de efetuar o f</w:t>
      </w:r>
      <w:r w:rsidR="006117FA">
        <w:rPr>
          <w:lang w:bidi="pt-BR"/>
        </w:rPr>
        <w:t>iltro por local de atendimento</w:t>
      </w:r>
      <w:r w:rsidR="009564F1">
        <w:rPr>
          <w:lang w:bidi="pt-BR"/>
        </w:rPr>
        <w:t>, desta forma o cliente possui um controle maior dos locais que estão sendo utilizados</w:t>
      </w:r>
      <w:r w:rsidR="00541A6A">
        <w:rPr>
          <w:lang w:bidi="pt-BR"/>
        </w:rPr>
        <w:t>.</w:t>
      </w:r>
      <w:r w:rsidR="006117FA">
        <w:rPr>
          <w:lang w:bidi="pt-BR"/>
        </w:rPr>
        <w:t xml:space="preserve"> </w:t>
      </w:r>
    </w:p>
    <w:p w:rsidR="006117FA" w:rsidRDefault="006117FA" w:rsidP="001913EC">
      <w:pPr>
        <w:pStyle w:val="ParagrafoManual"/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Default="006117FA" w:rsidP="006117FA">
      <w:pPr>
        <w:rPr>
          <w:lang w:bidi="pt-BR"/>
        </w:rPr>
      </w:pPr>
    </w:p>
    <w:p w:rsidR="006117FA" w:rsidRDefault="006117FA" w:rsidP="006117FA">
      <w:pPr>
        <w:rPr>
          <w:lang w:bidi="pt-BR"/>
        </w:rPr>
      </w:pPr>
    </w:p>
    <w:p w:rsidR="006117FA" w:rsidRDefault="006117FA" w:rsidP="006117FA">
      <w:pPr>
        <w:tabs>
          <w:tab w:val="left" w:pos="3600"/>
        </w:tabs>
        <w:rPr>
          <w:lang w:bidi="pt-BR"/>
        </w:rPr>
      </w:pPr>
      <w:r>
        <w:rPr>
          <w:lang w:bidi="pt-BR"/>
        </w:rPr>
        <w:tab/>
      </w: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Default="006117FA" w:rsidP="006117FA">
      <w:pPr>
        <w:rPr>
          <w:lang w:bidi="pt-BR"/>
        </w:rPr>
      </w:pPr>
    </w:p>
    <w:p w:rsidR="006117FA" w:rsidRPr="006117FA" w:rsidRDefault="006117FA" w:rsidP="006117FA">
      <w:pPr>
        <w:rPr>
          <w:lang w:bidi="pt-BR"/>
        </w:rPr>
      </w:pPr>
    </w:p>
    <w:p w:rsidR="006117FA" w:rsidRDefault="006117FA" w:rsidP="00BB2342">
      <w:pPr>
        <w:pStyle w:val="Ttulo2"/>
        <w:ind w:left="1145" w:hanging="578"/>
      </w:pPr>
      <w:bookmarkStart w:id="5" w:name="_Toc413939652"/>
      <w:r>
        <w:lastRenderedPageBreak/>
        <w:t>Correções</w:t>
      </w:r>
      <w:bookmarkEnd w:id="5"/>
    </w:p>
    <w:p w:rsidR="00BB2342" w:rsidRDefault="00BB2342" w:rsidP="00BB2342">
      <w:pPr>
        <w:pStyle w:val="ParagrafoManual"/>
        <w:rPr>
          <w:lang w:val="en-US"/>
        </w:rPr>
      </w:pPr>
    </w:p>
    <w:p w:rsidR="00BB2342" w:rsidRPr="00B820D9" w:rsidRDefault="006A77DD" w:rsidP="00BB2342">
      <w:pPr>
        <w:pStyle w:val="Ttulo3"/>
      </w:pPr>
      <w:bookmarkStart w:id="6" w:name="_Toc413939653"/>
      <w:r>
        <w:t>Ginecologia (Evolução)</w:t>
      </w:r>
      <w:bookmarkEnd w:id="6"/>
    </w:p>
    <w:p w:rsidR="00BB2342" w:rsidRPr="000D5D68" w:rsidRDefault="00BB2342" w:rsidP="00BB234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F6783A">
        <w:rPr>
          <w:lang w:bidi="pt-BR"/>
        </w:rPr>
        <w:t>Ordem das Datas</w:t>
      </w:r>
    </w:p>
    <w:p w:rsidR="00BB2342" w:rsidRPr="009E11A1" w:rsidRDefault="00BB2342" w:rsidP="00BB2342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No </w:t>
      </w:r>
      <w:r w:rsidR="00F6783A">
        <w:rPr>
          <w:lang w:bidi="pt-BR"/>
        </w:rPr>
        <w:t>momento da impressão da carteirinha as datas das consultas estão desordenadas</w:t>
      </w:r>
      <w:r>
        <w:rPr>
          <w:lang w:bidi="pt-BR"/>
        </w:rPr>
        <w:t>.</w:t>
      </w:r>
    </w:p>
    <w:p w:rsidR="00BB2342" w:rsidRDefault="00BB2342" w:rsidP="00BB234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F6783A">
        <w:rPr>
          <w:lang w:bidi="pt-BR"/>
        </w:rPr>
        <w:t>Efetuada correção sistêmica</w:t>
      </w:r>
      <w:r>
        <w:rPr>
          <w:lang w:bidi="pt-BR"/>
        </w:rPr>
        <w:t>.</w:t>
      </w:r>
    </w:p>
    <w:p w:rsidR="00BB2342" w:rsidRDefault="00BB2342" w:rsidP="00BB2342">
      <w:pPr>
        <w:pStyle w:val="ParagrafoManual"/>
      </w:pPr>
    </w:p>
    <w:p w:rsidR="00FB4BBB" w:rsidRPr="00B820D9" w:rsidRDefault="00FB4BBB" w:rsidP="00FB4BBB">
      <w:pPr>
        <w:pStyle w:val="Ttulo3"/>
      </w:pPr>
      <w:bookmarkStart w:id="7" w:name="_Toc413939654"/>
      <w:r w:rsidRPr="00FB4BBB">
        <w:t>Brasíndice Eletrônico</w:t>
      </w:r>
      <w:bookmarkEnd w:id="7"/>
    </w:p>
    <w:p w:rsidR="00FB4BBB" w:rsidRPr="000D5D68" w:rsidRDefault="00FB4BBB" w:rsidP="00FB4BBB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Pr="00FB4BBB">
        <w:rPr>
          <w:lang w:bidi="pt-BR"/>
        </w:rPr>
        <w:t>Brasíndice Eletrônico</w:t>
      </w:r>
    </w:p>
    <w:p w:rsidR="00FB4BBB" w:rsidRPr="00CD2D36" w:rsidRDefault="00FB4BBB" w:rsidP="00FB4BBB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CD2D36">
        <w:rPr>
          <w:lang w:bidi="pt-BR"/>
        </w:rPr>
        <w:t>Ao acessar o módulo “</w:t>
      </w:r>
      <w:r w:rsidR="00CD2D36" w:rsidRPr="00CD2D36">
        <w:rPr>
          <w:b/>
          <w:lang w:bidi="pt-BR"/>
        </w:rPr>
        <w:t>Configurações</w:t>
      </w:r>
      <w:r w:rsidR="00CD2D36">
        <w:rPr>
          <w:lang w:bidi="pt-BR"/>
        </w:rPr>
        <w:t>” menu “</w:t>
      </w:r>
      <w:r w:rsidR="00CD2D36" w:rsidRPr="00CD2D36">
        <w:rPr>
          <w:b/>
          <w:lang w:bidi="pt-BR"/>
        </w:rPr>
        <w:t>Sistema</w:t>
      </w:r>
      <w:r w:rsidR="00CD2D36">
        <w:rPr>
          <w:lang w:bidi="pt-BR"/>
        </w:rPr>
        <w:t>” opção “</w:t>
      </w:r>
      <w:proofErr w:type="spellStart"/>
      <w:r w:rsidR="00816012">
        <w:rPr>
          <w:b/>
          <w:lang w:bidi="pt-BR"/>
        </w:rPr>
        <w:t>Brasindice</w:t>
      </w:r>
      <w:proofErr w:type="spellEnd"/>
      <w:r w:rsidR="00816012">
        <w:rPr>
          <w:b/>
          <w:lang w:bidi="pt-BR"/>
        </w:rPr>
        <w:t xml:space="preserve"> Eletrô</w:t>
      </w:r>
      <w:r w:rsidRPr="00CD2D36">
        <w:rPr>
          <w:b/>
          <w:lang w:bidi="pt-BR"/>
        </w:rPr>
        <w:t>nico</w:t>
      </w:r>
      <w:r w:rsidR="00CD2D36">
        <w:rPr>
          <w:lang w:bidi="pt-BR"/>
        </w:rPr>
        <w:t>”</w:t>
      </w:r>
      <w:r w:rsidRPr="00FB4BBB">
        <w:rPr>
          <w:lang w:bidi="pt-BR"/>
        </w:rPr>
        <w:t>, ocorre</w:t>
      </w:r>
      <w:r w:rsidR="00CD2D36">
        <w:rPr>
          <w:lang w:bidi="pt-BR"/>
        </w:rPr>
        <w:t xml:space="preserve"> o erro: “</w:t>
      </w:r>
      <w:r w:rsidR="00CD2D36">
        <w:rPr>
          <w:b/>
          <w:lang w:bidi="pt-BR"/>
        </w:rPr>
        <w:t>Access Violation</w:t>
      </w:r>
      <w:r w:rsidR="00CD2D36">
        <w:rPr>
          <w:lang w:bidi="pt-BR"/>
        </w:rPr>
        <w:t>”.</w:t>
      </w:r>
    </w:p>
    <w:p w:rsidR="00FB4BBB" w:rsidRDefault="00FB4BBB" w:rsidP="00FB4BBB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FB4BBB" w:rsidRPr="00BB2342" w:rsidRDefault="00FB4BBB" w:rsidP="00BB2342">
      <w:pPr>
        <w:pStyle w:val="ParagrafoManual"/>
      </w:pPr>
      <w:bookmarkStart w:id="8" w:name="_GoBack"/>
      <w:bookmarkEnd w:id="8"/>
    </w:p>
    <w:sectPr w:rsidR="00FB4BBB" w:rsidRPr="00BB2342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0D35" w:rsidRDefault="00BF0D35" w:rsidP="00CA5701">
      <w:r>
        <w:separator/>
      </w:r>
    </w:p>
  </w:endnote>
  <w:endnote w:type="continuationSeparator" w:id="0">
    <w:p w:rsidR="00BF0D35" w:rsidRDefault="00BF0D3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16012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16012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0D35" w:rsidRDefault="00BF0D35" w:rsidP="00CA5701">
      <w:r>
        <w:separator/>
      </w:r>
    </w:p>
  </w:footnote>
  <w:footnote w:type="continuationSeparator" w:id="0">
    <w:p w:rsidR="00BF0D35" w:rsidRDefault="00BF0D3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020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3EE8"/>
    <w:rsid w:val="000C4F88"/>
    <w:rsid w:val="000C50E4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BBA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D14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D7B01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E6C95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A523A"/>
    <w:rsid w:val="003B3E3A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2C73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DD2"/>
    <w:rsid w:val="005B61C8"/>
    <w:rsid w:val="005C03A4"/>
    <w:rsid w:val="005C08FD"/>
    <w:rsid w:val="005C36D8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5358"/>
    <w:rsid w:val="00606A8F"/>
    <w:rsid w:val="00606B13"/>
    <w:rsid w:val="00610FB8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0BA8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517D"/>
    <w:rsid w:val="007A58DE"/>
    <w:rsid w:val="007A5EF1"/>
    <w:rsid w:val="007A77A6"/>
    <w:rsid w:val="007B0240"/>
    <w:rsid w:val="007B03E1"/>
    <w:rsid w:val="007B2588"/>
    <w:rsid w:val="007B2BDB"/>
    <w:rsid w:val="007B3AEE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998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3FD"/>
    <w:rsid w:val="00855EF3"/>
    <w:rsid w:val="0085698E"/>
    <w:rsid w:val="00857E89"/>
    <w:rsid w:val="0086038F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3EF7"/>
    <w:rsid w:val="008E484B"/>
    <w:rsid w:val="008E49CD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2159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551"/>
    <w:rsid w:val="009B1F0B"/>
    <w:rsid w:val="009B2C69"/>
    <w:rsid w:val="009B2E0F"/>
    <w:rsid w:val="009B37C0"/>
    <w:rsid w:val="009B53F4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22AD"/>
    <w:rsid w:val="00A63102"/>
    <w:rsid w:val="00A633E1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77523"/>
    <w:rsid w:val="00A81581"/>
    <w:rsid w:val="00A81E5C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6E9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874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2E5"/>
    <w:rsid w:val="00B80B09"/>
    <w:rsid w:val="00B81941"/>
    <w:rsid w:val="00B820D9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342"/>
    <w:rsid w:val="00BB249C"/>
    <w:rsid w:val="00BB2BAD"/>
    <w:rsid w:val="00BB3739"/>
    <w:rsid w:val="00BB3E53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508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75F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40"/>
    <w:rsid w:val="00D94063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169D"/>
    <w:rsid w:val="00E24ED5"/>
    <w:rsid w:val="00E261DB"/>
    <w:rsid w:val="00E26933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5975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46A3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CF1FAD-181E-43CB-BDD5-A36946698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5122</TotalTime>
  <Pages>5</Pages>
  <Words>364</Words>
  <Characters>1968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2328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147</cp:revision>
  <cp:lastPrinted>2014-01-19T16:14:00Z</cp:lastPrinted>
  <dcterms:created xsi:type="dcterms:W3CDTF">2014-10-06T12:34:00Z</dcterms:created>
  <dcterms:modified xsi:type="dcterms:W3CDTF">2015-03-12T19:08:00Z</dcterms:modified>
</cp:coreProperties>
</file>