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4EC8" w:rsidRPr="004A2DD3" w:rsidRDefault="006C4EC8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D3235A">
                              <w:rPr>
                                <w:lang w:val="pt-BR"/>
                              </w:rPr>
                              <w:t>Assistente de Marcação de C</w:t>
                            </w:r>
                            <w:r w:rsidR="00D3235A" w:rsidRPr="00D3235A">
                              <w:rPr>
                                <w:lang w:val="pt-BR"/>
                              </w:rPr>
                              <w:t>ompromissos</w:t>
                            </w:r>
                          </w:p>
                          <w:p w:rsidR="006C4EC8" w:rsidRPr="003656AA" w:rsidRDefault="006C4EC8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6C4EC8" w:rsidRPr="004A2DD3" w:rsidRDefault="006C4EC8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D3235A">
                        <w:rPr>
                          <w:lang w:val="pt-BR"/>
                        </w:rPr>
                        <w:t>Assistente de Marcação de C</w:t>
                      </w:r>
                      <w:r w:rsidR="00D3235A" w:rsidRPr="00D3235A">
                        <w:rPr>
                          <w:lang w:val="pt-BR"/>
                        </w:rPr>
                        <w:t>ompromissos</w:t>
                      </w:r>
                    </w:p>
                    <w:p w:rsidR="006C4EC8" w:rsidRPr="003656AA" w:rsidRDefault="006C4EC8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1402138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B97B8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14021387" w:history="1">
        <w:r w:rsidR="00B97B89" w:rsidRPr="00671567">
          <w:rPr>
            <w:rStyle w:val="Hyperlink"/>
            <w:noProof/>
          </w:rPr>
          <w:t>Sumário</w:t>
        </w:r>
        <w:r w:rsidR="00B97B89">
          <w:rPr>
            <w:noProof/>
            <w:webHidden/>
          </w:rPr>
          <w:tab/>
        </w:r>
        <w:r w:rsidR="00B97B89">
          <w:rPr>
            <w:noProof/>
            <w:webHidden/>
          </w:rPr>
          <w:fldChar w:fldCharType="begin"/>
        </w:r>
        <w:r w:rsidR="00B97B89">
          <w:rPr>
            <w:noProof/>
            <w:webHidden/>
          </w:rPr>
          <w:instrText xml:space="preserve"> PAGEREF _Toc414021387 \h </w:instrText>
        </w:r>
        <w:r w:rsidR="00B97B89">
          <w:rPr>
            <w:noProof/>
            <w:webHidden/>
          </w:rPr>
        </w:r>
        <w:r w:rsidR="00B97B89">
          <w:rPr>
            <w:noProof/>
            <w:webHidden/>
          </w:rPr>
          <w:fldChar w:fldCharType="separate"/>
        </w:r>
        <w:r w:rsidR="00B97B89">
          <w:rPr>
            <w:noProof/>
            <w:webHidden/>
          </w:rPr>
          <w:t>2</w:t>
        </w:r>
        <w:r w:rsidR="00B97B89">
          <w:rPr>
            <w:noProof/>
            <w:webHidden/>
          </w:rPr>
          <w:fldChar w:fldCharType="end"/>
        </w:r>
      </w:hyperlink>
    </w:p>
    <w:p w:rsidR="00B97B89" w:rsidRDefault="00B97B89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14021388" w:history="1">
        <w:r w:rsidRPr="00671567">
          <w:rPr>
            <w:rStyle w:val="Hyperlink"/>
            <w:noProof/>
          </w:rPr>
          <w:t>Guia Rápido – Assistente de Marcação de Compromissos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_Toc414021388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B97B89" w:rsidRDefault="00B97B89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4021389" w:history="1">
        <w:r w:rsidRPr="00671567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671567">
          <w:rPr>
            <w:rStyle w:val="Hyperlink"/>
            <w:noProof/>
          </w:rPr>
          <w:t>Assistente de Marcação de Compromissos.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_Toc414021389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14021388"/>
      <w:r w:rsidR="009A1D2B">
        <w:lastRenderedPageBreak/>
        <w:t xml:space="preserve">Guia Rápido – </w:t>
      </w:r>
      <w:r w:rsidR="006717CA">
        <w:t>Assistente de Marcação de C</w:t>
      </w:r>
      <w:r w:rsidR="006717CA" w:rsidRPr="006717CA">
        <w:t>ompromissos</w:t>
      </w:r>
      <w:bookmarkEnd w:id="1"/>
    </w:p>
    <w:p w:rsidR="00EB7D8E" w:rsidRDefault="00EB7D8E" w:rsidP="00EB7D8E">
      <w:pPr>
        <w:rPr>
          <w:lang w:eastAsia="pt-BR"/>
        </w:rPr>
      </w:pPr>
    </w:p>
    <w:p w:rsidR="007328FA" w:rsidRPr="007328FA" w:rsidRDefault="00A55177" w:rsidP="007328FA">
      <w:pPr>
        <w:pStyle w:val="ParagrafoManual"/>
      </w:pPr>
      <w:r>
        <w:t xml:space="preserve">Neste guia rápido será apresentado </w:t>
      </w:r>
      <w:r w:rsidR="00572051">
        <w:t xml:space="preserve">o recurso </w:t>
      </w:r>
      <w:r w:rsidR="00771CCF">
        <w:t>de “</w:t>
      </w:r>
      <w:r w:rsidR="009C28CE">
        <w:rPr>
          <w:b/>
        </w:rPr>
        <w:t>Assistente de Marcação de Compromissos</w:t>
      </w:r>
      <w:r w:rsidR="009C28CE">
        <w:t xml:space="preserve">” que permite ao cliente visualizar os horários disponíveis na agenda do médico. A partir da versão 12.04.01 este recurso </w:t>
      </w:r>
      <w:r w:rsidR="00BD10E7">
        <w:t>possui</w:t>
      </w:r>
      <w:r w:rsidR="009C28CE">
        <w:t xml:space="preserve"> a melhoria de poder visualizar os locais de atendimentos disponíveis, assim voc</w:t>
      </w:r>
      <w:r w:rsidR="00BD10E7">
        <w:t>ê terá um controle maior</w:t>
      </w:r>
      <w:r w:rsidR="009C28CE">
        <w:t xml:space="preserve"> dos locais de atendimento da </w:t>
      </w:r>
      <w:r w:rsidR="00BD10E7">
        <w:t>clínica</w:t>
      </w:r>
      <w:r w:rsidR="009C28CE">
        <w:t>.</w:t>
      </w:r>
    </w:p>
    <w:p w:rsidR="00C334EF" w:rsidRPr="009C28CE" w:rsidRDefault="009C28CE" w:rsidP="007844B6">
      <w:pPr>
        <w:pStyle w:val="Ttulo2"/>
        <w:ind w:left="1145" w:hanging="578"/>
        <w:rPr>
          <w:lang w:val="pt-BR"/>
        </w:rPr>
      </w:pPr>
      <w:bookmarkStart w:id="2" w:name="_Toc414021389"/>
      <w:r>
        <w:rPr>
          <w:lang w:val="pt-BR"/>
        </w:rPr>
        <w:t>Assistente de Marcação de Compromissos.</w:t>
      </w:r>
      <w:bookmarkEnd w:id="2"/>
    </w:p>
    <w:p w:rsidR="000814FD" w:rsidRDefault="000814FD" w:rsidP="000814FD">
      <w:pPr>
        <w:pStyle w:val="ParagrafoManual"/>
      </w:pPr>
      <w:r>
        <w:t>Abra o Produto TOTVS Série 1 Saúde (Personal Med) com seu usuário.</w:t>
      </w:r>
    </w:p>
    <w:p w:rsidR="000814FD" w:rsidRDefault="000814FD" w:rsidP="000814FD">
      <w:pPr>
        <w:pStyle w:val="ParagrafoManual"/>
      </w:pPr>
    </w:p>
    <w:p w:rsidR="000814FD" w:rsidRDefault="008B2E14" w:rsidP="000814F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0E36758E" wp14:editId="5A487158">
            <wp:simplePos x="0" y="0"/>
            <wp:positionH relativeFrom="margin">
              <wp:align>center</wp:align>
            </wp:positionH>
            <wp:positionV relativeFrom="paragraph">
              <wp:posOffset>78740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28FA" w:rsidRDefault="007328FA" w:rsidP="00391040"/>
    <w:p w:rsidR="008B2E14" w:rsidRDefault="008B2E14" w:rsidP="00391040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Default="008B2E14" w:rsidP="008B2E14"/>
    <w:p w:rsidR="008B2E14" w:rsidRPr="008B2E14" w:rsidRDefault="008B2E14" w:rsidP="008B2E14"/>
    <w:p w:rsidR="008B2E14" w:rsidRPr="008B2E14" w:rsidRDefault="008B2E14" w:rsidP="008B2E14"/>
    <w:p w:rsidR="008B2E14" w:rsidRDefault="008B2E14" w:rsidP="008B2E14"/>
    <w:p w:rsidR="00391040" w:rsidRDefault="008B2E14" w:rsidP="008B2E14">
      <w:pPr>
        <w:pStyle w:val="ParagrafoManual"/>
      </w:pPr>
      <w:r>
        <w:tab/>
        <w:t>Abra o módulo “</w:t>
      </w:r>
      <w:r w:rsidR="00675E78">
        <w:rPr>
          <w:b/>
        </w:rPr>
        <w:t>Agenda</w:t>
      </w:r>
      <w:r>
        <w:t>”.</w:t>
      </w:r>
    </w:p>
    <w:p w:rsidR="008B2E14" w:rsidRDefault="008B2E14" w:rsidP="008B2E14">
      <w:pPr>
        <w:pStyle w:val="ParagrafoManual"/>
      </w:pPr>
    </w:p>
    <w:p w:rsidR="009D01CB" w:rsidRDefault="00C03F67" w:rsidP="008B2E1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4428C35F" wp14:editId="6ADBF058">
            <wp:simplePos x="0" y="0"/>
            <wp:positionH relativeFrom="margin">
              <wp:align>center</wp:align>
            </wp:positionH>
            <wp:positionV relativeFrom="paragraph">
              <wp:posOffset>74930</wp:posOffset>
            </wp:positionV>
            <wp:extent cx="1208405" cy="2462530"/>
            <wp:effectExtent l="152400" t="152400" r="353695" b="356870"/>
            <wp:wrapThrough wrapText="bothSides">
              <wp:wrapPolygon edited="0">
                <wp:start x="1362" y="-1337"/>
                <wp:lineTo x="-2724" y="-1003"/>
                <wp:lineTo x="-2724" y="22224"/>
                <wp:lineTo x="-1703" y="23226"/>
                <wp:lineTo x="2043" y="24229"/>
                <wp:lineTo x="2384" y="24563"/>
                <wp:lineTo x="22474" y="24563"/>
                <wp:lineTo x="22815" y="24229"/>
                <wp:lineTo x="26560" y="23059"/>
                <wp:lineTo x="27582" y="20386"/>
                <wp:lineTo x="27582" y="1671"/>
                <wp:lineTo x="23496" y="-835"/>
                <wp:lineTo x="23155" y="-1337"/>
                <wp:lineTo x="1362" y="-1337"/>
              </wp:wrapPolygon>
            </wp:wrapThrough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8405" cy="24625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9D01CB" w:rsidRPr="009D01CB" w:rsidRDefault="009D01CB" w:rsidP="009D01CB"/>
    <w:p w:rsidR="00C03F67" w:rsidRDefault="00C03F67" w:rsidP="009D01CB"/>
    <w:p w:rsidR="00C03F67" w:rsidRPr="00C03F67" w:rsidRDefault="00C03F67" w:rsidP="00C03F67"/>
    <w:p w:rsidR="00C03F67" w:rsidRPr="00C03F67" w:rsidRDefault="00C03F67" w:rsidP="00C03F67"/>
    <w:p w:rsidR="00C03F67" w:rsidRPr="00C03F67" w:rsidRDefault="00C03F67" w:rsidP="00C03F67"/>
    <w:p w:rsidR="00C03F67" w:rsidRPr="00C03F67" w:rsidRDefault="00C03F67" w:rsidP="00C03F67"/>
    <w:p w:rsidR="00C03F67" w:rsidRPr="00C03F67" w:rsidRDefault="00C03F67" w:rsidP="00C03F67"/>
    <w:p w:rsidR="00C03F67" w:rsidRPr="00C03F67" w:rsidRDefault="00C03F67" w:rsidP="00C03F67"/>
    <w:p w:rsidR="00C03F67" w:rsidRDefault="00C03F67" w:rsidP="00C03F67"/>
    <w:p w:rsidR="00C03F67" w:rsidRDefault="00C03F67" w:rsidP="00C03F67"/>
    <w:p w:rsidR="009D01CB" w:rsidRDefault="009D01CB" w:rsidP="00C03F67"/>
    <w:p w:rsidR="00C03F67" w:rsidRDefault="00C03F67" w:rsidP="00C03F67"/>
    <w:p w:rsidR="00C03F67" w:rsidRDefault="00675E78" w:rsidP="00C03F67">
      <w:pPr>
        <w:pStyle w:val="ParagrafoManual"/>
      </w:pPr>
      <w:r>
        <w:lastRenderedPageBreak/>
        <w:t>No módulo “</w:t>
      </w:r>
      <w:r>
        <w:rPr>
          <w:b/>
        </w:rPr>
        <w:t>Agenda</w:t>
      </w:r>
      <w:r>
        <w:t>” vá até o menu “</w:t>
      </w:r>
      <w:r>
        <w:rPr>
          <w:b/>
        </w:rPr>
        <w:t>Agenda</w:t>
      </w:r>
      <w:r>
        <w:t>” e selecione a opção “</w:t>
      </w:r>
      <w:r>
        <w:rPr>
          <w:b/>
        </w:rPr>
        <w:t>Abrir Agenda</w:t>
      </w:r>
      <w:r>
        <w:t>”.</w:t>
      </w:r>
    </w:p>
    <w:p w:rsidR="00675E78" w:rsidRDefault="00675E78" w:rsidP="00C03F67">
      <w:pPr>
        <w:pStyle w:val="ParagrafoManual"/>
      </w:pPr>
    </w:p>
    <w:p w:rsidR="0032686F" w:rsidRDefault="00675E78" w:rsidP="00C03F6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294F06FA" wp14:editId="57CB6A21">
            <wp:simplePos x="0" y="0"/>
            <wp:positionH relativeFrom="margin">
              <wp:align>center</wp:align>
            </wp:positionH>
            <wp:positionV relativeFrom="paragraph">
              <wp:posOffset>57785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2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686F" w:rsidRDefault="0032686F" w:rsidP="0032686F"/>
    <w:p w:rsidR="00675E78" w:rsidRPr="0032686F" w:rsidRDefault="0032686F" w:rsidP="0032686F">
      <w:pPr>
        <w:pStyle w:val="ParagrafoManual"/>
      </w:pPr>
      <w:r>
        <w:tab/>
        <w:t>Na agenda você encontra a opção de “</w:t>
      </w:r>
      <w:r>
        <w:rPr>
          <w:b/>
        </w:rPr>
        <w:t>Assistente de Marcação</w:t>
      </w:r>
      <w:r>
        <w:t>”, como mostra a imagem abaixo.</w:t>
      </w:r>
    </w:p>
    <w:p w:rsidR="0032686F" w:rsidRDefault="0032686F" w:rsidP="0032686F">
      <w:pPr>
        <w:pStyle w:val="ParagrafoManual"/>
        <w:rPr>
          <w:b/>
        </w:rPr>
      </w:pPr>
    </w:p>
    <w:p w:rsidR="0032686F" w:rsidRDefault="0032686F" w:rsidP="0032686F">
      <w:pPr>
        <w:pStyle w:val="ParagrafoManual"/>
        <w:rPr>
          <w:b/>
        </w:rPr>
      </w:pPr>
      <w:r>
        <w:rPr>
          <w:b/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5D1ACB61" wp14:editId="67F935B5">
            <wp:simplePos x="0" y="0"/>
            <wp:positionH relativeFrom="margin">
              <wp:align>center</wp:align>
            </wp:positionH>
            <wp:positionV relativeFrom="paragraph">
              <wp:posOffset>215265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Pr="0032686F" w:rsidRDefault="0032686F" w:rsidP="0032686F"/>
    <w:p w:rsidR="0032686F" w:rsidRDefault="0032686F" w:rsidP="0032686F"/>
    <w:p w:rsidR="0032686F" w:rsidRDefault="0032686F" w:rsidP="0032686F"/>
    <w:p w:rsidR="0032686F" w:rsidRDefault="0032686F" w:rsidP="0032686F">
      <w:pPr>
        <w:tabs>
          <w:tab w:val="left" w:pos="4170"/>
        </w:tabs>
      </w:pPr>
      <w:r>
        <w:tab/>
      </w:r>
    </w:p>
    <w:p w:rsidR="0032686F" w:rsidRDefault="007752EE" w:rsidP="0032686F">
      <w:pPr>
        <w:pStyle w:val="ParagrafoManual"/>
      </w:pPr>
      <w:r>
        <w:lastRenderedPageBreak/>
        <w:t>Na próxima tela você consegue efetuar o filtro como desejar.</w:t>
      </w:r>
    </w:p>
    <w:p w:rsidR="007752EE" w:rsidRDefault="007752EE" w:rsidP="0032686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22ED72B5" wp14:editId="0A5660E6">
            <wp:simplePos x="0" y="0"/>
            <wp:positionH relativeFrom="margin">
              <wp:align>center</wp:align>
            </wp:positionH>
            <wp:positionV relativeFrom="paragraph">
              <wp:posOffset>196850</wp:posOffset>
            </wp:positionV>
            <wp:extent cx="4296375" cy="3639058"/>
            <wp:effectExtent l="152400" t="152400" r="371475" b="361950"/>
            <wp:wrapThrough wrapText="bothSides">
              <wp:wrapPolygon edited="0">
                <wp:start x="383" y="-905"/>
                <wp:lineTo x="-766" y="-679"/>
                <wp:lineTo x="-766" y="22052"/>
                <wp:lineTo x="-383" y="22844"/>
                <wp:lineTo x="575" y="23409"/>
                <wp:lineTo x="671" y="23636"/>
                <wp:lineTo x="21935" y="23636"/>
                <wp:lineTo x="22031" y="23409"/>
                <wp:lineTo x="22893" y="22844"/>
                <wp:lineTo x="23372" y="21148"/>
                <wp:lineTo x="23372" y="1131"/>
                <wp:lineTo x="22223" y="-565"/>
                <wp:lineTo x="22127" y="-905"/>
                <wp:lineTo x="383" y="-905"/>
              </wp:wrapPolygon>
            </wp:wrapThrough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4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6375" cy="363905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Pr="007752EE" w:rsidRDefault="007752EE" w:rsidP="007752EE"/>
    <w:p w:rsidR="007752EE" w:rsidRDefault="007752EE" w:rsidP="007752EE"/>
    <w:p w:rsidR="007752EE" w:rsidRDefault="007752EE" w:rsidP="007752EE"/>
    <w:p w:rsidR="007752EE" w:rsidRDefault="007752EE" w:rsidP="007752EE"/>
    <w:p w:rsidR="007752EE" w:rsidRDefault="007752EE" w:rsidP="007752EE">
      <w:pPr>
        <w:pStyle w:val="ParagrafoManual"/>
      </w:pPr>
    </w:p>
    <w:p w:rsidR="007752EE" w:rsidRPr="00B14044" w:rsidRDefault="007752EE" w:rsidP="007752EE">
      <w:pPr>
        <w:pStyle w:val="ParagrafoManual"/>
      </w:pPr>
      <w:r>
        <w:t>Selecione a opção “</w:t>
      </w:r>
      <w:r>
        <w:rPr>
          <w:b/>
        </w:rPr>
        <w:t>Local de Atendimento</w:t>
      </w:r>
      <w:r>
        <w:t>”</w:t>
      </w:r>
      <w:r w:rsidR="00B14044">
        <w:t xml:space="preserve"> e clique no botão “</w:t>
      </w:r>
      <w:r w:rsidR="00B14044">
        <w:rPr>
          <w:b/>
        </w:rPr>
        <w:t>Buscar</w:t>
      </w:r>
      <w:r w:rsidR="00B14044">
        <w:t>”.</w:t>
      </w:r>
    </w:p>
    <w:p w:rsidR="007752EE" w:rsidRDefault="007752EE" w:rsidP="007752EE">
      <w:pPr>
        <w:pStyle w:val="ParagrafoManual"/>
      </w:pPr>
    </w:p>
    <w:p w:rsidR="009D3D2F" w:rsidRDefault="00B14044" w:rsidP="007752E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58B5FC52" wp14:editId="589DB8EB">
            <wp:simplePos x="0" y="0"/>
            <wp:positionH relativeFrom="margin">
              <wp:align>center</wp:align>
            </wp:positionH>
            <wp:positionV relativeFrom="paragraph">
              <wp:posOffset>38100</wp:posOffset>
            </wp:positionV>
            <wp:extent cx="4029075" cy="3397250"/>
            <wp:effectExtent l="152400" t="152400" r="371475" b="355600"/>
            <wp:wrapThrough wrapText="bothSides">
              <wp:wrapPolygon edited="0">
                <wp:start x="409" y="-969"/>
                <wp:lineTo x="-817" y="-727"/>
                <wp:lineTo x="-817" y="22044"/>
                <wp:lineTo x="-613" y="22650"/>
                <wp:lineTo x="613" y="23498"/>
                <wp:lineTo x="715" y="23740"/>
                <wp:lineTo x="21957" y="23740"/>
                <wp:lineTo x="22060" y="23498"/>
                <wp:lineTo x="23183" y="22650"/>
                <wp:lineTo x="23489" y="20591"/>
                <wp:lineTo x="23489" y="1211"/>
                <wp:lineTo x="22264" y="-606"/>
                <wp:lineTo x="22162" y="-969"/>
                <wp:lineTo x="409" y="-969"/>
              </wp:wrapPolygon>
            </wp:wrapThrough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5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075" cy="33972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Pr="009D3D2F" w:rsidRDefault="009D3D2F" w:rsidP="009D3D2F"/>
    <w:p w:rsidR="009D3D2F" w:rsidRDefault="009D3D2F" w:rsidP="009D3D2F"/>
    <w:p w:rsidR="009D3D2F" w:rsidRDefault="009D3D2F" w:rsidP="009D3D2F"/>
    <w:p w:rsidR="009D3D2F" w:rsidRDefault="009D3D2F" w:rsidP="009D3D2F"/>
    <w:p w:rsidR="007752EE" w:rsidRDefault="007752EE" w:rsidP="009D3D2F"/>
    <w:p w:rsidR="009D3D2F" w:rsidRDefault="009D3D2F" w:rsidP="009D3D2F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6432" behindDoc="0" locked="0" layoutInCell="1" allowOverlap="1" wp14:anchorId="76A704FC" wp14:editId="00773FD8">
            <wp:simplePos x="0" y="0"/>
            <wp:positionH relativeFrom="margin">
              <wp:posOffset>301625</wp:posOffset>
            </wp:positionH>
            <wp:positionV relativeFrom="paragraph">
              <wp:posOffset>445135</wp:posOffset>
            </wp:positionV>
            <wp:extent cx="5851525" cy="2962910"/>
            <wp:effectExtent l="152400" t="152400" r="358775" b="370840"/>
            <wp:wrapThrough wrapText="bothSides">
              <wp:wrapPolygon edited="0">
                <wp:start x="281" y="-1111"/>
                <wp:lineTo x="-563" y="-833"/>
                <wp:lineTo x="-563" y="22220"/>
                <wp:lineTo x="0" y="23609"/>
                <wp:lineTo x="492" y="24165"/>
                <wp:lineTo x="21799" y="24165"/>
                <wp:lineTo x="22291" y="23609"/>
                <wp:lineTo x="22854" y="21526"/>
                <wp:lineTo x="22854" y="1389"/>
                <wp:lineTo x="22010" y="-694"/>
                <wp:lineTo x="21940" y="-1111"/>
                <wp:lineTo x="281" y="-1111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6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1525" cy="296291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D10E7">
        <w:t>Efetuamos um</w:t>
      </w:r>
      <w:bookmarkStart w:id="3" w:name="_GoBack"/>
      <w:bookmarkEnd w:id="3"/>
      <w:r>
        <w:t xml:space="preserve"> agendamento para o doutor Treinamento utilizando o local de atendimento “</w:t>
      </w:r>
      <w:r>
        <w:rPr>
          <w:b/>
        </w:rPr>
        <w:t>Sala 02</w:t>
      </w:r>
      <w:r>
        <w:t>” como mostra a imagem abaixo.</w:t>
      </w:r>
    </w:p>
    <w:p w:rsidR="009D3D2F" w:rsidRDefault="004B3C92" w:rsidP="009D3D2F">
      <w:pPr>
        <w:pStyle w:val="ParagrafoManual"/>
      </w:pPr>
      <w:r>
        <w:t xml:space="preserve">Note que ao efetuar o filtro novamente o horário </w:t>
      </w:r>
      <w:r w:rsidR="0040666C">
        <w:t xml:space="preserve">qua já utilizamos não </w:t>
      </w:r>
      <w:r w:rsidR="00BD10E7">
        <w:t>está</w:t>
      </w:r>
      <w:r w:rsidR="0040666C">
        <w:t xml:space="preserve"> mais disponível.</w:t>
      </w:r>
    </w:p>
    <w:p w:rsidR="0040666C" w:rsidRDefault="0040666C" w:rsidP="009D3D2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4A751962" wp14:editId="095BA424">
            <wp:simplePos x="0" y="0"/>
            <wp:positionH relativeFrom="margin">
              <wp:align>center</wp:align>
            </wp:positionH>
            <wp:positionV relativeFrom="paragraph">
              <wp:posOffset>207645</wp:posOffset>
            </wp:positionV>
            <wp:extent cx="4315427" cy="3639058"/>
            <wp:effectExtent l="152400" t="152400" r="371475" b="361950"/>
            <wp:wrapThrough wrapText="bothSides">
              <wp:wrapPolygon edited="0">
                <wp:start x="381" y="-905"/>
                <wp:lineTo x="-763" y="-679"/>
                <wp:lineTo x="-763" y="22052"/>
                <wp:lineTo x="-381" y="22844"/>
                <wp:lineTo x="572" y="23409"/>
                <wp:lineTo x="668" y="23636"/>
                <wp:lineTo x="21934" y="23636"/>
                <wp:lineTo x="22029" y="23409"/>
                <wp:lineTo x="22887" y="22844"/>
                <wp:lineTo x="23364" y="21148"/>
                <wp:lineTo x="23364" y="1131"/>
                <wp:lineTo x="22220" y="-565"/>
                <wp:lineTo x="22125" y="-905"/>
                <wp:lineTo x="381" y="-905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7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5427" cy="363905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Default="0040666C" w:rsidP="0040666C"/>
    <w:p w:rsidR="0040666C" w:rsidRDefault="0040666C" w:rsidP="0040666C"/>
    <w:p w:rsidR="0040666C" w:rsidRDefault="0040666C" w:rsidP="0040666C"/>
    <w:p w:rsidR="0040666C" w:rsidRDefault="0040666C" w:rsidP="0040666C"/>
    <w:p w:rsidR="0040666C" w:rsidRDefault="0040666C" w:rsidP="0040666C"/>
    <w:p w:rsidR="0040666C" w:rsidRDefault="0040666C" w:rsidP="0040666C">
      <w:pPr>
        <w:pStyle w:val="ParagrafoManual"/>
      </w:pPr>
      <w:r>
        <w:lastRenderedPageBreak/>
        <w:t>Porém este mesmo horário estará disponível para os outros médicos, mas somente para a utilização de outro local de atendimento.</w:t>
      </w:r>
    </w:p>
    <w:p w:rsidR="0040666C" w:rsidRDefault="0040666C" w:rsidP="0040666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2617260B" wp14:editId="611B4C43">
            <wp:simplePos x="0" y="0"/>
            <wp:positionH relativeFrom="margin">
              <wp:align>center</wp:align>
            </wp:positionH>
            <wp:positionV relativeFrom="paragraph">
              <wp:posOffset>153035</wp:posOffset>
            </wp:positionV>
            <wp:extent cx="4315427" cy="3639058"/>
            <wp:effectExtent l="152400" t="152400" r="371475" b="361950"/>
            <wp:wrapThrough wrapText="bothSides">
              <wp:wrapPolygon edited="0">
                <wp:start x="381" y="-905"/>
                <wp:lineTo x="-763" y="-679"/>
                <wp:lineTo x="-763" y="22052"/>
                <wp:lineTo x="-381" y="22844"/>
                <wp:lineTo x="572" y="23409"/>
                <wp:lineTo x="668" y="23636"/>
                <wp:lineTo x="21934" y="23636"/>
                <wp:lineTo x="22029" y="23409"/>
                <wp:lineTo x="22887" y="22844"/>
                <wp:lineTo x="23364" y="21148"/>
                <wp:lineTo x="23364" y="1131"/>
                <wp:lineTo x="22220" y="-565"/>
                <wp:lineTo x="22125" y="-905"/>
                <wp:lineTo x="381" y="-905"/>
              </wp:wrapPolygon>
            </wp:wrapThrough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8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5427" cy="363905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66C" w:rsidRDefault="0040666C" w:rsidP="0040666C">
      <w:pPr>
        <w:pStyle w:val="ParagrafoManual"/>
      </w:pPr>
    </w:p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Pr="0040666C" w:rsidRDefault="0040666C" w:rsidP="0040666C"/>
    <w:p w:rsidR="0040666C" w:rsidRDefault="0040666C" w:rsidP="0040666C"/>
    <w:p w:rsidR="0040666C" w:rsidRDefault="0040666C" w:rsidP="0040666C"/>
    <w:p w:rsidR="0040666C" w:rsidRDefault="0040666C" w:rsidP="0040666C"/>
    <w:p w:rsidR="0040666C" w:rsidRDefault="0040666C" w:rsidP="0040666C">
      <w:pPr>
        <w:pStyle w:val="ParagrafoManual"/>
      </w:pPr>
      <w:r>
        <w:tab/>
        <w:t xml:space="preserve">Se deseja efetuar o agendamento neste horário </w:t>
      </w:r>
      <w:r w:rsidR="007E387B">
        <w:t>basta dar dois cliques sobre o mesmo que o sistema irá abrir a tela de agendamento normalmente.</w:t>
      </w:r>
    </w:p>
    <w:p w:rsidR="007E387B" w:rsidRDefault="007E387B" w:rsidP="0040666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091ABC29" wp14:editId="61B13108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9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E387B" w:rsidSect="00D569DD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4B8A" w:rsidRDefault="009F4B8A" w:rsidP="00CA5701">
      <w:r>
        <w:separator/>
      </w:r>
    </w:p>
  </w:endnote>
  <w:endnote w:type="continuationSeparator" w:id="0">
    <w:p w:rsidR="009F4B8A" w:rsidRDefault="009F4B8A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239F1" w:rsidRDefault="006C4EC8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6C4EC8" w:rsidRPr="000239F1" w:rsidRDefault="006C4EC8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53491F" w:rsidRDefault="006C4EC8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D10E7">
                            <w:rPr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D10E7">
                      <w:rPr>
                        <w:noProof/>
                        <w:sz w:val="20"/>
                        <w:szCs w:val="20"/>
                      </w:rPr>
                      <w:t>7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4B8A" w:rsidRDefault="009F4B8A" w:rsidP="00CA5701">
      <w:r>
        <w:separator/>
      </w:r>
    </w:p>
  </w:footnote>
  <w:footnote w:type="continuationSeparator" w:id="0">
    <w:p w:rsidR="009F4B8A" w:rsidRDefault="009F4B8A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6C4EC8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5D5B9D" w:rsidRDefault="006C4EC8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6C4EC8" w:rsidRPr="005D5B9D" w:rsidRDefault="006C4EC8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Default="006C4EC8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15839" w:rsidRDefault="006C4EC8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6C4EC8" w:rsidRPr="00015839" w:rsidRDefault="006C4EC8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D3235A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09D7047B" wp14:editId="18D3AA78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7620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762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4A2DD3" w:rsidRDefault="006C4EC8" w:rsidP="00333013">
                          <w:pPr>
                            <w:pStyle w:val="TOTVSTtulo2014"/>
                            <w:jc w:val="both"/>
                            <w:rPr>
                              <w:lang w:val="pt-BR"/>
                            </w:rPr>
                          </w:pPr>
                          <w:r w:rsidRPr="00572051">
                            <w:rPr>
                              <w:lang w:val="pt-BR"/>
                            </w:rPr>
                            <w:t xml:space="preserve">Guia Rápido – </w:t>
                          </w:r>
                          <w:r w:rsidR="00D3235A">
                            <w:rPr>
                              <w:lang w:val="pt-BR"/>
                            </w:rPr>
                            <w:t>Assistente de Marcação de C</w:t>
                          </w:r>
                          <w:r w:rsidR="00D3235A" w:rsidRPr="00D3235A">
                            <w:rPr>
                              <w:lang w:val="pt-BR"/>
                            </w:rPr>
                            <w:t>ompromissos</w:t>
                          </w:r>
                        </w:p>
                        <w:p w:rsidR="006C4EC8" w:rsidRDefault="006C4EC8" w:rsidP="00D569DD">
                          <w:pPr>
                            <w:pStyle w:val="Ttulo"/>
                          </w:pPr>
                        </w:p>
                        <w:p w:rsidR="006C4EC8" w:rsidRPr="003656AA" w:rsidRDefault="006C4EC8" w:rsidP="003656AA"/>
                        <w:p w:rsidR="006C4EC8" w:rsidRPr="005D5B9D" w:rsidRDefault="006C4EC8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D7047B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60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" filled="f" stroked="f">
              <v:path arrowok="t"/>
              <v:textbox>
                <w:txbxContent>
                  <w:p w:rsidR="006C4EC8" w:rsidRPr="004A2DD3" w:rsidRDefault="006C4EC8" w:rsidP="00333013">
                    <w:pPr>
                      <w:pStyle w:val="TOTVSTtulo2014"/>
                      <w:jc w:val="both"/>
                      <w:rPr>
                        <w:lang w:val="pt-BR"/>
                      </w:rPr>
                    </w:pPr>
                    <w:r w:rsidRPr="00572051">
                      <w:rPr>
                        <w:lang w:val="pt-BR"/>
                      </w:rPr>
                      <w:t xml:space="preserve">Guia Rápido – </w:t>
                    </w:r>
                    <w:r w:rsidR="00D3235A">
                      <w:rPr>
                        <w:lang w:val="pt-BR"/>
                      </w:rPr>
                      <w:t>Assistente de Marcação de C</w:t>
                    </w:r>
                    <w:r w:rsidR="00D3235A" w:rsidRPr="00D3235A">
                      <w:rPr>
                        <w:lang w:val="pt-BR"/>
                      </w:rPr>
                      <w:t>ompromissos</w:t>
                    </w:r>
                  </w:p>
                  <w:p w:rsidR="006C4EC8" w:rsidRDefault="006C4EC8" w:rsidP="00D569DD">
                    <w:pPr>
                      <w:pStyle w:val="Ttulo"/>
                    </w:pPr>
                  </w:p>
                  <w:p w:rsidR="006C4EC8" w:rsidRPr="003656AA" w:rsidRDefault="006C4EC8" w:rsidP="003656AA"/>
                  <w:p w:rsidR="006C4EC8" w:rsidRPr="005D5B9D" w:rsidRDefault="006C4EC8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 w:rsidR="006C4EC8">
      <w:rPr>
        <w:noProof/>
        <w:lang w:eastAsia="pt-BR"/>
      </w:rPr>
      <w:drawing>
        <wp:anchor distT="0" distB="0" distL="114300" distR="114300" simplePos="0" relativeHeight="251662848" behindDoc="1" locked="0" layoutInCell="1" allowOverlap="1" wp14:anchorId="6F952EA9" wp14:editId="492C0122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C4EC8"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Pr="00015839" w:rsidRDefault="006C4EC8" w:rsidP="00AF1377">
    <w:pPr>
      <w:pStyle w:val="Cabealho"/>
      <w:ind w:firstLine="2127"/>
      <w:rPr>
        <w:b/>
        <w:color w:val="FFFFFF"/>
        <w:sz w:val="32"/>
        <w:szCs w:val="32"/>
      </w:rPr>
    </w:pPr>
  </w:p>
  <w:p w:rsidR="006C4EC8" w:rsidRDefault="006C4EC8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7433D"/>
    <w:multiLevelType w:val="hybridMultilevel"/>
    <w:tmpl w:val="847CFA2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3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4">
    <w:nsid w:val="19520709"/>
    <w:multiLevelType w:val="hybridMultilevel"/>
    <w:tmpl w:val="4386F07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6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8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10">
    <w:nsid w:val="2B6621E1"/>
    <w:multiLevelType w:val="hybridMultilevel"/>
    <w:tmpl w:val="E7C40E1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FD03E0"/>
    <w:multiLevelType w:val="hybridMultilevel"/>
    <w:tmpl w:val="A8787C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50330399"/>
    <w:multiLevelType w:val="hybridMultilevel"/>
    <w:tmpl w:val="4AD8B1D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53994A99"/>
    <w:multiLevelType w:val="hybridMultilevel"/>
    <w:tmpl w:val="4224D7C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56042B8D"/>
    <w:multiLevelType w:val="hybridMultilevel"/>
    <w:tmpl w:val="D51A020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9">
    <w:nsid w:val="5B0646AD"/>
    <w:multiLevelType w:val="hybridMultilevel"/>
    <w:tmpl w:val="1B00188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0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3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4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5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6">
    <w:nsid w:val="68BB255B"/>
    <w:multiLevelType w:val="hybridMultilevel"/>
    <w:tmpl w:val="AEEE532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7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8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>
    <w:nsid w:val="701409B1"/>
    <w:multiLevelType w:val="hybridMultilevel"/>
    <w:tmpl w:val="F96A21F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1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12"/>
  </w:num>
  <w:num w:numId="4">
    <w:abstractNumId w:val="11"/>
  </w:num>
  <w:num w:numId="5">
    <w:abstractNumId w:val="17"/>
  </w:num>
  <w:num w:numId="6">
    <w:abstractNumId w:val="28"/>
  </w:num>
  <w:num w:numId="7">
    <w:abstractNumId w:val="9"/>
  </w:num>
  <w:num w:numId="8">
    <w:abstractNumId w:val="2"/>
  </w:num>
  <w:num w:numId="9">
    <w:abstractNumId w:val="6"/>
  </w:num>
  <w:num w:numId="10">
    <w:abstractNumId w:val="5"/>
  </w:num>
  <w:num w:numId="11">
    <w:abstractNumId w:val="21"/>
  </w:num>
  <w:num w:numId="12">
    <w:abstractNumId w:val="3"/>
  </w:num>
  <w:num w:numId="13">
    <w:abstractNumId w:val="30"/>
  </w:num>
  <w:num w:numId="14">
    <w:abstractNumId w:val="25"/>
  </w:num>
  <w:num w:numId="15">
    <w:abstractNumId w:val="1"/>
  </w:num>
  <w:num w:numId="16">
    <w:abstractNumId w:val="23"/>
  </w:num>
  <w:num w:numId="17">
    <w:abstractNumId w:val="20"/>
  </w:num>
  <w:num w:numId="18">
    <w:abstractNumId w:val="27"/>
  </w:num>
  <w:num w:numId="19">
    <w:abstractNumId w:val="7"/>
  </w:num>
  <w:num w:numId="20">
    <w:abstractNumId w:val="22"/>
  </w:num>
  <w:num w:numId="21">
    <w:abstractNumId w:val="31"/>
  </w:num>
  <w:num w:numId="22">
    <w:abstractNumId w:val="14"/>
  </w:num>
  <w:num w:numId="23">
    <w:abstractNumId w:val="12"/>
  </w:num>
  <w:num w:numId="24">
    <w:abstractNumId w:val="12"/>
  </w:num>
  <w:num w:numId="25">
    <w:abstractNumId w:val="24"/>
  </w:num>
  <w:num w:numId="26">
    <w:abstractNumId w:val="12"/>
  </w:num>
  <w:num w:numId="27">
    <w:abstractNumId w:val="12"/>
  </w:num>
  <w:num w:numId="28">
    <w:abstractNumId w:val="13"/>
  </w:num>
  <w:num w:numId="29">
    <w:abstractNumId w:val="12"/>
  </w:num>
  <w:num w:numId="30">
    <w:abstractNumId w:val="12"/>
  </w:num>
  <w:num w:numId="31">
    <w:abstractNumId w:val="29"/>
  </w:num>
  <w:num w:numId="32">
    <w:abstractNumId w:val="12"/>
  </w:num>
  <w:num w:numId="33">
    <w:abstractNumId w:val="12"/>
  </w:num>
  <w:num w:numId="34">
    <w:abstractNumId w:val="12"/>
  </w:num>
  <w:num w:numId="35">
    <w:abstractNumId w:val="12"/>
  </w:num>
  <w:num w:numId="36">
    <w:abstractNumId w:val="16"/>
  </w:num>
  <w:num w:numId="37">
    <w:abstractNumId w:val="12"/>
  </w:num>
  <w:num w:numId="38">
    <w:abstractNumId w:val="15"/>
  </w:num>
  <w:num w:numId="39">
    <w:abstractNumId w:val="26"/>
  </w:num>
  <w:num w:numId="40">
    <w:abstractNumId w:val="4"/>
  </w:num>
  <w:num w:numId="41">
    <w:abstractNumId w:val="0"/>
  </w:num>
  <w:num w:numId="42">
    <w:abstractNumId w:val="12"/>
  </w:num>
  <w:num w:numId="43">
    <w:abstractNumId w:val="10"/>
  </w:num>
  <w:num w:numId="44">
    <w:abstractNumId w:val="19"/>
  </w:num>
  <w:num w:numId="45">
    <w:abstractNumId w:val="18"/>
  </w:num>
  <w:num w:numId="46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07880"/>
    <w:rsid w:val="000104FA"/>
    <w:rsid w:val="000109E6"/>
    <w:rsid w:val="00010D58"/>
    <w:rsid w:val="00011FF5"/>
    <w:rsid w:val="000120C5"/>
    <w:rsid w:val="00012737"/>
    <w:rsid w:val="00012F31"/>
    <w:rsid w:val="00013006"/>
    <w:rsid w:val="0001318A"/>
    <w:rsid w:val="0001387E"/>
    <w:rsid w:val="00013A78"/>
    <w:rsid w:val="00013ECC"/>
    <w:rsid w:val="0001418D"/>
    <w:rsid w:val="000144DB"/>
    <w:rsid w:val="00014A31"/>
    <w:rsid w:val="00014A61"/>
    <w:rsid w:val="0001542A"/>
    <w:rsid w:val="000157D7"/>
    <w:rsid w:val="00015839"/>
    <w:rsid w:val="00015B86"/>
    <w:rsid w:val="00016120"/>
    <w:rsid w:val="00016262"/>
    <w:rsid w:val="00017A1C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2E8F"/>
    <w:rsid w:val="000236C2"/>
    <w:rsid w:val="00023981"/>
    <w:rsid w:val="000239F1"/>
    <w:rsid w:val="00023AD7"/>
    <w:rsid w:val="00026A48"/>
    <w:rsid w:val="00026EEE"/>
    <w:rsid w:val="0002792F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86F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9A"/>
    <w:rsid w:val="000525A4"/>
    <w:rsid w:val="00052604"/>
    <w:rsid w:val="00052EFF"/>
    <w:rsid w:val="00053BC7"/>
    <w:rsid w:val="000540F9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1A0"/>
    <w:rsid w:val="00063392"/>
    <w:rsid w:val="00063637"/>
    <w:rsid w:val="00065295"/>
    <w:rsid w:val="0006592D"/>
    <w:rsid w:val="000669C5"/>
    <w:rsid w:val="00066D63"/>
    <w:rsid w:val="00067468"/>
    <w:rsid w:val="000677EB"/>
    <w:rsid w:val="0006791F"/>
    <w:rsid w:val="00067A20"/>
    <w:rsid w:val="00067C39"/>
    <w:rsid w:val="00067DCE"/>
    <w:rsid w:val="000705FC"/>
    <w:rsid w:val="00070B9C"/>
    <w:rsid w:val="000725EF"/>
    <w:rsid w:val="00072AE4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4FD"/>
    <w:rsid w:val="000816AD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01F"/>
    <w:rsid w:val="00090342"/>
    <w:rsid w:val="0009070D"/>
    <w:rsid w:val="00090A05"/>
    <w:rsid w:val="000919A7"/>
    <w:rsid w:val="000923CD"/>
    <w:rsid w:val="00092E74"/>
    <w:rsid w:val="00093567"/>
    <w:rsid w:val="00096044"/>
    <w:rsid w:val="000962BA"/>
    <w:rsid w:val="000965C1"/>
    <w:rsid w:val="00096C57"/>
    <w:rsid w:val="00096D6F"/>
    <w:rsid w:val="000970E3"/>
    <w:rsid w:val="000A192A"/>
    <w:rsid w:val="000A1BCC"/>
    <w:rsid w:val="000A2A54"/>
    <w:rsid w:val="000A41F2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2B8C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139D"/>
    <w:rsid w:val="000C1CA2"/>
    <w:rsid w:val="000C34A4"/>
    <w:rsid w:val="000C3B09"/>
    <w:rsid w:val="000C4FE0"/>
    <w:rsid w:val="000C50E4"/>
    <w:rsid w:val="000C6C3D"/>
    <w:rsid w:val="000C78BD"/>
    <w:rsid w:val="000D0CB0"/>
    <w:rsid w:val="000D175B"/>
    <w:rsid w:val="000D2E67"/>
    <w:rsid w:val="000D3230"/>
    <w:rsid w:val="000D426E"/>
    <w:rsid w:val="000D47EA"/>
    <w:rsid w:val="000D49EB"/>
    <w:rsid w:val="000D6ADE"/>
    <w:rsid w:val="000D7943"/>
    <w:rsid w:val="000D7ED1"/>
    <w:rsid w:val="000E09E0"/>
    <w:rsid w:val="000E1DA7"/>
    <w:rsid w:val="000E2012"/>
    <w:rsid w:val="000E3133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500"/>
    <w:rsid w:val="00104A46"/>
    <w:rsid w:val="00104A77"/>
    <w:rsid w:val="001056DC"/>
    <w:rsid w:val="00105976"/>
    <w:rsid w:val="0010613E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E38"/>
    <w:rsid w:val="00120F09"/>
    <w:rsid w:val="00121EB0"/>
    <w:rsid w:val="00122CA9"/>
    <w:rsid w:val="00124B10"/>
    <w:rsid w:val="00124FA3"/>
    <w:rsid w:val="00125414"/>
    <w:rsid w:val="001268DE"/>
    <w:rsid w:val="00127B85"/>
    <w:rsid w:val="001300B7"/>
    <w:rsid w:val="001301F0"/>
    <w:rsid w:val="00131690"/>
    <w:rsid w:val="00131B5D"/>
    <w:rsid w:val="00131F4F"/>
    <w:rsid w:val="00133506"/>
    <w:rsid w:val="00133ED6"/>
    <w:rsid w:val="00135E96"/>
    <w:rsid w:val="00135EA5"/>
    <w:rsid w:val="00136086"/>
    <w:rsid w:val="0014065C"/>
    <w:rsid w:val="001409BA"/>
    <w:rsid w:val="00141270"/>
    <w:rsid w:val="00141D0D"/>
    <w:rsid w:val="00142BFF"/>
    <w:rsid w:val="00144B7B"/>
    <w:rsid w:val="00145660"/>
    <w:rsid w:val="00147BFE"/>
    <w:rsid w:val="00150941"/>
    <w:rsid w:val="00151164"/>
    <w:rsid w:val="0015294A"/>
    <w:rsid w:val="00152ACF"/>
    <w:rsid w:val="00152C54"/>
    <w:rsid w:val="00153456"/>
    <w:rsid w:val="00153A85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A7E"/>
    <w:rsid w:val="00172E84"/>
    <w:rsid w:val="00176746"/>
    <w:rsid w:val="00177E73"/>
    <w:rsid w:val="00180BE1"/>
    <w:rsid w:val="001810DD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5AB3"/>
    <w:rsid w:val="00185B60"/>
    <w:rsid w:val="00187464"/>
    <w:rsid w:val="00187C9D"/>
    <w:rsid w:val="00190573"/>
    <w:rsid w:val="0019090C"/>
    <w:rsid w:val="00191F53"/>
    <w:rsid w:val="00192446"/>
    <w:rsid w:val="001926A9"/>
    <w:rsid w:val="00192B34"/>
    <w:rsid w:val="00193006"/>
    <w:rsid w:val="00193872"/>
    <w:rsid w:val="00195248"/>
    <w:rsid w:val="00195322"/>
    <w:rsid w:val="001963CD"/>
    <w:rsid w:val="00196E64"/>
    <w:rsid w:val="001A00F9"/>
    <w:rsid w:val="001A1F66"/>
    <w:rsid w:val="001A250B"/>
    <w:rsid w:val="001A37FD"/>
    <w:rsid w:val="001A3D37"/>
    <w:rsid w:val="001A418C"/>
    <w:rsid w:val="001A421C"/>
    <w:rsid w:val="001A4954"/>
    <w:rsid w:val="001A49DB"/>
    <w:rsid w:val="001A55C4"/>
    <w:rsid w:val="001A6166"/>
    <w:rsid w:val="001A62CD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23A0"/>
    <w:rsid w:val="001C3F04"/>
    <w:rsid w:val="001C47DD"/>
    <w:rsid w:val="001C493C"/>
    <w:rsid w:val="001C55B8"/>
    <w:rsid w:val="001C6006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2A1F"/>
    <w:rsid w:val="001D4164"/>
    <w:rsid w:val="001D4ABC"/>
    <w:rsid w:val="001D4C4D"/>
    <w:rsid w:val="001D4CA3"/>
    <w:rsid w:val="001D5315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5CAF"/>
    <w:rsid w:val="001E60BA"/>
    <w:rsid w:val="001E6129"/>
    <w:rsid w:val="001E65D4"/>
    <w:rsid w:val="001E7608"/>
    <w:rsid w:val="001E7ACC"/>
    <w:rsid w:val="001F0541"/>
    <w:rsid w:val="001F0B73"/>
    <w:rsid w:val="001F0C3A"/>
    <w:rsid w:val="001F141E"/>
    <w:rsid w:val="001F1F70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2DC5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EAC"/>
    <w:rsid w:val="0021083D"/>
    <w:rsid w:val="00211F35"/>
    <w:rsid w:val="002126C0"/>
    <w:rsid w:val="002133CA"/>
    <w:rsid w:val="0021407A"/>
    <w:rsid w:val="002155DD"/>
    <w:rsid w:val="00215DC3"/>
    <w:rsid w:val="00217B77"/>
    <w:rsid w:val="0022006D"/>
    <w:rsid w:val="002217C3"/>
    <w:rsid w:val="00222321"/>
    <w:rsid w:val="0022343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4EC"/>
    <w:rsid w:val="00241E4B"/>
    <w:rsid w:val="00243D92"/>
    <w:rsid w:val="0024402E"/>
    <w:rsid w:val="002447D6"/>
    <w:rsid w:val="0024491D"/>
    <w:rsid w:val="002455AF"/>
    <w:rsid w:val="00245986"/>
    <w:rsid w:val="00246AAA"/>
    <w:rsid w:val="00246C28"/>
    <w:rsid w:val="00247520"/>
    <w:rsid w:val="002505D3"/>
    <w:rsid w:val="00251AF4"/>
    <w:rsid w:val="00252BCF"/>
    <w:rsid w:val="00252CD3"/>
    <w:rsid w:val="00253303"/>
    <w:rsid w:val="002543E7"/>
    <w:rsid w:val="0025448B"/>
    <w:rsid w:val="0025488D"/>
    <w:rsid w:val="00254E35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3F4A"/>
    <w:rsid w:val="0026426A"/>
    <w:rsid w:val="00265092"/>
    <w:rsid w:val="0026581C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B0A"/>
    <w:rsid w:val="00277F14"/>
    <w:rsid w:val="00280A10"/>
    <w:rsid w:val="0028151F"/>
    <w:rsid w:val="0028345B"/>
    <w:rsid w:val="00283464"/>
    <w:rsid w:val="00284DDD"/>
    <w:rsid w:val="00285300"/>
    <w:rsid w:val="002860F5"/>
    <w:rsid w:val="0028620B"/>
    <w:rsid w:val="00287111"/>
    <w:rsid w:val="0028717E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140D"/>
    <w:rsid w:val="002A214D"/>
    <w:rsid w:val="002A25AA"/>
    <w:rsid w:val="002A2A40"/>
    <w:rsid w:val="002A2BE3"/>
    <w:rsid w:val="002A3618"/>
    <w:rsid w:val="002A4271"/>
    <w:rsid w:val="002A503D"/>
    <w:rsid w:val="002A5A1D"/>
    <w:rsid w:val="002A6657"/>
    <w:rsid w:val="002A66B7"/>
    <w:rsid w:val="002B025C"/>
    <w:rsid w:val="002B08AE"/>
    <w:rsid w:val="002B23CE"/>
    <w:rsid w:val="002B4BA8"/>
    <w:rsid w:val="002B5D17"/>
    <w:rsid w:val="002B642F"/>
    <w:rsid w:val="002B689A"/>
    <w:rsid w:val="002C072C"/>
    <w:rsid w:val="002C0C11"/>
    <w:rsid w:val="002C17D1"/>
    <w:rsid w:val="002C202A"/>
    <w:rsid w:val="002C2757"/>
    <w:rsid w:val="002C2CBF"/>
    <w:rsid w:val="002C2F01"/>
    <w:rsid w:val="002C34E3"/>
    <w:rsid w:val="002C3587"/>
    <w:rsid w:val="002C3704"/>
    <w:rsid w:val="002C46AB"/>
    <w:rsid w:val="002C581B"/>
    <w:rsid w:val="002C79CE"/>
    <w:rsid w:val="002D0836"/>
    <w:rsid w:val="002D1D27"/>
    <w:rsid w:val="002D1F0D"/>
    <w:rsid w:val="002D2F5B"/>
    <w:rsid w:val="002D37BD"/>
    <w:rsid w:val="002D3C1C"/>
    <w:rsid w:val="002D3CF4"/>
    <w:rsid w:val="002D3D5E"/>
    <w:rsid w:val="002D4B8A"/>
    <w:rsid w:val="002D536F"/>
    <w:rsid w:val="002D6F79"/>
    <w:rsid w:val="002E1641"/>
    <w:rsid w:val="002E16DB"/>
    <w:rsid w:val="002E2200"/>
    <w:rsid w:val="002E22F2"/>
    <w:rsid w:val="002E257B"/>
    <w:rsid w:val="002E2DDA"/>
    <w:rsid w:val="002E4140"/>
    <w:rsid w:val="002E4BB8"/>
    <w:rsid w:val="002E515D"/>
    <w:rsid w:val="002E5CC8"/>
    <w:rsid w:val="002E68D6"/>
    <w:rsid w:val="002F044B"/>
    <w:rsid w:val="002F0EA6"/>
    <w:rsid w:val="002F26F2"/>
    <w:rsid w:val="002F3AD4"/>
    <w:rsid w:val="002F4655"/>
    <w:rsid w:val="002F470F"/>
    <w:rsid w:val="002F475E"/>
    <w:rsid w:val="002F586E"/>
    <w:rsid w:val="002F6173"/>
    <w:rsid w:val="002F6C30"/>
    <w:rsid w:val="002F7ABD"/>
    <w:rsid w:val="00300343"/>
    <w:rsid w:val="00300661"/>
    <w:rsid w:val="003007D4"/>
    <w:rsid w:val="0030255C"/>
    <w:rsid w:val="00302789"/>
    <w:rsid w:val="00302A54"/>
    <w:rsid w:val="0030341E"/>
    <w:rsid w:val="003038E1"/>
    <w:rsid w:val="0030440F"/>
    <w:rsid w:val="00304FDB"/>
    <w:rsid w:val="003055CF"/>
    <w:rsid w:val="00305833"/>
    <w:rsid w:val="00305A32"/>
    <w:rsid w:val="00305FA9"/>
    <w:rsid w:val="00307EB4"/>
    <w:rsid w:val="0031226E"/>
    <w:rsid w:val="00315086"/>
    <w:rsid w:val="003150D7"/>
    <w:rsid w:val="00315667"/>
    <w:rsid w:val="003156A3"/>
    <w:rsid w:val="00315875"/>
    <w:rsid w:val="00315A36"/>
    <w:rsid w:val="00315B03"/>
    <w:rsid w:val="003164DC"/>
    <w:rsid w:val="00316761"/>
    <w:rsid w:val="003209B0"/>
    <w:rsid w:val="00320DE4"/>
    <w:rsid w:val="003216A5"/>
    <w:rsid w:val="0032189E"/>
    <w:rsid w:val="0032374B"/>
    <w:rsid w:val="0032408B"/>
    <w:rsid w:val="00324101"/>
    <w:rsid w:val="00325B06"/>
    <w:rsid w:val="00325BBC"/>
    <w:rsid w:val="00325FA4"/>
    <w:rsid w:val="003264BB"/>
    <w:rsid w:val="003267A4"/>
    <w:rsid w:val="0032686F"/>
    <w:rsid w:val="0033027D"/>
    <w:rsid w:val="003313A2"/>
    <w:rsid w:val="0033268D"/>
    <w:rsid w:val="0033294B"/>
    <w:rsid w:val="00332B91"/>
    <w:rsid w:val="00333013"/>
    <w:rsid w:val="0033328C"/>
    <w:rsid w:val="0033372D"/>
    <w:rsid w:val="00334013"/>
    <w:rsid w:val="003346EE"/>
    <w:rsid w:val="003348BC"/>
    <w:rsid w:val="003350D4"/>
    <w:rsid w:val="0033677C"/>
    <w:rsid w:val="00336CED"/>
    <w:rsid w:val="00340183"/>
    <w:rsid w:val="00340AAE"/>
    <w:rsid w:val="00341230"/>
    <w:rsid w:val="00341FE5"/>
    <w:rsid w:val="00342428"/>
    <w:rsid w:val="0034446E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4943"/>
    <w:rsid w:val="0035561C"/>
    <w:rsid w:val="003556DE"/>
    <w:rsid w:val="003565F6"/>
    <w:rsid w:val="00357D99"/>
    <w:rsid w:val="00360F8F"/>
    <w:rsid w:val="00361DC3"/>
    <w:rsid w:val="00362075"/>
    <w:rsid w:val="00362EAF"/>
    <w:rsid w:val="0036334C"/>
    <w:rsid w:val="003635CE"/>
    <w:rsid w:val="003637F7"/>
    <w:rsid w:val="00363B7A"/>
    <w:rsid w:val="00364191"/>
    <w:rsid w:val="003656AA"/>
    <w:rsid w:val="00365704"/>
    <w:rsid w:val="00366323"/>
    <w:rsid w:val="00366751"/>
    <w:rsid w:val="00366780"/>
    <w:rsid w:val="00366927"/>
    <w:rsid w:val="00367442"/>
    <w:rsid w:val="00367632"/>
    <w:rsid w:val="00367D9A"/>
    <w:rsid w:val="0037057C"/>
    <w:rsid w:val="003707D9"/>
    <w:rsid w:val="00371BD7"/>
    <w:rsid w:val="00372BA7"/>
    <w:rsid w:val="00373ECD"/>
    <w:rsid w:val="00374E9C"/>
    <w:rsid w:val="0037575B"/>
    <w:rsid w:val="00375DF5"/>
    <w:rsid w:val="00376497"/>
    <w:rsid w:val="00376A50"/>
    <w:rsid w:val="00376B4F"/>
    <w:rsid w:val="00376C16"/>
    <w:rsid w:val="003770A3"/>
    <w:rsid w:val="0037783E"/>
    <w:rsid w:val="0038097C"/>
    <w:rsid w:val="003810ED"/>
    <w:rsid w:val="0038147A"/>
    <w:rsid w:val="00381565"/>
    <w:rsid w:val="003817A9"/>
    <w:rsid w:val="00381A34"/>
    <w:rsid w:val="00382053"/>
    <w:rsid w:val="00383C00"/>
    <w:rsid w:val="00383E6C"/>
    <w:rsid w:val="00385307"/>
    <w:rsid w:val="0038533D"/>
    <w:rsid w:val="003859DE"/>
    <w:rsid w:val="00386C52"/>
    <w:rsid w:val="00387C74"/>
    <w:rsid w:val="00391040"/>
    <w:rsid w:val="003911CD"/>
    <w:rsid w:val="003920E1"/>
    <w:rsid w:val="003927AC"/>
    <w:rsid w:val="00393129"/>
    <w:rsid w:val="003944D1"/>
    <w:rsid w:val="003959CA"/>
    <w:rsid w:val="00396C6C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4229"/>
    <w:rsid w:val="003B59AD"/>
    <w:rsid w:val="003B5DFB"/>
    <w:rsid w:val="003B615A"/>
    <w:rsid w:val="003B6254"/>
    <w:rsid w:val="003B630F"/>
    <w:rsid w:val="003B6954"/>
    <w:rsid w:val="003B7B4A"/>
    <w:rsid w:val="003B7FF5"/>
    <w:rsid w:val="003C023A"/>
    <w:rsid w:val="003C09FB"/>
    <w:rsid w:val="003C0B6E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1F49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4BE"/>
    <w:rsid w:val="003E45CE"/>
    <w:rsid w:val="003E487B"/>
    <w:rsid w:val="003E4967"/>
    <w:rsid w:val="003E540B"/>
    <w:rsid w:val="003E559F"/>
    <w:rsid w:val="003E5B74"/>
    <w:rsid w:val="003E679A"/>
    <w:rsid w:val="003E7062"/>
    <w:rsid w:val="003E787B"/>
    <w:rsid w:val="003E79F3"/>
    <w:rsid w:val="003E7C85"/>
    <w:rsid w:val="003E7D31"/>
    <w:rsid w:val="003F03E7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4F55"/>
    <w:rsid w:val="003F54E0"/>
    <w:rsid w:val="0040023F"/>
    <w:rsid w:val="004004CD"/>
    <w:rsid w:val="0040081A"/>
    <w:rsid w:val="00401454"/>
    <w:rsid w:val="004014EE"/>
    <w:rsid w:val="00402212"/>
    <w:rsid w:val="00402B4A"/>
    <w:rsid w:val="00403C87"/>
    <w:rsid w:val="00404256"/>
    <w:rsid w:val="004051FA"/>
    <w:rsid w:val="00405990"/>
    <w:rsid w:val="00405BA8"/>
    <w:rsid w:val="00405FAE"/>
    <w:rsid w:val="0040666C"/>
    <w:rsid w:val="00407A3B"/>
    <w:rsid w:val="00411183"/>
    <w:rsid w:val="00412BDF"/>
    <w:rsid w:val="0041452B"/>
    <w:rsid w:val="00414638"/>
    <w:rsid w:val="0041668B"/>
    <w:rsid w:val="00416AAC"/>
    <w:rsid w:val="004177F3"/>
    <w:rsid w:val="004178C8"/>
    <w:rsid w:val="00417F88"/>
    <w:rsid w:val="00420A3F"/>
    <w:rsid w:val="004219A0"/>
    <w:rsid w:val="00421AD5"/>
    <w:rsid w:val="00422B5A"/>
    <w:rsid w:val="00426900"/>
    <w:rsid w:val="0042729F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C74"/>
    <w:rsid w:val="00447F63"/>
    <w:rsid w:val="004501A5"/>
    <w:rsid w:val="004517F4"/>
    <w:rsid w:val="0045190B"/>
    <w:rsid w:val="004534A9"/>
    <w:rsid w:val="0045393B"/>
    <w:rsid w:val="0045409C"/>
    <w:rsid w:val="00454411"/>
    <w:rsid w:val="004549D9"/>
    <w:rsid w:val="00455C96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10E"/>
    <w:rsid w:val="00472BDC"/>
    <w:rsid w:val="00472CC9"/>
    <w:rsid w:val="00472FFF"/>
    <w:rsid w:val="00473244"/>
    <w:rsid w:val="0047357D"/>
    <w:rsid w:val="00473797"/>
    <w:rsid w:val="00473EC1"/>
    <w:rsid w:val="0047498D"/>
    <w:rsid w:val="00474E64"/>
    <w:rsid w:val="00474EBC"/>
    <w:rsid w:val="0047561A"/>
    <w:rsid w:val="004757EA"/>
    <w:rsid w:val="00475824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1623"/>
    <w:rsid w:val="004A238C"/>
    <w:rsid w:val="004A2808"/>
    <w:rsid w:val="004A2DD3"/>
    <w:rsid w:val="004A33A3"/>
    <w:rsid w:val="004A407D"/>
    <w:rsid w:val="004A4196"/>
    <w:rsid w:val="004A4F85"/>
    <w:rsid w:val="004A5389"/>
    <w:rsid w:val="004A5919"/>
    <w:rsid w:val="004A5FFB"/>
    <w:rsid w:val="004A6301"/>
    <w:rsid w:val="004A643F"/>
    <w:rsid w:val="004A660F"/>
    <w:rsid w:val="004A7B5D"/>
    <w:rsid w:val="004A7F3C"/>
    <w:rsid w:val="004B1EBC"/>
    <w:rsid w:val="004B202C"/>
    <w:rsid w:val="004B23DA"/>
    <w:rsid w:val="004B313F"/>
    <w:rsid w:val="004B3183"/>
    <w:rsid w:val="004B399E"/>
    <w:rsid w:val="004B3C92"/>
    <w:rsid w:val="004B407B"/>
    <w:rsid w:val="004B428A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B7BA2"/>
    <w:rsid w:val="004C08CF"/>
    <w:rsid w:val="004C0BDB"/>
    <w:rsid w:val="004C1168"/>
    <w:rsid w:val="004C14D3"/>
    <w:rsid w:val="004C1D11"/>
    <w:rsid w:val="004C1D66"/>
    <w:rsid w:val="004C2333"/>
    <w:rsid w:val="004C432A"/>
    <w:rsid w:val="004C5603"/>
    <w:rsid w:val="004C5FC6"/>
    <w:rsid w:val="004C7716"/>
    <w:rsid w:val="004D0F0B"/>
    <w:rsid w:val="004D1098"/>
    <w:rsid w:val="004D1F1D"/>
    <w:rsid w:val="004D27C4"/>
    <w:rsid w:val="004D28D9"/>
    <w:rsid w:val="004D2EFF"/>
    <w:rsid w:val="004D3313"/>
    <w:rsid w:val="004D4252"/>
    <w:rsid w:val="004D4644"/>
    <w:rsid w:val="004D50C4"/>
    <w:rsid w:val="004D5283"/>
    <w:rsid w:val="004D561A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07ED"/>
    <w:rsid w:val="004F1500"/>
    <w:rsid w:val="004F1ADE"/>
    <w:rsid w:val="004F2C88"/>
    <w:rsid w:val="004F3EF2"/>
    <w:rsid w:val="004F4182"/>
    <w:rsid w:val="004F433D"/>
    <w:rsid w:val="004F4B9B"/>
    <w:rsid w:val="004F4DE0"/>
    <w:rsid w:val="004F57D3"/>
    <w:rsid w:val="004F5FD6"/>
    <w:rsid w:val="004F6025"/>
    <w:rsid w:val="004F63AB"/>
    <w:rsid w:val="004F66B9"/>
    <w:rsid w:val="004F7DA4"/>
    <w:rsid w:val="00500D64"/>
    <w:rsid w:val="00500F21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5C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45A"/>
    <w:rsid w:val="00525FC4"/>
    <w:rsid w:val="00526476"/>
    <w:rsid w:val="005269F2"/>
    <w:rsid w:val="0052739E"/>
    <w:rsid w:val="005276BD"/>
    <w:rsid w:val="005302F1"/>
    <w:rsid w:val="005304A2"/>
    <w:rsid w:val="005308E3"/>
    <w:rsid w:val="00530A62"/>
    <w:rsid w:val="00530A8E"/>
    <w:rsid w:val="00531A78"/>
    <w:rsid w:val="00531F2D"/>
    <w:rsid w:val="0053217A"/>
    <w:rsid w:val="005329FA"/>
    <w:rsid w:val="00533FC8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414"/>
    <w:rsid w:val="00541C67"/>
    <w:rsid w:val="00542D50"/>
    <w:rsid w:val="005444DB"/>
    <w:rsid w:val="0054582C"/>
    <w:rsid w:val="00545D60"/>
    <w:rsid w:val="00545E6A"/>
    <w:rsid w:val="005463DE"/>
    <w:rsid w:val="00547579"/>
    <w:rsid w:val="00550C81"/>
    <w:rsid w:val="005523EF"/>
    <w:rsid w:val="00552548"/>
    <w:rsid w:val="0055281D"/>
    <w:rsid w:val="005533E3"/>
    <w:rsid w:val="00553D65"/>
    <w:rsid w:val="00554AFE"/>
    <w:rsid w:val="00555893"/>
    <w:rsid w:val="0055606D"/>
    <w:rsid w:val="00556C4E"/>
    <w:rsid w:val="00556DC0"/>
    <w:rsid w:val="00556E95"/>
    <w:rsid w:val="00557CA3"/>
    <w:rsid w:val="00557DF0"/>
    <w:rsid w:val="0056112A"/>
    <w:rsid w:val="00561581"/>
    <w:rsid w:val="0056214A"/>
    <w:rsid w:val="005624AA"/>
    <w:rsid w:val="0056290C"/>
    <w:rsid w:val="00562B6F"/>
    <w:rsid w:val="00563116"/>
    <w:rsid w:val="005644F3"/>
    <w:rsid w:val="00564AED"/>
    <w:rsid w:val="00565464"/>
    <w:rsid w:val="00566761"/>
    <w:rsid w:val="005672B5"/>
    <w:rsid w:val="00567A55"/>
    <w:rsid w:val="00570E47"/>
    <w:rsid w:val="00571060"/>
    <w:rsid w:val="00572051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45F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1E7"/>
    <w:rsid w:val="00593323"/>
    <w:rsid w:val="005947D7"/>
    <w:rsid w:val="00595DDE"/>
    <w:rsid w:val="0059639E"/>
    <w:rsid w:val="00596B0B"/>
    <w:rsid w:val="00597D33"/>
    <w:rsid w:val="00597F2F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4BD"/>
    <w:rsid w:val="005B2576"/>
    <w:rsid w:val="005B3791"/>
    <w:rsid w:val="005B3ACA"/>
    <w:rsid w:val="005B3BDB"/>
    <w:rsid w:val="005B3CDC"/>
    <w:rsid w:val="005B4B2D"/>
    <w:rsid w:val="005B4B71"/>
    <w:rsid w:val="005B4BE2"/>
    <w:rsid w:val="005B5926"/>
    <w:rsid w:val="005B5DD2"/>
    <w:rsid w:val="005B61C8"/>
    <w:rsid w:val="005B70B9"/>
    <w:rsid w:val="005C03A4"/>
    <w:rsid w:val="005C09FD"/>
    <w:rsid w:val="005C36D8"/>
    <w:rsid w:val="005C5B24"/>
    <w:rsid w:val="005C6F09"/>
    <w:rsid w:val="005C7520"/>
    <w:rsid w:val="005C7F3A"/>
    <w:rsid w:val="005D0801"/>
    <w:rsid w:val="005D1739"/>
    <w:rsid w:val="005D1C9E"/>
    <w:rsid w:val="005D384F"/>
    <w:rsid w:val="005D3B6D"/>
    <w:rsid w:val="005D3BA2"/>
    <w:rsid w:val="005D3C53"/>
    <w:rsid w:val="005D3EAF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1877"/>
    <w:rsid w:val="00603681"/>
    <w:rsid w:val="00603A9D"/>
    <w:rsid w:val="00603C64"/>
    <w:rsid w:val="006048DE"/>
    <w:rsid w:val="00604FF7"/>
    <w:rsid w:val="00606A8F"/>
    <w:rsid w:val="00606B13"/>
    <w:rsid w:val="006072AD"/>
    <w:rsid w:val="0061133F"/>
    <w:rsid w:val="00611EE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1068"/>
    <w:rsid w:val="00622A03"/>
    <w:rsid w:val="0062307A"/>
    <w:rsid w:val="00623C32"/>
    <w:rsid w:val="0062425C"/>
    <w:rsid w:val="006245AB"/>
    <w:rsid w:val="00624A9F"/>
    <w:rsid w:val="00625976"/>
    <w:rsid w:val="006259FD"/>
    <w:rsid w:val="00626072"/>
    <w:rsid w:val="00630091"/>
    <w:rsid w:val="006302C3"/>
    <w:rsid w:val="00631796"/>
    <w:rsid w:val="0063292F"/>
    <w:rsid w:val="00633199"/>
    <w:rsid w:val="00633511"/>
    <w:rsid w:val="00633F24"/>
    <w:rsid w:val="00634D26"/>
    <w:rsid w:val="00634F25"/>
    <w:rsid w:val="00635090"/>
    <w:rsid w:val="00635475"/>
    <w:rsid w:val="0063591C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1BB"/>
    <w:rsid w:val="00644524"/>
    <w:rsid w:val="006452DD"/>
    <w:rsid w:val="006454C3"/>
    <w:rsid w:val="00645A7C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8A1"/>
    <w:rsid w:val="00670B4E"/>
    <w:rsid w:val="00670FBA"/>
    <w:rsid w:val="00671279"/>
    <w:rsid w:val="006717CA"/>
    <w:rsid w:val="0067318D"/>
    <w:rsid w:val="00673466"/>
    <w:rsid w:val="006748D7"/>
    <w:rsid w:val="00674D04"/>
    <w:rsid w:val="0067547F"/>
    <w:rsid w:val="00675E78"/>
    <w:rsid w:val="00676718"/>
    <w:rsid w:val="0067714C"/>
    <w:rsid w:val="00677849"/>
    <w:rsid w:val="00677E3A"/>
    <w:rsid w:val="00680E31"/>
    <w:rsid w:val="00680F1A"/>
    <w:rsid w:val="0068131F"/>
    <w:rsid w:val="0068159B"/>
    <w:rsid w:val="00681656"/>
    <w:rsid w:val="006818E2"/>
    <w:rsid w:val="00681BC8"/>
    <w:rsid w:val="00681EC9"/>
    <w:rsid w:val="006822D9"/>
    <w:rsid w:val="006839EF"/>
    <w:rsid w:val="00684417"/>
    <w:rsid w:val="00684889"/>
    <w:rsid w:val="006861F2"/>
    <w:rsid w:val="00686C90"/>
    <w:rsid w:val="006870DB"/>
    <w:rsid w:val="006907A7"/>
    <w:rsid w:val="00690E2E"/>
    <w:rsid w:val="0069120D"/>
    <w:rsid w:val="00691579"/>
    <w:rsid w:val="006918C6"/>
    <w:rsid w:val="00691D6E"/>
    <w:rsid w:val="00692800"/>
    <w:rsid w:val="00692F47"/>
    <w:rsid w:val="0069414D"/>
    <w:rsid w:val="006945D4"/>
    <w:rsid w:val="00694CB6"/>
    <w:rsid w:val="00694F89"/>
    <w:rsid w:val="00695117"/>
    <w:rsid w:val="006959CD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784"/>
    <w:rsid w:val="006B2D20"/>
    <w:rsid w:val="006B30C7"/>
    <w:rsid w:val="006B3264"/>
    <w:rsid w:val="006C025D"/>
    <w:rsid w:val="006C046E"/>
    <w:rsid w:val="006C08FF"/>
    <w:rsid w:val="006C2A11"/>
    <w:rsid w:val="006C2A70"/>
    <w:rsid w:val="006C2ADA"/>
    <w:rsid w:val="006C2B7B"/>
    <w:rsid w:val="006C40EF"/>
    <w:rsid w:val="006C4272"/>
    <w:rsid w:val="006C4EC8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0E8"/>
    <w:rsid w:val="006D651E"/>
    <w:rsid w:val="006D7109"/>
    <w:rsid w:val="006D7C96"/>
    <w:rsid w:val="006E1AC4"/>
    <w:rsid w:val="006E24AB"/>
    <w:rsid w:val="006E2DC4"/>
    <w:rsid w:val="006E2E94"/>
    <w:rsid w:val="006E3630"/>
    <w:rsid w:val="006E388C"/>
    <w:rsid w:val="006E38ED"/>
    <w:rsid w:val="006E3B6F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1A45"/>
    <w:rsid w:val="006F2F46"/>
    <w:rsid w:val="006F30A6"/>
    <w:rsid w:val="006F342F"/>
    <w:rsid w:val="006F3A35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597A"/>
    <w:rsid w:val="007060DB"/>
    <w:rsid w:val="00707199"/>
    <w:rsid w:val="0071093E"/>
    <w:rsid w:val="007109E5"/>
    <w:rsid w:val="00710DE0"/>
    <w:rsid w:val="007126C6"/>
    <w:rsid w:val="00713789"/>
    <w:rsid w:val="0071452C"/>
    <w:rsid w:val="0071455E"/>
    <w:rsid w:val="007146D7"/>
    <w:rsid w:val="00714BB1"/>
    <w:rsid w:val="00716113"/>
    <w:rsid w:val="00716626"/>
    <w:rsid w:val="007168EC"/>
    <w:rsid w:val="007168F9"/>
    <w:rsid w:val="00716975"/>
    <w:rsid w:val="00717B5B"/>
    <w:rsid w:val="00717B97"/>
    <w:rsid w:val="007205ED"/>
    <w:rsid w:val="00720BB6"/>
    <w:rsid w:val="007224D9"/>
    <w:rsid w:val="00722AF2"/>
    <w:rsid w:val="0072344E"/>
    <w:rsid w:val="00723A79"/>
    <w:rsid w:val="007251CB"/>
    <w:rsid w:val="007256CB"/>
    <w:rsid w:val="0072676E"/>
    <w:rsid w:val="00726903"/>
    <w:rsid w:val="007314CB"/>
    <w:rsid w:val="00732028"/>
    <w:rsid w:val="007328FA"/>
    <w:rsid w:val="00732BCF"/>
    <w:rsid w:val="00733087"/>
    <w:rsid w:val="0073340D"/>
    <w:rsid w:val="00733D2F"/>
    <w:rsid w:val="007346E3"/>
    <w:rsid w:val="00734995"/>
    <w:rsid w:val="00735102"/>
    <w:rsid w:val="0073629A"/>
    <w:rsid w:val="007363AF"/>
    <w:rsid w:val="007364EF"/>
    <w:rsid w:val="00736829"/>
    <w:rsid w:val="00736E42"/>
    <w:rsid w:val="00737246"/>
    <w:rsid w:val="00740C8F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149"/>
    <w:rsid w:val="00771270"/>
    <w:rsid w:val="00771274"/>
    <w:rsid w:val="00771CCF"/>
    <w:rsid w:val="00772A35"/>
    <w:rsid w:val="00772D96"/>
    <w:rsid w:val="007735D7"/>
    <w:rsid w:val="00774920"/>
    <w:rsid w:val="00774AF1"/>
    <w:rsid w:val="00774E1E"/>
    <w:rsid w:val="007752E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1C5"/>
    <w:rsid w:val="007A17C2"/>
    <w:rsid w:val="007A1BE4"/>
    <w:rsid w:val="007A3595"/>
    <w:rsid w:val="007A3BCB"/>
    <w:rsid w:val="007A517D"/>
    <w:rsid w:val="007A524F"/>
    <w:rsid w:val="007A58DE"/>
    <w:rsid w:val="007A5B9D"/>
    <w:rsid w:val="007A5EF1"/>
    <w:rsid w:val="007A6D87"/>
    <w:rsid w:val="007B0240"/>
    <w:rsid w:val="007B03E1"/>
    <w:rsid w:val="007B2588"/>
    <w:rsid w:val="007B2BDB"/>
    <w:rsid w:val="007B3AEE"/>
    <w:rsid w:val="007B46DC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A81"/>
    <w:rsid w:val="007C7DC6"/>
    <w:rsid w:val="007D0037"/>
    <w:rsid w:val="007D2772"/>
    <w:rsid w:val="007D2AFD"/>
    <w:rsid w:val="007D2D10"/>
    <w:rsid w:val="007D348E"/>
    <w:rsid w:val="007D4275"/>
    <w:rsid w:val="007D5018"/>
    <w:rsid w:val="007D7370"/>
    <w:rsid w:val="007E081E"/>
    <w:rsid w:val="007E08CC"/>
    <w:rsid w:val="007E0A68"/>
    <w:rsid w:val="007E0B48"/>
    <w:rsid w:val="007E1F8A"/>
    <w:rsid w:val="007E2A89"/>
    <w:rsid w:val="007E385C"/>
    <w:rsid w:val="007E387B"/>
    <w:rsid w:val="007E43D6"/>
    <w:rsid w:val="007E4517"/>
    <w:rsid w:val="007E471B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1EC5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343F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9BC"/>
    <w:rsid w:val="00833BBA"/>
    <w:rsid w:val="00833C38"/>
    <w:rsid w:val="00834CC3"/>
    <w:rsid w:val="008350FC"/>
    <w:rsid w:val="00835425"/>
    <w:rsid w:val="00837405"/>
    <w:rsid w:val="0084053B"/>
    <w:rsid w:val="008408EE"/>
    <w:rsid w:val="0084354A"/>
    <w:rsid w:val="008442FD"/>
    <w:rsid w:val="00844CC3"/>
    <w:rsid w:val="008477A4"/>
    <w:rsid w:val="00851AE4"/>
    <w:rsid w:val="008524C9"/>
    <w:rsid w:val="00852C60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9C4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87C"/>
    <w:rsid w:val="00876F8E"/>
    <w:rsid w:val="0087706E"/>
    <w:rsid w:val="00877B9C"/>
    <w:rsid w:val="00881A6D"/>
    <w:rsid w:val="00882335"/>
    <w:rsid w:val="00882727"/>
    <w:rsid w:val="00882C44"/>
    <w:rsid w:val="00884AF9"/>
    <w:rsid w:val="008867EC"/>
    <w:rsid w:val="008869B1"/>
    <w:rsid w:val="008872C2"/>
    <w:rsid w:val="00887F50"/>
    <w:rsid w:val="008901E3"/>
    <w:rsid w:val="008908A4"/>
    <w:rsid w:val="00892817"/>
    <w:rsid w:val="0089374F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604"/>
    <w:rsid w:val="008A57E5"/>
    <w:rsid w:val="008A59A6"/>
    <w:rsid w:val="008A5CE4"/>
    <w:rsid w:val="008A5E48"/>
    <w:rsid w:val="008A679F"/>
    <w:rsid w:val="008A6949"/>
    <w:rsid w:val="008A75A9"/>
    <w:rsid w:val="008B05DA"/>
    <w:rsid w:val="008B1A69"/>
    <w:rsid w:val="008B1A7C"/>
    <w:rsid w:val="008B272A"/>
    <w:rsid w:val="008B2C5D"/>
    <w:rsid w:val="008B2C78"/>
    <w:rsid w:val="008B2E14"/>
    <w:rsid w:val="008B3D28"/>
    <w:rsid w:val="008B4066"/>
    <w:rsid w:val="008B4B9C"/>
    <w:rsid w:val="008B4E9C"/>
    <w:rsid w:val="008B5106"/>
    <w:rsid w:val="008B62AF"/>
    <w:rsid w:val="008B72AC"/>
    <w:rsid w:val="008B7D32"/>
    <w:rsid w:val="008B7EC1"/>
    <w:rsid w:val="008C0DDF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959"/>
    <w:rsid w:val="008C5CA0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49C"/>
    <w:rsid w:val="008E484B"/>
    <w:rsid w:val="008E6ECA"/>
    <w:rsid w:val="008E7382"/>
    <w:rsid w:val="008E7544"/>
    <w:rsid w:val="008E78E4"/>
    <w:rsid w:val="008E7BF8"/>
    <w:rsid w:val="008F01E6"/>
    <w:rsid w:val="008F1C34"/>
    <w:rsid w:val="008F1DC7"/>
    <w:rsid w:val="008F2300"/>
    <w:rsid w:val="008F2372"/>
    <w:rsid w:val="008F2D94"/>
    <w:rsid w:val="008F48BD"/>
    <w:rsid w:val="008F4CC1"/>
    <w:rsid w:val="008F597F"/>
    <w:rsid w:val="008F634C"/>
    <w:rsid w:val="008F6D26"/>
    <w:rsid w:val="008F6FE5"/>
    <w:rsid w:val="008F73DF"/>
    <w:rsid w:val="008F7D47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70B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287C"/>
    <w:rsid w:val="00924138"/>
    <w:rsid w:val="0092757A"/>
    <w:rsid w:val="009300AE"/>
    <w:rsid w:val="0093099B"/>
    <w:rsid w:val="00930EFE"/>
    <w:rsid w:val="00930F97"/>
    <w:rsid w:val="00931235"/>
    <w:rsid w:val="00931840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1EDC"/>
    <w:rsid w:val="009527EF"/>
    <w:rsid w:val="00954F8C"/>
    <w:rsid w:val="00955C80"/>
    <w:rsid w:val="009562E9"/>
    <w:rsid w:val="009567AA"/>
    <w:rsid w:val="00960DED"/>
    <w:rsid w:val="0096126B"/>
    <w:rsid w:val="00961B5D"/>
    <w:rsid w:val="00961EDC"/>
    <w:rsid w:val="009623D2"/>
    <w:rsid w:val="00962801"/>
    <w:rsid w:val="009628AB"/>
    <w:rsid w:val="0096460C"/>
    <w:rsid w:val="00964812"/>
    <w:rsid w:val="00964B0E"/>
    <w:rsid w:val="00965F69"/>
    <w:rsid w:val="00966297"/>
    <w:rsid w:val="00966647"/>
    <w:rsid w:val="00967ACF"/>
    <w:rsid w:val="0097002E"/>
    <w:rsid w:val="00970070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3CE0"/>
    <w:rsid w:val="00984137"/>
    <w:rsid w:val="00984A6B"/>
    <w:rsid w:val="00986CB9"/>
    <w:rsid w:val="00986DD3"/>
    <w:rsid w:val="009878CA"/>
    <w:rsid w:val="00991A8D"/>
    <w:rsid w:val="009921E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337"/>
    <w:rsid w:val="009A15E1"/>
    <w:rsid w:val="009A1D2B"/>
    <w:rsid w:val="009A20A5"/>
    <w:rsid w:val="009A2660"/>
    <w:rsid w:val="009A2989"/>
    <w:rsid w:val="009A2C83"/>
    <w:rsid w:val="009A2FD9"/>
    <w:rsid w:val="009A348F"/>
    <w:rsid w:val="009A6268"/>
    <w:rsid w:val="009A6EAD"/>
    <w:rsid w:val="009B1F0B"/>
    <w:rsid w:val="009B27B6"/>
    <w:rsid w:val="009B28B5"/>
    <w:rsid w:val="009B2C69"/>
    <w:rsid w:val="009B37C0"/>
    <w:rsid w:val="009B3E46"/>
    <w:rsid w:val="009B602A"/>
    <w:rsid w:val="009B6531"/>
    <w:rsid w:val="009B6AFA"/>
    <w:rsid w:val="009B7F8D"/>
    <w:rsid w:val="009C1E40"/>
    <w:rsid w:val="009C28CE"/>
    <w:rsid w:val="009C36D3"/>
    <w:rsid w:val="009C4E83"/>
    <w:rsid w:val="009C75C5"/>
    <w:rsid w:val="009C7C43"/>
    <w:rsid w:val="009D01CB"/>
    <w:rsid w:val="009D161B"/>
    <w:rsid w:val="009D1A9C"/>
    <w:rsid w:val="009D260B"/>
    <w:rsid w:val="009D367F"/>
    <w:rsid w:val="009D3B31"/>
    <w:rsid w:val="009D3D2F"/>
    <w:rsid w:val="009D3D3F"/>
    <w:rsid w:val="009D3FFD"/>
    <w:rsid w:val="009D66B4"/>
    <w:rsid w:val="009D6C15"/>
    <w:rsid w:val="009D7274"/>
    <w:rsid w:val="009D75F3"/>
    <w:rsid w:val="009D7B50"/>
    <w:rsid w:val="009E1E8A"/>
    <w:rsid w:val="009E2C25"/>
    <w:rsid w:val="009E2E0C"/>
    <w:rsid w:val="009E370D"/>
    <w:rsid w:val="009E6F3F"/>
    <w:rsid w:val="009E756A"/>
    <w:rsid w:val="009E7E3E"/>
    <w:rsid w:val="009F015C"/>
    <w:rsid w:val="009F0A3D"/>
    <w:rsid w:val="009F0FB0"/>
    <w:rsid w:val="009F1E6E"/>
    <w:rsid w:val="009F21E2"/>
    <w:rsid w:val="009F24AA"/>
    <w:rsid w:val="009F2C52"/>
    <w:rsid w:val="009F4B44"/>
    <w:rsid w:val="009F4B8A"/>
    <w:rsid w:val="009F4C0E"/>
    <w:rsid w:val="009F55A1"/>
    <w:rsid w:val="009F5C04"/>
    <w:rsid w:val="009F5FC0"/>
    <w:rsid w:val="009F66C2"/>
    <w:rsid w:val="009F7274"/>
    <w:rsid w:val="009F7F3E"/>
    <w:rsid w:val="00A009CB"/>
    <w:rsid w:val="00A01C62"/>
    <w:rsid w:val="00A02076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089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4F5"/>
    <w:rsid w:val="00A2655B"/>
    <w:rsid w:val="00A26CB2"/>
    <w:rsid w:val="00A26DF6"/>
    <w:rsid w:val="00A27094"/>
    <w:rsid w:val="00A271E3"/>
    <w:rsid w:val="00A27978"/>
    <w:rsid w:val="00A27E95"/>
    <w:rsid w:val="00A27FB6"/>
    <w:rsid w:val="00A30E71"/>
    <w:rsid w:val="00A3174E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3696"/>
    <w:rsid w:val="00A438CC"/>
    <w:rsid w:val="00A43F90"/>
    <w:rsid w:val="00A442E5"/>
    <w:rsid w:val="00A44A58"/>
    <w:rsid w:val="00A466A6"/>
    <w:rsid w:val="00A46FD9"/>
    <w:rsid w:val="00A4790D"/>
    <w:rsid w:val="00A4799D"/>
    <w:rsid w:val="00A50271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177"/>
    <w:rsid w:val="00A55321"/>
    <w:rsid w:val="00A57078"/>
    <w:rsid w:val="00A57748"/>
    <w:rsid w:val="00A6021C"/>
    <w:rsid w:val="00A60DBE"/>
    <w:rsid w:val="00A61031"/>
    <w:rsid w:val="00A622AD"/>
    <w:rsid w:val="00A62A90"/>
    <w:rsid w:val="00A63102"/>
    <w:rsid w:val="00A64AD0"/>
    <w:rsid w:val="00A64FB3"/>
    <w:rsid w:val="00A65479"/>
    <w:rsid w:val="00A6602C"/>
    <w:rsid w:val="00A6697D"/>
    <w:rsid w:val="00A67874"/>
    <w:rsid w:val="00A70169"/>
    <w:rsid w:val="00A70822"/>
    <w:rsid w:val="00A7173A"/>
    <w:rsid w:val="00A7262B"/>
    <w:rsid w:val="00A731CB"/>
    <w:rsid w:val="00A74F9E"/>
    <w:rsid w:val="00A7516D"/>
    <w:rsid w:val="00A75961"/>
    <w:rsid w:val="00A7603D"/>
    <w:rsid w:val="00A8094E"/>
    <w:rsid w:val="00A81581"/>
    <w:rsid w:val="00A821BE"/>
    <w:rsid w:val="00A82372"/>
    <w:rsid w:val="00A840B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387"/>
    <w:rsid w:val="00A917E4"/>
    <w:rsid w:val="00A9283C"/>
    <w:rsid w:val="00A94093"/>
    <w:rsid w:val="00A9520B"/>
    <w:rsid w:val="00A9546C"/>
    <w:rsid w:val="00A958D7"/>
    <w:rsid w:val="00A974AD"/>
    <w:rsid w:val="00A975E8"/>
    <w:rsid w:val="00A97BE6"/>
    <w:rsid w:val="00AA01A0"/>
    <w:rsid w:val="00AA0A27"/>
    <w:rsid w:val="00AA13C2"/>
    <w:rsid w:val="00AA14F2"/>
    <w:rsid w:val="00AA22B3"/>
    <w:rsid w:val="00AA2A68"/>
    <w:rsid w:val="00AA2AD0"/>
    <w:rsid w:val="00AA3F91"/>
    <w:rsid w:val="00AA462F"/>
    <w:rsid w:val="00AA5749"/>
    <w:rsid w:val="00AA5A56"/>
    <w:rsid w:val="00AA5EED"/>
    <w:rsid w:val="00AA6184"/>
    <w:rsid w:val="00AA7B98"/>
    <w:rsid w:val="00AA7EED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C7015"/>
    <w:rsid w:val="00AC7D89"/>
    <w:rsid w:val="00AD277A"/>
    <w:rsid w:val="00AD2E30"/>
    <w:rsid w:val="00AD346A"/>
    <w:rsid w:val="00AD3A36"/>
    <w:rsid w:val="00AD4049"/>
    <w:rsid w:val="00AD4106"/>
    <w:rsid w:val="00AD41B8"/>
    <w:rsid w:val="00AD478D"/>
    <w:rsid w:val="00AD4F27"/>
    <w:rsid w:val="00AD5647"/>
    <w:rsid w:val="00AD6841"/>
    <w:rsid w:val="00AD6CD6"/>
    <w:rsid w:val="00AE025A"/>
    <w:rsid w:val="00AE053F"/>
    <w:rsid w:val="00AE0749"/>
    <w:rsid w:val="00AE260B"/>
    <w:rsid w:val="00AE3391"/>
    <w:rsid w:val="00AE4010"/>
    <w:rsid w:val="00AE4591"/>
    <w:rsid w:val="00AE45CF"/>
    <w:rsid w:val="00AE4965"/>
    <w:rsid w:val="00AE4C3E"/>
    <w:rsid w:val="00AE50D2"/>
    <w:rsid w:val="00AE5D83"/>
    <w:rsid w:val="00AE7999"/>
    <w:rsid w:val="00AE7B8D"/>
    <w:rsid w:val="00AE7C39"/>
    <w:rsid w:val="00AF0762"/>
    <w:rsid w:val="00AF0A97"/>
    <w:rsid w:val="00AF0F7E"/>
    <w:rsid w:val="00AF1377"/>
    <w:rsid w:val="00AF1A87"/>
    <w:rsid w:val="00AF1BCD"/>
    <w:rsid w:val="00AF1CC3"/>
    <w:rsid w:val="00AF2210"/>
    <w:rsid w:val="00AF3C40"/>
    <w:rsid w:val="00AF470E"/>
    <w:rsid w:val="00AF5C04"/>
    <w:rsid w:val="00AF5E3E"/>
    <w:rsid w:val="00AF64CF"/>
    <w:rsid w:val="00AF688E"/>
    <w:rsid w:val="00AF7405"/>
    <w:rsid w:val="00B00398"/>
    <w:rsid w:val="00B00DAE"/>
    <w:rsid w:val="00B029AD"/>
    <w:rsid w:val="00B02EFA"/>
    <w:rsid w:val="00B030EF"/>
    <w:rsid w:val="00B04194"/>
    <w:rsid w:val="00B0421F"/>
    <w:rsid w:val="00B05075"/>
    <w:rsid w:val="00B058F3"/>
    <w:rsid w:val="00B0677D"/>
    <w:rsid w:val="00B069D5"/>
    <w:rsid w:val="00B07ABA"/>
    <w:rsid w:val="00B10321"/>
    <w:rsid w:val="00B119CC"/>
    <w:rsid w:val="00B11B62"/>
    <w:rsid w:val="00B12135"/>
    <w:rsid w:val="00B13287"/>
    <w:rsid w:val="00B14044"/>
    <w:rsid w:val="00B148B3"/>
    <w:rsid w:val="00B14C71"/>
    <w:rsid w:val="00B17440"/>
    <w:rsid w:val="00B2099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0EB8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26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3EE5"/>
    <w:rsid w:val="00B54E56"/>
    <w:rsid w:val="00B55211"/>
    <w:rsid w:val="00B555BA"/>
    <w:rsid w:val="00B55835"/>
    <w:rsid w:val="00B55D36"/>
    <w:rsid w:val="00B562D0"/>
    <w:rsid w:val="00B56925"/>
    <w:rsid w:val="00B57845"/>
    <w:rsid w:val="00B57E22"/>
    <w:rsid w:val="00B57E71"/>
    <w:rsid w:val="00B60CB3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8C7"/>
    <w:rsid w:val="00B71AB5"/>
    <w:rsid w:val="00B71C99"/>
    <w:rsid w:val="00B71D7F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3B06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5A78"/>
    <w:rsid w:val="00B96235"/>
    <w:rsid w:val="00B97B89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DF3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19A"/>
    <w:rsid w:val="00BB6854"/>
    <w:rsid w:val="00BB6D30"/>
    <w:rsid w:val="00BB72B7"/>
    <w:rsid w:val="00BB7E2B"/>
    <w:rsid w:val="00BB7F06"/>
    <w:rsid w:val="00BC0BC4"/>
    <w:rsid w:val="00BC153F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0E7"/>
    <w:rsid w:val="00BD1271"/>
    <w:rsid w:val="00BD1EBE"/>
    <w:rsid w:val="00BD2B10"/>
    <w:rsid w:val="00BD3446"/>
    <w:rsid w:val="00BD3B17"/>
    <w:rsid w:val="00BD3F70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A6"/>
    <w:rsid w:val="00BE25EE"/>
    <w:rsid w:val="00BE3011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0A"/>
    <w:rsid w:val="00BF06FE"/>
    <w:rsid w:val="00BF07DA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BF669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3F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657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6C67"/>
    <w:rsid w:val="00C2711F"/>
    <w:rsid w:val="00C2796D"/>
    <w:rsid w:val="00C30203"/>
    <w:rsid w:val="00C303DD"/>
    <w:rsid w:val="00C303F1"/>
    <w:rsid w:val="00C327ED"/>
    <w:rsid w:val="00C3313E"/>
    <w:rsid w:val="00C334EF"/>
    <w:rsid w:val="00C33633"/>
    <w:rsid w:val="00C34766"/>
    <w:rsid w:val="00C34BBE"/>
    <w:rsid w:val="00C359E7"/>
    <w:rsid w:val="00C36BD2"/>
    <w:rsid w:val="00C37C09"/>
    <w:rsid w:val="00C4010D"/>
    <w:rsid w:val="00C42080"/>
    <w:rsid w:val="00C4346F"/>
    <w:rsid w:val="00C44893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2F1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971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6FC9"/>
    <w:rsid w:val="00C67AF1"/>
    <w:rsid w:val="00C708DA"/>
    <w:rsid w:val="00C70B58"/>
    <w:rsid w:val="00C70E79"/>
    <w:rsid w:val="00C71096"/>
    <w:rsid w:val="00C713BC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5DB5"/>
    <w:rsid w:val="00C76D44"/>
    <w:rsid w:val="00C7731B"/>
    <w:rsid w:val="00C814B2"/>
    <w:rsid w:val="00C81E1A"/>
    <w:rsid w:val="00C8219B"/>
    <w:rsid w:val="00C8279B"/>
    <w:rsid w:val="00C836B2"/>
    <w:rsid w:val="00C8395B"/>
    <w:rsid w:val="00C83C78"/>
    <w:rsid w:val="00C84593"/>
    <w:rsid w:val="00C84CD3"/>
    <w:rsid w:val="00C85AB6"/>
    <w:rsid w:val="00C85B83"/>
    <w:rsid w:val="00C86028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89E"/>
    <w:rsid w:val="00C96D75"/>
    <w:rsid w:val="00CA0655"/>
    <w:rsid w:val="00CA0B17"/>
    <w:rsid w:val="00CA0EE8"/>
    <w:rsid w:val="00CA2060"/>
    <w:rsid w:val="00CA23A7"/>
    <w:rsid w:val="00CA2474"/>
    <w:rsid w:val="00CA2FD6"/>
    <w:rsid w:val="00CA31A3"/>
    <w:rsid w:val="00CA477C"/>
    <w:rsid w:val="00CA4EE1"/>
    <w:rsid w:val="00CA52A3"/>
    <w:rsid w:val="00CA5630"/>
    <w:rsid w:val="00CA5701"/>
    <w:rsid w:val="00CA58EF"/>
    <w:rsid w:val="00CA5A13"/>
    <w:rsid w:val="00CA5C91"/>
    <w:rsid w:val="00CA5F79"/>
    <w:rsid w:val="00CA7062"/>
    <w:rsid w:val="00CB042F"/>
    <w:rsid w:val="00CB0A05"/>
    <w:rsid w:val="00CB17DC"/>
    <w:rsid w:val="00CB2277"/>
    <w:rsid w:val="00CB2900"/>
    <w:rsid w:val="00CB2C39"/>
    <w:rsid w:val="00CB319B"/>
    <w:rsid w:val="00CB41A2"/>
    <w:rsid w:val="00CB45FA"/>
    <w:rsid w:val="00CB4A90"/>
    <w:rsid w:val="00CB53E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3FF"/>
    <w:rsid w:val="00CE4639"/>
    <w:rsid w:val="00CE46B8"/>
    <w:rsid w:val="00CE4F1A"/>
    <w:rsid w:val="00CE55D3"/>
    <w:rsid w:val="00CE5B0A"/>
    <w:rsid w:val="00CE6446"/>
    <w:rsid w:val="00CE674D"/>
    <w:rsid w:val="00CE67B7"/>
    <w:rsid w:val="00CE68BF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4650"/>
    <w:rsid w:val="00D050EC"/>
    <w:rsid w:val="00D0591C"/>
    <w:rsid w:val="00D05ACF"/>
    <w:rsid w:val="00D10B53"/>
    <w:rsid w:val="00D10BD1"/>
    <w:rsid w:val="00D111BF"/>
    <w:rsid w:val="00D11591"/>
    <w:rsid w:val="00D117D8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09FA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3D7"/>
    <w:rsid w:val="00D31805"/>
    <w:rsid w:val="00D321C5"/>
    <w:rsid w:val="00D3235A"/>
    <w:rsid w:val="00D33830"/>
    <w:rsid w:val="00D33A62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713"/>
    <w:rsid w:val="00D5071D"/>
    <w:rsid w:val="00D50C19"/>
    <w:rsid w:val="00D51A27"/>
    <w:rsid w:val="00D52BB8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5CE"/>
    <w:rsid w:val="00D73995"/>
    <w:rsid w:val="00D73CB3"/>
    <w:rsid w:val="00D73E33"/>
    <w:rsid w:val="00D7530A"/>
    <w:rsid w:val="00D75D05"/>
    <w:rsid w:val="00D7633F"/>
    <w:rsid w:val="00D76DB2"/>
    <w:rsid w:val="00D76FD3"/>
    <w:rsid w:val="00D77F48"/>
    <w:rsid w:val="00D80650"/>
    <w:rsid w:val="00D8067E"/>
    <w:rsid w:val="00D807BF"/>
    <w:rsid w:val="00D8086C"/>
    <w:rsid w:val="00D80B20"/>
    <w:rsid w:val="00D83873"/>
    <w:rsid w:val="00D8432F"/>
    <w:rsid w:val="00D84E76"/>
    <w:rsid w:val="00D8502D"/>
    <w:rsid w:val="00D855BD"/>
    <w:rsid w:val="00D900C6"/>
    <w:rsid w:val="00D905C7"/>
    <w:rsid w:val="00D9077A"/>
    <w:rsid w:val="00D924F9"/>
    <w:rsid w:val="00D92AC5"/>
    <w:rsid w:val="00D94063"/>
    <w:rsid w:val="00DA162B"/>
    <w:rsid w:val="00DA179A"/>
    <w:rsid w:val="00DA19B0"/>
    <w:rsid w:val="00DA216C"/>
    <w:rsid w:val="00DA39D6"/>
    <w:rsid w:val="00DA3FE8"/>
    <w:rsid w:val="00DA4AB5"/>
    <w:rsid w:val="00DA550C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501F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7A1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4BA0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9C1"/>
    <w:rsid w:val="00E11A90"/>
    <w:rsid w:val="00E11E59"/>
    <w:rsid w:val="00E1284F"/>
    <w:rsid w:val="00E12BE8"/>
    <w:rsid w:val="00E12D16"/>
    <w:rsid w:val="00E131A0"/>
    <w:rsid w:val="00E14899"/>
    <w:rsid w:val="00E14F1E"/>
    <w:rsid w:val="00E15312"/>
    <w:rsid w:val="00E15A8B"/>
    <w:rsid w:val="00E209C5"/>
    <w:rsid w:val="00E21C1C"/>
    <w:rsid w:val="00E24ED5"/>
    <w:rsid w:val="00E261DB"/>
    <w:rsid w:val="00E26D59"/>
    <w:rsid w:val="00E2751D"/>
    <w:rsid w:val="00E27657"/>
    <w:rsid w:val="00E304C9"/>
    <w:rsid w:val="00E31315"/>
    <w:rsid w:val="00E3182B"/>
    <w:rsid w:val="00E31C41"/>
    <w:rsid w:val="00E32C8D"/>
    <w:rsid w:val="00E334D1"/>
    <w:rsid w:val="00E33CB2"/>
    <w:rsid w:val="00E33FE2"/>
    <w:rsid w:val="00E34C4C"/>
    <w:rsid w:val="00E358D0"/>
    <w:rsid w:val="00E35997"/>
    <w:rsid w:val="00E368A9"/>
    <w:rsid w:val="00E37996"/>
    <w:rsid w:val="00E37E8D"/>
    <w:rsid w:val="00E40502"/>
    <w:rsid w:val="00E40728"/>
    <w:rsid w:val="00E41180"/>
    <w:rsid w:val="00E41C31"/>
    <w:rsid w:val="00E42BE2"/>
    <w:rsid w:val="00E437B7"/>
    <w:rsid w:val="00E457D6"/>
    <w:rsid w:val="00E457FE"/>
    <w:rsid w:val="00E459F1"/>
    <w:rsid w:val="00E45D36"/>
    <w:rsid w:val="00E46025"/>
    <w:rsid w:val="00E47145"/>
    <w:rsid w:val="00E473F7"/>
    <w:rsid w:val="00E47565"/>
    <w:rsid w:val="00E47A7E"/>
    <w:rsid w:val="00E5023B"/>
    <w:rsid w:val="00E50F42"/>
    <w:rsid w:val="00E5148E"/>
    <w:rsid w:val="00E530B7"/>
    <w:rsid w:val="00E53B8F"/>
    <w:rsid w:val="00E55919"/>
    <w:rsid w:val="00E56624"/>
    <w:rsid w:val="00E56738"/>
    <w:rsid w:val="00E56741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215"/>
    <w:rsid w:val="00E86A37"/>
    <w:rsid w:val="00E86EBB"/>
    <w:rsid w:val="00E8753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4B6"/>
    <w:rsid w:val="00E935DB"/>
    <w:rsid w:val="00E9420E"/>
    <w:rsid w:val="00E94628"/>
    <w:rsid w:val="00E9477A"/>
    <w:rsid w:val="00E955C2"/>
    <w:rsid w:val="00E95B22"/>
    <w:rsid w:val="00E95BF9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61A"/>
    <w:rsid w:val="00EB4C90"/>
    <w:rsid w:val="00EB5570"/>
    <w:rsid w:val="00EB6845"/>
    <w:rsid w:val="00EB686A"/>
    <w:rsid w:val="00EB6A06"/>
    <w:rsid w:val="00EB726F"/>
    <w:rsid w:val="00EB7735"/>
    <w:rsid w:val="00EB791A"/>
    <w:rsid w:val="00EB7D8E"/>
    <w:rsid w:val="00EC090D"/>
    <w:rsid w:val="00EC27B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C8A"/>
    <w:rsid w:val="00EF0C98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3"/>
    <w:rsid w:val="00EF710D"/>
    <w:rsid w:val="00F000E1"/>
    <w:rsid w:val="00F00307"/>
    <w:rsid w:val="00F01217"/>
    <w:rsid w:val="00F01468"/>
    <w:rsid w:val="00F0160A"/>
    <w:rsid w:val="00F01636"/>
    <w:rsid w:val="00F016F6"/>
    <w:rsid w:val="00F01ACF"/>
    <w:rsid w:val="00F02903"/>
    <w:rsid w:val="00F02C2E"/>
    <w:rsid w:val="00F02D15"/>
    <w:rsid w:val="00F02D49"/>
    <w:rsid w:val="00F02DA4"/>
    <w:rsid w:val="00F03F61"/>
    <w:rsid w:val="00F04FF6"/>
    <w:rsid w:val="00F058F0"/>
    <w:rsid w:val="00F05FE8"/>
    <w:rsid w:val="00F060BB"/>
    <w:rsid w:val="00F0617C"/>
    <w:rsid w:val="00F0651E"/>
    <w:rsid w:val="00F0658E"/>
    <w:rsid w:val="00F07D9D"/>
    <w:rsid w:val="00F108DA"/>
    <w:rsid w:val="00F10918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96F"/>
    <w:rsid w:val="00F303AE"/>
    <w:rsid w:val="00F3049A"/>
    <w:rsid w:val="00F30903"/>
    <w:rsid w:val="00F30AF7"/>
    <w:rsid w:val="00F31B8D"/>
    <w:rsid w:val="00F32941"/>
    <w:rsid w:val="00F3316D"/>
    <w:rsid w:val="00F33964"/>
    <w:rsid w:val="00F339AD"/>
    <w:rsid w:val="00F340B1"/>
    <w:rsid w:val="00F36BC4"/>
    <w:rsid w:val="00F36F9D"/>
    <w:rsid w:val="00F3731E"/>
    <w:rsid w:val="00F37BC1"/>
    <w:rsid w:val="00F37EAB"/>
    <w:rsid w:val="00F401FE"/>
    <w:rsid w:val="00F40A6E"/>
    <w:rsid w:val="00F40FD3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9A6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54A"/>
    <w:rsid w:val="00F6676B"/>
    <w:rsid w:val="00F66DDC"/>
    <w:rsid w:val="00F672DE"/>
    <w:rsid w:val="00F67611"/>
    <w:rsid w:val="00F67C34"/>
    <w:rsid w:val="00F67D20"/>
    <w:rsid w:val="00F709DF"/>
    <w:rsid w:val="00F70A55"/>
    <w:rsid w:val="00F735C2"/>
    <w:rsid w:val="00F74168"/>
    <w:rsid w:val="00F74B20"/>
    <w:rsid w:val="00F7511F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C88"/>
    <w:rsid w:val="00F85E45"/>
    <w:rsid w:val="00F85EF5"/>
    <w:rsid w:val="00F866A6"/>
    <w:rsid w:val="00F87499"/>
    <w:rsid w:val="00F87BB1"/>
    <w:rsid w:val="00F87D5F"/>
    <w:rsid w:val="00F90828"/>
    <w:rsid w:val="00F9250D"/>
    <w:rsid w:val="00F93322"/>
    <w:rsid w:val="00F94BD6"/>
    <w:rsid w:val="00F9582B"/>
    <w:rsid w:val="00F96072"/>
    <w:rsid w:val="00F967E4"/>
    <w:rsid w:val="00F96AF4"/>
    <w:rsid w:val="00F97A8A"/>
    <w:rsid w:val="00FA1EB0"/>
    <w:rsid w:val="00FA2A5C"/>
    <w:rsid w:val="00FA2D8C"/>
    <w:rsid w:val="00FA39CC"/>
    <w:rsid w:val="00FA42B2"/>
    <w:rsid w:val="00FA445E"/>
    <w:rsid w:val="00FA490D"/>
    <w:rsid w:val="00FA5959"/>
    <w:rsid w:val="00FA5A47"/>
    <w:rsid w:val="00FA5C02"/>
    <w:rsid w:val="00FA5DBB"/>
    <w:rsid w:val="00FA5E6A"/>
    <w:rsid w:val="00FA60B2"/>
    <w:rsid w:val="00FA7D4E"/>
    <w:rsid w:val="00FB1629"/>
    <w:rsid w:val="00FB2884"/>
    <w:rsid w:val="00FB2C4A"/>
    <w:rsid w:val="00FB33D2"/>
    <w:rsid w:val="00FB3519"/>
    <w:rsid w:val="00FB3682"/>
    <w:rsid w:val="00FB3AC9"/>
    <w:rsid w:val="00FB49B9"/>
    <w:rsid w:val="00FB5FDA"/>
    <w:rsid w:val="00FB6628"/>
    <w:rsid w:val="00FB784C"/>
    <w:rsid w:val="00FC0063"/>
    <w:rsid w:val="00FC15C9"/>
    <w:rsid w:val="00FC17D4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5BD3"/>
    <w:rsid w:val="00FD640D"/>
    <w:rsid w:val="00FD6FE9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540"/>
    <w:rsid w:val="00FE3A31"/>
    <w:rsid w:val="00FE3E73"/>
    <w:rsid w:val="00FE40C3"/>
    <w:rsid w:val="00FE445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3.jpeg"/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701424-D31C-450D-9A8F-426C8ABA4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14274</TotalTime>
  <Pages>7</Pages>
  <Words>291</Words>
  <Characters>1574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1862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648</cp:revision>
  <cp:lastPrinted>2014-01-19T16:14:00Z</cp:lastPrinted>
  <dcterms:created xsi:type="dcterms:W3CDTF">2014-04-16T12:32:00Z</dcterms:created>
  <dcterms:modified xsi:type="dcterms:W3CDTF">2015-03-13T17:48:00Z</dcterms:modified>
</cp:coreProperties>
</file>