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634306</wp:posOffset>
                </wp:positionH>
                <wp:positionV relativeFrom="paragraph">
                  <wp:posOffset>6639398</wp:posOffset>
                </wp:positionV>
                <wp:extent cx="5365115" cy="712381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123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4EC8" w:rsidRPr="004A2DD3" w:rsidRDefault="006C4EC8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572051" w:rsidRPr="00572051">
                              <w:rPr>
                                <w:lang w:val="pt-BR"/>
                              </w:rPr>
                              <w:t>Conciliação de Guias TISS</w:t>
                            </w:r>
                          </w:p>
                          <w:p w:rsidR="006C4EC8" w:rsidRPr="003656AA" w:rsidRDefault="006C4EC8" w:rsidP="003656AA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95pt;margin-top:522.8pt;width:422.45pt;height:56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" filled="f" stroked="f">
                <v:textbox>
                  <w:txbxContent>
                    <w:p w:rsidR="006C4EC8" w:rsidRPr="004A2DD3" w:rsidRDefault="006C4EC8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572051" w:rsidRPr="00572051">
                        <w:rPr>
                          <w:lang w:val="pt-BR"/>
                        </w:rPr>
                        <w:t>Conciliação de Guias TISS</w:t>
                      </w:r>
                    </w:p>
                    <w:p w:rsidR="006C4EC8" w:rsidRPr="003656AA" w:rsidRDefault="006C4EC8" w:rsidP="003656AA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14021545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7A5538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14021545" w:history="1">
        <w:r w:rsidR="007A5538" w:rsidRPr="00725D76">
          <w:rPr>
            <w:rStyle w:val="Hyperlink"/>
            <w:noProof/>
          </w:rPr>
          <w:t>Sumário</w:t>
        </w:r>
        <w:r w:rsidR="007A5538">
          <w:rPr>
            <w:noProof/>
            <w:webHidden/>
          </w:rPr>
          <w:tab/>
        </w:r>
        <w:r w:rsidR="007A5538">
          <w:rPr>
            <w:noProof/>
            <w:webHidden/>
          </w:rPr>
          <w:fldChar w:fldCharType="begin"/>
        </w:r>
        <w:r w:rsidR="007A5538">
          <w:rPr>
            <w:noProof/>
            <w:webHidden/>
          </w:rPr>
          <w:instrText xml:space="preserve"> PAGEREF _Toc414021545 \h </w:instrText>
        </w:r>
        <w:r w:rsidR="007A5538">
          <w:rPr>
            <w:noProof/>
            <w:webHidden/>
          </w:rPr>
        </w:r>
        <w:r w:rsidR="007A5538">
          <w:rPr>
            <w:noProof/>
            <w:webHidden/>
          </w:rPr>
          <w:fldChar w:fldCharType="separate"/>
        </w:r>
        <w:r w:rsidR="007A5538">
          <w:rPr>
            <w:noProof/>
            <w:webHidden/>
          </w:rPr>
          <w:t>2</w:t>
        </w:r>
        <w:r w:rsidR="007A5538">
          <w:rPr>
            <w:noProof/>
            <w:webHidden/>
          </w:rPr>
          <w:fldChar w:fldCharType="end"/>
        </w:r>
      </w:hyperlink>
    </w:p>
    <w:p w:rsidR="007A5538" w:rsidRDefault="007A5538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14021546" w:history="1">
        <w:r w:rsidRPr="00725D76">
          <w:rPr>
            <w:rStyle w:val="Hyperlink"/>
            <w:noProof/>
          </w:rPr>
          <w:t>Guia Rápido – Conciliação de Guias TISS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_Toc414021546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7A5538" w:rsidRDefault="007A5538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14021547" w:history="1">
        <w:r w:rsidRPr="00725D76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725D76">
          <w:rPr>
            <w:rStyle w:val="Hyperlink"/>
            <w:noProof/>
          </w:rPr>
          <w:t>Conciliação de Guias TISS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_Toc414021547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7A5538" w:rsidRDefault="007A5538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14021548" w:history="1">
        <w:r w:rsidRPr="00725D76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725D76">
          <w:rPr>
            <w:rStyle w:val="Hyperlink"/>
            <w:noProof/>
          </w:rPr>
          <w:t>Relatório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_Toc414021548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7A5538" w:rsidRDefault="007A5538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4021549" w:history="1">
        <w:r w:rsidRPr="00725D76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25D76">
          <w:rPr>
            <w:rStyle w:val="Hyperlink"/>
          </w:rPr>
          <w:t>Relatorio sem conciliação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_Toc414021549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:rsidR="007A5538" w:rsidRDefault="007A5538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4021550" w:history="1">
        <w:r w:rsidRPr="00725D76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25D76">
          <w:rPr>
            <w:rStyle w:val="Hyperlink"/>
          </w:rPr>
          <w:t>Relatorio com conciliação.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_Toc414021550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bookmarkStart w:id="1" w:name="_GoBack"/>
      <w:bookmarkEnd w:id="1"/>
      <w:r w:rsidR="000839FD" w:rsidRPr="00015839">
        <w:rPr>
          <w:rFonts w:ascii="Calibri" w:hAnsi="Calibri"/>
        </w:rPr>
        <w:br w:type="page"/>
      </w:r>
      <w:bookmarkStart w:id="2" w:name="_Toc414021546"/>
      <w:r w:rsidR="009A1D2B">
        <w:lastRenderedPageBreak/>
        <w:t xml:space="preserve">Guia Rápido – </w:t>
      </w:r>
      <w:r w:rsidR="00572051" w:rsidRPr="00572051">
        <w:t>Conciliação de Guias TISS</w:t>
      </w:r>
      <w:bookmarkEnd w:id="2"/>
    </w:p>
    <w:p w:rsidR="00EB7D8E" w:rsidRDefault="00EB7D8E" w:rsidP="00EB7D8E">
      <w:pPr>
        <w:rPr>
          <w:lang w:eastAsia="pt-BR"/>
        </w:rPr>
      </w:pPr>
    </w:p>
    <w:p w:rsidR="00E11E59" w:rsidRPr="00771CCF" w:rsidRDefault="00A55177" w:rsidP="00572051">
      <w:pPr>
        <w:pStyle w:val="ParagrafoManual"/>
      </w:pPr>
      <w:r>
        <w:t xml:space="preserve">Neste guia rápido será apresentado </w:t>
      </w:r>
      <w:r w:rsidR="00572051">
        <w:t xml:space="preserve">o recurso </w:t>
      </w:r>
      <w:r w:rsidR="00771CCF">
        <w:t>de “</w:t>
      </w:r>
      <w:r w:rsidR="00771CCF">
        <w:rPr>
          <w:b/>
        </w:rPr>
        <w:t>Conciliação de Guias TISS</w:t>
      </w:r>
      <w:r w:rsidR="00771CCF">
        <w:t xml:space="preserve">”. Este recurso possibilita o cliente </w:t>
      </w:r>
      <w:r w:rsidR="00C334EF">
        <w:t>ajustar, caso seja necessário, o valor pago pela operadora.</w:t>
      </w:r>
    </w:p>
    <w:p w:rsidR="007328FA" w:rsidRPr="007328FA" w:rsidRDefault="007328FA" w:rsidP="007328FA">
      <w:pPr>
        <w:pStyle w:val="ParagrafoManual"/>
      </w:pPr>
    </w:p>
    <w:p w:rsidR="00A55177" w:rsidRDefault="00C334EF" w:rsidP="006C4EC8">
      <w:pPr>
        <w:pStyle w:val="Ttulo2"/>
        <w:ind w:left="1145" w:hanging="578"/>
        <w:rPr>
          <w:lang w:val="pt-BR"/>
        </w:rPr>
      </w:pPr>
      <w:bookmarkStart w:id="3" w:name="_Toc414021547"/>
      <w:r>
        <w:rPr>
          <w:lang w:val="pt-BR"/>
        </w:rPr>
        <w:t>Conciliação de Guias TISS</w:t>
      </w:r>
      <w:bookmarkEnd w:id="3"/>
    </w:p>
    <w:p w:rsidR="00C334EF" w:rsidRPr="00C334EF" w:rsidRDefault="00C334EF" w:rsidP="00C334EF"/>
    <w:p w:rsidR="000814FD" w:rsidRDefault="000814FD" w:rsidP="000814FD">
      <w:pPr>
        <w:pStyle w:val="ParagrafoManual"/>
      </w:pPr>
      <w:r>
        <w:t>Abra o Produto TOTVS Série 1 Saúde (Personal Med) com seu usuário.</w:t>
      </w:r>
    </w:p>
    <w:p w:rsidR="000814FD" w:rsidRDefault="000814FD" w:rsidP="000814FD">
      <w:pPr>
        <w:pStyle w:val="ParagrafoManual"/>
      </w:pPr>
    </w:p>
    <w:p w:rsidR="000814FD" w:rsidRDefault="008B2E14" w:rsidP="000814F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0E36758E" wp14:editId="5A487158">
            <wp:simplePos x="0" y="0"/>
            <wp:positionH relativeFrom="margin">
              <wp:align>center</wp:align>
            </wp:positionH>
            <wp:positionV relativeFrom="paragraph">
              <wp:posOffset>78740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28FA" w:rsidRDefault="007328FA" w:rsidP="00391040"/>
    <w:p w:rsidR="008B2E14" w:rsidRDefault="008B2E14" w:rsidP="00391040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Default="008B2E14" w:rsidP="008B2E14"/>
    <w:p w:rsidR="00391040" w:rsidRDefault="008B2E14" w:rsidP="008B2E14">
      <w:pPr>
        <w:pStyle w:val="ParagrafoManual"/>
      </w:pPr>
      <w:r>
        <w:tab/>
        <w:t>Abra o módulo “</w:t>
      </w:r>
      <w:r>
        <w:rPr>
          <w:b/>
        </w:rPr>
        <w:t>Atendimento Clínico</w:t>
      </w:r>
      <w:r>
        <w:t>”.</w:t>
      </w:r>
    </w:p>
    <w:p w:rsidR="008B2E14" w:rsidRDefault="008B2E14" w:rsidP="008B2E14">
      <w:pPr>
        <w:pStyle w:val="ParagrafoManual"/>
      </w:pPr>
    </w:p>
    <w:p w:rsidR="009D01CB" w:rsidRDefault="009D01CB" w:rsidP="008B2E1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2A999845" wp14:editId="61734AB5">
            <wp:simplePos x="0" y="0"/>
            <wp:positionH relativeFrom="margin">
              <wp:align>center</wp:align>
            </wp:positionH>
            <wp:positionV relativeFrom="paragraph">
              <wp:posOffset>25400</wp:posOffset>
            </wp:positionV>
            <wp:extent cx="1238250" cy="2496185"/>
            <wp:effectExtent l="152400" t="152400" r="361950" b="361315"/>
            <wp:wrapThrough wrapText="bothSides">
              <wp:wrapPolygon edited="0">
                <wp:start x="1329" y="-1319"/>
                <wp:lineTo x="-2658" y="-989"/>
                <wp:lineTo x="-2658" y="20111"/>
                <wp:lineTo x="-1994" y="22913"/>
                <wp:lineTo x="1994" y="24232"/>
                <wp:lineTo x="2326" y="24562"/>
                <wp:lineTo x="22597" y="24562"/>
                <wp:lineTo x="22929" y="24232"/>
                <wp:lineTo x="26917" y="22913"/>
                <wp:lineTo x="27582" y="17473"/>
                <wp:lineTo x="27582" y="1648"/>
                <wp:lineTo x="23594" y="-824"/>
                <wp:lineTo x="23262" y="-1319"/>
                <wp:lineTo x="1329" y="-1319"/>
              </wp:wrapPolygon>
            </wp:wrapThrough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8250" cy="249618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Default="009D01CB" w:rsidP="009D01CB"/>
    <w:p w:rsidR="008B2E14" w:rsidRDefault="008B2E14" w:rsidP="009D01CB"/>
    <w:p w:rsidR="009D01CB" w:rsidRDefault="009D01CB" w:rsidP="009D01CB"/>
    <w:p w:rsidR="009D01CB" w:rsidRPr="00B96235" w:rsidRDefault="00B96235" w:rsidP="009D01CB">
      <w:pPr>
        <w:pStyle w:val="ParagrafoManual"/>
      </w:pPr>
      <w:r>
        <w:lastRenderedPageBreak/>
        <w:t>Com os lotes gerados você irá até o menu “</w:t>
      </w:r>
      <w:r>
        <w:rPr>
          <w:b/>
        </w:rPr>
        <w:t>TISS</w:t>
      </w:r>
      <w:r>
        <w:t>”, opção “</w:t>
      </w:r>
      <w:r>
        <w:rPr>
          <w:b/>
        </w:rPr>
        <w:t>Mensagens Eletrônicas</w:t>
      </w:r>
      <w:r>
        <w:t>” e após selecionar a opção “</w:t>
      </w:r>
      <w:r>
        <w:rPr>
          <w:b/>
        </w:rPr>
        <w:t>Relação de Lotes Gerados</w:t>
      </w:r>
      <w:r>
        <w:t>”.</w:t>
      </w:r>
    </w:p>
    <w:p w:rsidR="00B96235" w:rsidRDefault="00B96235" w:rsidP="009D01CB">
      <w:pPr>
        <w:pStyle w:val="ParagrafoManual"/>
        <w:rPr>
          <w:b/>
        </w:rPr>
      </w:pPr>
      <w:r>
        <w:rPr>
          <w:b/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50B94A67" wp14:editId="6F682C87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D01CB" w:rsidRDefault="009D01CB" w:rsidP="009D01CB">
      <w:pPr>
        <w:pStyle w:val="ParagrafoManual"/>
        <w:rPr>
          <w:b/>
        </w:rPr>
      </w:pPr>
    </w:p>
    <w:p w:rsidR="006F1A45" w:rsidRDefault="006F1A45" w:rsidP="009D01CB">
      <w:pPr>
        <w:pStyle w:val="ParagrafoManual"/>
      </w:pPr>
      <w:r>
        <w:t xml:space="preserve">Na </w:t>
      </w:r>
      <w:r w:rsidR="00F40A6E">
        <w:t>tela “</w:t>
      </w:r>
      <w:r w:rsidR="00F40A6E">
        <w:rPr>
          <w:b/>
        </w:rPr>
        <w:t>Lotes Gerados</w:t>
      </w:r>
      <w:r w:rsidR="00F40A6E">
        <w:t>” efetue o filtro das datas e clique no botão “</w:t>
      </w:r>
      <w:r w:rsidR="00F40A6E">
        <w:rPr>
          <w:b/>
        </w:rPr>
        <w:t>Buscar</w:t>
      </w:r>
      <w:r w:rsidR="00F40A6E">
        <w:t>”.</w:t>
      </w:r>
    </w:p>
    <w:p w:rsidR="00F40A6E" w:rsidRDefault="00F32941" w:rsidP="009D01C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4672469D" wp14:editId="290BDD43">
            <wp:simplePos x="0" y="0"/>
            <wp:positionH relativeFrom="margin">
              <wp:align>center</wp:align>
            </wp:positionH>
            <wp:positionV relativeFrom="paragraph">
              <wp:posOffset>185420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0A6E" w:rsidRPr="00F40A6E" w:rsidRDefault="00F40A6E" w:rsidP="009D01CB">
      <w:pPr>
        <w:pStyle w:val="ParagrafoManual"/>
      </w:pPr>
    </w:p>
    <w:p w:rsidR="00F40A6E" w:rsidRDefault="00F40A6E" w:rsidP="009D01CB">
      <w:pPr>
        <w:pStyle w:val="ParagrafoManual"/>
      </w:pPr>
    </w:p>
    <w:p w:rsidR="00F40A6E" w:rsidRDefault="00F40A6E" w:rsidP="00F40A6E"/>
    <w:p w:rsidR="00F40A6E" w:rsidRDefault="00F40A6E" w:rsidP="00F40A6E"/>
    <w:p w:rsidR="00F40A6E" w:rsidRDefault="00F40A6E" w:rsidP="00F40A6E">
      <w:pPr>
        <w:tabs>
          <w:tab w:val="left" w:pos="4515"/>
        </w:tabs>
      </w:pPr>
      <w:r>
        <w:tab/>
      </w:r>
    </w:p>
    <w:p w:rsidR="00F40A6E" w:rsidRDefault="00F40A6E" w:rsidP="00F40A6E">
      <w:pPr>
        <w:tabs>
          <w:tab w:val="left" w:pos="4515"/>
        </w:tabs>
      </w:pPr>
    </w:p>
    <w:p w:rsidR="00F40A6E" w:rsidRDefault="00007880" w:rsidP="00F40A6E">
      <w:pPr>
        <w:pStyle w:val="ParagrafoManual"/>
      </w:pPr>
      <w:r>
        <w:lastRenderedPageBreak/>
        <w:t>Selecione a guia desejada e clique no botão “</w:t>
      </w:r>
      <w:r>
        <w:rPr>
          <w:b/>
        </w:rPr>
        <w:t>Conciliação</w:t>
      </w:r>
      <w:r>
        <w:t>” como mostra a imagem abaixo.</w:t>
      </w:r>
    </w:p>
    <w:p w:rsidR="003B7B4A" w:rsidRDefault="00007880" w:rsidP="00F40A6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6BA666EB" wp14:editId="69C740A0">
            <wp:simplePos x="0" y="0"/>
            <wp:positionH relativeFrom="margin">
              <wp:align>center</wp:align>
            </wp:positionH>
            <wp:positionV relativeFrom="paragraph">
              <wp:posOffset>206375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Pr="003B7B4A" w:rsidRDefault="003B7B4A" w:rsidP="003B7B4A"/>
    <w:p w:rsidR="003B7B4A" w:rsidRDefault="003B7B4A" w:rsidP="003B7B4A"/>
    <w:p w:rsidR="003B7B4A" w:rsidRDefault="003B7B4A" w:rsidP="003B7B4A"/>
    <w:p w:rsidR="003B7B4A" w:rsidRDefault="003B7B4A" w:rsidP="003B7B4A"/>
    <w:p w:rsidR="00F10918" w:rsidRDefault="005523EF" w:rsidP="003B7B4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38642E03" wp14:editId="76460CD1">
            <wp:simplePos x="0" y="0"/>
            <wp:positionH relativeFrom="margin">
              <wp:align>center</wp:align>
            </wp:positionH>
            <wp:positionV relativeFrom="paragraph">
              <wp:posOffset>493395</wp:posOffset>
            </wp:positionV>
            <wp:extent cx="5046980" cy="3037840"/>
            <wp:effectExtent l="0" t="0" r="1270" b="0"/>
            <wp:wrapThrough wrapText="bothSides">
              <wp:wrapPolygon edited="0">
                <wp:start x="0" y="0"/>
                <wp:lineTo x="0" y="21401"/>
                <wp:lineTo x="21524" y="21401"/>
                <wp:lineTo x="21524" y="0"/>
                <wp:lineTo x="0" y="0"/>
              </wp:wrapPolygon>
            </wp:wrapThrough>
            <wp:docPr id="32" name="Imagem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6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Na próxima tela você encontrará o campo “</w:t>
      </w:r>
      <w:r>
        <w:rPr>
          <w:b/>
        </w:rPr>
        <w:t>TotalProcedimento</w:t>
      </w:r>
      <w:r>
        <w:t>”</w:t>
      </w:r>
      <w:r w:rsidR="00F10918">
        <w:t xml:space="preserve"> que é o valor total da guia, ao lado direito você encontra o campo “</w:t>
      </w:r>
      <w:r w:rsidR="00F10918">
        <w:rPr>
          <w:b/>
        </w:rPr>
        <w:t>Valor Faturado</w:t>
      </w:r>
      <w:r w:rsidR="00F10918">
        <w:t>” que é o valor que a operado pagou.</w:t>
      </w:r>
      <w:r w:rsidR="003B7B4A">
        <w:tab/>
      </w:r>
    </w:p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Pr="00F10918" w:rsidRDefault="00F10918" w:rsidP="00F10918"/>
    <w:p w:rsidR="00F10918" w:rsidRDefault="00F10918" w:rsidP="00F10918"/>
    <w:p w:rsidR="00F10918" w:rsidRDefault="00F10918" w:rsidP="00F10918"/>
    <w:p w:rsidR="00F10918" w:rsidRDefault="00F10918" w:rsidP="00F10918"/>
    <w:p w:rsidR="00007880" w:rsidRDefault="00F10918" w:rsidP="00F10918">
      <w:pPr>
        <w:tabs>
          <w:tab w:val="left" w:pos="2625"/>
        </w:tabs>
      </w:pPr>
      <w:r>
        <w:tab/>
      </w:r>
    </w:p>
    <w:p w:rsidR="00F10918" w:rsidRDefault="00F10918" w:rsidP="00F10918">
      <w:pPr>
        <w:tabs>
          <w:tab w:val="left" w:pos="2625"/>
        </w:tabs>
      </w:pPr>
    </w:p>
    <w:p w:rsidR="00A15089" w:rsidRDefault="00F10918" w:rsidP="00F10918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7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Pr="00A15089" w:rsidRDefault="00A15089" w:rsidP="00A15089"/>
    <w:p w:rsidR="00A15089" w:rsidRDefault="00A15089" w:rsidP="00A15089"/>
    <w:p w:rsidR="0070597A" w:rsidRDefault="0070597A" w:rsidP="00A15089"/>
    <w:p w:rsidR="0070597A" w:rsidRDefault="0070597A" w:rsidP="0070597A">
      <w:pPr>
        <w:pStyle w:val="ParagrafoManual"/>
      </w:pPr>
    </w:p>
    <w:p w:rsidR="0070597A" w:rsidRDefault="0070597A" w:rsidP="0070597A">
      <w:pPr>
        <w:pStyle w:val="ParagrafoManual"/>
      </w:pPr>
      <w:r>
        <w:t>Preencha o valor desejado e clique no botão “</w:t>
      </w:r>
      <w:r>
        <w:rPr>
          <w:b/>
        </w:rPr>
        <w:t>Salvar</w:t>
      </w:r>
      <w:r>
        <w:t>”.</w:t>
      </w:r>
    </w:p>
    <w:p w:rsidR="0070597A" w:rsidRPr="0070597A" w:rsidRDefault="0070597A" w:rsidP="0070597A">
      <w:pPr>
        <w:pStyle w:val="ParagrafoManual"/>
      </w:pPr>
    </w:p>
    <w:p w:rsidR="00A15089" w:rsidRDefault="0070597A" w:rsidP="00A15089"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5823E1C3" wp14:editId="7398CA6E">
            <wp:simplePos x="0" y="0"/>
            <wp:positionH relativeFrom="margin">
              <wp:align>center</wp:align>
            </wp:positionH>
            <wp:positionV relativeFrom="paragraph">
              <wp:posOffset>123825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12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5089" w:rsidRDefault="00A15089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4194853F" wp14:editId="79C886E4">
            <wp:simplePos x="0" y="0"/>
            <wp:positionH relativeFrom="margin">
              <wp:align>center</wp:align>
            </wp:positionH>
            <wp:positionV relativeFrom="paragraph">
              <wp:posOffset>6350</wp:posOffset>
            </wp:positionV>
            <wp:extent cx="4010585" cy="1552792"/>
            <wp:effectExtent l="152400" t="152400" r="371475" b="371475"/>
            <wp:wrapThrough wrapText="bothSides">
              <wp:wrapPolygon edited="0">
                <wp:start x="410" y="-2120"/>
                <wp:lineTo x="-821" y="-1590"/>
                <wp:lineTo x="-821" y="22793"/>
                <wp:lineTo x="-616" y="24118"/>
                <wp:lineTo x="616" y="25973"/>
                <wp:lineTo x="718" y="26503"/>
                <wp:lineTo x="21959" y="26503"/>
                <wp:lineTo x="22062" y="25973"/>
                <wp:lineTo x="23190" y="24118"/>
                <wp:lineTo x="23498" y="19612"/>
                <wp:lineTo x="23498" y="2650"/>
                <wp:lineTo x="22267" y="-1325"/>
                <wp:lineTo x="22164" y="-2120"/>
                <wp:lineTo x="410" y="-2120"/>
              </wp:wrapPolygon>
            </wp:wrapThrough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13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0585" cy="155279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70597A" w:rsidRDefault="0070597A" w:rsidP="008F7D47">
      <w:pPr>
        <w:pStyle w:val="ParagrafoManual"/>
      </w:pPr>
    </w:p>
    <w:p w:rsidR="008F7D47" w:rsidRPr="00E2751D" w:rsidRDefault="008F7D47" w:rsidP="008F7D47">
      <w:pPr>
        <w:pStyle w:val="ParagrafoManual"/>
      </w:pPr>
      <w:r>
        <w:t xml:space="preserve">Desta forma </w:t>
      </w:r>
      <w:r w:rsidR="00E2751D">
        <w:t>basta preencher o campo “</w:t>
      </w:r>
      <w:r w:rsidR="00E2751D">
        <w:rPr>
          <w:b/>
        </w:rPr>
        <w:t>Valor Faturado</w:t>
      </w:r>
      <w:r w:rsidR="00E2751D">
        <w:t xml:space="preserve">” com o valor correto, assim no momento de emitir o relatório o valor estará </w:t>
      </w:r>
      <w:r w:rsidR="00837405">
        <w:t>alterado.</w:t>
      </w:r>
    </w:p>
    <w:p w:rsidR="00837405" w:rsidRDefault="00A15089" w:rsidP="00A15089">
      <w:pPr>
        <w:pStyle w:val="ParagrafoManual"/>
      </w:pPr>
      <w:r>
        <w:tab/>
      </w:r>
    </w:p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Pr="00837405" w:rsidRDefault="00837405" w:rsidP="00837405"/>
    <w:p w:rsidR="00837405" w:rsidRDefault="00837405" w:rsidP="00837405"/>
    <w:p w:rsidR="00837405" w:rsidRPr="00837405" w:rsidRDefault="00837405" w:rsidP="00837405"/>
    <w:p w:rsidR="00837405" w:rsidRDefault="00837405" w:rsidP="00837405"/>
    <w:p w:rsidR="0070597A" w:rsidRDefault="0070597A" w:rsidP="00837405"/>
    <w:p w:rsidR="0070597A" w:rsidRDefault="0070597A" w:rsidP="00837405"/>
    <w:p w:rsidR="0070597A" w:rsidRDefault="0070597A" w:rsidP="00837405"/>
    <w:p w:rsidR="0070597A" w:rsidRDefault="0070597A" w:rsidP="00837405"/>
    <w:p w:rsidR="0070597A" w:rsidRDefault="0070597A" w:rsidP="00837405"/>
    <w:p w:rsidR="0070597A" w:rsidRDefault="0070597A" w:rsidP="00837405"/>
    <w:p w:rsidR="0070597A" w:rsidRDefault="0070597A" w:rsidP="00837405"/>
    <w:p w:rsidR="00F10918" w:rsidRDefault="00F10918" w:rsidP="00837405">
      <w:pPr>
        <w:jc w:val="center"/>
      </w:pPr>
    </w:p>
    <w:p w:rsidR="00837405" w:rsidRDefault="00837405" w:rsidP="00837405">
      <w:pPr>
        <w:jc w:val="center"/>
      </w:pPr>
    </w:p>
    <w:p w:rsidR="00837405" w:rsidRDefault="00837405" w:rsidP="00837405">
      <w:pPr>
        <w:jc w:val="center"/>
      </w:pPr>
    </w:p>
    <w:p w:rsidR="00837405" w:rsidRDefault="00837405" w:rsidP="00837405">
      <w:pPr>
        <w:jc w:val="center"/>
      </w:pPr>
    </w:p>
    <w:p w:rsidR="00837405" w:rsidRDefault="00CE43FF" w:rsidP="00CE43FF">
      <w:pPr>
        <w:pStyle w:val="Ttulo2"/>
        <w:ind w:left="1145" w:hanging="578"/>
        <w:rPr>
          <w:lang w:val="pt-BR"/>
        </w:rPr>
      </w:pPr>
      <w:bookmarkStart w:id="4" w:name="_Toc414021548"/>
      <w:r w:rsidRPr="00CE43FF">
        <w:rPr>
          <w:lang w:val="pt-BR"/>
        </w:rPr>
        <w:lastRenderedPageBreak/>
        <w:t>Relatório</w:t>
      </w:r>
      <w:bookmarkEnd w:id="4"/>
    </w:p>
    <w:p w:rsidR="00CE43FF" w:rsidRPr="002414EC" w:rsidRDefault="004B3183" w:rsidP="00CE43FF">
      <w:pPr>
        <w:pStyle w:val="ParagrafoManual"/>
      </w:pPr>
      <w:r>
        <w:t>No módulo “</w:t>
      </w:r>
      <w:r>
        <w:rPr>
          <w:b/>
        </w:rPr>
        <w:t>Atendimento Clínico</w:t>
      </w:r>
      <w:r>
        <w:t xml:space="preserve">” vá até </w:t>
      </w:r>
      <w:r w:rsidR="002414EC">
        <w:t>o menu “</w:t>
      </w:r>
      <w:r w:rsidR="002414EC">
        <w:rPr>
          <w:b/>
        </w:rPr>
        <w:t>Faturamento</w:t>
      </w:r>
      <w:r w:rsidR="007A5538">
        <w:rPr>
          <w:b/>
        </w:rPr>
        <w:t xml:space="preserve">” </w:t>
      </w:r>
      <w:r w:rsidR="007A5538">
        <w:t>e</w:t>
      </w:r>
      <w:r w:rsidR="002414EC">
        <w:t xml:space="preserve"> selecione a opção “</w:t>
      </w:r>
      <w:r w:rsidR="002414EC">
        <w:rPr>
          <w:b/>
        </w:rPr>
        <w:t>Relatórios</w:t>
      </w:r>
      <w:r w:rsidR="002414EC">
        <w:t>”.</w:t>
      </w:r>
    </w:p>
    <w:p w:rsidR="002414EC" w:rsidRDefault="002414EC" w:rsidP="00CE43FF">
      <w:pPr>
        <w:pStyle w:val="ParagrafoManual"/>
      </w:pPr>
    </w:p>
    <w:p w:rsidR="00A01C62" w:rsidRDefault="002414EC" w:rsidP="00CE43FF">
      <w:pPr>
        <w:pStyle w:val="ParagrafoManual"/>
        <w:rPr>
          <w:b/>
        </w:rPr>
      </w:pPr>
      <w:r>
        <w:rPr>
          <w:b/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6EFBBB9F" wp14:editId="4A59AE5C">
            <wp:simplePos x="0" y="0"/>
            <wp:positionH relativeFrom="margin">
              <wp:align>center</wp:align>
            </wp:positionH>
            <wp:positionV relativeFrom="paragraph">
              <wp:posOffset>146685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9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Pr="00A01C62" w:rsidRDefault="00A01C62" w:rsidP="00A01C62"/>
    <w:p w:rsidR="00A01C62" w:rsidRDefault="00A01C62" w:rsidP="00A01C62"/>
    <w:p w:rsidR="00A01C62" w:rsidRDefault="00A01C62" w:rsidP="00A01C62"/>
    <w:p w:rsidR="002414EC" w:rsidRDefault="002414EC" w:rsidP="00A01C62"/>
    <w:p w:rsidR="00A01C62" w:rsidRDefault="00A01C62" w:rsidP="00A01C62">
      <w:pPr>
        <w:pStyle w:val="ParagrafoManual"/>
      </w:pPr>
    </w:p>
    <w:p w:rsidR="00A01C62" w:rsidRPr="00223431" w:rsidRDefault="00A01C62" w:rsidP="00A01C62">
      <w:pPr>
        <w:pStyle w:val="ParagrafoManual"/>
        <w:rPr>
          <w:b/>
        </w:rPr>
      </w:pPr>
      <w:r>
        <w:t xml:space="preserve">Na próxima </w:t>
      </w:r>
      <w:r w:rsidR="00223431">
        <w:t>tela selecione a opção “Faturamento Por Lote</w:t>
      </w:r>
      <w:r w:rsidR="00223431">
        <w:rPr>
          <w:b/>
        </w:rPr>
        <w:t>”.</w:t>
      </w:r>
    </w:p>
    <w:p w:rsidR="00223431" w:rsidRDefault="00223431" w:rsidP="00A01C62">
      <w:pPr>
        <w:pStyle w:val="ParagrafoManual"/>
      </w:pPr>
    </w:p>
    <w:p w:rsidR="00223431" w:rsidRDefault="00223431" w:rsidP="00A01C62">
      <w:pPr>
        <w:pStyle w:val="ParagrafoManual"/>
        <w:rPr>
          <w:b/>
        </w:rPr>
      </w:pPr>
    </w:p>
    <w:p w:rsidR="00223431" w:rsidRDefault="00223431" w:rsidP="00A01C62">
      <w:pPr>
        <w:pStyle w:val="ParagrafoManual"/>
        <w:rPr>
          <w:b/>
        </w:rPr>
      </w:pPr>
    </w:p>
    <w:p w:rsidR="00223431" w:rsidRDefault="00223431" w:rsidP="00A01C62">
      <w:pPr>
        <w:pStyle w:val="ParagrafoManual"/>
        <w:rPr>
          <w:b/>
        </w:rPr>
      </w:pPr>
      <w:r>
        <w:rPr>
          <w:b/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635CF302" wp14:editId="7FE37E6C">
            <wp:simplePos x="0" y="0"/>
            <wp:positionH relativeFrom="margin">
              <wp:align>center</wp:align>
            </wp:positionH>
            <wp:positionV relativeFrom="paragraph">
              <wp:posOffset>-194310</wp:posOffset>
            </wp:positionV>
            <wp:extent cx="3620005" cy="3581900"/>
            <wp:effectExtent l="152400" t="152400" r="361950" b="361950"/>
            <wp:wrapThrough wrapText="bothSides">
              <wp:wrapPolygon edited="0">
                <wp:start x="455" y="-919"/>
                <wp:lineTo x="-909" y="-689"/>
                <wp:lineTo x="-909" y="22060"/>
                <wp:lineTo x="0" y="23209"/>
                <wp:lineTo x="796" y="23668"/>
                <wp:lineTo x="21941" y="23668"/>
                <wp:lineTo x="22737" y="23209"/>
                <wp:lineTo x="23646" y="21485"/>
                <wp:lineTo x="23646" y="1149"/>
                <wp:lineTo x="22282" y="-574"/>
                <wp:lineTo x="22168" y="-919"/>
                <wp:lineTo x="455" y="-919"/>
              </wp:wrapPolygon>
            </wp:wrapThrough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10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20005" cy="35819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Pr="00223431" w:rsidRDefault="00223431" w:rsidP="00223431"/>
    <w:p w:rsidR="00223431" w:rsidRDefault="00223431" w:rsidP="00223431"/>
    <w:p w:rsidR="00223431" w:rsidRDefault="00223431" w:rsidP="00223431"/>
    <w:p w:rsidR="00223431" w:rsidRDefault="00223431" w:rsidP="00223431"/>
    <w:p w:rsidR="00223431" w:rsidRDefault="00223431" w:rsidP="00223431"/>
    <w:p w:rsidR="00223431" w:rsidRDefault="00223431" w:rsidP="00223431"/>
    <w:p w:rsidR="00223431" w:rsidRDefault="00263F4A" w:rsidP="00223431">
      <w:pPr>
        <w:pStyle w:val="ParagrafoManual"/>
      </w:pPr>
      <w:r>
        <w:lastRenderedPageBreak/>
        <w:t>Na próxima tela realize o filtro desejado e clique no botão “</w:t>
      </w:r>
      <w:r>
        <w:rPr>
          <w:b/>
        </w:rPr>
        <w:t>Imprimir</w:t>
      </w:r>
      <w:r>
        <w:t>”.</w:t>
      </w:r>
    </w:p>
    <w:p w:rsidR="00263F4A" w:rsidRDefault="00263F4A" w:rsidP="00223431">
      <w:pPr>
        <w:pStyle w:val="ParagrafoManual"/>
      </w:pPr>
    </w:p>
    <w:p w:rsidR="009628AB" w:rsidRDefault="009628AB" w:rsidP="0022343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759C3651" wp14:editId="04DCBFD5">
            <wp:simplePos x="0" y="0"/>
            <wp:positionH relativeFrom="margin">
              <wp:align>center</wp:align>
            </wp:positionH>
            <wp:positionV relativeFrom="paragraph">
              <wp:posOffset>38735</wp:posOffset>
            </wp:positionV>
            <wp:extent cx="4392801" cy="2058232"/>
            <wp:effectExtent l="152400" t="152400" r="370205" b="361315"/>
            <wp:wrapThrough wrapText="bothSides">
              <wp:wrapPolygon edited="0">
                <wp:start x="375" y="-1600"/>
                <wp:lineTo x="-749" y="-1200"/>
                <wp:lineTo x="-749" y="22393"/>
                <wp:lineTo x="0" y="24392"/>
                <wp:lineTo x="656" y="25192"/>
                <wp:lineTo x="21922" y="25192"/>
                <wp:lineTo x="22577" y="24392"/>
                <wp:lineTo x="23327" y="21393"/>
                <wp:lineTo x="23327" y="1999"/>
                <wp:lineTo x="22203" y="-1000"/>
                <wp:lineTo x="22109" y="-1600"/>
                <wp:lineTo x="375" y="-1600"/>
              </wp:wrapPolygon>
            </wp:wrapThrough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11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92801" cy="205823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28AB" w:rsidRPr="009628AB" w:rsidRDefault="009628AB" w:rsidP="009628AB"/>
    <w:p w:rsidR="009628AB" w:rsidRPr="009628AB" w:rsidRDefault="009628AB" w:rsidP="009628AB"/>
    <w:p w:rsidR="009628AB" w:rsidRPr="009628AB" w:rsidRDefault="009628AB" w:rsidP="009628AB"/>
    <w:p w:rsidR="009628AB" w:rsidRPr="009628AB" w:rsidRDefault="009628AB" w:rsidP="009628AB"/>
    <w:p w:rsidR="009628AB" w:rsidRPr="009628AB" w:rsidRDefault="009628AB" w:rsidP="009628AB"/>
    <w:p w:rsidR="009628AB" w:rsidRPr="009628AB" w:rsidRDefault="009628AB" w:rsidP="009628AB"/>
    <w:p w:rsidR="009628AB" w:rsidRPr="009628AB" w:rsidRDefault="009628AB" w:rsidP="009628AB"/>
    <w:p w:rsidR="009628AB" w:rsidRPr="009628AB" w:rsidRDefault="009628AB" w:rsidP="009628AB"/>
    <w:p w:rsidR="009628AB" w:rsidRPr="009628AB" w:rsidRDefault="009628AB" w:rsidP="009628AB"/>
    <w:p w:rsidR="009628AB" w:rsidRPr="009628AB" w:rsidRDefault="009628AB" w:rsidP="009628AB"/>
    <w:p w:rsidR="009628AB" w:rsidRPr="009628AB" w:rsidRDefault="009628AB" w:rsidP="009628AB"/>
    <w:p w:rsidR="009628AB" w:rsidRPr="009628AB" w:rsidRDefault="009628AB" w:rsidP="009628AB"/>
    <w:p w:rsidR="009628AB" w:rsidRDefault="009628AB" w:rsidP="009628AB"/>
    <w:p w:rsidR="009628AB" w:rsidRDefault="009628AB" w:rsidP="009628AB"/>
    <w:p w:rsidR="00263F4A" w:rsidRDefault="00263F4A" w:rsidP="009628AB">
      <w:pPr>
        <w:pStyle w:val="ParagrafoManual"/>
      </w:pPr>
    </w:p>
    <w:p w:rsidR="009628AB" w:rsidRDefault="009628AB" w:rsidP="009628AB">
      <w:pPr>
        <w:pStyle w:val="ParagrafoManual"/>
      </w:pPr>
    </w:p>
    <w:p w:rsidR="009628AB" w:rsidRDefault="007A5538" w:rsidP="00E368A9">
      <w:pPr>
        <w:pStyle w:val="Ttulo3"/>
      </w:pPr>
      <w:bookmarkStart w:id="5" w:name="_Toc414021549"/>
      <w:r>
        <w:t>Relatório</w:t>
      </w:r>
      <w:r w:rsidR="009628AB">
        <w:t xml:space="preserve"> sem conciliação</w:t>
      </w:r>
      <w:bookmarkEnd w:id="5"/>
    </w:p>
    <w:p w:rsidR="00E368A9" w:rsidRDefault="00E368A9" w:rsidP="00E368A9">
      <w:pPr>
        <w:pStyle w:val="ParagrafoManual"/>
      </w:pPr>
    </w:p>
    <w:p w:rsidR="00E368A9" w:rsidRDefault="00E368A9" w:rsidP="00E368A9">
      <w:pPr>
        <w:pStyle w:val="ParagrafoManual"/>
      </w:pPr>
      <w:r>
        <w:t xml:space="preserve">Note que o valor </w:t>
      </w: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0B05A9D2" wp14:editId="7350824D">
            <wp:simplePos x="0" y="0"/>
            <wp:positionH relativeFrom="page">
              <wp:align>right</wp:align>
            </wp:positionH>
            <wp:positionV relativeFrom="paragraph">
              <wp:posOffset>377190</wp:posOffset>
            </wp:positionV>
            <wp:extent cx="6416040" cy="4038600"/>
            <wp:effectExtent l="152400" t="152400" r="365760" b="361950"/>
            <wp:wrapThrough wrapText="bothSides">
              <wp:wrapPolygon edited="0">
                <wp:start x="257" y="-815"/>
                <wp:lineTo x="-513" y="-611"/>
                <wp:lineTo x="-449" y="22313"/>
                <wp:lineTo x="385" y="23230"/>
                <wp:lineTo x="449" y="23434"/>
                <wp:lineTo x="21805" y="23434"/>
                <wp:lineTo x="21869" y="23230"/>
                <wp:lineTo x="22639" y="22313"/>
                <wp:lineTo x="22767" y="20581"/>
                <wp:lineTo x="22767" y="1019"/>
                <wp:lineTo x="21998" y="-509"/>
                <wp:lineTo x="21933" y="-815"/>
                <wp:lineTo x="257" y="-815"/>
              </wp:wrapPolygon>
            </wp:wrapThrough>
            <wp:docPr id="37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8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16040" cy="40386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2A70">
        <w:t>é o valor total da guia.</w:t>
      </w:r>
    </w:p>
    <w:p w:rsidR="00E368A9" w:rsidRDefault="00E368A9" w:rsidP="00E368A9">
      <w:pPr>
        <w:pStyle w:val="ParagrafoManual"/>
      </w:pPr>
    </w:p>
    <w:p w:rsidR="006C2A70" w:rsidRDefault="007A5538" w:rsidP="0070597A">
      <w:pPr>
        <w:pStyle w:val="Ttulo3"/>
      </w:pPr>
      <w:bookmarkStart w:id="6" w:name="_Toc414021550"/>
      <w:r>
        <w:lastRenderedPageBreak/>
        <w:t>Relatório</w:t>
      </w:r>
      <w:r w:rsidR="006C2A70">
        <w:t xml:space="preserve"> com conciliação.</w:t>
      </w:r>
      <w:bookmarkEnd w:id="6"/>
    </w:p>
    <w:p w:rsidR="0070597A" w:rsidRDefault="00374E9C" w:rsidP="0070597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195B1204" wp14:editId="55CEE6D0">
            <wp:simplePos x="0" y="0"/>
            <wp:positionH relativeFrom="column">
              <wp:posOffset>328930</wp:posOffset>
            </wp:positionH>
            <wp:positionV relativeFrom="paragraph">
              <wp:posOffset>474980</wp:posOffset>
            </wp:positionV>
            <wp:extent cx="6414770" cy="4038600"/>
            <wp:effectExtent l="152400" t="152400" r="367030" b="361950"/>
            <wp:wrapThrough wrapText="bothSides">
              <wp:wrapPolygon edited="0">
                <wp:start x="257" y="-815"/>
                <wp:lineTo x="-513" y="-611"/>
                <wp:lineTo x="-449" y="22313"/>
                <wp:lineTo x="385" y="23230"/>
                <wp:lineTo x="449" y="23434"/>
                <wp:lineTo x="21810" y="23434"/>
                <wp:lineTo x="21874" y="23230"/>
                <wp:lineTo x="22643" y="22313"/>
                <wp:lineTo x="22772" y="20581"/>
                <wp:lineTo x="22772" y="1019"/>
                <wp:lineTo x="22002" y="-509"/>
                <wp:lineTo x="21938" y="-815"/>
                <wp:lineTo x="257" y="-815"/>
              </wp:wrapPolygon>
            </wp:wrapThrough>
            <wp:docPr id="40" name="Imagem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14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14770" cy="40386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597A">
        <w:t>Note que após a conciliação o valor emitido no relatório foi o valor</w:t>
      </w:r>
      <w:r>
        <w:t xml:space="preserve"> alterado no momento da conciliação.</w:t>
      </w:r>
    </w:p>
    <w:p w:rsidR="00374E9C" w:rsidRDefault="00374E9C" w:rsidP="0070597A">
      <w:pPr>
        <w:pStyle w:val="ParagrafoManual"/>
      </w:pPr>
    </w:p>
    <w:p w:rsidR="00374E9C" w:rsidRPr="0070597A" w:rsidRDefault="00374E9C" w:rsidP="0070597A">
      <w:pPr>
        <w:pStyle w:val="ParagrafoManual"/>
      </w:pPr>
    </w:p>
    <w:sectPr w:rsidR="00374E9C" w:rsidRPr="0070597A" w:rsidSect="00D569DD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3105" w:rsidRDefault="00D13105" w:rsidP="00CA5701">
      <w:r>
        <w:separator/>
      </w:r>
    </w:p>
  </w:endnote>
  <w:endnote w:type="continuationSeparator" w:id="0">
    <w:p w:rsidR="00D13105" w:rsidRDefault="00D13105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Default="006C4EC8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E45961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0239F1" w:rsidRDefault="006C4EC8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6C4EC8" w:rsidRPr="000239F1" w:rsidRDefault="006C4EC8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C4EC8" w:rsidRPr="00B2520C" w:rsidRDefault="006C4EC8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C4EC8" w:rsidRPr="00B2520C" w:rsidRDefault="006C4EC8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53491F" w:rsidRDefault="006C4EC8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F3523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C4EC8" w:rsidRPr="00B2520C" w:rsidRDefault="006C4EC8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A5538">
                            <w:rPr>
                              <w:noProof/>
                              <w:sz w:val="20"/>
                              <w:szCs w:val="20"/>
                            </w:rPr>
                            <w:t>9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C4EC8" w:rsidRPr="00B2520C" w:rsidRDefault="006C4EC8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7A5538">
                      <w:rPr>
                        <w:noProof/>
                        <w:sz w:val="20"/>
                        <w:szCs w:val="20"/>
                      </w:rPr>
                      <w:t>9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11C297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3105" w:rsidRDefault="00D13105" w:rsidP="00CA5701">
      <w:r>
        <w:separator/>
      </w:r>
    </w:p>
  </w:footnote>
  <w:footnote w:type="continuationSeparator" w:id="0">
    <w:p w:rsidR="00D13105" w:rsidRDefault="00D13105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015839" w:rsidRDefault="006C4EC8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5D5B9D" w:rsidRDefault="006C4EC8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6C4EC8" w:rsidRPr="005D5B9D" w:rsidRDefault="006C4EC8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C4EC8" w:rsidRDefault="006C4EC8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015839" w:rsidRDefault="006C4EC8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6C4EC8" w:rsidRPr="00015839" w:rsidRDefault="006C4EC8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015839" w:rsidRDefault="006C4EC8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4A2DD3" w:rsidRDefault="006C4EC8" w:rsidP="00333013">
                          <w:pPr>
                            <w:pStyle w:val="TOTVSTtulo2014"/>
                            <w:jc w:val="both"/>
                            <w:rPr>
                              <w:lang w:val="pt-BR"/>
                            </w:rPr>
                          </w:pPr>
                          <w:r w:rsidRPr="00572051">
                            <w:rPr>
                              <w:lang w:val="pt-BR"/>
                            </w:rPr>
                            <w:t xml:space="preserve">Guia Rápido – </w:t>
                          </w:r>
                          <w:r w:rsidR="00572051" w:rsidRPr="00572051">
                            <w:rPr>
                              <w:lang w:val="pt-BR"/>
                            </w:rPr>
                            <w:t>Conciliação de Guias TISS</w:t>
                          </w:r>
                        </w:p>
                        <w:p w:rsidR="006C4EC8" w:rsidRDefault="006C4EC8" w:rsidP="00D569DD">
                          <w:pPr>
                            <w:pStyle w:val="Ttulo"/>
                          </w:pPr>
                        </w:p>
                        <w:p w:rsidR="006C4EC8" w:rsidRPr="003656AA" w:rsidRDefault="006C4EC8" w:rsidP="003656AA"/>
                        <w:p w:rsidR="006C4EC8" w:rsidRPr="005D5B9D" w:rsidRDefault="006C4EC8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6C4EC8" w:rsidRPr="004A2DD3" w:rsidRDefault="006C4EC8" w:rsidP="00333013">
                    <w:pPr>
                      <w:pStyle w:val="TOTVSTtulo2014"/>
                      <w:jc w:val="both"/>
                      <w:rPr>
                        <w:lang w:val="pt-BR"/>
                      </w:rPr>
                    </w:pPr>
                    <w:r w:rsidRPr="00572051">
                      <w:rPr>
                        <w:lang w:val="pt-BR"/>
                      </w:rPr>
                      <w:t xml:space="preserve">Guia Rápido – </w:t>
                    </w:r>
                    <w:r w:rsidR="00572051" w:rsidRPr="00572051">
                      <w:rPr>
                        <w:lang w:val="pt-BR"/>
                      </w:rPr>
                      <w:t>Conciliação de Guias TISS</w:t>
                    </w:r>
                  </w:p>
                  <w:p w:rsidR="006C4EC8" w:rsidRDefault="006C4EC8" w:rsidP="00D569DD">
                    <w:pPr>
                      <w:pStyle w:val="Ttulo"/>
                    </w:pPr>
                  </w:p>
                  <w:p w:rsidR="006C4EC8" w:rsidRPr="003656AA" w:rsidRDefault="006C4EC8" w:rsidP="003656AA"/>
                  <w:p w:rsidR="006C4EC8" w:rsidRPr="005D5B9D" w:rsidRDefault="006C4EC8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C4EC8" w:rsidRPr="00015839" w:rsidRDefault="006C4EC8" w:rsidP="00AF1377">
    <w:pPr>
      <w:pStyle w:val="Cabealho"/>
      <w:ind w:firstLine="2127"/>
      <w:rPr>
        <w:b/>
        <w:color w:val="FFFFFF"/>
        <w:sz w:val="32"/>
        <w:szCs w:val="32"/>
      </w:rPr>
    </w:pPr>
  </w:p>
  <w:p w:rsidR="006C4EC8" w:rsidRDefault="006C4EC8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Default="006C4EC8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A7433D"/>
    <w:multiLevelType w:val="hybridMultilevel"/>
    <w:tmpl w:val="847CFA2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3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4">
    <w:nsid w:val="19520709"/>
    <w:multiLevelType w:val="hybridMultilevel"/>
    <w:tmpl w:val="4386F07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5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6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8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10">
    <w:nsid w:val="2B6621E1"/>
    <w:multiLevelType w:val="hybridMultilevel"/>
    <w:tmpl w:val="E7C40E1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FD03E0"/>
    <w:multiLevelType w:val="hybridMultilevel"/>
    <w:tmpl w:val="A8787C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4DFB618C"/>
    <w:multiLevelType w:val="hybridMultilevel"/>
    <w:tmpl w:val="2A30EE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50330399"/>
    <w:multiLevelType w:val="hybridMultilevel"/>
    <w:tmpl w:val="4AD8B1D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53994A99"/>
    <w:multiLevelType w:val="hybridMultilevel"/>
    <w:tmpl w:val="4224D7C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56042B8D"/>
    <w:multiLevelType w:val="hybridMultilevel"/>
    <w:tmpl w:val="D51A020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9">
    <w:nsid w:val="5B0646AD"/>
    <w:multiLevelType w:val="hybridMultilevel"/>
    <w:tmpl w:val="1B00188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0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1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E64034"/>
    <w:multiLevelType w:val="hybridMultilevel"/>
    <w:tmpl w:val="99028C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3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4">
    <w:nsid w:val="61D460AD"/>
    <w:multiLevelType w:val="hybridMultilevel"/>
    <w:tmpl w:val="42400B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5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6">
    <w:nsid w:val="68BB255B"/>
    <w:multiLevelType w:val="hybridMultilevel"/>
    <w:tmpl w:val="AEEE532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7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8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>
    <w:nsid w:val="701409B1"/>
    <w:multiLevelType w:val="hybridMultilevel"/>
    <w:tmpl w:val="F96A21F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1">
    <w:nsid w:val="7C290EBF"/>
    <w:multiLevelType w:val="hybridMultilevel"/>
    <w:tmpl w:val="C41ABE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12"/>
  </w:num>
  <w:num w:numId="4">
    <w:abstractNumId w:val="11"/>
  </w:num>
  <w:num w:numId="5">
    <w:abstractNumId w:val="17"/>
  </w:num>
  <w:num w:numId="6">
    <w:abstractNumId w:val="28"/>
  </w:num>
  <w:num w:numId="7">
    <w:abstractNumId w:val="9"/>
  </w:num>
  <w:num w:numId="8">
    <w:abstractNumId w:val="2"/>
  </w:num>
  <w:num w:numId="9">
    <w:abstractNumId w:val="6"/>
  </w:num>
  <w:num w:numId="10">
    <w:abstractNumId w:val="5"/>
  </w:num>
  <w:num w:numId="11">
    <w:abstractNumId w:val="21"/>
  </w:num>
  <w:num w:numId="12">
    <w:abstractNumId w:val="3"/>
  </w:num>
  <w:num w:numId="13">
    <w:abstractNumId w:val="30"/>
  </w:num>
  <w:num w:numId="14">
    <w:abstractNumId w:val="25"/>
  </w:num>
  <w:num w:numId="15">
    <w:abstractNumId w:val="1"/>
  </w:num>
  <w:num w:numId="16">
    <w:abstractNumId w:val="23"/>
  </w:num>
  <w:num w:numId="17">
    <w:abstractNumId w:val="20"/>
  </w:num>
  <w:num w:numId="18">
    <w:abstractNumId w:val="27"/>
  </w:num>
  <w:num w:numId="19">
    <w:abstractNumId w:val="7"/>
  </w:num>
  <w:num w:numId="20">
    <w:abstractNumId w:val="22"/>
  </w:num>
  <w:num w:numId="21">
    <w:abstractNumId w:val="31"/>
  </w:num>
  <w:num w:numId="22">
    <w:abstractNumId w:val="14"/>
  </w:num>
  <w:num w:numId="23">
    <w:abstractNumId w:val="12"/>
  </w:num>
  <w:num w:numId="24">
    <w:abstractNumId w:val="12"/>
  </w:num>
  <w:num w:numId="25">
    <w:abstractNumId w:val="24"/>
  </w:num>
  <w:num w:numId="26">
    <w:abstractNumId w:val="12"/>
  </w:num>
  <w:num w:numId="27">
    <w:abstractNumId w:val="12"/>
  </w:num>
  <w:num w:numId="28">
    <w:abstractNumId w:val="13"/>
  </w:num>
  <w:num w:numId="29">
    <w:abstractNumId w:val="12"/>
  </w:num>
  <w:num w:numId="30">
    <w:abstractNumId w:val="12"/>
  </w:num>
  <w:num w:numId="31">
    <w:abstractNumId w:val="29"/>
  </w:num>
  <w:num w:numId="32">
    <w:abstractNumId w:val="12"/>
  </w:num>
  <w:num w:numId="33">
    <w:abstractNumId w:val="12"/>
  </w:num>
  <w:num w:numId="34">
    <w:abstractNumId w:val="12"/>
  </w:num>
  <w:num w:numId="35">
    <w:abstractNumId w:val="12"/>
  </w:num>
  <w:num w:numId="36">
    <w:abstractNumId w:val="16"/>
  </w:num>
  <w:num w:numId="37">
    <w:abstractNumId w:val="12"/>
  </w:num>
  <w:num w:numId="38">
    <w:abstractNumId w:val="15"/>
  </w:num>
  <w:num w:numId="39">
    <w:abstractNumId w:val="26"/>
  </w:num>
  <w:num w:numId="40">
    <w:abstractNumId w:val="4"/>
  </w:num>
  <w:num w:numId="41">
    <w:abstractNumId w:val="0"/>
  </w:num>
  <w:num w:numId="42">
    <w:abstractNumId w:val="12"/>
  </w:num>
  <w:num w:numId="43">
    <w:abstractNumId w:val="10"/>
  </w:num>
  <w:num w:numId="44">
    <w:abstractNumId w:val="19"/>
  </w:num>
  <w:num w:numId="45">
    <w:abstractNumId w:val="18"/>
  </w:num>
  <w:num w:numId="46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D5"/>
    <w:rsid w:val="00004584"/>
    <w:rsid w:val="000049CA"/>
    <w:rsid w:val="000057D2"/>
    <w:rsid w:val="00006603"/>
    <w:rsid w:val="0000723E"/>
    <w:rsid w:val="000072BD"/>
    <w:rsid w:val="00007789"/>
    <w:rsid w:val="00007880"/>
    <w:rsid w:val="000104FA"/>
    <w:rsid w:val="000109E6"/>
    <w:rsid w:val="00010D58"/>
    <w:rsid w:val="00011FF5"/>
    <w:rsid w:val="000120C5"/>
    <w:rsid w:val="00012737"/>
    <w:rsid w:val="00012F31"/>
    <w:rsid w:val="00013006"/>
    <w:rsid w:val="0001318A"/>
    <w:rsid w:val="0001387E"/>
    <w:rsid w:val="00013A78"/>
    <w:rsid w:val="00013ECC"/>
    <w:rsid w:val="0001418D"/>
    <w:rsid w:val="000144DB"/>
    <w:rsid w:val="00014A31"/>
    <w:rsid w:val="00014A61"/>
    <w:rsid w:val="0001542A"/>
    <w:rsid w:val="000157D7"/>
    <w:rsid w:val="00015839"/>
    <w:rsid w:val="00015B86"/>
    <w:rsid w:val="00016120"/>
    <w:rsid w:val="00016262"/>
    <w:rsid w:val="00017A1C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2E8F"/>
    <w:rsid w:val="000236C2"/>
    <w:rsid w:val="00023981"/>
    <w:rsid w:val="000239F1"/>
    <w:rsid w:val="00023AD7"/>
    <w:rsid w:val="00026A48"/>
    <w:rsid w:val="00026EEE"/>
    <w:rsid w:val="0002792F"/>
    <w:rsid w:val="00027E51"/>
    <w:rsid w:val="000305D9"/>
    <w:rsid w:val="00030E9E"/>
    <w:rsid w:val="00031D30"/>
    <w:rsid w:val="00031DA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86F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159A"/>
    <w:rsid w:val="000525A4"/>
    <w:rsid w:val="00052604"/>
    <w:rsid w:val="00052EFF"/>
    <w:rsid w:val="00053BC7"/>
    <w:rsid w:val="000540F9"/>
    <w:rsid w:val="00054BF5"/>
    <w:rsid w:val="00054D94"/>
    <w:rsid w:val="0005789E"/>
    <w:rsid w:val="00057EBE"/>
    <w:rsid w:val="00060179"/>
    <w:rsid w:val="0006045E"/>
    <w:rsid w:val="00060CA7"/>
    <w:rsid w:val="000612CB"/>
    <w:rsid w:val="000613B4"/>
    <w:rsid w:val="00061419"/>
    <w:rsid w:val="0006243C"/>
    <w:rsid w:val="000631A0"/>
    <w:rsid w:val="00063392"/>
    <w:rsid w:val="00063637"/>
    <w:rsid w:val="00065295"/>
    <w:rsid w:val="0006592D"/>
    <w:rsid w:val="000669C5"/>
    <w:rsid w:val="00066D63"/>
    <w:rsid w:val="00067468"/>
    <w:rsid w:val="000677EB"/>
    <w:rsid w:val="0006791F"/>
    <w:rsid w:val="00067A20"/>
    <w:rsid w:val="00067C39"/>
    <w:rsid w:val="00067DCE"/>
    <w:rsid w:val="000705FC"/>
    <w:rsid w:val="00070B9C"/>
    <w:rsid w:val="000725EF"/>
    <w:rsid w:val="00072AE4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4FD"/>
    <w:rsid w:val="000816AD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2E2"/>
    <w:rsid w:val="0008786B"/>
    <w:rsid w:val="0009001F"/>
    <w:rsid w:val="00090342"/>
    <w:rsid w:val="0009070D"/>
    <w:rsid w:val="00090A05"/>
    <w:rsid w:val="000919A7"/>
    <w:rsid w:val="000923CD"/>
    <w:rsid w:val="00092E74"/>
    <w:rsid w:val="00093567"/>
    <w:rsid w:val="00096044"/>
    <w:rsid w:val="000962BA"/>
    <w:rsid w:val="000965C1"/>
    <w:rsid w:val="00096C57"/>
    <w:rsid w:val="00096D6F"/>
    <w:rsid w:val="000970E3"/>
    <w:rsid w:val="000A192A"/>
    <w:rsid w:val="000A1BCC"/>
    <w:rsid w:val="000A2A54"/>
    <w:rsid w:val="000A41F2"/>
    <w:rsid w:val="000A43A7"/>
    <w:rsid w:val="000A5A6C"/>
    <w:rsid w:val="000A5E4B"/>
    <w:rsid w:val="000A6202"/>
    <w:rsid w:val="000A74C3"/>
    <w:rsid w:val="000A790A"/>
    <w:rsid w:val="000B08C3"/>
    <w:rsid w:val="000B0985"/>
    <w:rsid w:val="000B20E7"/>
    <w:rsid w:val="000B2B8C"/>
    <w:rsid w:val="000B352F"/>
    <w:rsid w:val="000B3606"/>
    <w:rsid w:val="000B4314"/>
    <w:rsid w:val="000B4785"/>
    <w:rsid w:val="000B48F8"/>
    <w:rsid w:val="000B4C4F"/>
    <w:rsid w:val="000B6882"/>
    <w:rsid w:val="000B724F"/>
    <w:rsid w:val="000B799B"/>
    <w:rsid w:val="000B7F4C"/>
    <w:rsid w:val="000C139D"/>
    <w:rsid w:val="000C1CA2"/>
    <w:rsid w:val="000C34A4"/>
    <w:rsid w:val="000C3B09"/>
    <w:rsid w:val="000C4FE0"/>
    <w:rsid w:val="000C50E4"/>
    <w:rsid w:val="000C6C3D"/>
    <w:rsid w:val="000C78BD"/>
    <w:rsid w:val="000D0CB0"/>
    <w:rsid w:val="000D175B"/>
    <w:rsid w:val="000D2E67"/>
    <w:rsid w:val="000D3230"/>
    <w:rsid w:val="000D426E"/>
    <w:rsid w:val="000D47EA"/>
    <w:rsid w:val="000D49EB"/>
    <w:rsid w:val="000D6ADE"/>
    <w:rsid w:val="000D7943"/>
    <w:rsid w:val="000D7ED1"/>
    <w:rsid w:val="000E09E0"/>
    <w:rsid w:val="000E1DA7"/>
    <w:rsid w:val="000E2012"/>
    <w:rsid w:val="000E3133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500"/>
    <w:rsid w:val="00104A46"/>
    <w:rsid w:val="00104A77"/>
    <w:rsid w:val="001056DC"/>
    <w:rsid w:val="00105976"/>
    <w:rsid w:val="0010613E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E38"/>
    <w:rsid w:val="00120F09"/>
    <w:rsid w:val="00121EB0"/>
    <w:rsid w:val="00122CA9"/>
    <w:rsid w:val="00124B10"/>
    <w:rsid w:val="00124FA3"/>
    <w:rsid w:val="00125414"/>
    <w:rsid w:val="001268DE"/>
    <w:rsid w:val="00127B85"/>
    <w:rsid w:val="001300B7"/>
    <w:rsid w:val="001301F0"/>
    <w:rsid w:val="00131690"/>
    <w:rsid w:val="00131B5D"/>
    <w:rsid w:val="00131F4F"/>
    <w:rsid w:val="00133506"/>
    <w:rsid w:val="00133ED6"/>
    <w:rsid w:val="00135E96"/>
    <w:rsid w:val="00135EA5"/>
    <w:rsid w:val="00136086"/>
    <w:rsid w:val="0014065C"/>
    <w:rsid w:val="001409BA"/>
    <w:rsid w:val="00141270"/>
    <w:rsid w:val="00141D0D"/>
    <w:rsid w:val="00142BFF"/>
    <w:rsid w:val="00144B7B"/>
    <w:rsid w:val="00145660"/>
    <w:rsid w:val="00147BFE"/>
    <w:rsid w:val="00150941"/>
    <w:rsid w:val="00151164"/>
    <w:rsid w:val="0015294A"/>
    <w:rsid w:val="00152ACF"/>
    <w:rsid w:val="00152C54"/>
    <w:rsid w:val="00153456"/>
    <w:rsid w:val="00153A85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A7E"/>
    <w:rsid w:val="00172E84"/>
    <w:rsid w:val="00176746"/>
    <w:rsid w:val="00177E73"/>
    <w:rsid w:val="00180BE1"/>
    <w:rsid w:val="001810DD"/>
    <w:rsid w:val="00181D96"/>
    <w:rsid w:val="001823F8"/>
    <w:rsid w:val="00182547"/>
    <w:rsid w:val="00182820"/>
    <w:rsid w:val="00182B82"/>
    <w:rsid w:val="00182E1A"/>
    <w:rsid w:val="001831E6"/>
    <w:rsid w:val="001832B3"/>
    <w:rsid w:val="00183FB9"/>
    <w:rsid w:val="00184A04"/>
    <w:rsid w:val="00184C27"/>
    <w:rsid w:val="0018582A"/>
    <w:rsid w:val="00185AB3"/>
    <w:rsid w:val="00185B60"/>
    <w:rsid w:val="00187464"/>
    <w:rsid w:val="00187C9D"/>
    <w:rsid w:val="00190573"/>
    <w:rsid w:val="0019090C"/>
    <w:rsid w:val="00191F53"/>
    <w:rsid w:val="00192446"/>
    <w:rsid w:val="001926A9"/>
    <w:rsid w:val="00192B34"/>
    <w:rsid w:val="00193006"/>
    <w:rsid w:val="00193872"/>
    <w:rsid w:val="00195248"/>
    <w:rsid w:val="00195322"/>
    <w:rsid w:val="001963CD"/>
    <w:rsid w:val="00196E64"/>
    <w:rsid w:val="001A00F9"/>
    <w:rsid w:val="001A1F66"/>
    <w:rsid w:val="001A250B"/>
    <w:rsid w:val="001A37FD"/>
    <w:rsid w:val="001A3D37"/>
    <w:rsid w:val="001A418C"/>
    <w:rsid w:val="001A421C"/>
    <w:rsid w:val="001A4954"/>
    <w:rsid w:val="001A49DB"/>
    <w:rsid w:val="001A55C4"/>
    <w:rsid w:val="001A6166"/>
    <w:rsid w:val="001A62CD"/>
    <w:rsid w:val="001A63C5"/>
    <w:rsid w:val="001A698F"/>
    <w:rsid w:val="001B02B8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052"/>
    <w:rsid w:val="001B7BBC"/>
    <w:rsid w:val="001B7DFD"/>
    <w:rsid w:val="001C0168"/>
    <w:rsid w:val="001C0E2F"/>
    <w:rsid w:val="001C0F16"/>
    <w:rsid w:val="001C1F1D"/>
    <w:rsid w:val="001C23A0"/>
    <w:rsid w:val="001C3F04"/>
    <w:rsid w:val="001C47DD"/>
    <w:rsid w:val="001C493C"/>
    <w:rsid w:val="001C55B8"/>
    <w:rsid w:val="001C6006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2A1F"/>
    <w:rsid w:val="001D4164"/>
    <w:rsid w:val="001D4ABC"/>
    <w:rsid w:val="001D4C4D"/>
    <w:rsid w:val="001D4CA3"/>
    <w:rsid w:val="001D5315"/>
    <w:rsid w:val="001D6035"/>
    <w:rsid w:val="001D6504"/>
    <w:rsid w:val="001D6CEF"/>
    <w:rsid w:val="001E0A2B"/>
    <w:rsid w:val="001E0D8A"/>
    <w:rsid w:val="001E0FCA"/>
    <w:rsid w:val="001E18E5"/>
    <w:rsid w:val="001E1AB4"/>
    <w:rsid w:val="001E1D8B"/>
    <w:rsid w:val="001E2903"/>
    <w:rsid w:val="001E2E0A"/>
    <w:rsid w:val="001E39CC"/>
    <w:rsid w:val="001E4FAC"/>
    <w:rsid w:val="001E5CAF"/>
    <w:rsid w:val="001E60BA"/>
    <w:rsid w:val="001E6129"/>
    <w:rsid w:val="001E65D4"/>
    <w:rsid w:val="001E7608"/>
    <w:rsid w:val="001E7ACC"/>
    <w:rsid w:val="001F0541"/>
    <w:rsid w:val="001F0B73"/>
    <w:rsid w:val="001F0C3A"/>
    <w:rsid w:val="001F141E"/>
    <w:rsid w:val="001F1F70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2DC5"/>
    <w:rsid w:val="00203188"/>
    <w:rsid w:val="00203692"/>
    <w:rsid w:val="0020449E"/>
    <w:rsid w:val="00204567"/>
    <w:rsid w:val="00204911"/>
    <w:rsid w:val="00204FDC"/>
    <w:rsid w:val="00205790"/>
    <w:rsid w:val="00206D65"/>
    <w:rsid w:val="00206F1C"/>
    <w:rsid w:val="00207EAC"/>
    <w:rsid w:val="0021083D"/>
    <w:rsid w:val="00211F35"/>
    <w:rsid w:val="002126C0"/>
    <w:rsid w:val="002133CA"/>
    <w:rsid w:val="0021407A"/>
    <w:rsid w:val="002155DD"/>
    <w:rsid w:val="00215DC3"/>
    <w:rsid w:val="00217B77"/>
    <w:rsid w:val="0022006D"/>
    <w:rsid w:val="002217C3"/>
    <w:rsid w:val="00222321"/>
    <w:rsid w:val="0022343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4EC"/>
    <w:rsid w:val="00241E4B"/>
    <w:rsid w:val="00243D92"/>
    <w:rsid w:val="0024402E"/>
    <w:rsid w:val="002447D6"/>
    <w:rsid w:val="0024491D"/>
    <w:rsid w:val="002455AF"/>
    <w:rsid w:val="00245986"/>
    <w:rsid w:val="00246AAA"/>
    <w:rsid w:val="00246C28"/>
    <w:rsid w:val="00247520"/>
    <w:rsid w:val="002505D3"/>
    <w:rsid w:val="00251AF4"/>
    <w:rsid w:val="00252BCF"/>
    <w:rsid w:val="00252CD3"/>
    <w:rsid w:val="00253303"/>
    <w:rsid w:val="002543E7"/>
    <w:rsid w:val="0025448B"/>
    <w:rsid w:val="0025488D"/>
    <w:rsid w:val="00254E35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3F4A"/>
    <w:rsid w:val="0026426A"/>
    <w:rsid w:val="00265092"/>
    <w:rsid w:val="0026581C"/>
    <w:rsid w:val="00265931"/>
    <w:rsid w:val="0026653C"/>
    <w:rsid w:val="00266A78"/>
    <w:rsid w:val="00266AAD"/>
    <w:rsid w:val="002709A6"/>
    <w:rsid w:val="00273D54"/>
    <w:rsid w:val="002740F4"/>
    <w:rsid w:val="00275EB1"/>
    <w:rsid w:val="00276C54"/>
    <w:rsid w:val="0027736E"/>
    <w:rsid w:val="00277B0A"/>
    <w:rsid w:val="00277F14"/>
    <w:rsid w:val="00280A10"/>
    <w:rsid w:val="0028151F"/>
    <w:rsid w:val="0028345B"/>
    <w:rsid w:val="00283464"/>
    <w:rsid w:val="00284DDD"/>
    <w:rsid w:val="00285300"/>
    <w:rsid w:val="002860F5"/>
    <w:rsid w:val="0028620B"/>
    <w:rsid w:val="00287111"/>
    <w:rsid w:val="0028717E"/>
    <w:rsid w:val="002904FE"/>
    <w:rsid w:val="002906EC"/>
    <w:rsid w:val="00291685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140D"/>
    <w:rsid w:val="002A214D"/>
    <w:rsid w:val="002A25AA"/>
    <w:rsid w:val="002A2A40"/>
    <w:rsid w:val="002A2BE3"/>
    <w:rsid w:val="002A3618"/>
    <w:rsid w:val="002A4271"/>
    <w:rsid w:val="002A503D"/>
    <w:rsid w:val="002A5A1D"/>
    <w:rsid w:val="002A6657"/>
    <w:rsid w:val="002A66B7"/>
    <w:rsid w:val="002B025C"/>
    <w:rsid w:val="002B08AE"/>
    <w:rsid w:val="002B23CE"/>
    <w:rsid w:val="002B4BA8"/>
    <w:rsid w:val="002B5D17"/>
    <w:rsid w:val="002B642F"/>
    <w:rsid w:val="002B689A"/>
    <w:rsid w:val="002C072C"/>
    <w:rsid w:val="002C0C11"/>
    <w:rsid w:val="002C17D1"/>
    <w:rsid w:val="002C202A"/>
    <w:rsid w:val="002C2757"/>
    <w:rsid w:val="002C2CBF"/>
    <w:rsid w:val="002C2F01"/>
    <w:rsid w:val="002C34E3"/>
    <w:rsid w:val="002C3587"/>
    <w:rsid w:val="002C3704"/>
    <w:rsid w:val="002C46AB"/>
    <w:rsid w:val="002C581B"/>
    <w:rsid w:val="002C79CE"/>
    <w:rsid w:val="002D0836"/>
    <w:rsid w:val="002D1D27"/>
    <w:rsid w:val="002D1F0D"/>
    <w:rsid w:val="002D2F5B"/>
    <w:rsid w:val="002D37BD"/>
    <w:rsid w:val="002D3C1C"/>
    <w:rsid w:val="002D3CF4"/>
    <w:rsid w:val="002D3D5E"/>
    <w:rsid w:val="002D4B8A"/>
    <w:rsid w:val="002D536F"/>
    <w:rsid w:val="002D6F79"/>
    <w:rsid w:val="002E1641"/>
    <w:rsid w:val="002E16DB"/>
    <w:rsid w:val="002E2200"/>
    <w:rsid w:val="002E22F2"/>
    <w:rsid w:val="002E257B"/>
    <w:rsid w:val="002E2DDA"/>
    <w:rsid w:val="002E4140"/>
    <w:rsid w:val="002E4BB8"/>
    <w:rsid w:val="002E515D"/>
    <w:rsid w:val="002E5CC8"/>
    <w:rsid w:val="002E68D6"/>
    <w:rsid w:val="002F044B"/>
    <w:rsid w:val="002F0EA6"/>
    <w:rsid w:val="002F26F2"/>
    <w:rsid w:val="002F3AD4"/>
    <w:rsid w:val="002F4655"/>
    <w:rsid w:val="002F470F"/>
    <w:rsid w:val="002F475E"/>
    <w:rsid w:val="002F586E"/>
    <w:rsid w:val="002F6173"/>
    <w:rsid w:val="002F6C30"/>
    <w:rsid w:val="002F7ABD"/>
    <w:rsid w:val="00300343"/>
    <w:rsid w:val="00300661"/>
    <w:rsid w:val="003007D4"/>
    <w:rsid w:val="0030255C"/>
    <w:rsid w:val="00302789"/>
    <w:rsid w:val="00302A54"/>
    <w:rsid w:val="0030341E"/>
    <w:rsid w:val="003038E1"/>
    <w:rsid w:val="0030440F"/>
    <w:rsid w:val="00304FDB"/>
    <w:rsid w:val="003055CF"/>
    <w:rsid w:val="00305833"/>
    <w:rsid w:val="00305A32"/>
    <w:rsid w:val="00305FA9"/>
    <w:rsid w:val="00307EB4"/>
    <w:rsid w:val="0031226E"/>
    <w:rsid w:val="00315086"/>
    <w:rsid w:val="003150D7"/>
    <w:rsid w:val="00315667"/>
    <w:rsid w:val="003156A3"/>
    <w:rsid w:val="00315875"/>
    <w:rsid w:val="00315A36"/>
    <w:rsid w:val="00315B03"/>
    <w:rsid w:val="003164DC"/>
    <w:rsid w:val="00316761"/>
    <w:rsid w:val="003209B0"/>
    <w:rsid w:val="00320DE4"/>
    <w:rsid w:val="003216A5"/>
    <w:rsid w:val="0032189E"/>
    <w:rsid w:val="0032374B"/>
    <w:rsid w:val="0032408B"/>
    <w:rsid w:val="00324101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013"/>
    <w:rsid w:val="0033328C"/>
    <w:rsid w:val="0033372D"/>
    <w:rsid w:val="00334013"/>
    <w:rsid w:val="003346EE"/>
    <w:rsid w:val="003348BC"/>
    <w:rsid w:val="003350D4"/>
    <w:rsid w:val="0033677C"/>
    <w:rsid w:val="00336CED"/>
    <w:rsid w:val="00340183"/>
    <w:rsid w:val="00340AAE"/>
    <w:rsid w:val="00341230"/>
    <w:rsid w:val="00341FE5"/>
    <w:rsid w:val="00342428"/>
    <w:rsid w:val="0034446E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4943"/>
    <w:rsid w:val="0035561C"/>
    <w:rsid w:val="003556DE"/>
    <w:rsid w:val="003565F6"/>
    <w:rsid w:val="00357D99"/>
    <w:rsid w:val="00360F8F"/>
    <w:rsid w:val="00361DC3"/>
    <w:rsid w:val="00362075"/>
    <w:rsid w:val="00362EAF"/>
    <w:rsid w:val="0036334C"/>
    <w:rsid w:val="003635CE"/>
    <w:rsid w:val="003637F7"/>
    <w:rsid w:val="00363B7A"/>
    <w:rsid w:val="00364191"/>
    <w:rsid w:val="003656AA"/>
    <w:rsid w:val="00365704"/>
    <w:rsid w:val="00366323"/>
    <w:rsid w:val="00366751"/>
    <w:rsid w:val="00366780"/>
    <w:rsid w:val="00366927"/>
    <w:rsid w:val="00367442"/>
    <w:rsid w:val="00367632"/>
    <w:rsid w:val="00367D9A"/>
    <w:rsid w:val="0037057C"/>
    <w:rsid w:val="003707D9"/>
    <w:rsid w:val="00371BD7"/>
    <w:rsid w:val="00372BA7"/>
    <w:rsid w:val="00373ECD"/>
    <w:rsid w:val="00374E9C"/>
    <w:rsid w:val="0037575B"/>
    <w:rsid w:val="00375DF5"/>
    <w:rsid w:val="00376497"/>
    <w:rsid w:val="00376A50"/>
    <w:rsid w:val="00376B4F"/>
    <w:rsid w:val="00376C16"/>
    <w:rsid w:val="003770A3"/>
    <w:rsid w:val="0037783E"/>
    <w:rsid w:val="0038097C"/>
    <w:rsid w:val="003810ED"/>
    <w:rsid w:val="0038147A"/>
    <w:rsid w:val="00381565"/>
    <w:rsid w:val="003817A9"/>
    <w:rsid w:val="00381A34"/>
    <w:rsid w:val="00382053"/>
    <w:rsid w:val="00383C00"/>
    <w:rsid w:val="00383E6C"/>
    <w:rsid w:val="00385307"/>
    <w:rsid w:val="0038533D"/>
    <w:rsid w:val="003859DE"/>
    <w:rsid w:val="00386C52"/>
    <w:rsid w:val="00387C74"/>
    <w:rsid w:val="00391040"/>
    <w:rsid w:val="003911CD"/>
    <w:rsid w:val="003920E1"/>
    <w:rsid w:val="003927AC"/>
    <w:rsid w:val="00393129"/>
    <w:rsid w:val="003944D1"/>
    <w:rsid w:val="003959CA"/>
    <w:rsid w:val="00396C6C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4229"/>
    <w:rsid w:val="003B59AD"/>
    <w:rsid w:val="003B5DFB"/>
    <w:rsid w:val="003B615A"/>
    <w:rsid w:val="003B6254"/>
    <w:rsid w:val="003B630F"/>
    <w:rsid w:val="003B6954"/>
    <w:rsid w:val="003B7B4A"/>
    <w:rsid w:val="003B7FF5"/>
    <w:rsid w:val="003C023A"/>
    <w:rsid w:val="003C09FB"/>
    <w:rsid w:val="003C0B6E"/>
    <w:rsid w:val="003C363D"/>
    <w:rsid w:val="003C3750"/>
    <w:rsid w:val="003C4612"/>
    <w:rsid w:val="003C48C7"/>
    <w:rsid w:val="003C4AE0"/>
    <w:rsid w:val="003C6A42"/>
    <w:rsid w:val="003C6C67"/>
    <w:rsid w:val="003C73F3"/>
    <w:rsid w:val="003C7467"/>
    <w:rsid w:val="003C7F29"/>
    <w:rsid w:val="003D0B88"/>
    <w:rsid w:val="003D0E50"/>
    <w:rsid w:val="003D16C7"/>
    <w:rsid w:val="003D1916"/>
    <w:rsid w:val="003D1F49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69D"/>
    <w:rsid w:val="003E2BD4"/>
    <w:rsid w:val="003E2CFB"/>
    <w:rsid w:val="003E3A3C"/>
    <w:rsid w:val="003E44BE"/>
    <w:rsid w:val="003E45CE"/>
    <w:rsid w:val="003E487B"/>
    <w:rsid w:val="003E4967"/>
    <w:rsid w:val="003E540B"/>
    <w:rsid w:val="003E559F"/>
    <w:rsid w:val="003E5B74"/>
    <w:rsid w:val="003E679A"/>
    <w:rsid w:val="003E7062"/>
    <w:rsid w:val="003E787B"/>
    <w:rsid w:val="003E79F3"/>
    <w:rsid w:val="003E7C85"/>
    <w:rsid w:val="003E7D31"/>
    <w:rsid w:val="003F03E7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4F55"/>
    <w:rsid w:val="003F54E0"/>
    <w:rsid w:val="0040023F"/>
    <w:rsid w:val="004004CD"/>
    <w:rsid w:val="0040081A"/>
    <w:rsid w:val="00401454"/>
    <w:rsid w:val="004014EE"/>
    <w:rsid w:val="00402212"/>
    <w:rsid w:val="00402B4A"/>
    <w:rsid w:val="00403C87"/>
    <w:rsid w:val="00404256"/>
    <w:rsid w:val="004051FA"/>
    <w:rsid w:val="00405990"/>
    <w:rsid w:val="00405BA8"/>
    <w:rsid w:val="00405FAE"/>
    <w:rsid w:val="00407A3B"/>
    <w:rsid w:val="00411183"/>
    <w:rsid w:val="00412BDF"/>
    <w:rsid w:val="0041452B"/>
    <w:rsid w:val="00414638"/>
    <w:rsid w:val="0041668B"/>
    <w:rsid w:val="00416AAC"/>
    <w:rsid w:val="004177F3"/>
    <w:rsid w:val="004178C8"/>
    <w:rsid w:val="00417F88"/>
    <w:rsid w:val="00420A3F"/>
    <w:rsid w:val="004219A0"/>
    <w:rsid w:val="00421AD5"/>
    <w:rsid w:val="00422B5A"/>
    <w:rsid w:val="00426900"/>
    <w:rsid w:val="0042729F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C74"/>
    <w:rsid w:val="00447F63"/>
    <w:rsid w:val="004501A5"/>
    <w:rsid w:val="004517F4"/>
    <w:rsid w:val="0045190B"/>
    <w:rsid w:val="004534A9"/>
    <w:rsid w:val="0045393B"/>
    <w:rsid w:val="0045409C"/>
    <w:rsid w:val="00454411"/>
    <w:rsid w:val="004549D9"/>
    <w:rsid w:val="00455C96"/>
    <w:rsid w:val="004566FC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10E"/>
    <w:rsid w:val="00472BDC"/>
    <w:rsid w:val="00472CC9"/>
    <w:rsid w:val="00472FFF"/>
    <w:rsid w:val="00473244"/>
    <w:rsid w:val="0047357D"/>
    <w:rsid w:val="00473797"/>
    <w:rsid w:val="00473EC1"/>
    <w:rsid w:val="0047498D"/>
    <w:rsid w:val="00474E64"/>
    <w:rsid w:val="00474EBC"/>
    <w:rsid w:val="0047561A"/>
    <w:rsid w:val="004757EA"/>
    <w:rsid w:val="00475824"/>
    <w:rsid w:val="004763B3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C70"/>
    <w:rsid w:val="00496FCF"/>
    <w:rsid w:val="00497027"/>
    <w:rsid w:val="00497484"/>
    <w:rsid w:val="004975DA"/>
    <w:rsid w:val="00497784"/>
    <w:rsid w:val="004A1623"/>
    <w:rsid w:val="004A238C"/>
    <w:rsid w:val="004A2808"/>
    <w:rsid w:val="004A2DD3"/>
    <w:rsid w:val="004A33A3"/>
    <w:rsid w:val="004A407D"/>
    <w:rsid w:val="004A4196"/>
    <w:rsid w:val="004A4F85"/>
    <w:rsid w:val="004A5389"/>
    <w:rsid w:val="004A5919"/>
    <w:rsid w:val="004A5FFB"/>
    <w:rsid w:val="004A6301"/>
    <w:rsid w:val="004A643F"/>
    <w:rsid w:val="004A660F"/>
    <w:rsid w:val="004A7B5D"/>
    <w:rsid w:val="004A7F3C"/>
    <w:rsid w:val="004B1EBC"/>
    <w:rsid w:val="004B202C"/>
    <w:rsid w:val="004B23DA"/>
    <w:rsid w:val="004B313F"/>
    <w:rsid w:val="004B3183"/>
    <w:rsid w:val="004B399E"/>
    <w:rsid w:val="004B407B"/>
    <w:rsid w:val="004B428A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B7BA2"/>
    <w:rsid w:val="004C08CF"/>
    <w:rsid w:val="004C0BDB"/>
    <w:rsid w:val="004C1168"/>
    <w:rsid w:val="004C14D3"/>
    <w:rsid w:val="004C1D11"/>
    <w:rsid w:val="004C1D66"/>
    <w:rsid w:val="004C2333"/>
    <w:rsid w:val="004C432A"/>
    <w:rsid w:val="004C5603"/>
    <w:rsid w:val="004C5FC6"/>
    <w:rsid w:val="004C7716"/>
    <w:rsid w:val="004D0F0B"/>
    <w:rsid w:val="004D1098"/>
    <w:rsid w:val="004D1F1D"/>
    <w:rsid w:val="004D27C4"/>
    <w:rsid w:val="004D28D9"/>
    <w:rsid w:val="004D2EFF"/>
    <w:rsid w:val="004D3313"/>
    <w:rsid w:val="004D4252"/>
    <w:rsid w:val="004D4644"/>
    <w:rsid w:val="004D50C4"/>
    <w:rsid w:val="004D5283"/>
    <w:rsid w:val="004D561A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07ED"/>
    <w:rsid w:val="004F1500"/>
    <w:rsid w:val="004F1ADE"/>
    <w:rsid w:val="004F2C88"/>
    <w:rsid w:val="004F3EF2"/>
    <w:rsid w:val="004F4182"/>
    <w:rsid w:val="004F433D"/>
    <w:rsid w:val="004F4B9B"/>
    <w:rsid w:val="004F4DE0"/>
    <w:rsid w:val="004F57D3"/>
    <w:rsid w:val="004F5FD6"/>
    <w:rsid w:val="004F6025"/>
    <w:rsid w:val="004F63AB"/>
    <w:rsid w:val="004F66B9"/>
    <w:rsid w:val="004F7DA4"/>
    <w:rsid w:val="00500D64"/>
    <w:rsid w:val="00500F21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5CA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45A"/>
    <w:rsid w:val="00525FC4"/>
    <w:rsid w:val="00526476"/>
    <w:rsid w:val="005269F2"/>
    <w:rsid w:val="0052739E"/>
    <w:rsid w:val="005276BD"/>
    <w:rsid w:val="005302F1"/>
    <w:rsid w:val="005304A2"/>
    <w:rsid w:val="005308E3"/>
    <w:rsid w:val="00530A62"/>
    <w:rsid w:val="00530A8E"/>
    <w:rsid w:val="00531A78"/>
    <w:rsid w:val="00531F2D"/>
    <w:rsid w:val="0053217A"/>
    <w:rsid w:val="005329FA"/>
    <w:rsid w:val="00533FC8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414"/>
    <w:rsid w:val="00541C67"/>
    <w:rsid w:val="00542D50"/>
    <w:rsid w:val="005444DB"/>
    <w:rsid w:val="0054582C"/>
    <w:rsid w:val="00545D60"/>
    <w:rsid w:val="00545E6A"/>
    <w:rsid w:val="005463DE"/>
    <w:rsid w:val="00547579"/>
    <w:rsid w:val="00550C81"/>
    <w:rsid w:val="005523EF"/>
    <w:rsid w:val="00552548"/>
    <w:rsid w:val="0055281D"/>
    <w:rsid w:val="005533E3"/>
    <w:rsid w:val="00553D65"/>
    <w:rsid w:val="00554AFE"/>
    <w:rsid w:val="00555893"/>
    <w:rsid w:val="0055606D"/>
    <w:rsid w:val="00556C4E"/>
    <w:rsid w:val="00556DC0"/>
    <w:rsid w:val="00556E95"/>
    <w:rsid w:val="00557CA3"/>
    <w:rsid w:val="00557DF0"/>
    <w:rsid w:val="0056112A"/>
    <w:rsid w:val="00561581"/>
    <w:rsid w:val="0056214A"/>
    <w:rsid w:val="005624AA"/>
    <w:rsid w:val="0056290C"/>
    <w:rsid w:val="00562B6F"/>
    <w:rsid w:val="00563116"/>
    <w:rsid w:val="005644F3"/>
    <w:rsid w:val="00564AED"/>
    <w:rsid w:val="00565464"/>
    <w:rsid w:val="00566761"/>
    <w:rsid w:val="005672B5"/>
    <w:rsid w:val="00567A55"/>
    <w:rsid w:val="00570E47"/>
    <w:rsid w:val="00571060"/>
    <w:rsid w:val="00572051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45F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2FAD"/>
    <w:rsid w:val="005931E7"/>
    <w:rsid w:val="00593323"/>
    <w:rsid w:val="005947D7"/>
    <w:rsid w:val="00595DDE"/>
    <w:rsid w:val="0059639E"/>
    <w:rsid w:val="00596B0B"/>
    <w:rsid w:val="00597D33"/>
    <w:rsid w:val="00597F2F"/>
    <w:rsid w:val="005A0258"/>
    <w:rsid w:val="005A1849"/>
    <w:rsid w:val="005A18DC"/>
    <w:rsid w:val="005A1BCA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4BD"/>
    <w:rsid w:val="005B2576"/>
    <w:rsid w:val="005B3791"/>
    <w:rsid w:val="005B3ACA"/>
    <w:rsid w:val="005B3BDB"/>
    <w:rsid w:val="005B3CDC"/>
    <w:rsid w:val="005B4B2D"/>
    <w:rsid w:val="005B4B71"/>
    <w:rsid w:val="005B4BE2"/>
    <w:rsid w:val="005B5926"/>
    <w:rsid w:val="005B5DD2"/>
    <w:rsid w:val="005B61C8"/>
    <w:rsid w:val="005B70B9"/>
    <w:rsid w:val="005C03A4"/>
    <w:rsid w:val="005C09FD"/>
    <w:rsid w:val="005C36D8"/>
    <w:rsid w:val="005C5B24"/>
    <w:rsid w:val="005C6F09"/>
    <w:rsid w:val="005C7520"/>
    <w:rsid w:val="005C7F3A"/>
    <w:rsid w:val="005D0801"/>
    <w:rsid w:val="005D1739"/>
    <w:rsid w:val="005D1C9E"/>
    <w:rsid w:val="005D384F"/>
    <w:rsid w:val="005D3B6D"/>
    <w:rsid w:val="005D3BA2"/>
    <w:rsid w:val="005D3C53"/>
    <w:rsid w:val="005D3EAF"/>
    <w:rsid w:val="005D3EB6"/>
    <w:rsid w:val="005D4B09"/>
    <w:rsid w:val="005D4D84"/>
    <w:rsid w:val="005D5168"/>
    <w:rsid w:val="005D5B9D"/>
    <w:rsid w:val="005D6190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1877"/>
    <w:rsid w:val="00603681"/>
    <w:rsid w:val="00603A9D"/>
    <w:rsid w:val="00603C64"/>
    <w:rsid w:val="006048DE"/>
    <w:rsid w:val="00604FF7"/>
    <w:rsid w:val="00606A8F"/>
    <w:rsid w:val="00606B13"/>
    <w:rsid w:val="006072AD"/>
    <w:rsid w:val="0061133F"/>
    <w:rsid w:val="00611EE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1068"/>
    <w:rsid w:val="00622A03"/>
    <w:rsid w:val="0062307A"/>
    <w:rsid w:val="00623C32"/>
    <w:rsid w:val="0062425C"/>
    <w:rsid w:val="006245AB"/>
    <w:rsid w:val="00624A9F"/>
    <w:rsid w:val="00625976"/>
    <w:rsid w:val="006259FD"/>
    <w:rsid w:val="00626072"/>
    <w:rsid w:val="00630091"/>
    <w:rsid w:val="006302C3"/>
    <w:rsid w:val="00631796"/>
    <w:rsid w:val="0063292F"/>
    <w:rsid w:val="00633199"/>
    <w:rsid w:val="00633511"/>
    <w:rsid w:val="00633F24"/>
    <w:rsid w:val="00634D26"/>
    <w:rsid w:val="00634F25"/>
    <w:rsid w:val="00635090"/>
    <w:rsid w:val="00635475"/>
    <w:rsid w:val="0063591C"/>
    <w:rsid w:val="00636C72"/>
    <w:rsid w:val="00637264"/>
    <w:rsid w:val="00637454"/>
    <w:rsid w:val="00641B57"/>
    <w:rsid w:val="00641D68"/>
    <w:rsid w:val="006420BD"/>
    <w:rsid w:val="0064216D"/>
    <w:rsid w:val="00642E1A"/>
    <w:rsid w:val="00643E05"/>
    <w:rsid w:val="006441BB"/>
    <w:rsid w:val="00644524"/>
    <w:rsid w:val="006452DD"/>
    <w:rsid w:val="006454C3"/>
    <w:rsid w:val="00645A7C"/>
    <w:rsid w:val="00647B31"/>
    <w:rsid w:val="0065120C"/>
    <w:rsid w:val="00651293"/>
    <w:rsid w:val="006518FA"/>
    <w:rsid w:val="00651B80"/>
    <w:rsid w:val="00654229"/>
    <w:rsid w:val="00654293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4C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8A1"/>
    <w:rsid w:val="00670B4E"/>
    <w:rsid w:val="00670FBA"/>
    <w:rsid w:val="00671279"/>
    <w:rsid w:val="0067318D"/>
    <w:rsid w:val="00673466"/>
    <w:rsid w:val="006748D7"/>
    <w:rsid w:val="00674D04"/>
    <w:rsid w:val="0067547F"/>
    <w:rsid w:val="00676718"/>
    <w:rsid w:val="0067714C"/>
    <w:rsid w:val="00677849"/>
    <w:rsid w:val="00677E3A"/>
    <w:rsid w:val="00680E31"/>
    <w:rsid w:val="00680F1A"/>
    <w:rsid w:val="0068131F"/>
    <w:rsid w:val="0068159B"/>
    <w:rsid w:val="00681656"/>
    <w:rsid w:val="006818E2"/>
    <w:rsid w:val="00681BC8"/>
    <w:rsid w:val="00681EC9"/>
    <w:rsid w:val="006822D9"/>
    <w:rsid w:val="006839EF"/>
    <w:rsid w:val="00684417"/>
    <w:rsid w:val="00684889"/>
    <w:rsid w:val="006861F2"/>
    <w:rsid w:val="00686C90"/>
    <w:rsid w:val="006870DB"/>
    <w:rsid w:val="006907A7"/>
    <w:rsid w:val="00690E2E"/>
    <w:rsid w:val="0069120D"/>
    <w:rsid w:val="00691579"/>
    <w:rsid w:val="006918C6"/>
    <w:rsid w:val="00691D6E"/>
    <w:rsid w:val="00692800"/>
    <w:rsid w:val="00692F47"/>
    <w:rsid w:val="0069414D"/>
    <w:rsid w:val="006945D4"/>
    <w:rsid w:val="00694CB6"/>
    <w:rsid w:val="00694F89"/>
    <w:rsid w:val="00695117"/>
    <w:rsid w:val="006959CD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784"/>
    <w:rsid w:val="006B2D20"/>
    <w:rsid w:val="006B30C7"/>
    <w:rsid w:val="006B3264"/>
    <w:rsid w:val="006C025D"/>
    <w:rsid w:val="006C046E"/>
    <w:rsid w:val="006C08FF"/>
    <w:rsid w:val="006C2A11"/>
    <w:rsid w:val="006C2A70"/>
    <w:rsid w:val="006C2ADA"/>
    <w:rsid w:val="006C2B7B"/>
    <w:rsid w:val="006C40EF"/>
    <w:rsid w:val="006C4272"/>
    <w:rsid w:val="006C4EC8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977"/>
    <w:rsid w:val="006D60E8"/>
    <w:rsid w:val="006D651E"/>
    <w:rsid w:val="006D7109"/>
    <w:rsid w:val="006D7C96"/>
    <w:rsid w:val="006E1AC4"/>
    <w:rsid w:val="006E24AB"/>
    <w:rsid w:val="006E2DC4"/>
    <w:rsid w:val="006E2E94"/>
    <w:rsid w:val="006E3630"/>
    <w:rsid w:val="006E388C"/>
    <w:rsid w:val="006E38ED"/>
    <w:rsid w:val="006E3B6F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17A3"/>
    <w:rsid w:val="006F1A45"/>
    <w:rsid w:val="006F2F46"/>
    <w:rsid w:val="006F30A6"/>
    <w:rsid w:val="006F342F"/>
    <w:rsid w:val="006F3A35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1EE5"/>
    <w:rsid w:val="007020D9"/>
    <w:rsid w:val="00703AD1"/>
    <w:rsid w:val="007046A8"/>
    <w:rsid w:val="0070485C"/>
    <w:rsid w:val="007050BD"/>
    <w:rsid w:val="007053D2"/>
    <w:rsid w:val="0070597A"/>
    <w:rsid w:val="007060DB"/>
    <w:rsid w:val="00707199"/>
    <w:rsid w:val="0071093E"/>
    <w:rsid w:val="007109E5"/>
    <w:rsid w:val="00710DE0"/>
    <w:rsid w:val="007126C6"/>
    <w:rsid w:val="00713789"/>
    <w:rsid w:val="0071452C"/>
    <w:rsid w:val="0071455E"/>
    <w:rsid w:val="007146D7"/>
    <w:rsid w:val="00714BB1"/>
    <w:rsid w:val="00716113"/>
    <w:rsid w:val="00716626"/>
    <w:rsid w:val="007168EC"/>
    <w:rsid w:val="007168F9"/>
    <w:rsid w:val="00716975"/>
    <w:rsid w:val="00717B5B"/>
    <w:rsid w:val="00717B97"/>
    <w:rsid w:val="007205ED"/>
    <w:rsid w:val="00720BB6"/>
    <w:rsid w:val="007224D9"/>
    <w:rsid w:val="00722AF2"/>
    <w:rsid w:val="0072344E"/>
    <w:rsid w:val="00723A79"/>
    <w:rsid w:val="007251CB"/>
    <w:rsid w:val="007256CB"/>
    <w:rsid w:val="0072676E"/>
    <w:rsid w:val="00726903"/>
    <w:rsid w:val="007314CB"/>
    <w:rsid w:val="00732028"/>
    <w:rsid w:val="007328FA"/>
    <w:rsid w:val="00732BCF"/>
    <w:rsid w:val="00733087"/>
    <w:rsid w:val="0073340D"/>
    <w:rsid w:val="00733D2F"/>
    <w:rsid w:val="007346E3"/>
    <w:rsid w:val="00734995"/>
    <w:rsid w:val="00735102"/>
    <w:rsid w:val="0073629A"/>
    <w:rsid w:val="007363AF"/>
    <w:rsid w:val="007364EF"/>
    <w:rsid w:val="00736829"/>
    <w:rsid w:val="00736E42"/>
    <w:rsid w:val="00737246"/>
    <w:rsid w:val="00740C8F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0C71"/>
    <w:rsid w:val="00761248"/>
    <w:rsid w:val="00761416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149"/>
    <w:rsid w:val="00771270"/>
    <w:rsid w:val="00771274"/>
    <w:rsid w:val="00771CCF"/>
    <w:rsid w:val="00772A35"/>
    <w:rsid w:val="00772D96"/>
    <w:rsid w:val="007735D7"/>
    <w:rsid w:val="00774920"/>
    <w:rsid w:val="00774AF1"/>
    <w:rsid w:val="00774E1E"/>
    <w:rsid w:val="00775F6F"/>
    <w:rsid w:val="00775FD8"/>
    <w:rsid w:val="007769E7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89E"/>
    <w:rsid w:val="00787B45"/>
    <w:rsid w:val="007901A1"/>
    <w:rsid w:val="007908EF"/>
    <w:rsid w:val="00790BAD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1C5"/>
    <w:rsid w:val="007A17C2"/>
    <w:rsid w:val="007A1BE4"/>
    <w:rsid w:val="007A3595"/>
    <w:rsid w:val="007A3BCB"/>
    <w:rsid w:val="007A517D"/>
    <w:rsid w:val="007A524F"/>
    <w:rsid w:val="007A5538"/>
    <w:rsid w:val="007A58DE"/>
    <w:rsid w:val="007A5B9D"/>
    <w:rsid w:val="007A5EF1"/>
    <w:rsid w:val="007A6D87"/>
    <w:rsid w:val="007B0240"/>
    <w:rsid w:val="007B03E1"/>
    <w:rsid w:val="007B2588"/>
    <w:rsid w:val="007B2BDB"/>
    <w:rsid w:val="007B3AEE"/>
    <w:rsid w:val="007B46DC"/>
    <w:rsid w:val="007C1A9A"/>
    <w:rsid w:val="007C342B"/>
    <w:rsid w:val="007C45D2"/>
    <w:rsid w:val="007C4878"/>
    <w:rsid w:val="007C4E10"/>
    <w:rsid w:val="007C5A66"/>
    <w:rsid w:val="007C5CA5"/>
    <w:rsid w:val="007C5FED"/>
    <w:rsid w:val="007C6489"/>
    <w:rsid w:val="007C7A16"/>
    <w:rsid w:val="007C7A81"/>
    <w:rsid w:val="007C7DC6"/>
    <w:rsid w:val="007D0037"/>
    <w:rsid w:val="007D2772"/>
    <w:rsid w:val="007D2AFD"/>
    <w:rsid w:val="007D2D10"/>
    <w:rsid w:val="007D348E"/>
    <w:rsid w:val="007D4275"/>
    <w:rsid w:val="007D5018"/>
    <w:rsid w:val="007D7370"/>
    <w:rsid w:val="007E081E"/>
    <w:rsid w:val="007E08CC"/>
    <w:rsid w:val="007E0A68"/>
    <w:rsid w:val="007E0B48"/>
    <w:rsid w:val="007E1F8A"/>
    <w:rsid w:val="007E2A89"/>
    <w:rsid w:val="007E385C"/>
    <w:rsid w:val="007E43D6"/>
    <w:rsid w:val="007E4517"/>
    <w:rsid w:val="007E471B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1EC5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343F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9BC"/>
    <w:rsid w:val="00833BBA"/>
    <w:rsid w:val="00833C38"/>
    <w:rsid w:val="00834CC3"/>
    <w:rsid w:val="008350FC"/>
    <w:rsid w:val="00835425"/>
    <w:rsid w:val="00837405"/>
    <w:rsid w:val="0084053B"/>
    <w:rsid w:val="008408EE"/>
    <w:rsid w:val="0084354A"/>
    <w:rsid w:val="008442FD"/>
    <w:rsid w:val="00844CC3"/>
    <w:rsid w:val="008477A4"/>
    <w:rsid w:val="00851AE4"/>
    <w:rsid w:val="008524C9"/>
    <w:rsid w:val="00852C60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9C4"/>
    <w:rsid w:val="00860E60"/>
    <w:rsid w:val="0086182E"/>
    <w:rsid w:val="0086383E"/>
    <w:rsid w:val="00864BF0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4E2"/>
    <w:rsid w:val="0087687C"/>
    <w:rsid w:val="00876F8E"/>
    <w:rsid w:val="0087706E"/>
    <w:rsid w:val="00877B9C"/>
    <w:rsid w:val="00881A6D"/>
    <w:rsid w:val="00882335"/>
    <w:rsid w:val="00882727"/>
    <w:rsid w:val="00882C44"/>
    <w:rsid w:val="00884AF9"/>
    <w:rsid w:val="008867EC"/>
    <w:rsid w:val="008869B1"/>
    <w:rsid w:val="008872C2"/>
    <w:rsid w:val="00887F50"/>
    <w:rsid w:val="008901E3"/>
    <w:rsid w:val="008908A4"/>
    <w:rsid w:val="00892817"/>
    <w:rsid w:val="0089374F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5CD"/>
    <w:rsid w:val="008A5604"/>
    <w:rsid w:val="008A57E5"/>
    <w:rsid w:val="008A59A6"/>
    <w:rsid w:val="008A5CE4"/>
    <w:rsid w:val="008A5E48"/>
    <w:rsid w:val="008A679F"/>
    <w:rsid w:val="008A6949"/>
    <w:rsid w:val="008A75A9"/>
    <w:rsid w:val="008B05DA"/>
    <w:rsid w:val="008B1A69"/>
    <w:rsid w:val="008B1A7C"/>
    <w:rsid w:val="008B272A"/>
    <w:rsid w:val="008B2C5D"/>
    <w:rsid w:val="008B2C78"/>
    <w:rsid w:val="008B2E14"/>
    <w:rsid w:val="008B3D28"/>
    <w:rsid w:val="008B4066"/>
    <w:rsid w:val="008B4B9C"/>
    <w:rsid w:val="008B4E9C"/>
    <w:rsid w:val="008B5106"/>
    <w:rsid w:val="008B62AF"/>
    <w:rsid w:val="008B72AC"/>
    <w:rsid w:val="008B7D32"/>
    <w:rsid w:val="008B7EC1"/>
    <w:rsid w:val="008C0DDF"/>
    <w:rsid w:val="008C1EBE"/>
    <w:rsid w:val="008C2698"/>
    <w:rsid w:val="008C2BA7"/>
    <w:rsid w:val="008C2FD0"/>
    <w:rsid w:val="008C30B8"/>
    <w:rsid w:val="008C42C9"/>
    <w:rsid w:val="008C446F"/>
    <w:rsid w:val="008C4692"/>
    <w:rsid w:val="008C4DF7"/>
    <w:rsid w:val="008C5959"/>
    <w:rsid w:val="008C5CA0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2C28"/>
    <w:rsid w:val="008E309B"/>
    <w:rsid w:val="008E3378"/>
    <w:rsid w:val="008E3694"/>
    <w:rsid w:val="008E381B"/>
    <w:rsid w:val="008E449C"/>
    <w:rsid w:val="008E484B"/>
    <w:rsid w:val="008E6ECA"/>
    <w:rsid w:val="008E7382"/>
    <w:rsid w:val="008E7544"/>
    <w:rsid w:val="008E78E4"/>
    <w:rsid w:val="008E7BF8"/>
    <w:rsid w:val="008F01E6"/>
    <w:rsid w:val="008F1C34"/>
    <w:rsid w:val="008F1DC7"/>
    <w:rsid w:val="008F2300"/>
    <w:rsid w:val="008F2372"/>
    <w:rsid w:val="008F2D94"/>
    <w:rsid w:val="008F48BD"/>
    <w:rsid w:val="008F4CC1"/>
    <w:rsid w:val="008F597F"/>
    <w:rsid w:val="008F634C"/>
    <w:rsid w:val="008F6D26"/>
    <w:rsid w:val="008F6FE5"/>
    <w:rsid w:val="008F73DF"/>
    <w:rsid w:val="008F7D47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07C79"/>
    <w:rsid w:val="009109D9"/>
    <w:rsid w:val="00911198"/>
    <w:rsid w:val="009111B7"/>
    <w:rsid w:val="0091170B"/>
    <w:rsid w:val="00911ABB"/>
    <w:rsid w:val="009133A3"/>
    <w:rsid w:val="00913698"/>
    <w:rsid w:val="0091426B"/>
    <w:rsid w:val="00914A7F"/>
    <w:rsid w:val="009158E4"/>
    <w:rsid w:val="00915916"/>
    <w:rsid w:val="00915CD6"/>
    <w:rsid w:val="009174B4"/>
    <w:rsid w:val="00920634"/>
    <w:rsid w:val="0092287C"/>
    <w:rsid w:val="00924138"/>
    <w:rsid w:val="0092757A"/>
    <w:rsid w:val="009300AE"/>
    <w:rsid w:val="0093099B"/>
    <w:rsid w:val="00930EFE"/>
    <w:rsid w:val="00930F97"/>
    <w:rsid w:val="00931235"/>
    <w:rsid w:val="00931840"/>
    <w:rsid w:val="0093653B"/>
    <w:rsid w:val="0093686C"/>
    <w:rsid w:val="009368C9"/>
    <w:rsid w:val="00936D1D"/>
    <w:rsid w:val="00936DA6"/>
    <w:rsid w:val="009370DC"/>
    <w:rsid w:val="00937234"/>
    <w:rsid w:val="009376CC"/>
    <w:rsid w:val="00937E3F"/>
    <w:rsid w:val="0094001F"/>
    <w:rsid w:val="00941901"/>
    <w:rsid w:val="0094211D"/>
    <w:rsid w:val="00942199"/>
    <w:rsid w:val="00943663"/>
    <w:rsid w:val="009448C2"/>
    <w:rsid w:val="009449CF"/>
    <w:rsid w:val="009454FA"/>
    <w:rsid w:val="0094566C"/>
    <w:rsid w:val="00946CB5"/>
    <w:rsid w:val="00947CBC"/>
    <w:rsid w:val="009516B0"/>
    <w:rsid w:val="00951D77"/>
    <w:rsid w:val="00951EDC"/>
    <w:rsid w:val="009527EF"/>
    <w:rsid w:val="00954F8C"/>
    <w:rsid w:val="00955C80"/>
    <w:rsid w:val="009562E9"/>
    <w:rsid w:val="009567AA"/>
    <w:rsid w:val="00960DED"/>
    <w:rsid w:val="0096126B"/>
    <w:rsid w:val="00961B5D"/>
    <w:rsid w:val="00961EDC"/>
    <w:rsid w:val="009623D2"/>
    <w:rsid w:val="00962801"/>
    <w:rsid w:val="009628AB"/>
    <w:rsid w:val="0096460C"/>
    <w:rsid w:val="00964812"/>
    <w:rsid w:val="00964B0E"/>
    <w:rsid w:val="00965F69"/>
    <w:rsid w:val="00966297"/>
    <w:rsid w:val="00966647"/>
    <w:rsid w:val="00967ACF"/>
    <w:rsid w:val="0097002E"/>
    <w:rsid w:val="00970070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3CE0"/>
    <w:rsid w:val="00984137"/>
    <w:rsid w:val="00984A6B"/>
    <w:rsid w:val="00986CB9"/>
    <w:rsid w:val="00986DD3"/>
    <w:rsid w:val="009878CA"/>
    <w:rsid w:val="00991A8D"/>
    <w:rsid w:val="009921E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337"/>
    <w:rsid w:val="009A15E1"/>
    <w:rsid w:val="009A1D2B"/>
    <w:rsid w:val="009A20A5"/>
    <w:rsid w:val="009A2660"/>
    <w:rsid w:val="009A2989"/>
    <w:rsid w:val="009A2C83"/>
    <w:rsid w:val="009A2FD9"/>
    <w:rsid w:val="009A348F"/>
    <w:rsid w:val="009A6268"/>
    <w:rsid w:val="009A6EAD"/>
    <w:rsid w:val="009B1F0B"/>
    <w:rsid w:val="009B27B6"/>
    <w:rsid w:val="009B28B5"/>
    <w:rsid w:val="009B2C69"/>
    <w:rsid w:val="009B37C0"/>
    <w:rsid w:val="009B3E46"/>
    <w:rsid w:val="009B602A"/>
    <w:rsid w:val="009B6531"/>
    <w:rsid w:val="009B6AFA"/>
    <w:rsid w:val="009B7F8D"/>
    <w:rsid w:val="009C1E40"/>
    <w:rsid w:val="009C36D3"/>
    <w:rsid w:val="009C4E83"/>
    <w:rsid w:val="009C75C5"/>
    <w:rsid w:val="009C7C43"/>
    <w:rsid w:val="009D01CB"/>
    <w:rsid w:val="009D161B"/>
    <w:rsid w:val="009D1A9C"/>
    <w:rsid w:val="009D260B"/>
    <w:rsid w:val="009D367F"/>
    <w:rsid w:val="009D3B31"/>
    <w:rsid w:val="009D3D3F"/>
    <w:rsid w:val="009D3FFD"/>
    <w:rsid w:val="009D66B4"/>
    <w:rsid w:val="009D6C15"/>
    <w:rsid w:val="009D7274"/>
    <w:rsid w:val="009D75F3"/>
    <w:rsid w:val="009D7B50"/>
    <w:rsid w:val="009E1E8A"/>
    <w:rsid w:val="009E2C25"/>
    <w:rsid w:val="009E2E0C"/>
    <w:rsid w:val="009E370D"/>
    <w:rsid w:val="009E6F3F"/>
    <w:rsid w:val="009E756A"/>
    <w:rsid w:val="009E7E3E"/>
    <w:rsid w:val="009F015C"/>
    <w:rsid w:val="009F0A3D"/>
    <w:rsid w:val="009F0FB0"/>
    <w:rsid w:val="009F1E6E"/>
    <w:rsid w:val="009F21E2"/>
    <w:rsid w:val="009F24AA"/>
    <w:rsid w:val="009F2C52"/>
    <w:rsid w:val="009F4B44"/>
    <w:rsid w:val="009F4C0E"/>
    <w:rsid w:val="009F55A1"/>
    <w:rsid w:val="009F5C04"/>
    <w:rsid w:val="009F5FC0"/>
    <w:rsid w:val="009F66C2"/>
    <w:rsid w:val="009F7274"/>
    <w:rsid w:val="009F7F3E"/>
    <w:rsid w:val="00A009CB"/>
    <w:rsid w:val="00A01C62"/>
    <w:rsid w:val="00A02076"/>
    <w:rsid w:val="00A0270F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174A"/>
    <w:rsid w:val="00A15089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599B"/>
    <w:rsid w:val="00A264F5"/>
    <w:rsid w:val="00A2655B"/>
    <w:rsid w:val="00A26CB2"/>
    <w:rsid w:val="00A26DF6"/>
    <w:rsid w:val="00A27094"/>
    <w:rsid w:val="00A271E3"/>
    <w:rsid w:val="00A27978"/>
    <w:rsid w:val="00A27E95"/>
    <w:rsid w:val="00A27FB6"/>
    <w:rsid w:val="00A30E71"/>
    <w:rsid w:val="00A3174E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6F7"/>
    <w:rsid w:val="00A377B5"/>
    <w:rsid w:val="00A4018A"/>
    <w:rsid w:val="00A404BF"/>
    <w:rsid w:val="00A4092C"/>
    <w:rsid w:val="00A43696"/>
    <w:rsid w:val="00A438CC"/>
    <w:rsid w:val="00A43F90"/>
    <w:rsid w:val="00A442E5"/>
    <w:rsid w:val="00A44A58"/>
    <w:rsid w:val="00A466A6"/>
    <w:rsid w:val="00A46FD9"/>
    <w:rsid w:val="00A4790D"/>
    <w:rsid w:val="00A4799D"/>
    <w:rsid w:val="00A50271"/>
    <w:rsid w:val="00A514EF"/>
    <w:rsid w:val="00A51F1B"/>
    <w:rsid w:val="00A52F57"/>
    <w:rsid w:val="00A53245"/>
    <w:rsid w:val="00A53507"/>
    <w:rsid w:val="00A537BE"/>
    <w:rsid w:val="00A54344"/>
    <w:rsid w:val="00A5489B"/>
    <w:rsid w:val="00A54F45"/>
    <w:rsid w:val="00A55177"/>
    <w:rsid w:val="00A55321"/>
    <w:rsid w:val="00A57078"/>
    <w:rsid w:val="00A57748"/>
    <w:rsid w:val="00A6021C"/>
    <w:rsid w:val="00A60DBE"/>
    <w:rsid w:val="00A61031"/>
    <w:rsid w:val="00A622AD"/>
    <w:rsid w:val="00A62A90"/>
    <w:rsid w:val="00A63102"/>
    <w:rsid w:val="00A64AD0"/>
    <w:rsid w:val="00A64FB3"/>
    <w:rsid w:val="00A65479"/>
    <w:rsid w:val="00A6602C"/>
    <w:rsid w:val="00A6697D"/>
    <w:rsid w:val="00A67874"/>
    <w:rsid w:val="00A70169"/>
    <w:rsid w:val="00A70822"/>
    <w:rsid w:val="00A7173A"/>
    <w:rsid w:val="00A7262B"/>
    <w:rsid w:val="00A731CB"/>
    <w:rsid w:val="00A74F9E"/>
    <w:rsid w:val="00A7516D"/>
    <w:rsid w:val="00A75961"/>
    <w:rsid w:val="00A7603D"/>
    <w:rsid w:val="00A8094E"/>
    <w:rsid w:val="00A81581"/>
    <w:rsid w:val="00A821BE"/>
    <w:rsid w:val="00A82372"/>
    <w:rsid w:val="00A840BA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B3D"/>
    <w:rsid w:val="00A91387"/>
    <w:rsid w:val="00A917E4"/>
    <w:rsid w:val="00A9283C"/>
    <w:rsid w:val="00A94093"/>
    <w:rsid w:val="00A9520B"/>
    <w:rsid w:val="00A9546C"/>
    <w:rsid w:val="00A958D7"/>
    <w:rsid w:val="00A974AD"/>
    <w:rsid w:val="00A975E8"/>
    <w:rsid w:val="00A97BE6"/>
    <w:rsid w:val="00AA01A0"/>
    <w:rsid w:val="00AA0A27"/>
    <w:rsid w:val="00AA13C2"/>
    <w:rsid w:val="00AA14F2"/>
    <w:rsid w:val="00AA22B3"/>
    <w:rsid w:val="00AA2A68"/>
    <w:rsid w:val="00AA2AD0"/>
    <w:rsid w:val="00AA3F91"/>
    <w:rsid w:val="00AA462F"/>
    <w:rsid w:val="00AA5749"/>
    <w:rsid w:val="00AA5A56"/>
    <w:rsid w:val="00AA5EED"/>
    <w:rsid w:val="00AA6184"/>
    <w:rsid w:val="00AA7B98"/>
    <w:rsid w:val="00AA7EED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065"/>
    <w:rsid w:val="00AC52BF"/>
    <w:rsid w:val="00AC6368"/>
    <w:rsid w:val="00AC6426"/>
    <w:rsid w:val="00AC698E"/>
    <w:rsid w:val="00AC7015"/>
    <w:rsid w:val="00AC7D89"/>
    <w:rsid w:val="00AD277A"/>
    <w:rsid w:val="00AD2E30"/>
    <w:rsid w:val="00AD346A"/>
    <w:rsid w:val="00AD3A36"/>
    <w:rsid w:val="00AD4049"/>
    <w:rsid w:val="00AD4106"/>
    <w:rsid w:val="00AD41B8"/>
    <w:rsid w:val="00AD478D"/>
    <w:rsid w:val="00AD4F27"/>
    <w:rsid w:val="00AD5647"/>
    <w:rsid w:val="00AD6841"/>
    <w:rsid w:val="00AD6CD6"/>
    <w:rsid w:val="00AE025A"/>
    <w:rsid w:val="00AE053F"/>
    <w:rsid w:val="00AE0749"/>
    <w:rsid w:val="00AE260B"/>
    <w:rsid w:val="00AE3391"/>
    <w:rsid w:val="00AE4010"/>
    <w:rsid w:val="00AE4591"/>
    <w:rsid w:val="00AE45CF"/>
    <w:rsid w:val="00AE4965"/>
    <w:rsid w:val="00AE4C3E"/>
    <w:rsid w:val="00AE50D2"/>
    <w:rsid w:val="00AE5D83"/>
    <w:rsid w:val="00AE7999"/>
    <w:rsid w:val="00AE7B8D"/>
    <w:rsid w:val="00AE7C39"/>
    <w:rsid w:val="00AF0762"/>
    <w:rsid w:val="00AF0A97"/>
    <w:rsid w:val="00AF0F7E"/>
    <w:rsid w:val="00AF1377"/>
    <w:rsid w:val="00AF1A87"/>
    <w:rsid w:val="00AF1BCD"/>
    <w:rsid w:val="00AF1CC3"/>
    <w:rsid w:val="00AF2210"/>
    <w:rsid w:val="00AF3C40"/>
    <w:rsid w:val="00AF470E"/>
    <w:rsid w:val="00AF5C04"/>
    <w:rsid w:val="00AF5E3E"/>
    <w:rsid w:val="00AF64CF"/>
    <w:rsid w:val="00AF688E"/>
    <w:rsid w:val="00AF7405"/>
    <w:rsid w:val="00B00398"/>
    <w:rsid w:val="00B00DAE"/>
    <w:rsid w:val="00B029AD"/>
    <w:rsid w:val="00B02EFA"/>
    <w:rsid w:val="00B030EF"/>
    <w:rsid w:val="00B04194"/>
    <w:rsid w:val="00B0421F"/>
    <w:rsid w:val="00B05075"/>
    <w:rsid w:val="00B058F3"/>
    <w:rsid w:val="00B0677D"/>
    <w:rsid w:val="00B069D5"/>
    <w:rsid w:val="00B07ABA"/>
    <w:rsid w:val="00B10321"/>
    <w:rsid w:val="00B119CC"/>
    <w:rsid w:val="00B11B62"/>
    <w:rsid w:val="00B12135"/>
    <w:rsid w:val="00B13287"/>
    <w:rsid w:val="00B148B3"/>
    <w:rsid w:val="00B14C71"/>
    <w:rsid w:val="00B17440"/>
    <w:rsid w:val="00B2099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08D3"/>
    <w:rsid w:val="00B30EB8"/>
    <w:rsid w:val="00B3137D"/>
    <w:rsid w:val="00B31914"/>
    <w:rsid w:val="00B31C8C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26"/>
    <w:rsid w:val="00B4005F"/>
    <w:rsid w:val="00B403E4"/>
    <w:rsid w:val="00B40B3D"/>
    <w:rsid w:val="00B41E99"/>
    <w:rsid w:val="00B437C7"/>
    <w:rsid w:val="00B44118"/>
    <w:rsid w:val="00B4456F"/>
    <w:rsid w:val="00B456A4"/>
    <w:rsid w:val="00B4595F"/>
    <w:rsid w:val="00B459EF"/>
    <w:rsid w:val="00B45FB4"/>
    <w:rsid w:val="00B500B8"/>
    <w:rsid w:val="00B51DE8"/>
    <w:rsid w:val="00B51E5A"/>
    <w:rsid w:val="00B52270"/>
    <w:rsid w:val="00B5254F"/>
    <w:rsid w:val="00B532E3"/>
    <w:rsid w:val="00B53EE5"/>
    <w:rsid w:val="00B54E56"/>
    <w:rsid w:val="00B55211"/>
    <w:rsid w:val="00B555BA"/>
    <w:rsid w:val="00B55835"/>
    <w:rsid w:val="00B55D36"/>
    <w:rsid w:val="00B562D0"/>
    <w:rsid w:val="00B56925"/>
    <w:rsid w:val="00B57845"/>
    <w:rsid w:val="00B57E22"/>
    <w:rsid w:val="00B57E71"/>
    <w:rsid w:val="00B60CB3"/>
    <w:rsid w:val="00B611AF"/>
    <w:rsid w:val="00B632A6"/>
    <w:rsid w:val="00B6356B"/>
    <w:rsid w:val="00B646D7"/>
    <w:rsid w:val="00B6646C"/>
    <w:rsid w:val="00B66D9E"/>
    <w:rsid w:val="00B676B3"/>
    <w:rsid w:val="00B70233"/>
    <w:rsid w:val="00B71428"/>
    <w:rsid w:val="00B718C7"/>
    <w:rsid w:val="00B71AB5"/>
    <w:rsid w:val="00B71C99"/>
    <w:rsid w:val="00B71D7F"/>
    <w:rsid w:val="00B740F5"/>
    <w:rsid w:val="00B742CA"/>
    <w:rsid w:val="00B74A6B"/>
    <w:rsid w:val="00B74B48"/>
    <w:rsid w:val="00B75B05"/>
    <w:rsid w:val="00B76AB1"/>
    <w:rsid w:val="00B77BBA"/>
    <w:rsid w:val="00B80B09"/>
    <w:rsid w:val="00B81941"/>
    <w:rsid w:val="00B83522"/>
    <w:rsid w:val="00B83B06"/>
    <w:rsid w:val="00B84FB5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95A78"/>
    <w:rsid w:val="00B96235"/>
    <w:rsid w:val="00BA00CA"/>
    <w:rsid w:val="00BA0554"/>
    <w:rsid w:val="00BA0A19"/>
    <w:rsid w:val="00BA0A59"/>
    <w:rsid w:val="00BA2E2F"/>
    <w:rsid w:val="00BA3007"/>
    <w:rsid w:val="00BA397A"/>
    <w:rsid w:val="00BA3A98"/>
    <w:rsid w:val="00BA497D"/>
    <w:rsid w:val="00BA4DF3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19A"/>
    <w:rsid w:val="00BB6854"/>
    <w:rsid w:val="00BB6D30"/>
    <w:rsid w:val="00BB72B7"/>
    <w:rsid w:val="00BB7E2B"/>
    <w:rsid w:val="00BB7F06"/>
    <w:rsid w:val="00BC0BC4"/>
    <w:rsid w:val="00BC153F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2B10"/>
    <w:rsid w:val="00BD3446"/>
    <w:rsid w:val="00BD3B17"/>
    <w:rsid w:val="00BD3F70"/>
    <w:rsid w:val="00BD45FE"/>
    <w:rsid w:val="00BD4FAE"/>
    <w:rsid w:val="00BD754E"/>
    <w:rsid w:val="00BD7831"/>
    <w:rsid w:val="00BE007C"/>
    <w:rsid w:val="00BE0C0D"/>
    <w:rsid w:val="00BE0CE3"/>
    <w:rsid w:val="00BE1AD1"/>
    <w:rsid w:val="00BE1DC0"/>
    <w:rsid w:val="00BE22A6"/>
    <w:rsid w:val="00BE25EE"/>
    <w:rsid w:val="00BE3011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477"/>
    <w:rsid w:val="00BE7573"/>
    <w:rsid w:val="00BF043E"/>
    <w:rsid w:val="00BF060A"/>
    <w:rsid w:val="00BF06FE"/>
    <w:rsid w:val="00BF07DA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BF669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1F0C"/>
    <w:rsid w:val="00C12657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03C0"/>
    <w:rsid w:val="00C20F36"/>
    <w:rsid w:val="00C2260B"/>
    <w:rsid w:val="00C22E2A"/>
    <w:rsid w:val="00C22EC3"/>
    <w:rsid w:val="00C23703"/>
    <w:rsid w:val="00C23F20"/>
    <w:rsid w:val="00C2499C"/>
    <w:rsid w:val="00C262B5"/>
    <w:rsid w:val="00C266B7"/>
    <w:rsid w:val="00C26C67"/>
    <w:rsid w:val="00C2711F"/>
    <w:rsid w:val="00C2796D"/>
    <w:rsid w:val="00C30203"/>
    <w:rsid w:val="00C303DD"/>
    <w:rsid w:val="00C303F1"/>
    <w:rsid w:val="00C327ED"/>
    <w:rsid w:val="00C3313E"/>
    <w:rsid w:val="00C334EF"/>
    <w:rsid w:val="00C33633"/>
    <w:rsid w:val="00C34766"/>
    <w:rsid w:val="00C34BBE"/>
    <w:rsid w:val="00C359E7"/>
    <w:rsid w:val="00C36BD2"/>
    <w:rsid w:val="00C37C09"/>
    <w:rsid w:val="00C4010D"/>
    <w:rsid w:val="00C42080"/>
    <w:rsid w:val="00C4346F"/>
    <w:rsid w:val="00C44893"/>
    <w:rsid w:val="00C454B5"/>
    <w:rsid w:val="00C45A0D"/>
    <w:rsid w:val="00C46036"/>
    <w:rsid w:val="00C4617F"/>
    <w:rsid w:val="00C46228"/>
    <w:rsid w:val="00C46612"/>
    <w:rsid w:val="00C4691D"/>
    <w:rsid w:val="00C4695C"/>
    <w:rsid w:val="00C47037"/>
    <w:rsid w:val="00C472F1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971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6FC9"/>
    <w:rsid w:val="00C67AF1"/>
    <w:rsid w:val="00C708DA"/>
    <w:rsid w:val="00C70B58"/>
    <w:rsid w:val="00C70E79"/>
    <w:rsid w:val="00C71096"/>
    <w:rsid w:val="00C713BC"/>
    <w:rsid w:val="00C71FA2"/>
    <w:rsid w:val="00C721F6"/>
    <w:rsid w:val="00C72397"/>
    <w:rsid w:val="00C72D2C"/>
    <w:rsid w:val="00C73099"/>
    <w:rsid w:val="00C73148"/>
    <w:rsid w:val="00C75126"/>
    <w:rsid w:val="00C7519D"/>
    <w:rsid w:val="00C7522D"/>
    <w:rsid w:val="00C75DB5"/>
    <w:rsid w:val="00C76D44"/>
    <w:rsid w:val="00C7731B"/>
    <w:rsid w:val="00C814B2"/>
    <w:rsid w:val="00C81E1A"/>
    <w:rsid w:val="00C8219B"/>
    <w:rsid w:val="00C8279B"/>
    <w:rsid w:val="00C836B2"/>
    <w:rsid w:val="00C8395B"/>
    <w:rsid w:val="00C83C78"/>
    <w:rsid w:val="00C84593"/>
    <w:rsid w:val="00C84CD3"/>
    <w:rsid w:val="00C85AB6"/>
    <w:rsid w:val="00C85B83"/>
    <w:rsid w:val="00C86028"/>
    <w:rsid w:val="00C86563"/>
    <w:rsid w:val="00C8744B"/>
    <w:rsid w:val="00C8750B"/>
    <w:rsid w:val="00C87FF5"/>
    <w:rsid w:val="00C9079D"/>
    <w:rsid w:val="00C90804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89E"/>
    <w:rsid w:val="00C96D75"/>
    <w:rsid w:val="00CA0655"/>
    <w:rsid w:val="00CA0B17"/>
    <w:rsid w:val="00CA0EE8"/>
    <w:rsid w:val="00CA2060"/>
    <w:rsid w:val="00CA23A7"/>
    <w:rsid w:val="00CA2474"/>
    <w:rsid w:val="00CA2FD6"/>
    <w:rsid w:val="00CA31A3"/>
    <w:rsid w:val="00CA477C"/>
    <w:rsid w:val="00CA4EE1"/>
    <w:rsid w:val="00CA52A3"/>
    <w:rsid w:val="00CA5630"/>
    <w:rsid w:val="00CA5701"/>
    <w:rsid w:val="00CA58EF"/>
    <w:rsid w:val="00CA5A13"/>
    <w:rsid w:val="00CA5C91"/>
    <w:rsid w:val="00CA5F79"/>
    <w:rsid w:val="00CA7062"/>
    <w:rsid w:val="00CB042F"/>
    <w:rsid w:val="00CB0A05"/>
    <w:rsid w:val="00CB17DC"/>
    <w:rsid w:val="00CB2277"/>
    <w:rsid w:val="00CB2900"/>
    <w:rsid w:val="00CB2C39"/>
    <w:rsid w:val="00CB319B"/>
    <w:rsid w:val="00CB41A2"/>
    <w:rsid w:val="00CB45FA"/>
    <w:rsid w:val="00CB4A90"/>
    <w:rsid w:val="00CB53E0"/>
    <w:rsid w:val="00CB5F89"/>
    <w:rsid w:val="00CB6C74"/>
    <w:rsid w:val="00CC190F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3FF"/>
    <w:rsid w:val="00CE4639"/>
    <w:rsid w:val="00CE46B8"/>
    <w:rsid w:val="00CE4F1A"/>
    <w:rsid w:val="00CE55D3"/>
    <w:rsid w:val="00CE5B0A"/>
    <w:rsid w:val="00CE6446"/>
    <w:rsid w:val="00CE674D"/>
    <w:rsid w:val="00CE67B7"/>
    <w:rsid w:val="00CE68BF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4650"/>
    <w:rsid w:val="00D050EC"/>
    <w:rsid w:val="00D0591C"/>
    <w:rsid w:val="00D05ACF"/>
    <w:rsid w:val="00D10B53"/>
    <w:rsid w:val="00D10BD1"/>
    <w:rsid w:val="00D111BF"/>
    <w:rsid w:val="00D11591"/>
    <w:rsid w:val="00D117D8"/>
    <w:rsid w:val="00D13105"/>
    <w:rsid w:val="00D14716"/>
    <w:rsid w:val="00D14B2F"/>
    <w:rsid w:val="00D14BE8"/>
    <w:rsid w:val="00D14D4A"/>
    <w:rsid w:val="00D153EE"/>
    <w:rsid w:val="00D15BE9"/>
    <w:rsid w:val="00D16A0E"/>
    <w:rsid w:val="00D16B22"/>
    <w:rsid w:val="00D17B08"/>
    <w:rsid w:val="00D204B3"/>
    <w:rsid w:val="00D209FA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DBB"/>
    <w:rsid w:val="00D30F1C"/>
    <w:rsid w:val="00D31118"/>
    <w:rsid w:val="00D313D7"/>
    <w:rsid w:val="00D31805"/>
    <w:rsid w:val="00D321C5"/>
    <w:rsid w:val="00D33830"/>
    <w:rsid w:val="00D33A62"/>
    <w:rsid w:val="00D346AB"/>
    <w:rsid w:val="00D36707"/>
    <w:rsid w:val="00D36D2C"/>
    <w:rsid w:val="00D401B2"/>
    <w:rsid w:val="00D4072D"/>
    <w:rsid w:val="00D43FC8"/>
    <w:rsid w:val="00D45B87"/>
    <w:rsid w:val="00D466BB"/>
    <w:rsid w:val="00D47F08"/>
    <w:rsid w:val="00D50713"/>
    <w:rsid w:val="00D5071D"/>
    <w:rsid w:val="00D50C19"/>
    <w:rsid w:val="00D51A27"/>
    <w:rsid w:val="00D52BB8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5CE"/>
    <w:rsid w:val="00D73995"/>
    <w:rsid w:val="00D73CB3"/>
    <w:rsid w:val="00D73E33"/>
    <w:rsid w:val="00D7530A"/>
    <w:rsid w:val="00D75D05"/>
    <w:rsid w:val="00D7633F"/>
    <w:rsid w:val="00D76DB2"/>
    <w:rsid w:val="00D76FD3"/>
    <w:rsid w:val="00D77F48"/>
    <w:rsid w:val="00D80650"/>
    <w:rsid w:val="00D8067E"/>
    <w:rsid w:val="00D807BF"/>
    <w:rsid w:val="00D8086C"/>
    <w:rsid w:val="00D80B20"/>
    <w:rsid w:val="00D83873"/>
    <w:rsid w:val="00D8432F"/>
    <w:rsid w:val="00D84E76"/>
    <w:rsid w:val="00D8502D"/>
    <w:rsid w:val="00D855BD"/>
    <w:rsid w:val="00D900C6"/>
    <w:rsid w:val="00D905C7"/>
    <w:rsid w:val="00D9077A"/>
    <w:rsid w:val="00D924F9"/>
    <w:rsid w:val="00D92AC5"/>
    <w:rsid w:val="00D94063"/>
    <w:rsid w:val="00DA162B"/>
    <w:rsid w:val="00DA179A"/>
    <w:rsid w:val="00DA19B0"/>
    <w:rsid w:val="00DA216C"/>
    <w:rsid w:val="00DA39D6"/>
    <w:rsid w:val="00DA3FE8"/>
    <w:rsid w:val="00DA4AB5"/>
    <w:rsid w:val="00DA550C"/>
    <w:rsid w:val="00DA5771"/>
    <w:rsid w:val="00DA675F"/>
    <w:rsid w:val="00DA6C6A"/>
    <w:rsid w:val="00DA7BF8"/>
    <w:rsid w:val="00DB181A"/>
    <w:rsid w:val="00DB2A7A"/>
    <w:rsid w:val="00DB2C1E"/>
    <w:rsid w:val="00DB3C6E"/>
    <w:rsid w:val="00DB47ED"/>
    <w:rsid w:val="00DB501F"/>
    <w:rsid w:val="00DB5D2D"/>
    <w:rsid w:val="00DB645F"/>
    <w:rsid w:val="00DB7B02"/>
    <w:rsid w:val="00DB7CBC"/>
    <w:rsid w:val="00DC0A8E"/>
    <w:rsid w:val="00DC111D"/>
    <w:rsid w:val="00DC2147"/>
    <w:rsid w:val="00DC2386"/>
    <w:rsid w:val="00DC3F3E"/>
    <w:rsid w:val="00DC4250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7A1"/>
    <w:rsid w:val="00DD5D20"/>
    <w:rsid w:val="00DD67CF"/>
    <w:rsid w:val="00DD6B26"/>
    <w:rsid w:val="00DD78AF"/>
    <w:rsid w:val="00DD7B8B"/>
    <w:rsid w:val="00DD7F1F"/>
    <w:rsid w:val="00DE036F"/>
    <w:rsid w:val="00DE0E0E"/>
    <w:rsid w:val="00DE1323"/>
    <w:rsid w:val="00DE215B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4BA0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9C1"/>
    <w:rsid w:val="00E11A90"/>
    <w:rsid w:val="00E11E59"/>
    <w:rsid w:val="00E1284F"/>
    <w:rsid w:val="00E12BE8"/>
    <w:rsid w:val="00E12D16"/>
    <w:rsid w:val="00E131A0"/>
    <w:rsid w:val="00E14899"/>
    <w:rsid w:val="00E14F1E"/>
    <w:rsid w:val="00E15312"/>
    <w:rsid w:val="00E15A8B"/>
    <w:rsid w:val="00E209C5"/>
    <w:rsid w:val="00E21C1C"/>
    <w:rsid w:val="00E24ED5"/>
    <w:rsid w:val="00E261DB"/>
    <w:rsid w:val="00E26D59"/>
    <w:rsid w:val="00E2751D"/>
    <w:rsid w:val="00E27657"/>
    <w:rsid w:val="00E304C9"/>
    <w:rsid w:val="00E31315"/>
    <w:rsid w:val="00E3182B"/>
    <w:rsid w:val="00E31C41"/>
    <w:rsid w:val="00E32C8D"/>
    <w:rsid w:val="00E334D1"/>
    <w:rsid w:val="00E33CB2"/>
    <w:rsid w:val="00E33FE2"/>
    <w:rsid w:val="00E34C4C"/>
    <w:rsid w:val="00E358D0"/>
    <w:rsid w:val="00E35997"/>
    <w:rsid w:val="00E368A9"/>
    <w:rsid w:val="00E37996"/>
    <w:rsid w:val="00E37E8D"/>
    <w:rsid w:val="00E40502"/>
    <w:rsid w:val="00E40728"/>
    <w:rsid w:val="00E41180"/>
    <w:rsid w:val="00E41C31"/>
    <w:rsid w:val="00E42BE2"/>
    <w:rsid w:val="00E437B7"/>
    <w:rsid w:val="00E457D6"/>
    <w:rsid w:val="00E457FE"/>
    <w:rsid w:val="00E459F1"/>
    <w:rsid w:val="00E45D36"/>
    <w:rsid w:val="00E46025"/>
    <w:rsid w:val="00E47145"/>
    <w:rsid w:val="00E473F7"/>
    <w:rsid w:val="00E47565"/>
    <w:rsid w:val="00E47A7E"/>
    <w:rsid w:val="00E5023B"/>
    <w:rsid w:val="00E50F42"/>
    <w:rsid w:val="00E5148E"/>
    <w:rsid w:val="00E530B7"/>
    <w:rsid w:val="00E53B8F"/>
    <w:rsid w:val="00E55919"/>
    <w:rsid w:val="00E56624"/>
    <w:rsid w:val="00E56738"/>
    <w:rsid w:val="00E56741"/>
    <w:rsid w:val="00E57CC5"/>
    <w:rsid w:val="00E6085E"/>
    <w:rsid w:val="00E61D86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215"/>
    <w:rsid w:val="00E86A37"/>
    <w:rsid w:val="00E86EBB"/>
    <w:rsid w:val="00E8753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4B6"/>
    <w:rsid w:val="00E935DB"/>
    <w:rsid w:val="00E9420E"/>
    <w:rsid w:val="00E94628"/>
    <w:rsid w:val="00E9477A"/>
    <w:rsid w:val="00E955C2"/>
    <w:rsid w:val="00E95B22"/>
    <w:rsid w:val="00E95BF9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9AB"/>
    <w:rsid w:val="00EA7C32"/>
    <w:rsid w:val="00EB0756"/>
    <w:rsid w:val="00EB10A9"/>
    <w:rsid w:val="00EB116C"/>
    <w:rsid w:val="00EB3252"/>
    <w:rsid w:val="00EB32A6"/>
    <w:rsid w:val="00EB461A"/>
    <w:rsid w:val="00EB4C90"/>
    <w:rsid w:val="00EB5570"/>
    <w:rsid w:val="00EB6845"/>
    <w:rsid w:val="00EB686A"/>
    <w:rsid w:val="00EB6A06"/>
    <w:rsid w:val="00EB726F"/>
    <w:rsid w:val="00EB7735"/>
    <w:rsid w:val="00EB791A"/>
    <w:rsid w:val="00EB7D8E"/>
    <w:rsid w:val="00EC090D"/>
    <w:rsid w:val="00EC27BD"/>
    <w:rsid w:val="00EC37AE"/>
    <w:rsid w:val="00EC480E"/>
    <w:rsid w:val="00EC4C38"/>
    <w:rsid w:val="00EC50A4"/>
    <w:rsid w:val="00EC53E7"/>
    <w:rsid w:val="00EC5B26"/>
    <w:rsid w:val="00EC6309"/>
    <w:rsid w:val="00EC6DB9"/>
    <w:rsid w:val="00EC71BA"/>
    <w:rsid w:val="00EC7797"/>
    <w:rsid w:val="00ED0862"/>
    <w:rsid w:val="00ED1235"/>
    <w:rsid w:val="00ED1714"/>
    <w:rsid w:val="00ED2415"/>
    <w:rsid w:val="00ED257C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4C69"/>
    <w:rsid w:val="00EE55B9"/>
    <w:rsid w:val="00EE5DCB"/>
    <w:rsid w:val="00EE6C7C"/>
    <w:rsid w:val="00EE7289"/>
    <w:rsid w:val="00EE7C8A"/>
    <w:rsid w:val="00EF0C98"/>
    <w:rsid w:val="00EF1703"/>
    <w:rsid w:val="00EF236B"/>
    <w:rsid w:val="00EF3182"/>
    <w:rsid w:val="00EF47B3"/>
    <w:rsid w:val="00EF4B94"/>
    <w:rsid w:val="00EF4BD8"/>
    <w:rsid w:val="00EF5401"/>
    <w:rsid w:val="00EF540C"/>
    <w:rsid w:val="00EF54CC"/>
    <w:rsid w:val="00EF5758"/>
    <w:rsid w:val="00EF5D17"/>
    <w:rsid w:val="00EF7103"/>
    <w:rsid w:val="00EF710D"/>
    <w:rsid w:val="00F000E1"/>
    <w:rsid w:val="00F00307"/>
    <w:rsid w:val="00F01217"/>
    <w:rsid w:val="00F01468"/>
    <w:rsid w:val="00F0160A"/>
    <w:rsid w:val="00F01636"/>
    <w:rsid w:val="00F016F6"/>
    <w:rsid w:val="00F01ACF"/>
    <w:rsid w:val="00F02903"/>
    <w:rsid w:val="00F02C2E"/>
    <w:rsid w:val="00F02D15"/>
    <w:rsid w:val="00F02D49"/>
    <w:rsid w:val="00F02DA4"/>
    <w:rsid w:val="00F03F61"/>
    <w:rsid w:val="00F04FF6"/>
    <w:rsid w:val="00F058F0"/>
    <w:rsid w:val="00F05FE8"/>
    <w:rsid w:val="00F060BB"/>
    <w:rsid w:val="00F0617C"/>
    <w:rsid w:val="00F0651E"/>
    <w:rsid w:val="00F0658E"/>
    <w:rsid w:val="00F07D9D"/>
    <w:rsid w:val="00F108DA"/>
    <w:rsid w:val="00F10918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4EE7"/>
    <w:rsid w:val="00F25715"/>
    <w:rsid w:val="00F26615"/>
    <w:rsid w:val="00F26B0F"/>
    <w:rsid w:val="00F2796F"/>
    <w:rsid w:val="00F303AE"/>
    <w:rsid w:val="00F3049A"/>
    <w:rsid w:val="00F30903"/>
    <w:rsid w:val="00F30AF7"/>
    <w:rsid w:val="00F31B8D"/>
    <w:rsid w:val="00F32941"/>
    <w:rsid w:val="00F3316D"/>
    <w:rsid w:val="00F33964"/>
    <w:rsid w:val="00F339AD"/>
    <w:rsid w:val="00F340B1"/>
    <w:rsid w:val="00F36BC4"/>
    <w:rsid w:val="00F36F9D"/>
    <w:rsid w:val="00F3731E"/>
    <w:rsid w:val="00F37BC1"/>
    <w:rsid w:val="00F37EAB"/>
    <w:rsid w:val="00F401FE"/>
    <w:rsid w:val="00F40A6E"/>
    <w:rsid w:val="00F40FD3"/>
    <w:rsid w:val="00F42FEF"/>
    <w:rsid w:val="00F4366B"/>
    <w:rsid w:val="00F43885"/>
    <w:rsid w:val="00F45432"/>
    <w:rsid w:val="00F45D64"/>
    <w:rsid w:val="00F50529"/>
    <w:rsid w:val="00F51F40"/>
    <w:rsid w:val="00F52F91"/>
    <w:rsid w:val="00F54B70"/>
    <w:rsid w:val="00F5523B"/>
    <w:rsid w:val="00F55841"/>
    <w:rsid w:val="00F5602D"/>
    <w:rsid w:val="00F569A6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54A"/>
    <w:rsid w:val="00F6676B"/>
    <w:rsid w:val="00F66DDC"/>
    <w:rsid w:val="00F672DE"/>
    <w:rsid w:val="00F67611"/>
    <w:rsid w:val="00F67C34"/>
    <w:rsid w:val="00F67D20"/>
    <w:rsid w:val="00F709DF"/>
    <w:rsid w:val="00F70A55"/>
    <w:rsid w:val="00F735C2"/>
    <w:rsid w:val="00F74168"/>
    <w:rsid w:val="00F74B20"/>
    <w:rsid w:val="00F7511F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C88"/>
    <w:rsid w:val="00F85E45"/>
    <w:rsid w:val="00F85EF5"/>
    <w:rsid w:val="00F866A6"/>
    <w:rsid w:val="00F87499"/>
    <w:rsid w:val="00F87BB1"/>
    <w:rsid w:val="00F87D5F"/>
    <w:rsid w:val="00F90828"/>
    <w:rsid w:val="00F9250D"/>
    <w:rsid w:val="00F93322"/>
    <w:rsid w:val="00F94BD6"/>
    <w:rsid w:val="00F9582B"/>
    <w:rsid w:val="00F96072"/>
    <w:rsid w:val="00F967E4"/>
    <w:rsid w:val="00F96AF4"/>
    <w:rsid w:val="00F97A8A"/>
    <w:rsid w:val="00FA1EB0"/>
    <w:rsid w:val="00FA2A5C"/>
    <w:rsid w:val="00FA2D8C"/>
    <w:rsid w:val="00FA39CC"/>
    <w:rsid w:val="00FA42B2"/>
    <w:rsid w:val="00FA445E"/>
    <w:rsid w:val="00FA490D"/>
    <w:rsid w:val="00FA5959"/>
    <w:rsid w:val="00FA5A47"/>
    <w:rsid w:val="00FA5C02"/>
    <w:rsid w:val="00FA5DBB"/>
    <w:rsid w:val="00FA5E6A"/>
    <w:rsid w:val="00FA60B2"/>
    <w:rsid w:val="00FA7D4E"/>
    <w:rsid w:val="00FB1629"/>
    <w:rsid w:val="00FB2884"/>
    <w:rsid w:val="00FB2C4A"/>
    <w:rsid w:val="00FB33D2"/>
    <w:rsid w:val="00FB3519"/>
    <w:rsid w:val="00FB3682"/>
    <w:rsid w:val="00FB3AC9"/>
    <w:rsid w:val="00FB49B9"/>
    <w:rsid w:val="00FB5FDA"/>
    <w:rsid w:val="00FB6628"/>
    <w:rsid w:val="00FB784C"/>
    <w:rsid w:val="00FC0063"/>
    <w:rsid w:val="00FC15C9"/>
    <w:rsid w:val="00FC17D4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5BD3"/>
    <w:rsid w:val="00FD640D"/>
    <w:rsid w:val="00FD6FE9"/>
    <w:rsid w:val="00FD7154"/>
    <w:rsid w:val="00FD7774"/>
    <w:rsid w:val="00FD77AC"/>
    <w:rsid w:val="00FD7A41"/>
    <w:rsid w:val="00FE02A6"/>
    <w:rsid w:val="00FE158F"/>
    <w:rsid w:val="00FE1A56"/>
    <w:rsid w:val="00FE1FE7"/>
    <w:rsid w:val="00FE2308"/>
    <w:rsid w:val="00FE2A0C"/>
    <w:rsid w:val="00FE3540"/>
    <w:rsid w:val="00FE3A31"/>
    <w:rsid w:val="00FE3E73"/>
    <w:rsid w:val="00FE40C3"/>
    <w:rsid w:val="00FE445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2.xml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7.jpeg"/><Relationship Id="rId2" Type="http://schemas.openxmlformats.org/officeDocument/2006/relationships/image" Target="media/image16.jpeg"/><Relationship Id="rId1" Type="http://schemas.openxmlformats.org/officeDocument/2006/relationships/image" Target="media/image1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6.jpeg"/><Relationship Id="rId1" Type="http://schemas.openxmlformats.org/officeDocument/2006/relationships/image" Target="media/image1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8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9CE7ED-0DEA-4BE0-914B-7D34BCA1FB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14146</TotalTime>
  <Pages>10</Pages>
  <Words>362</Words>
  <Characters>1957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2315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646</cp:revision>
  <cp:lastPrinted>2014-01-19T16:14:00Z</cp:lastPrinted>
  <dcterms:created xsi:type="dcterms:W3CDTF">2014-04-16T12:32:00Z</dcterms:created>
  <dcterms:modified xsi:type="dcterms:W3CDTF">2015-03-13T17:50:00Z</dcterms:modified>
</cp:coreProperties>
</file>