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634306</wp:posOffset>
                </wp:positionH>
                <wp:positionV relativeFrom="paragraph">
                  <wp:posOffset>6639398</wp:posOffset>
                </wp:positionV>
                <wp:extent cx="5365115" cy="712381"/>
                <wp:effectExtent l="0" t="0" r="0" b="0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71238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C4EC8" w:rsidRPr="004A2DD3" w:rsidRDefault="006C4EC8" w:rsidP="00FD31E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1B2F95">
                              <w:rPr>
                                <w:lang w:val="pt-BR"/>
                              </w:rPr>
                              <w:t>Menu Estoque</w:t>
                            </w:r>
                          </w:p>
                          <w:p w:rsidR="006C4EC8" w:rsidRPr="003656AA" w:rsidRDefault="006C4EC8" w:rsidP="003656AA">
                            <w:pPr>
                              <w:rPr>
                                <w:lang w:eastAsia="pt-B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49.95pt;margin-top:522.8pt;width:422.45pt;height:56.1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" filled="f" stroked="f">
                <v:textbox>
                  <w:txbxContent>
                    <w:p w:rsidR="006C4EC8" w:rsidRPr="004A2DD3" w:rsidRDefault="006C4EC8" w:rsidP="00FD31E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1B2F95">
                        <w:rPr>
                          <w:lang w:val="pt-BR"/>
                        </w:rPr>
                        <w:t>Menu Estoque</w:t>
                      </w:r>
                    </w:p>
                    <w:p w:rsidR="006C4EC8" w:rsidRPr="003656AA" w:rsidRDefault="006C4EC8" w:rsidP="003656AA">
                      <w:pPr>
                        <w:rPr>
                          <w:lang w:eastAsia="pt-BR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4169671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FC1B59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416967130" w:history="1">
        <w:r w:rsidR="00FC1B59" w:rsidRPr="006C4A42">
          <w:rPr>
            <w:rStyle w:val="Hyperlink"/>
            <w:noProof/>
          </w:rPr>
          <w:t>Sumário</w:t>
        </w:r>
        <w:r w:rsidR="00FC1B59">
          <w:rPr>
            <w:noProof/>
            <w:webHidden/>
          </w:rPr>
          <w:tab/>
        </w:r>
        <w:r w:rsidR="00FC1B59">
          <w:rPr>
            <w:noProof/>
            <w:webHidden/>
          </w:rPr>
          <w:fldChar w:fldCharType="begin"/>
        </w:r>
        <w:r w:rsidR="00FC1B59">
          <w:rPr>
            <w:noProof/>
            <w:webHidden/>
          </w:rPr>
          <w:instrText xml:space="preserve"> PAGEREF _Toc416967130 \h </w:instrText>
        </w:r>
        <w:r w:rsidR="00FC1B59">
          <w:rPr>
            <w:noProof/>
            <w:webHidden/>
          </w:rPr>
        </w:r>
        <w:r w:rsidR="00FC1B59">
          <w:rPr>
            <w:noProof/>
            <w:webHidden/>
          </w:rPr>
          <w:fldChar w:fldCharType="separate"/>
        </w:r>
        <w:r w:rsidR="00FC1B59">
          <w:rPr>
            <w:noProof/>
            <w:webHidden/>
          </w:rPr>
          <w:t>2</w:t>
        </w:r>
        <w:r w:rsidR="00FC1B59">
          <w:rPr>
            <w:noProof/>
            <w:webHidden/>
          </w:rPr>
          <w:fldChar w:fldCharType="end"/>
        </w:r>
      </w:hyperlink>
    </w:p>
    <w:p w:rsidR="00FC1B59" w:rsidRDefault="00BE7744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416967131" w:history="1">
        <w:r w:rsidR="00FC1B59" w:rsidRPr="006C4A42">
          <w:rPr>
            <w:rStyle w:val="Hyperlink"/>
            <w:noProof/>
          </w:rPr>
          <w:t>Guia Rápido – Menu Estoque</w:t>
        </w:r>
        <w:r w:rsidR="00FC1B59">
          <w:rPr>
            <w:noProof/>
            <w:webHidden/>
          </w:rPr>
          <w:tab/>
        </w:r>
        <w:r w:rsidR="00FC1B59">
          <w:rPr>
            <w:noProof/>
            <w:webHidden/>
          </w:rPr>
          <w:fldChar w:fldCharType="begin"/>
        </w:r>
        <w:r w:rsidR="00FC1B59">
          <w:rPr>
            <w:noProof/>
            <w:webHidden/>
          </w:rPr>
          <w:instrText xml:space="preserve"> PAGEREF _Toc416967131 \h </w:instrText>
        </w:r>
        <w:r w:rsidR="00FC1B59">
          <w:rPr>
            <w:noProof/>
            <w:webHidden/>
          </w:rPr>
        </w:r>
        <w:r w:rsidR="00FC1B59">
          <w:rPr>
            <w:noProof/>
            <w:webHidden/>
          </w:rPr>
          <w:fldChar w:fldCharType="separate"/>
        </w:r>
        <w:r w:rsidR="00FC1B59">
          <w:rPr>
            <w:noProof/>
            <w:webHidden/>
          </w:rPr>
          <w:t>3</w:t>
        </w:r>
        <w:r w:rsidR="00FC1B59">
          <w:rPr>
            <w:noProof/>
            <w:webHidden/>
          </w:rPr>
          <w:fldChar w:fldCharType="end"/>
        </w:r>
      </w:hyperlink>
    </w:p>
    <w:p w:rsidR="00FC1B59" w:rsidRDefault="00BE7744">
      <w:pPr>
        <w:pStyle w:val="Sumrio2"/>
        <w:rPr>
          <w:rFonts w:asciiTheme="minorHAnsi" w:eastAsiaTheme="minorEastAsia" w:hAnsiTheme="minorHAnsi" w:cstheme="minorBidi"/>
          <w:noProof/>
          <w:color w:val="auto"/>
          <w:lang w:eastAsia="pt-BR"/>
        </w:rPr>
      </w:pPr>
      <w:hyperlink w:anchor="_Toc416967132" w:history="1">
        <w:r w:rsidR="00FC1B59" w:rsidRPr="006C4A42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FC1B59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FC1B59" w:rsidRPr="006C4A42">
          <w:rPr>
            <w:rStyle w:val="Hyperlink"/>
            <w:noProof/>
          </w:rPr>
          <w:t>Menu Estoque</w:t>
        </w:r>
        <w:r w:rsidR="00FC1B59">
          <w:rPr>
            <w:noProof/>
            <w:webHidden/>
          </w:rPr>
          <w:tab/>
        </w:r>
        <w:r w:rsidR="00FC1B59">
          <w:rPr>
            <w:noProof/>
            <w:webHidden/>
          </w:rPr>
          <w:fldChar w:fldCharType="begin"/>
        </w:r>
        <w:r w:rsidR="00FC1B59">
          <w:rPr>
            <w:noProof/>
            <w:webHidden/>
          </w:rPr>
          <w:instrText xml:space="preserve"> PAGEREF _Toc416967132 \h </w:instrText>
        </w:r>
        <w:r w:rsidR="00FC1B59">
          <w:rPr>
            <w:noProof/>
            <w:webHidden/>
          </w:rPr>
        </w:r>
        <w:r w:rsidR="00FC1B59">
          <w:rPr>
            <w:noProof/>
            <w:webHidden/>
          </w:rPr>
          <w:fldChar w:fldCharType="separate"/>
        </w:r>
        <w:r w:rsidR="00FC1B59">
          <w:rPr>
            <w:noProof/>
            <w:webHidden/>
          </w:rPr>
          <w:t>3</w:t>
        </w:r>
        <w:r w:rsidR="00FC1B59">
          <w:rPr>
            <w:noProof/>
            <w:webHidden/>
          </w:rPr>
          <w:fldChar w:fldCharType="end"/>
        </w:r>
      </w:hyperlink>
    </w:p>
    <w:p w:rsidR="00FC1B59" w:rsidRDefault="00BE7744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6967133" w:history="1">
        <w:r w:rsidR="00FC1B59" w:rsidRPr="006C4A42">
          <w:rPr>
            <w:rStyle w:val="Hyperlink"/>
          </w:rPr>
          <w:t>1.1.1</w:t>
        </w:r>
        <w:r w:rsidR="00FC1B5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FC1B59" w:rsidRPr="006C4A42">
          <w:rPr>
            <w:rStyle w:val="Hyperlink"/>
          </w:rPr>
          <w:t>Compras</w:t>
        </w:r>
        <w:r w:rsidR="00FC1B59">
          <w:rPr>
            <w:webHidden/>
          </w:rPr>
          <w:tab/>
        </w:r>
        <w:r w:rsidR="00FC1B59">
          <w:rPr>
            <w:webHidden/>
          </w:rPr>
          <w:fldChar w:fldCharType="begin"/>
        </w:r>
        <w:r w:rsidR="00FC1B59">
          <w:rPr>
            <w:webHidden/>
          </w:rPr>
          <w:instrText xml:space="preserve"> PAGEREF _Toc416967133 \h </w:instrText>
        </w:r>
        <w:r w:rsidR="00FC1B59">
          <w:rPr>
            <w:webHidden/>
          </w:rPr>
        </w:r>
        <w:r w:rsidR="00FC1B59">
          <w:rPr>
            <w:webHidden/>
          </w:rPr>
          <w:fldChar w:fldCharType="separate"/>
        </w:r>
        <w:r w:rsidR="00FC1B59">
          <w:rPr>
            <w:webHidden/>
          </w:rPr>
          <w:t>5</w:t>
        </w:r>
        <w:r w:rsidR="00FC1B59">
          <w:rPr>
            <w:webHidden/>
          </w:rPr>
          <w:fldChar w:fldCharType="end"/>
        </w:r>
      </w:hyperlink>
    </w:p>
    <w:p w:rsidR="00FC1B59" w:rsidRDefault="00BE7744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6967134" w:history="1">
        <w:r w:rsidR="00FC1B59" w:rsidRPr="006C4A42">
          <w:rPr>
            <w:rStyle w:val="Hyperlink"/>
          </w:rPr>
          <w:t>1.1.2</w:t>
        </w:r>
        <w:r w:rsidR="00FC1B5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FC1B59" w:rsidRPr="006C4A42">
          <w:rPr>
            <w:rStyle w:val="Hyperlink"/>
          </w:rPr>
          <w:t>Controle de Estoque</w:t>
        </w:r>
        <w:r w:rsidR="00FC1B59">
          <w:rPr>
            <w:webHidden/>
          </w:rPr>
          <w:tab/>
        </w:r>
        <w:r w:rsidR="00FC1B59">
          <w:rPr>
            <w:webHidden/>
          </w:rPr>
          <w:fldChar w:fldCharType="begin"/>
        </w:r>
        <w:r w:rsidR="00FC1B59">
          <w:rPr>
            <w:webHidden/>
          </w:rPr>
          <w:instrText xml:space="preserve"> PAGEREF _Toc416967134 \h </w:instrText>
        </w:r>
        <w:r w:rsidR="00FC1B59">
          <w:rPr>
            <w:webHidden/>
          </w:rPr>
        </w:r>
        <w:r w:rsidR="00FC1B59">
          <w:rPr>
            <w:webHidden/>
          </w:rPr>
          <w:fldChar w:fldCharType="separate"/>
        </w:r>
        <w:r w:rsidR="00FC1B59">
          <w:rPr>
            <w:webHidden/>
          </w:rPr>
          <w:t>13</w:t>
        </w:r>
        <w:r w:rsidR="00FC1B59">
          <w:rPr>
            <w:webHidden/>
          </w:rPr>
          <w:fldChar w:fldCharType="end"/>
        </w:r>
      </w:hyperlink>
    </w:p>
    <w:p w:rsidR="00FC1B59" w:rsidRDefault="00BE7744">
      <w:pPr>
        <w:pStyle w:val="Sumrio3"/>
        <w:rPr>
          <w:rFonts w:asciiTheme="minorHAnsi" w:eastAsiaTheme="minorEastAsia" w:hAnsiTheme="minorHAnsi" w:cstheme="minorBidi"/>
          <w:i w:val="0"/>
          <w:iCs w:val="0"/>
          <w:sz w:val="22"/>
          <w:szCs w:val="22"/>
        </w:rPr>
      </w:pPr>
      <w:hyperlink w:anchor="_Toc416967135" w:history="1">
        <w:r w:rsidR="00FC1B59" w:rsidRPr="006C4A42">
          <w:rPr>
            <w:rStyle w:val="Hyperlink"/>
          </w:rPr>
          <w:t>1.1.3</w:t>
        </w:r>
        <w:r w:rsidR="00FC1B59">
          <w:rPr>
            <w:rFonts w:asciiTheme="minorHAnsi" w:eastAsiaTheme="minorEastAsia" w:hAnsiTheme="minorHAnsi" w:cstheme="minorBidi"/>
            <w:i w:val="0"/>
            <w:iCs w:val="0"/>
            <w:sz w:val="22"/>
            <w:szCs w:val="22"/>
          </w:rPr>
          <w:tab/>
        </w:r>
        <w:r w:rsidR="00FC1B59" w:rsidRPr="006C4A42">
          <w:rPr>
            <w:rStyle w:val="Hyperlink"/>
          </w:rPr>
          <w:t>Movimentos de Estoque</w:t>
        </w:r>
        <w:r w:rsidR="00FC1B59">
          <w:rPr>
            <w:webHidden/>
          </w:rPr>
          <w:tab/>
        </w:r>
        <w:r w:rsidR="00FC1B59">
          <w:rPr>
            <w:webHidden/>
          </w:rPr>
          <w:fldChar w:fldCharType="begin"/>
        </w:r>
        <w:r w:rsidR="00FC1B59">
          <w:rPr>
            <w:webHidden/>
          </w:rPr>
          <w:instrText xml:space="preserve"> PAGEREF _Toc416967135 \h </w:instrText>
        </w:r>
        <w:r w:rsidR="00FC1B59">
          <w:rPr>
            <w:webHidden/>
          </w:rPr>
        </w:r>
        <w:r w:rsidR="00FC1B59">
          <w:rPr>
            <w:webHidden/>
          </w:rPr>
          <w:fldChar w:fldCharType="separate"/>
        </w:r>
        <w:r w:rsidR="00FC1B59">
          <w:rPr>
            <w:webHidden/>
          </w:rPr>
          <w:t>19</w:t>
        </w:r>
        <w:r w:rsidR="00FC1B59">
          <w:rPr>
            <w:webHidden/>
          </w:rPr>
          <w:fldChar w:fldCharType="end"/>
        </w:r>
      </w:hyperlink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416967131"/>
      <w:r w:rsidR="009A1D2B">
        <w:lastRenderedPageBreak/>
        <w:t xml:space="preserve">Guia Rápido – </w:t>
      </w:r>
      <w:r w:rsidR="001B2F95">
        <w:t>Menu Estoque</w:t>
      </w:r>
      <w:bookmarkEnd w:id="1"/>
    </w:p>
    <w:p w:rsidR="00EB7D8E" w:rsidRDefault="00EB7D8E" w:rsidP="00EB7D8E">
      <w:pPr>
        <w:rPr>
          <w:lang w:eastAsia="pt-BR"/>
        </w:rPr>
      </w:pPr>
    </w:p>
    <w:p w:rsidR="00E11E59" w:rsidRDefault="00A55177" w:rsidP="00384C99">
      <w:pPr>
        <w:pStyle w:val="ParagrafoManual"/>
      </w:pPr>
      <w:r>
        <w:t xml:space="preserve">Neste guia rápido será apresentado </w:t>
      </w:r>
      <w:r w:rsidR="009E7E3E">
        <w:t>o</w:t>
      </w:r>
      <w:r w:rsidR="00D76FD3">
        <w:t xml:space="preserve"> </w:t>
      </w:r>
      <w:r w:rsidR="00384C99">
        <w:t>menu Estoque do módulo Financeiro, onde você tem o controle total do seu estoque</w:t>
      </w:r>
    </w:p>
    <w:p w:rsidR="007328FA" w:rsidRPr="007328FA" w:rsidRDefault="007328FA" w:rsidP="007328FA">
      <w:pPr>
        <w:pStyle w:val="ParagrafoManual"/>
      </w:pPr>
    </w:p>
    <w:p w:rsidR="00A55177" w:rsidRDefault="00CC2F0D" w:rsidP="006C4EC8">
      <w:pPr>
        <w:pStyle w:val="Ttulo2"/>
        <w:ind w:left="1145" w:hanging="578"/>
        <w:rPr>
          <w:lang w:val="pt-BR"/>
        </w:rPr>
      </w:pPr>
      <w:bookmarkStart w:id="2" w:name="_Toc416967132"/>
      <w:r>
        <w:rPr>
          <w:lang w:val="pt-BR"/>
        </w:rPr>
        <w:t>Menu Estoque</w:t>
      </w:r>
      <w:bookmarkEnd w:id="2"/>
    </w:p>
    <w:p w:rsidR="00F0779E" w:rsidRDefault="000814FD" w:rsidP="00F0779E">
      <w:pPr>
        <w:pStyle w:val="ParagrafoManual"/>
      </w:pPr>
      <w:r>
        <w:t xml:space="preserve">Abra o Produto </w:t>
      </w:r>
      <w:proofErr w:type="spellStart"/>
      <w:r>
        <w:t>TOTVS</w:t>
      </w:r>
      <w:proofErr w:type="spellEnd"/>
      <w:r>
        <w:t xml:space="preserve"> Série 1 Saúde (</w:t>
      </w:r>
      <w:proofErr w:type="spellStart"/>
      <w:r>
        <w:t>Personal</w:t>
      </w:r>
      <w:proofErr w:type="spellEnd"/>
      <w:r>
        <w:t xml:space="preserve"> </w:t>
      </w:r>
      <w:proofErr w:type="spellStart"/>
      <w:r>
        <w:t>Med</w:t>
      </w:r>
      <w:proofErr w:type="spellEnd"/>
      <w:r>
        <w:t>) com seu usuário.</w:t>
      </w:r>
    </w:p>
    <w:p w:rsidR="00F0779E" w:rsidRDefault="00F0779E" w:rsidP="00F0779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31093CB7" wp14:editId="4A6AF4B9">
            <wp:simplePos x="0" y="0"/>
            <wp:positionH relativeFrom="margin">
              <wp:align>center</wp:align>
            </wp:positionH>
            <wp:positionV relativeFrom="paragraph">
              <wp:posOffset>164465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2" name="Imagem 2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1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0779E" w:rsidRPr="00F0779E" w:rsidRDefault="00F0779E" w:rsidP="00F0779E"/>
    <w:p w:rsidR="00F0779E" w:rsidRPr="00F0779E" w:rsidRDefault="00F0779E" w:rsidP="00F0779E"/>
    <w:p w:rsidR="00F0779E" w:rsidRPr="00F0779E" w:rsidRDefault="00F0779E" w:rsidP="00F0779E"/>
    <w:p w:rsidR="00F0779E" w:rsidRPr="00F0779E" w:rsidRDefault="00F0779E" w:rsidP="00F0779E"/>
    <w:p w:rsidR="00F0779E" w:rsidRPr="00F0779E" w:rsidRDefault="00F0779E" w:rsidP="00F0779E"/>
    <w:p w:rsidR="00F0779E" w:rsidRPr="00F0779E" w:rsidRDefault="00F0779E" w:rsidP="00F0779E"/>
    <w:p w:rsidR="00F0779E" w:rsidRPr="00F0779E" w:rsidRDefault="00F0779E" w:rsidP="00F0779E"/>
    <w:p w:rsidR="00F0779E" w:rsidRPr="00F0779E" w:rsidRDefault="00F0779E" w:rsidP="00F0779E"/>
    <w:p w:rsidR="00F0779E" w:rsidRPr="00F0779E" w:rsidRDefault="00F0779E" w:rsidP="00F0779E"/>
    <w:p w:rsidR="00F0779E" w:rsidRPr="00F0779E" w:rsidRDefault="00F0779E" w:rsidP="00F0779E"/>
    <w:p w:rsidR="00F0779E" w:rsidRPr="00F0779E" w:rsidRDefault="00F0779E" w:rsidP="00F0779E"/>
    <w:p w:rsidR="00F0779E" w:rsidRPr="00F0779E" w:rsidRDefault="00F0779E" w:rsidP="00F0779E"/>
    <w:p w:rsidR="00F0779E" w:rsidRPr="00F0779E" w:rsidRDefault="00F0779E" w:rsidP="00F0779E"/>
    <w:p w:rsidR="00F0779E" w:rsidRPr="00F0779E" w:rsidRDefault="00F0779E" w:rsidP="00F0779E"/>
    <w:p w:rsidR="00F0779E" w:rsidRPr="00F0779E" w:rsidRDefault="00F0779E" w:rsidP="00F0779E"/>
    <w:p w:rsidR="00F0779E" w:rsidRPr="00F0779E" w:rsidRDefault="00F0779E" w:rsidP="00F0779E"/>
    <w:p w:rsidR="00F0779E" w:rsidRPr="00F0779E" w:rsidRDefault="00F0779E" w:rsidP="00F0779E"/>
    <w:p w:rsidR="00F0779E" w:rsidRPr="00F0779E" w:rsidRDefault="00F0779E" w:rsidP="00F0779E"/>
    <w:p w:rsidR="00F0779E" w:rsidRDefault="00F0779E" w:rsidP="00F0779E"/>
    <w:p w:rsidR="00F0779E" w:rsidRDefault="00F0779E" w:rsidP="00F0779E"/>
    <w:p w:rsidR="00F0779E" w:rsidRDefault="00F0779E" w:rsidP="00F0779E">
      <w:pPr>
        <w:pStyle w:val="ParagrafoManual"/>
      </w:pPr>
    </w:p>
    <w:p w:rsidR="00F0779E" w:rsidRDefault="00F0779E" w:rsidP="00F0779E">
      <w:pPr>
        <w:pStyle w:val="ParagrafoManual"/>
      </w:pPr>
      <w:r>
        <w:t>Acesse o módulo “</w:t>
      </w:r>
      <w:r>
        <w:rPr>
          <w:b/>
        </w:rPr>
        <w:t>Financeiro</w:t>
      </w:r>
      <w:r>
        <w:t>”.</w:t>
      </w:r>
    </w:p>
    <w:p w:rsidR="00F0779E" w:rsidRDefault="00F0779E" w:rsidP="00F0779E">
      <w:pPr>
        <w:pStyle w:val="ParagrafoManual"/>
      </w:pPr>
    </w:p>
    <w:p w:rsidR="00F0779E" w:rsidRPr="00F0779E" w:rsidRDefault="00F0779E" w:rsidP="00F0779E">
      <w:pPr>
        <w:pStyle w:val="ParagrafoManual"/>
      </w:pPr>
    </w:p>
    <w:p w:rsidR="00B02EFA" w:rsidRDefault="00F0779E" w:rsidP="00F0779E">
      <w:pPr>
        <w:pStyle w:val="ParagrafoManual"/>
      </w:pPr>
      <w:r>
        <w:t xml:space="preserve"> </w:t>
      </w:r>
    </w:p>
    <w:p w:rsidR="00347620" w:rsidRDefault="00347620" w:rsidP="006E2DC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1425153D" wp14:editId="6DAC800D">
            <wp:simplePos x="0" y="0"/>
            <wp:positionH relativeFrom="margin">
              <wp:align>center</wp:align>
            </wp:positionH>
            <wp:positionV relativeFrom="paragraph">
              <wp:posOffset>-190500</wp:posOffset>
            </wp:positionV>
            <wp:extent cx="1205230" cy="2581275"/>
            <wp:effectExtent l="152400" t="152400" r="356870" b="371475"/>
            <wp:wrapThrough wrapText="bothSides">
              <wp:wrapPolygon edited="0">
                <wp:start x="1366" y="-1275"/>
                <wp:lineTo x="-2731" y="-956"/>
                <wp:lineTo x="-2731" y="22317"/>
                <wp:lineTo x="2390" y="24549"/>
                <wp:lineTo x="22533" y="24549"/>
                <wp:lineTo x="22875" y="24230"/>
                <wp:lineTo x="27313" y="22158"/>
                <wp:lineTo x="27654" y="1594"/>
                <wp:lineTo x="23557" y="-797"/>
                <wp:lineTo x="23216" y="-1275"/>
                <wp:lineTo x="1366" y="-1275"/>
              </wp:wrapPolygon>
            </wp:wrapThrough>
            <wp:docPr id="25" name="Imagem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2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05230" cy="258127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47620" w:rsidRPr="00347620" w:rsidRDefault="00347620" w:rsidP="00347620"/>
    <w:p w:rsidR="00347620" w:rsidRPr="00347620" w:rsidRDefault="00347620" w:rsidP="00347620"/>
    <w:p w:rsidR="00347620" w:rsidRPr="00347620" w:rsidRDefault="00347620" w:rsidP="00347620"/>
    <w:p w:rsidR="00347620" w:rsidRPr="00347620" w:rsidRDefault="00347620" w:rsidP="00347620"/>
    <w:p w:rsidR="00347620" w:rsidRPr="00347620" w:rsidRDefault="00347620" w:rsidP="00347620"/>
    <w:p w:rsidR="00347620" w:rsidRPr="00347620" w:rsidRDefault="00347620" w:rsidP="00347620"/>
    <w:p w:rsidR="00347620" w:rsidRPr="00347620" w:rsidRDefault="00347620" w:rsidP="00347620"/>
    <w:p w:rsidR="00347620" w:rsidRPr="00347620" w:rsidRDefault="00347620" w:rsidP="00347620"/>
    <w:p w:rsidR="00347620" w:rsidRPr="00347620" w:rsidRDefault="00347620" w:rsidP="00347620"/>
    <w:p w:rsidR="00347620" w:rsidRPr="00347620" w:rsidRDefault="00347620" w:rsidP="00347620"/>
    <w:p w:rsidR="00347620" w:rsidRPr="00347620" w:rsidRDefault="00347620" w:rsidP="00347620"/>
    <w:p w:rsidR="00347620" w:rsidRPr="00347620" w:rsidRDefault="00347620" w:rsidP="00347620"/>
    <w:p w:rsidR="00347620" w:rsidRPr="00347620" w:rsidRDefault="00347620" w:rsidP="00347620"/>
    <w:p w:rsidR="00347620" w:rsidRDefault="00347620" w:rsidP="00347620"/>
    <w:p w:rsidR="00144890" w:rsidRDefault="00144890" w:rsidP="00347620"/>
    <w:p w:rsidR="00347620" w:rsidRDefault="00347620" w:rsidP="00347620"/>
    <w:p w:rsidR="006E2DC4" w:rsidRDefault="006E2DC4" w:rsidP="00347620"/>
    <w:p w:rsidR="00347620" w:rsidRDefault="00347620" w:rsidP="00347620">
      <w:pPr>
        <w:pStyle w:val="ParagrafoManual"/>
      </w:pPr>
      <w:r>
        <w:lastRenderedPageBreak/>
        <w:t>No módulo “</w:t>
      </w:r>
      <w:r>
        <w:rPr>
          <w:b/>
        </w:rPr>
        <w:t>Financeiro</w:t>
      </w:r>
      <w:r>
        <w:t>” acesse o menu “</w:t>
      </w:r>
      <w:r>
        <w:rPr>
          <w:b/>
        </w:rPr>
        <w:t>Estoque</w:t>
      </w:r>
      <w:r>
        <w:t>”.</w:t>
      </w:r>
    </w:p>
    <w:p w:rsidR="0092676D" w:rsidRDefault="00FB2E8C" w:rsidP="0034762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409D4674" wp14:editId="6CA4A269">
            <wp:simplePos x="0" y="0"/>
            <wp:positionH relativeFrom="margin">
              <wp:posOffset>701675</wp:posOffset>
            </wp:positionH>
            <wp:positionV relativeFrom="paragraph">
              <wp:posOffset>158750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6" name="Imagem 2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4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2676D" w:rsidRPr="0092676D" w:rsidRDefault="0092676D" w:rsidP="0092676D"/>
    <w:p w:rsidR="0092676D" w:rsidRPr="0092676D" w:rsidRDefault="0092676D" w:rsidP="0092676D"/>
    <w:p w:rsidR="0092676D" w:rsidRPr="0092676D" w:rsidRDefault="0092676D" w:rsidP="0092676D"/>
    <w:p w:rsidR="0092676D" w:rsidRPr="0092676D" w:rsidRDefault="0092676D" w:rsidP="0092676D"/>
    <w:p w:rsidR="0092676D" w:rsidRPr="0092676D" w:rsidRDefault="0092676D" w:rsidP="0092676D"/>
    <w:p w:rsidR="0092676D" w:rsidRPr="0092676D" w:rsidRDefault="0092676D" w:rsidP="0092676D"/>
    <w:p w:rsidR="0092676D" w:rsidRPr="0092676D" w:rsidRDefault="0092676D" w:rsidP="0092676D"/>
    <w:p w:rsidR="0092676D" w:rsidRPr="0092676D" w:rsidRDefault="0092676D" w:rsidP="0092676D"/>
    <w:p w:rsidR="0092676D" w:rsidRPr="0092676D" w:rsidRDefault="0092676D" w:rsidP="0092676D"/>
    <w:p w:rsidR="0092676D" w:rsidRPr="0092676D" w:rsidRDefault="0092676D" w:rsidP="0092676D"/>
    <w:p w:rsidR="0092676D" w:rsidRPr="0092676D" w:rsidRDefault="0092676D" w:rsidP="0092676D"/>
    <w:p w:rsidR="0092676D" w:rsidRPr="0092676D" w:rsidRDefault="0092676D" w:rsidP="0092676D"/>
    <w:p w:rsidR="0092676D" w:rsidRPr="0092676D" w:rsidRDefault="0092676D" w:rsidP="0092676D"/>
    <w:p w:rsidR="0092676D" w:rsidRPr="0092676D" w:rsidRDefault="0092676D" w:rsidP="0092676D"/>
    <w:p w:rsidR="0092676D" w:rsidRPr="0092676D" w:rsidRDefault="0092676D" w:rsidP="0092676D"/>
    <w:p w:rsidR="0092676D" w:rsidRPr="0092676D" w:rsidRDefault="0092676D" w:rsidP="0092676D"/>
    <w:p w:rsidR="0092676D" w:rsidRPr="0092676D" w:rsidRDefault="0092676D" w:rsidP="0092676D"/>
    <w:p w:rsidR="0092676D" w:rsidRPr="0092676D" w:rsidRDefault="0092676D" w:rsidP="0092676D"/>
    <w:p w:rsidR="0092676D" w:rsidRPr="0092676D" w:rsidRDefault="0092676D" w:rsidP="0092676D"/>
    <w:p w:rsidR="0092676D" w:rsidRDefault="0092676D" w:rsidP="0092676D"/>
    <w:p w:rsidR="0092676D" w:rsidRDefault="0092676D" w:rsidP="0092676D"/>
    <w:p w:rsidR="0092676D" w:rsidRDefault="0092676D" w:rsidP="0092676D"/>
    <w:p w:rsidR="00635328" w:rsidRDefault="0092676D" w:rsidP="0092676D">
      <w:pPr>
        <w:pStyle w:val="ParagrafoManual"/>
      </w:pPr>
      <w:r>
        <w:tab/>
      </w:r>
      <w:r w:rsidR="009F2318">
        <w:t>No menu “</w:t>
      </w:r>
      <w:r w:rsidR="009F2318">
        <w:rPr>
          <w:b/>
        </w:rPr>
        <w:t>Estoque</w:t>
      </w:r>
      <w:r w:rsidR="009F2318">
        <w:t xml:space="preserve">” você vai encontrar as opções: </w:t>
      </w:r>
    </w:p>
    <w:p w:rsidR="00635328" w:rsidRDefault="00635328" w:rsidP="00635328">
      <w:pPr>
        <w:pStyle w:val="ParagrafoManual"/>
        <w:numPr>
          <w:ilvl w:val="0"/>
          <w:numId w:val="46"/>
        </w:numPr>
        <w:rPr>
          <w:b/>
        </w:rPr>
      </w:pPr>
      <w:r>
        <w:rPr>
          <w:b/>
        </w:rPr>
        <w:t>Compras</w:t>
      </w:r>
    </w:p>
    <w:p w:rsidR="00635328" w:rsidRDefault="00635328" w:rsidP="00635328">
      <w:pPr>
        <w:pStyle w:val="ParagrafoManual"/>
        <w:numPr>
          <w:ilvl w:val="0"/>
          <w:numId w:val="46"/>
        </w:numPr>
        <w:rPr>
          <w:b/>
        </w:rPr>
      </w:pPr>
      <w:r>
        <w:rPr>
          <w:b/>
        </w:rPr>
        <w:t>Controle de Estoque</w:t>
      </w:r>
    </w:p>
    <w:p w:rsidR="00347620" w:rsidRDefault="009F2318" w:rsidP="00635328">
      <w:pPr>
        <w:pStyle w:val="ParagrafoManual"/>
        <w:numPr>
          <w:ilvl w:val="0"/>
          <w:numId w:val="46"/>
        </w:numPr>
      </w:pPr>
      <w:r>
        <w:rPr>
          <w:b/>
        </w:rPr>
        <w:t>Movimentos de Estoque</w:t>
      </w:r>
      <w:r>
        <w:t>.</w:t>
      </w:r>
    </w:p>
    <w:p w:rsidR="00635328" w:rsidRDefault="00635328" w:rsidP="0092676D">
      <w:pPr>
        <w:pStyle w:val="ParagrafoManual"/>
      </w:pPr>
    </w:p>
    <w:p w:rsidR="00635328" w:rsidRPr="00635328" w:rsidRDefault="00635328" w:rsidP="00635328"/>
    <w:p w:rsidR="00635328" w:rsidRPr="00635328" w:rsidRDefault="00635328" w:rsidP="00635328"/>
    <w:p w:rsidR="00635328" w:rsidRPr="00635328" w:rsidRDefault="00635328" w:rsidP="00635328"/>
    <w:p w:rsidR="00635328" w:rsidRPr="00635328" w:rsidRDefault="00635328" w:rsidP="00635328"/>
    <w:p w:rsidR="00635328" w:rsidRPr="00635328" w:rsidRDefault="00635328" w:rsidP="00635328"/>
    <w:p w:rsidR="00635328" w:rsidRPr="00635328" w:rsidRDefault="00635328" w:rsidP="00635328"/>
    <w:p w:rsidR="00635328" w:rsidRPr="00635328" w:rsidRDefault="00635328" w:rsidP="00635328"/>
    <w:p w:rsidR="00635328" w:rsidRPr="00635328" w:rsidRDefault="00635328" w:rsidP="00635328"/>
    <w:p w:rsidR="00635328" w:rsidRPr="00635328" w:rsidRDefault="00635328" w:rsidP="00635328"/>
    <w:p w:rsidR="00635328" w:rsidRPr="00635328" w:rsidRDefault="00635328" w:rsidP="00635328"/>
    <w:p w:rsidR="00635328" w:rsidRPr="00635328" w:rsidRDefault="00635328" w:rsidP="00635328"/>
    <w:p w:rsidR="00635328" w:rsidRPr="00635328" w:rsidRDefault="00635328" w:rsidP="00635328"/>
    <w:p w:rsidR="00635328" w:rsidRPr="00635328" w:rsidRDefault="00635328" w:rsidP="00635328"/>
    <w:p w:rsidR="00635328" w:rsidRPr="00635328" w:rsidRDefault="00635328" w:rsidP="00635328"/>
    <w:p w:rsidR="00635328" w:rsidRPr="00635328" w:rsidRDefault="00635328" w:rsidP="00635328"/>
    <w:p w:rsidR="00635328" w:rsidRPr="00635328" w:rsidRDefault="00635328" w:rsidP="00635328"/>
    <w:p w:rsidR="00635328" w:rsidRPr="00635328" w:rsidRDefault="00635328" w:rsidP="00635328"/>
    <w:p w:rsidR="00635328" w:rsidRPr="00635328" w:rsidRDefault="00635328" w:rsidP="00635328"/>
    <w:p w:rsidR="00635328" w:rsidRPr="00635328" w:rsidRDefault="00635328" w:rsidP="00635328"/>
    <w:p w:rsidR="00635328" w:rsidRDefault="00635328" w:rsidP="00635328"/>
    <w:p w:rsidR="00635328" w:rsidRDefault="00635328" w:rsidP="00635328"/>
    <w:p w:rsidR="00635328" w:rsidRDefault="00635328" w:rsidP="00635328">
      <w:pPr>
        <w:tabs>
          <w:tab w:val="left" w:pos="4095"/>
        </w:tabs>
      </w:pPr>
      <w:r>
        <w:tab/>
      </w:r>
    </w:p>
    <w:p w:rsidR="00635328" w:rsidRDefault="00635328" w:rsidP="00635328">
      <w:pPr>
        <w:tabs>
          <w:tab w:val="left" w:pos="4095"/>
        </w:tabs>
      </w:pPr>
    </w:p>
    <w:p w:rsidR="00635328" w:rsidRDefault="00635328" w:rsidP="00635328">
      <w:pPr>
        <w:tabs>
          <w:tab w:val="left" w:pos="4095"/>
        </w:tabs>
      </w:pPr>
    </w:p>
    <w:p w:rsidR="00635328" w:rsidRDefault="00635328" w:rsidP="00635328">
      <w:pPr>
        <w:pStyle w:val="Ttulo3"/>
      </w:pPr>
      <w:bookmarkStart w:id="3" w:name="_Toc416967133"/>
      <w:r>
        <w:lastRenderedPageBreak/>
        <w:t>Compras</w:t>
      </w:r>
      <w:bookmarkEnd w:id="3"/>
    </w:p>
    <w:p w:rsidR="00DA278F" w:rsidRDefault="00DA278F" w:rsidP="00DA278F"/>
    <w:p w:rsidR="00DA278F" w:rsidRDefault="00DA278F" w:rsidP="00DA278F">
      <w:pPr>
        <w:pStyle w:val="ParagrafoManual"/>
      </w:pPr>
      <w:r>
        <w:t>Na opção “</w:t>
      </w:r>
      <w:r>
        <w:rPr>
          <w:b/>
        </w:rPr>
        <w:t>Compras</w:t>
      </w:r>
      <w:r>
        <w:t>” é onde você vai efetuar as compras da cl</w:t>
      </w:r>
      <w:r w:rsidR="006D5299">
        <w:t>ínica como por exemplo um material para utilizar em algum procedimento.</w:t>
      </w:r>
      <w:r w:rsidR="00D210BB">
        <w:t xml:space="preserve"> Ao selecionar esta opção irá abrir a tela abaixo.</w:t>
      </w:r>
    </w:p>
    <w:p w:rsidR="00D210BB" w:rsidRDefault="00D210BB" w:rsidP="00DA278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67B0B9BD" wp14:editId="01D2756F">
            <wp:simplePos x="0" y="0"/>
            <wp:positionH relativeFrom="margin">
              <wp:align>center</wp:align>
            </wp:positionH>
            <wp:positionV relativeFrom="paragraph">
              <wp:posOffset>165100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8" name="Imagem 2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5.pn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210BB" w:rsidRPr="00D210BB" w:rsidRDefault="00D210BB" w:rsidP="00D210BB"/>
    <w:p w:rsidR="00D210BB" w:rsidRPr="00D210BB" w:rsidRDefault="00D210BB" w:rsidP="00D210BB"/>
    <w:p w:rsidR="00D210BB" w:rsidRPr="00D210BB" w:rsidRDefault="00D210BB" w:rsidP="00D210BB"/>
    <w:p w:rsidR="00D210BB" w:rsidRPr="00D210BB" w:rsidRDefault="00D210BB" w:rsidP="00D210BB"/>
    <w:p w:rsidR="00D210BB" w:rsidRPr="00D210BB" w:rsidRDefault="00D210BB" w:rsidP="00D210BB"/>
    <w:p w:rsidR="00D210BB" w:rsidRPr="00D210BB" w:rsidRDefault="00D210BB" w:rsidP="00D210BB"/>
    <w:p w:rsidR="00D210BB" w:rsidRPr="00D210BB" w:rsidRDefault="00D210BB" w:rsidP="00D210BB"/>
    <w:p w:rsidR="00D210BB" w:rsidRPr="00D210BB" w:rsidRDefault="00D210BB" w:rsidP="00D210BB"/>
    <w:p w:rsidR="00D210BB" w:rsidRPr="00D210BB" w:rsidRDefault="00D210BB" w:rsidP="00D210BB"/>
    <w:p w:rsidR="00D210BB" w:rsidRPr="00D210BB" w:rsidRDefault="00D210BB" w:rsidP="00D210BB"/>
    <w:p w:rsidR="00D210BB" w:rsidRPr="00D210BB" w:rsidRDefault="00D210BB" w:rsidP="00D210BB"/>
    <w:p w:rsidR="00D210BB" w:rsidRPr="00D210BB" w:rsidRDefault="00D210BB" w:rsidP="00D210BB"/>
    <w:p w:rsidR="00D210BB" w:rsidRPr="00D210BB" w:rsidRDefault="00D210BB" w:rsidP="00D210BB"/>
    <w:p w:rsidR="00D210BB" w:rsidRPr="00D210BB" w:rsidRDefault="00D210BB" w:rsidP="00D210BB"/>
    <w:p w:rsidR="00D210BB" w:rsidRPr="00D210BB" w:rsidRDefault="00D210BB" w:rsidP="00D210BB"/>
    <w:p w:rsidR="00D210BB" w:rsidRPr="00D210BB" w:rsidRDefault="00D210BB" w:rsidP="00D210BB"/>
    <w:p w:rsidR="00D210BB" w:rsidRPr="00D210BB" w:rsidRDefault="00D210BB" w:rsidP="00D210BB"/>
    <w:p w:rsidR="00D210BB" w:rsidRPr="00D210BB" w:rsidRDefault="00D210BB" w:rsidP="00D210BB"/>
    <w:p w:rsidR="00D210BB" w:rsidRPr="00D210BB" w:rsidRDefault="00D210BB" w:rsidP="00D210BB"/>
    <w:p w:rsidR="006D5299" w:rsidRDefault="006D5299" w:rsidP="00DA278F">
      <w:pPr>
        <w:pStyle w:val="ParagrafoManual"/>
      </w:pPr>
    </w:p>
    <w:p w:rsidR="00D210BB" w:rsidRDefault="00D210BB" w:rsidP="00DA278F">
      <w:pPr>
        <w:pStyle w:val="ParagrafoManual"/>
      </w:pPr>
      <w:r>
        <w:t>Para criar uma nova compra clique no botão “</w:t>
      </w:r>
      <w:r>
        <w:rPr>
          <w:b/>
        </w:rPr>
        <w:t>Novo</w:t>
      </w:r>
      <w:r>
        <w:t>”.</w:t>
      </w:r>
    </w:p>
    <w:p w:rsidR="00D210BB" w:rsidRPr="00D210BB" w:rsidRDefault="00D210BB" w:rsidP="00DA278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7C4CD8D7" wp14:editId="2B27B87A">
            <wp:simplePos x="0" y="0"/>
            <wp:positionH relativeFrom="margin">
              <wp:align>center</wp:align>
            </wp:positionH>
            <wp:positionV relativeFrom="paragraph">
              <wp:posOffset>180340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9" name="Imagem 2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6.pn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467C5" w:rsidRDefault="00D467C5" w:rsidP="00DA278F">
      <w:pPr>
        <w:pStyle w:val="ParagrafoManual"/>
      </w:pPr>
    </w:p>
    <w:p w:rsidR="00D467C5" w:rsidRDefault="00D467C5" w:rsidP="00D467C5"/>
    <w:p w:rsidR="006D5299" w:rsidRDefault="00D467C5" w:rsidP="00D467C5">
      <w:pPr>
        <w:tabs>
          <w:tab w:val="left" w:pos="4470"/>
        </w:tabs>
      </w:pPr>
      <w:r>
        <w:tab/>
      </w:r>
    </w:p>
    <w:p w:rsidR="00D467C5" w:rsidRDefault="00D467C5" w:rsidP="00D467C5">
      <w:pPr>
        <w:pStyle w:val="ParagrafoManual"/>
      </w:pPr>
      <w:r>
        <w:lastRenderedPageBreak/>
        <w:t xml:space="preserve">Irá </w:t>
      </w:r>
      <w:proofErr w:type="gramStart"/>
      <w:r>
        <w:t xml:space="preserve">abrir </w:t>
      </w:r>
      <w:r w:rsidR="00206598">
        <w:t xml:space="preserve"> a</w:t>
      </w:r>
      <w:proofErr w:type="gramEnd"/>
      <w:r w:rsidR="00206598">
        <w:t xml:space="preserve"> tela abaixo onde você deve preencher os campos:</w:t>
      </w:r>
    </w:p>
    <w:p w:rsidR="00206598" w:rsidRDefault="00206598" w:rsidP="00206598">
      <w:pPr>
        <w:pStyle w:val="ParagrafoManual"/>
        <w:numPr>
          <w:ilvl w:val="0"/>
          <w:numId w:val="47"/>
        </w:numPr>
      </w:pPr>
      <w:r>
        <w:t>Data de Emissão;</w:t>
      </w:r>
    </w:p>
    <w:p w:rsidR="00206598" w:rsidRDefault="00206598" w:rsidP="00206598">
      <w:pPr>
        <w:pStyle w:val="ParagrafoManual"/>
        <w:numPr>
          <w:ilvl w:val="0"/>
          <w:numId w:val="47"/>
        </w:numPr>
      </w:pPr>
      <w:r>
        <w:t>Número do Documento;</w:t>
      </w:r>
    </w:p>
    <w:p w:rsidR="00206598" w:rsidRDefault="00206598" w:rsidP="00206598">
      <w:pPr>
        <w:pStyle w:val="ParagrafoManual"/>
        <w:numPr>
          <w:ilvl w:val="0"/>
          <w:numId w:val="47"/>
        </w:numPr>
      </w:pPr>
      <w:r>
        <w:t>Condição de Pagamento;</w:t>
      </w:r>
    </w:p>
    <w:p w:rsidR="00206598" w:rsidRDefault="00206598" w:rsidP="00206598">
      <w:pPr>
        <w:pStyle w:val="ParagrafoManual"/>
        <w:numPr>
          <w:ilvl w:val="0"/>
          <w:numId w:val="47"/>
        </w:numPr>
      </w:pPr>
      <w:r>
        <w:t>Fornecedor;</w:t>
      </w:r>
    </w:p>
    <w:p w:rsidR="00206598" w:rsidRDefault="00206598" w:rsidP="00206598">
      <w:pPr>
        <w:pStyle w:val="ParagrafoManual"/>
        <w:numPr>
          <w:ilvl w:val="0"/>
          <w:numId w:val="47"/>
        </w:numPr>
      </w:pPr>
      <w:r>
        <w:t>Forma de Pagamento;</w:t>
      </w:r>
    </w:p>
    <w:p w:rsidR="00206598" w:rsidRDefault="00206598" w:rsidP="00206598">
      <w:pPr>
        <w:pStyle w:val="ParagrafoManual"/>
        <w:numPr>
          <w:ilvl w:val="0"/>
          <w:numId w:val="47"/>
        </w:numPr>
      </w:pPr>
      <w:r>
        <w:t>Conta Caixa;</w:t>
      </w:r>
    </w:p>
    <w:p w:rsidR="00206598" w:rsidRDefault="00206598" w:rsidP="00D467C5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60231FC8" wp14:editId="3E871FE9">
            <wp:simplePos x="0" y="0"/>
            <wp:positionH relativeFrom="margin">
              <wp:align>center</wp:align>
            </wp:positionH>
            <wp:positionV relativeFrom="paragraph">
              <wp:posOffset>200660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7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06598" w:rsidRPr="00206598" w:rsidRDefault="00206598" w:rsidP="00206598"/>
    <w:p w:rsidR="00206598" w:rsidRPr="00206598" w:rsidRDefault="00206598" w:rsidP="00206598"/>
    <w:p w:rsidR="00206598" w:rsidRPr="00206598" w:rsidRDefault="00206598" w:rsidP="00206598"/>
    <w:p w:rsidR="00206598" w:rsidRPr="00206598" w:rsidRDefault="00206598" w:rsidP="00206598"/>
    <w:p w:rsidR="00206598" w:rsidRPr="00206598" w:rsidRDefault="00206598" w:rsidP="00206598"/>
    <w:p w:rsidR="00206598" w:rsidRPr="00206598" w:rsidRDefault="00206598" w:rsidP="00206598"/>
    <w:p w:rsidR="00206598" w:rsidRPr="00206598" w:rsidRDefault="00206598" w:rsidP="00206598"/>
    <w:p w:rsidR="00206598" w:rsidRPr="00206598" w:rsidRDefault="00206598" w:rsidP="00206598"/>
    <w:p w:rsidR="00206598" w:rsidRPr="00206598" w:rsidRDefault="00206598" w:rsidP="00206598"/>
    <w:p w:rsidR="00206598" w:rsidRPr="00206598" w:rsidRDefault="00206598" w:rsidP="00206598"/>
    <w:p w:rsidR="00206598" w:rsidRPr="00206598" w:rsidRDefault="00206598" w:rsidP="00206598"/>
    <w:p w:rsidR="00206598" w:rsidRPr="00206598" w:rsidRDefault="00206598" w:rsidP="00206598"/>
    <w:p w:rsidR="00206598" w:rsidRPr="00206598" w:rsidRDefault="00206598" w:rsidP="00206598"/>
    <w:p w:rsidR="00206598" w:rsidRPr="00206598" w:rsidRDefault="00206598" w:rsidP="00206598"/>
    <w:p w:rsidR="00206598" w:rsidRPr="00206598" w:rsidRDefault="00206598" w:rsidP="00206598"/>
    <w:p w:rsidR="00206598" w:rsidRPr="00206598" w:rsidRDefault="00206598" w:rsidP="00206598"/>
    <w:p w:rsidR="00206598" w:rsidRPr="00206598" w:rsidRDefault="00206598" w:rsidP="00206598"/>
    <w:p w:rsidR="00206598" w:rsidRPr="00206598" w:rsidRDefault="00206598" w:rsidP="00206598"/>
    <w:p w:rsidR="00206598" w:rsidRPr="00206598" w:rsidRDefault="00206598" w:rsidP="00206598"/>
    <w:p w:rsidR="00206598" w:rsidRDefault="00206598" w:rsidP="00206598"/>
    <w:p w:rsidR="00206598" w:rsidRDefault="00206598" w:rsidP="00206598"/>
    <w:p w:rsidR="00206598" w:rsidRDefault="00206598" w:rsidP="00206598">
      <w:pPr>
        <w:pStyle w:val="ParagrafoManual"/>
      </w:pPr>
    </w:p>
    <w:p w:rsidR="00206598" w:rsidRDefault="00206598" w:rsidP="00206598">
      <w:pPr>
        <w:pStyle w:val="ParagrafoManual"/>
      </w:pPr>
    </w:p>
    <w:p w:rsidR="00BE3FF0" w:rsidRDefault="00206598" w:rsidP="0020659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margin">
              <wp:posOffset>701675</wp:posOffset>
            </wp:positionH>
            <wp:positionV relativeFrom="paragraph">
              <wp:posOffset>88265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1" name="Imagem 3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8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E3FF0" w:rsidRPr="00BE3FF0" w:rsidRDefault="00BE3FF0" w:rsidP="00BE3FF0"/>
    <w:p w:rsidR="00BE3FF0" w:rsidRPr="00BE3FF0" w:rsidRDefault="00BE3FF0" w:rsidP="00BE3FF0"/>
    <w:p w:rsidR="00BE3FF0" w:rsidRPr="00BE3FF0" w:rsidRDefault="00BE3FF0" w:rsidP="00BE3FF0"/>
    <w:p w:rsidR="00BE3FF0" w:rsidRPr="00BE3FF0" w:rsidRDefault="00BE3FF0" w:rsidP="00BE3FF0"/>
    <w:p w:rsidR="00BE3FF0" w:rsidRPr="00BE3FF0" w:rsidRDefault="00BE3FF0" w:rsidP="00BE3FF0"/>
    <w:p w:rsidR="00BE3FF0" w:rsidRPr="00BE3FF0" w:rsidRDefault="00BE3FF0" w:rsidP="00BE3FF0"/>
    <w:p w:rsidR="00BE3FF0" w:rsidRPr="00BE3FF0" w:rsidRDefault="00BE3FF0" w:rsidP="00BE3FF0"/>
    <w:p w:rsidR="00BE3FF0" w:rsidRPr="00BE3FF0" w:rsidRDefault="00BE3FF0" w:rsidP="00BE3FF0"/>
    <w:p w:rsidR="00BE3FF0" w:rsidRPr="00BE3FF0" w:rsidRDefault="00BE3FF0" w:rsidP="00BE3FF0"/>
    <w:p w:rsidR="00BE3FF0" w:rsidRPr="00BE3FF0" w:rsidRDefault="00BE3FF0" w:rsidP="00BE3FF0"/>
    <w:p w:rsidR="00BE3FF0" w:rsidRPr="00BE3FF0" w:rsidRDefault="00BE3FF0" w:rsidP="00BE3FF0"/>
    <w:p w:rsidR="00BE3FF0" w:rsidRPr="00BE3FF0" w:rsidRDefault="00BE3FF0" w:rsidP="00BE3FF0"/>
    <w:p w:rsidR="00BE3FF0" w:rsidRPr="00BE3FF0" w:rsidRDefault="00BE3FF0" w:rsidP="00BE3FF0"/>
    <w:p w:rsidR="00BE3FF0" w:rsidRPr="00BE3FF0" w:rsidRDefault="00BE3FF0" w:rsidP="00BE3FF0"/>
    <w:p w:rsidR="00BE3FF0" w:rsidRPr="00BE3FF0" w:rsidRDefault="00BE3FF0" w:rsidP="00BE3FF0"/>
    <w:p w:rsidR="00BE3FF0" w:rsidRPr="00BE3FF0" w:rsidRDefault="00BE3FF0" w:rsidP="00BE3FF0"/>
    <w:p w:rsidR="00BE3FF0" w:rsidRPr="00BE3FF0" w:rsidRDefault="00BE3FF0" w:rsidP="00BE3FF0"/>
    <w:p w:rsidR="00BE3FF0" w:rsidRDefault="00BE3FF0" w:rsidP="00BE3FF0"/>
    <w:p w:rsidR="00BE3FF0" w:rsidRDefault="00BE3FF0" w:rsidP="00BE3FF0"/>
    <w:p w:rsidR="00BE3FF0" w:rsidRDefault="00BE3FF0" w:rsidP="00BE3FF0"/>
    <w:p w:rsidR="00206598" w:rsidRDefault="00206598" w:rsidP="00BE3FF0"/>
    <w:p w:rsidR="00BE3FF0" w:rsidRDefault="00BE3FF0" w:rsidP="00BE3FF0">
      <w:pPr>
        <w:pStyle w:val="ParagrafoManual"/>
      </w:pPr>
      <w:r>
        <w:lastRenderedPageBreak/>
        <w:t>Feito isto você irá incluir o produto desejado através do botão indicado na imagem abaixo.</w:t>
      </w:r>
    </w:p>
    <w:p w:rsidR="0078365E" w:rsidRDefault="00BE3FF0" w:rsidP="00BE3FF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69511DF0" wp14:editId="67F668A3">
            <wp:simplePos x="0" y="0"/>
            <wp:positionH relativeFrom="margin">
              <wp:align>center</wp:align>
            </wp:positionH>
            <wp:positionV relativeFrom="paragraph">
              <wp:posOffset>330200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2" name="Imagem 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9.pn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Default="0078365E" w:rsidP="0078365E"/>
    <w:p w:rsidR="0078365E" w:rsidRDefault="0078365E" w:rsidP="0078365E"/>
    <w:p w:rsidR="00BE3FF0" w:rsidRDefault="0078365E" w:rsidP="0078365E">
      <w:pPr>
        <w:pStyle w:val="ParagrafoManual"/>
      </w:pPr>
      <w:r>
        <w:tab/>
        <w:t>Na próxima tela selecione o produto.</w:t>
      </w:r>
    </w:p>
    <w:p w:rsidR="0078365E" w:rsidRDefault="0078365E" w:rsidP="0078365E">
      <w:pPr>
        <w:pStyle w:val="ParagrafoManual"/>
      </w:pPr>
    </w:p>
    <w:p w:rsidR="0078365E" w:rsidRDefault="0078365E" w:rsidP="0078365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7CB14BE4" wp14:editId="38B96B88">
            <wp:simplePos x="0" y="0"/>
            <wp:positionH relativeFrom="margin">
              <wp:align>center</wp:align>
            </wp:positionH>
            <wp:positionV relativeFrom="paragraph">
              <wp:posOffset>231775</wp:posOffset>
            </wp:positionV>
            <wp:extent cx="4943475" cy="2019300"/>
            <wp:effectExtent l="152400" t="152400" r="371475" b="361950"/>
            <wp:wrapThrough wrapText="bothSides">
              <wp:wrapPolygon edited="0">
                <wp:start x="333" y="-1630"/>
                <wp:lineTo x="-666" y="-1223"/>
                <wp:lineTo x="-666" y="22415"/>
                <wp:lineTo x="583" y="24860"/>
                <wp:lineTo x="583" y="25268"/>
                <wp:lineTo x="21891" y="25268"/>
                <wp:lineTo x="21975" y="24860"/>
                <wp:lineTo x="23057" y="21804"/>
                <wp:lineTo x="23140" y="2038"/>
                <wp:lineTo x="22141" y="-1019"/>
                <wp:lineTo x="22058" y="-1630"/>
                <wp:lineTo x="333" y="-1630"/>
              </wp:wrapPolygon>
            </wp:wrapThrough>
            <wp:docPr id="33" name="Imagem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10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43475" cy="20193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Pr="0078365E" w:rsidRDefault="0078365E" w:rsidP="0078365E"/>
    <w:p w:rsidR="0078365E" w:rsidRDefault="0078365E" w:rsidP="0078365E"/>
    <w:p w:rsidR="0078365E" w:rsidRDefault="0078365E" w:rsidP="0078365E"/>
    <w:p w:rsidR="0078365E" w:rsidRDefault="0078365E" w:rsidP="0078365E">
      <w:pPr>
        <w:tabs>
          <w:tab w:val="left" w:pos="4485"/>
        </w:tabs>
      </w:pPr>
      <w:r>
        <w:tab/>
      </w:r>
    </w:p>
    <w:p w:rsidR="0078365E" w:rsidRDefault="0078365E" w:rsidP="0078365E">
      <w:pPr>
        <w:tabs>
          <w:tab w:val="left" w:pos="4485"/>
        </w:tabs>
      </w:pPr>
    </w:p>
    <w:p w:rsidR="0078365E" w:rsidRDefault="0078365E" w:rsidP="0078365E">
      <w:pPr>
        <w:tabs>
          <w:tab w:val="left" w:pos="4485"/>
        </w:tabs>
      </w:pPr>
    </w:p>
    <w:p w:rsidR="0078365E" w:rsidRDefault="0078365E" w:rsidP="0078365E">
      <w:pPr>
        <w:tabs>
          <w:tab w:val="left" w:pos="4485"/>
        </w:tabs>
      </w:pPr>
    </w:p>
    <w:p w:rsidR="0078365E" w:rsidRDefault="00415D2B" w:rsidP="0078365E">
      <w:pPr>
        <w:pStyle w:val="ParagrafoManual"/>
      </w:pPr>
      <w:r>
        <w:lastRenderedPageBreak/>
        <w:t>Selecione o produto e clique no botão “</w:t>
      </w:r>
      <w:r>
        <w:rPr>
          <w:b/>
        </w:rPr>
        <w:t>Ok</w:t>
      </w:r>
      <w:r>
        <w:t>”.</w:t>
      </w:r>
    </w:p>
    <w:p w:rsidR="00E60962" w:rsidRDefault="00415D2B" w:rsidP="0078365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75FD9383" wp14:editId="1C10FAEF">
            <wp:simplePos x="0" y="0"/>
            <wp:positionH relativeFrom="margin">
              <wp:align>center</wp:align>
            </wp:positionH>
            <wp:positionV relativeFrom="paragraph">
              <wp:posOffset>177800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4" name="Imagem 3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11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Default="00E60962" w:rsidP="00E60962"/>
    <w:p w:rsidR="00E60962" w:rsidRDefault="00E60962" w:rsidP="00E60962"/>
    <w:p w:rsidR="00415D2B" w:rsidRDefault="00415D2B" w:rsidP="00E60962">
      <w:pPr>
        <w:pStyle w:val="ParagrafoManual"/>
      </w:pPr>
    </w:p>
    <w:p w:rsidR="00E60962" w:rsidRDefault="00E60962" w:rsidP="00E60962">
      <w:pPr>
        <w:pStyle w:val="ParagrafoManual"/>
      </w:pPr>
      <w:r>
        <w:t>Insira a quantidade do produto adquirida no campo “</w:t>
      </w:r>
      <w:r>
        <w:rPr>
          <w:b/>
        </w:rPr>
        <w:t>Quantidade</w:t>
      </w:r>
      <w:r>
        <w:t>”.</w:t>
      </w:r>
    </w:p>
    <w:p w:rsidR="00E60962" w:rsidRDefault="00E60962" w:rsidP="00E60962">
      <w:pPr>
        <w:pStyle w:val="ParagrafoManual"/>
      </w:pPr>
    </w:p>
    <w:p w:rsidR="00E60962" w:rsidRDefault="00E60962" w:rsidP="00E60962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1F442B9D" wp14:editId="1549F9BC">
            <wp:simplePos x="0" y="0"/>
            <wp:positionH relativeFrom="margin">
              <wp:align>center</wp:align>
            </wp:positionH>
            <wp:positionV relativeFrom="paragraph">
              <wp:posOffset>206375</wp:posOffset>
            </wp:positionV>
            <wp:extent cx="4981575" cy="2038350"/>
            <wp:effectExtent l="152400" t="152400" r="371475" b="361950"/>
            <wp:wrapThrough wrapText="bothSides">
              <wp:wrapPolygon edited="0">
                <wp:start x="330" y="-1615"/>
                <wp:lineTo x="-661" y="-1211"/>
                <wp:lineTo x="-661" y="22407"/>
                <wp:lineTo x="248" y="24628"/>
                <wp:lineTo x="578" y="25234"/>
                <wp:lineTo x="21889" y="25234"/>
                <wp:lineTo x="22302" y="24628"/>
                <wp:lineTo x="23128" y="21600"/>
                <wp:lineTo x="23128" y="2019"/>
                <wp:lineTo x="22137" y="-1009"/>
                <wp:lineTo x="22054" y="-1615"/>
                <wp:lineTo x="330" y="-1615"/>
              </wp:wrapPolygon>
            </wp:wrapThrough>
            <wp:docPr id="35" name="Imagem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12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81575" cy="20383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Pr="00E60962" w:rsidRDefault="00E60962" w:rsidP="00E60962"/>
    <w:p w:rsidR="00E60962" w:rsidRDefault="00E60962" w:rsidP="00E60962"/>
    <w:p w:rsidR="00E60962" w:rsidRPr="00E60962" w:rsidRDefault="00E60962" w:rsidP="00E60962"/>
    <w:p w:rsidR="00E60962" w:rsidRDefault="00E60962" w:rsidP="00E60962"/>
    <w:p w:rsidR="00E60962" w:rsidRDefault="00E60962" w:rsidP="00E60962">
      <w:pPr>
        <w:tabs>
          <w:tab w:val="left" w:pos="3765"/>
        </w:tabs>
      </w:pPr>
      <w:r>
        <w:tab/>
      </w:r>
    </w:p>
    <w:p w:rsidR="00E60962" w:rsidRDefault="00E60962" w:rsidP="00E60962">
      <w:pPr>
        <w:pStyle w:val="ParagrafoManual"/>
      </w:pPr>
      <w:r>
        <w:lastRenderedPageBreak/>
        <w:t xml:space="preserve">Note que após inserir </w:t>
      </w:r>
      <w:r w:rsidR="00AC33F2">
        <w:t xml:space="preserve">a quantidade adquirida note que o sistema já faz o </w:t>
      </w:r>
      <w:proofErr w:type="spellStart"/>
      <w:r w:rsidR="00AC33F2">
        <w:t>calculo</w:t>
      </w:r>
      <w:proofErr w:type="spellEnd"/>
      <w:r w:rsidR="00AC33F2">
        <w:t xml:space="preserve"> total do valor.</w:t>
      </w:r>
    </w:p>
    <w:p w:rsidR="001F0842" w:rsidRDefault="00AC33F2" w:rsidP="00E60962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36871262" wp14:editId="76D90401">
            <wp:simplePos x="0" y="0"/>
            <wp:positionH relativeFrom="margin">
              <wp:align>center</wp:align>
            </wp:positionH>
            <wp:positionV relativeFrom="paragraph">
              <wp:posOffset>196850</wp:posOffset>
            </wp:positionV>
            <wp:extent cx="4982270" cy="2038635"/>
            <wp:effectExtent l="152400" t="152400" r="351790" b="361950"/>
            <wp:wrapThrough wrapText="bothSides">
              <wp:wrapPolygon edited="0">
                <wp:start x="330" y="-1615"/>
                <wp:lineTo x="-661" y="-1211"/>
                <wp:lineTo x="-661" y="22407"/>
                <wp:lineTo x="248" y="24628"/>
                <wp:lineTo x="578" y="25234"/>
                <wp:lineTo x="21804" y="25234"/>
                <wp:lineTo x="22217" y="24628"/>
                <wp:lineTo x="23043" y="21600"/>
                <wp:lineTo x="23043" y="2019"/>
                <wp:lineTo x="22051" y="-1009"/>
                <wp:lineTo x="21969" y="-1615"/>
                <wp:lineTo x="330" y="-1615"/>
              </wp:wrapPolygon>
            </wp:wrapThrough>
            <wp:docPr id="36" name="Imagem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13.pn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82270" cy="203863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Default="001F0842" w:rsidP="001F0842"/>
    <w:p w:rsidR="001F0842" w:rsidRDefault="001F0842" w:rsidP="001F0842"/>
    <w:p w:rsidR="00AC33F2" w:rsidRDefault="00AC33F2" w:rsidP="001F0842">
      <w:pPr>
        <w:pStyle w:val="ParagrafoManual"/>
      </w:pPr>
    </w:p>
    <w:p w:rsidR="001F0842" w:rsidRDefault="001F0842" w:rsidP="001F0842">
      <w:pPr>
        <w:pStyle w:val="ParagrafoManual"/>
      </w:pPr>
      <w:r>
        <w:t>Com os campos preenchidos todos corretamente clique no botão “</w:t>
      </w:r>
      <w:r>
        <w:rPr>
          <w:b/>
        </w:rPr>
        <w:t>Salvar</w:t>
      </w:r>
      <w:r>
        <w:t>”. Note que o status da compra esta como “</w:t>
      </w:r>
      <w:r>
        <w:rPr>
          <w:b/>
        </w:rPr>
        <w:t>Aberta</w:t>
      </w:r>
      <w:r>
        <w:t>”.</w:t>
      </w:r>
    </w:p>
    <w:p w:rsidR="001F0842" w:rsidRDefault="001F0842" w:rsidP="001F0842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 wp14:anchorId="0332D19F" wp14:editId="4FA07E0D">
            <wp:simplePos x="0" y="0"/>
            <wp:positionH relativeFrom="margin">
              <wp:align>center</wp:align>
            </wp:positionH>
            <wp:positionV relativeFrom="paragraph">
              <wp:posOffset>167640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7" name="Imagem 3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14.pn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Pr="001F0842" w:rsidRDefault="001F0842" w:rsidP="001F0842"/>
    <w:p w:rsidR="001F0842" w:rsidRDefault="001F0842" w:rsidP="001F0842"/>
    <w:p w:rsidR="001F0842" w:rsidRPr="001F0842" w:rsidRDefault="001F0842" w:rsidP="001F0842"/>
    <w:p w:rsidR="001F0842" w:rsidRDefault="001F0842" w:rsidP="001F0842"/>
    <w:p w:rsidR="001F0842" w:rsidRDefault="001F0842" w:rsidP="001F0842">
      <w:pPr>
        <w:tabs>
          <w:tab w:val="left" w:pos="3675"/>
        </w:tabs>
      </w:pPr>
      <w:r>
        <w:tab/>
      </w:r>
    </w:p>
    <w:p w:rsidR="001F0842" w:rsidRDefault="001F0842" w:rsidP="001F0842">
      <w:pPr>
        <w:tabs>
          <w:tab w:val="left" w:pos="3675"/>
        </w:tabs>
      </w:pPr>
    </w:p>
    <w:p w:rsidR="001F0842" w:rsidRDefault="001F0842" w:rsidP="001F0842">
      <w:pPr>
        <w:tabs>
          <w:tab w:val="left" w:pos="3675"/>
        </w:tabs>
      </w:pPr>
    </w:p>
    <w:p w:rsidR="001F0842" w:rsidRDefault="001F0842" w:rsidP="001F0842">
      <w:pPr>
        <w:tabs>
          <w:tab w:val="left" w:pos="3675"/>
        </w:tabs>
      </w:pPr>
    </w:p>
    <w:p w:rsidR="001F0842" w:rsidRDefault="001F0842" w:rsidP="001F0842">
      <w:pPr>
        <w:tabs>
          <w:tab w:val="left" w:pos="3675"/>
        </w:tabs>
      </w:pPr>
    </w:p>
    <w:p w:rsidR="001F0842" w:rsidRDefault="001F0842" w:rsidP="001F0842">
      <w:pPr>
        <w:tabs>
          <w:tab w:val="left" w:pos="3675"/>
        </w:tabs>
      </w:pPr>
    </w:p>
    <w:p w:rsidR="00210520" w:rsidRDefault="00210520" w:rsidP="00210520">
      <w:pPr>
        <w:pStyle w:val="ParagrafoManual"/>
      </w:pPr>
      <w:r>
        <w:lastRenderedPageBreak/>
        <w:t>Após salvar a compra clique no botão “</w:t>
      </w:r>
      <w:r>
        <w:rPr>
          <w:b/>
        </w:rPr>
        <w:t>Fechar Compra</w:t>
      </w:r>
      <w:r>
        <w:t>”.</w:t>
      </w:r>
    </w:p>
    <w:p w:rsidR="00210520" w:rsidRDefault="00210520" w:rsidP="0021052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36B88D50" wp14:editId="611206AF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8" name="Imagem 3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15.pn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10520" w:rsidRPr="00210520" w:rsidRDefault="00210520" w:rsidP="00210520"/>
    <w:p w:rsidR="00210520" w:rsidRPr="00210520" w:rsidRDefault="00210520" w:rsidP="00210520"/>
    <w:p w:rsidR="00210520" w:rsidRPr="00210520" w:rsidRDefault="00210520" w:rsidP="00210520"/>
    <w:p w:rsidR="00210520" w:rsidRPr="00210520" w:rsidRDefault="00210520" w:rsidP="00210520"/>
    <w:p w:rsidR="00210520" w:rsidRPr="00210520" w:rsidRDefault="00210520" w:rsidP="00210520"/>
    <w:p w:rsidR="00210520" w:rsidRPr="00210520" w:rsidRDefault="00210520" w:rsidP="00210520"/>
    <w:p w:rsidR="00210520" w:rsidRPr="00210520" w:rsidRDefault="00210520" w:rsidP="00210520"/>
    <w:p w:rsidR="00210520" w:rsidRPr="00210520" w:rsidRDefault="00210520" w:rsidP="00210520"/>
    <w:p w:rsidR="00210520" w:rsidRPr="00210520" w:rsidRDefault="00210520" w:rsidP="00210520"/>
    <w:p w:rsidR="00210520" w:rsidRPr="00210520" w:rsidRDefault="00210520" w:rsidP="00210520"/>
    <w:p w:rsidR="00210520" w:rsidRPr="00210520" w:rsidRDefault="00210520" w:rsidP="00210520"/>
    <w:p w:rsidR="00210520" w:rsidRPr="00210520" w:rsidRDefault="00210520" w:rsidP="00210520"/>
    <w:p w:rsidR="00210520" w:rsidRPr="00210520" w:rsidRDefault="00210520" w:rsidP="00210520"/>
    <w:p w:rsidR="00210520" w:rsidRPr="00210520" w:rsidRDefault="00210520" w:rsidP="00210520"/>
    <w:p w:rsidR="00210520" w:rsidRPr="00210520" w:rsidRDefault="00210520" w:rsidP="00210520"/>
    <w:p w:rsidR="00210520" w:rsidRPr="00210520" w:rsidRDefault="00210520" w:rsidP="00210520"/>
    <w:p w:rsidR="00210520" w:rsidRPr="00210520" w:rsidRDefault="00210520" w:rsidP="00210520"/>
    <w:p w:rsidR="00210520" w:rsidRPr="00210520" w:rsidRDefault="00210520" w:rsidP="00210520"/>
    <w:p w:rsidR="00210520" w:rsidRPr="00210520" w:rsidRDefault="00210520" w:rsidP="00210520"/>
    <w:p w:rsidR="00210520" w:rsidRDefault="00210520" w:rsidP="00210520">
      <w:pPr>
        <w:pStyle w:val="ParagrafoManual"/>
      </w:pPr>
    </w:p>
    <w:p w:rsidR="00210520" w:rsidRDefault="0081282C" w:rsidP="00210520">
      <w:pPr>
        <w:pStyle w:val="ParagrafoManual"/>
      </w:pPr>
      <w:r>
        <w:t>Note que o status da compra ficará como “</w:t>
      </w:r>
      <w:r>
        <w:rPr>
          <w:b/>
        </w:rPr>
        <w:t>Fechada</w:t>
      </w:r>
      <w:r>
        <w:t>”.</w:t>
      </w:r>
    </w:p>
    <w:p w:rsidR="00361637" w:rsidRDefault="00826B5B" w:rsidP="0021052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36275099" wp14:editId="1D4BCD3C">
            <wp:simplePos x="0" y="0"/>
            <wp:positionH relativeFrom="margin">
              <wp:align>center</wp:align>
            </wp:positionH>
            <wp:positionV relativeFrom="paragraph">
              <wp:posOffset>228600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9" name="Imagem 3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16.pn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61637" w:rsidRPr="00361637" w:rsidRDefault="00361637" w:rsidP="00361637"/>
    <w:p w:rsidR="00361637" w:rsidRPr="00361637" w:rsidRDefault="00361637" w:rsidP="00361637"/>
    <w:p w:rsidR="00361637" w:rsidRPr="00361637" w:rsidRDefault="00361637" w:rsidP="00361637"/>
    <w:p w:rsidR="00361637" w:rsidRPr="00361637" w:rsidRDefault="00361637" w:rsidP="00361637"/>
    <w:p w:rsidR="00361637" w:rsidRPr="00361637" w:rsidRDefault="00361637" w:rsidP="00361637"/>
    <w:p w:rsidR="00361637" w:rsidRPr="00361637" w:rsidRDefault="00361637" w:rsidP="00361637"/>
    <w:p w:rsidR="00361637" w:rsidRPr="00361637" w:rsidRDefault="00361637" w:rsidP="00361637"/>
    <w:p w:rsidR="00361637" w:rsidRPr="00361637" w:rsidRDefault="00361637" w:rsidP="00361637"/>
    <w:p w:rsidR="00361637" w:rsidRPr="00361637" w:rsidRDefault="00361637" w:rsidP="00361637"/>
    <w:p w:rsidR="00361637" w:rsidRPr="00361637" w:rsidRDefault="00361637" w:rsidP="00361637"/>
    <w:p w:rsidR="00361637" w:rsidRPr="00361637" w:rsidRDefault="00361637" w:rsidP="00361637"/>
    <w:p w:rsidR="00361637" w:rsidRPr="00361637" w:rsidRDefault="00361637" w:rsidP="00361637"/>
    <w:p w:rsidR="00361637" w:rsidRPr="00361637" w:rsidRDefault="00361637" w:rsidP="00361637"/>
    <w:p w:rsidR="00361637" w:rsidRPr="00361637" w:rsidRDefault="00361637" w:rsidP="00361637"/>
    <w:p w:rsidR="00361637" w:rsidRPr="00361637" w:rsidRDefault="00361637" w:rsidP="00361637"/>
    <w:p w:rsidR="00361637" w:rsidRPr="00361637" w:rsidRDefault="00361637" w:rsidP="00361637"/>
    <w:p w:rsidR="00361637" w:rsidRPr="00361637" w:rsidRDefault="00361637" w:rsidP="00361637"/>
    <w:p w:rsidR="00361637" w:rsidRPr="00361637" w:rsidRDefault="00361637" w:rsidP="00361637"/>
    <w:p w:rsidR="00361637" w:rsidRPr="00361637" w:rsidRDefault="00361637" w:rsidP="00361637"/>
    <w:p w:rsidR="00361637" w:rsidRPr="00361637" w:rsidRDefault="00361637" w:rsidP="00361637"/>
    <w:p w:rsidR="00361637" w:rsidRPr="00361637" w:rsidRDefault="00361637" w:rsidP="00361637"/>
    <w:p w:rsidR="00361637" w:rsidRPr="00361637" w:rsidRDefault="00361637" w:rsidP="00361637"/>
    <w:p w:rsidR="00361637" w:rsidRPr="00361637" w:rsidRDefault="00361637" w:rsidP="00361637"/>
    <w:p w:rsidR="00361637" w:rsidRDefault="00361637" w:rsidP="00361637"/>
    <w:p w:rsidR="00361637" w:rsidRPr="00361637" w:rsidRDefault="00361637" w:rsidP="00361637"/>
    <w:p w:rsidR="00361637" w:rsidRDefault="00361637" w:rsidP="00361637"/>
    <w:p w:rsidR="0081282C" w:rsidRDefault="00361637" w:rsidP="00361637">
      <w:pPr>
        <w:tabs>
          <w:tab w:val="left" w:pos="3300"/>
        </w:tabs>
      </w:pPr>
      <w:r>
        <w:tab/>
      </w:r>
    </w:p>
    <w:p w:rsidR="00361637" w:rsidRDefault="009268C5" w:rsidP="00361637">
      <w:pPr>
        <w:pStyle w:val="ParagrafoManual"/>
      </w:pPr>
      <w:r>
        <w:lastRenderedPageBreak/>
        <w:t>Com a compra fechada clique no botão “</w:t>
      </w:r>
      <w:r>
        <w:rPr>
          <w:b/>
        </w:rPr>
        <w:t>Faturar Compra</w:t>
      </w:r>
      <w:r>
        <w:t>”.</w:t>
      </w:r>
    </w:p>
    <w:p w:rsidR="00D55B70" w:rsidRDefault="009268C5" w:rsidP="0036163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682A2840" wp14:editId="34570155">
            <wp:simplePos x="0" y="0"/>
            <wp:positionH relativeFrom="margin">
              <wp:align>center</wp:align>
            </wp:positionH>
            <wp:positionV relativeFrom="paragraph">
              <wp:posOffset>156210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9" name="Imagem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17.pn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55B70" w:rsidRPr="00D55B70" w:rsidRDefault="00D55B70" w:rsidP="00D55B70"/>
    <w:p w:rsidR="00D55B70" w:rsidRPr="00D55B70" w:rsidRDefault="00D55B70" w:rsidP="00D55B70"/>
    <w:p w:rsidR="00D55B70" w:rsidRPr="00D55B70" w:rsidRDefault="00D55B70" w:rsidP="00D55B70"/>
    <w:p w:rsidR="00D55B70" w:rsidRPr="00D55B70" w:rsidRDefault="00D55B70" w:rsidP="00D55B70"/>
    <w:p w:rsidR="00D55B70" w:rsidRPr="00D55B70" w:rsidRDefault="00D55B70" w:rsidP="00D55B70"/>
    <w:p w:rsidR="00D55B70" w:rsidRPr="00D55B70" w:rsidRDefault="00D55B70" w:rsidP="00D55B70"/>
    <w:p w:rsidR="00D55B70" w:rsidRPr="00D55B70" w:rsidRDefault="00D55B70" w:rsidP="00D55B70"/>
    <w:p w:rsidR="00D55B70" w:rsidRPr="00D55B70" w:rsidRDefault="00D55B70" w:rsidP="00D55B70"/>
    <w:p w:rsidR="00D55B70" w:rsidRPr="00D55B70" w:rsidRDefault="00D55B70" w:rsidP="00D55B70"/>
    <w:p w:rsidR="00D55B70" w:rsidRPr="00D55B70" w:rsidRDefault="00D55B70" w:rsidP="00D55B70"/>
    <w:p w:rsidR="00D55B70" w:rsidRPr="00D55B70" w:rsidRDefault="00D55B70" w:rsidP="00D55B70"/>
    <w:p w:rsidR="00D55B70" w:rsidRPr="00D55B70" w:rsidRDefault="00D55B70" w:rsidP="00D55B70"/>
    <w:p w:rsidR="00D55B70" w:rsidRPr="00D55B70" w:rsidRDefault="00D55B70" w:rsidP="00D55B70"/>
    <w:p w:rsidR="00D55B70" w:rsidRPr="00D55B70" w:rsidRDefault="00D55B70" w:rsidP="00D55B70"/>
    <w:p w:rsidR="00D55B70" w:rsidRPr="00D55B70" w:rsidRDefault="00D55B70" w:rsidP="00D55B70"/>
    <w:p w:rsidR="00D55B70" w:rsidRPr="00D55B70" w:rsidRDefault="00D55B70" w:rsidP="00D55B70"/>
    <w:p w:rsidR="00D55B70" w:rsidRPr="00D55B70" w:rsidRDefault="00D55B70" w:rsidP="00D55B70"/>
    <w:p w:rsidR="00D55B70" w:rsidRPr="00D55B70" w:rsidRDefault="00D55B70" w:rsidP="00D55B70"/>
    <w:p w:rsidR="00D55B70" w:rsidRPr="00D55B70" w:rsidRDefault="00D55B70" w:rsidP="00D55B70"/>
    <w:p w:rsidR="00D55B70" w:rsidRDefault="00D55B70" w:rsidP="00D55B70"/>
    <w:p w:rsidR="00D55B70" w:rsidRDefault="00D55B70" w:rsidP="00D55B70"/>
    <w:p w:rsidR="009268C5" w:rsidRDefault="009268C5" w:rsidP="00D55B70">
      <w:pPr>
        <w:pStyle w:val="ParagrafoManual"/>
      </w:pPr>
    </w:p>
    <w:p w:rsidR="00D55B70" w:rsidRDefault="00D55B70" w:rsidP="00D55B70">
      <w:pPr>
        <w:pStyle w:val="ParagrafoManual"/>
      </w:pPr>
      <w:r>
        <w:t>Sistema irá informar que após a conta estar faturada a mesma não poderá ser mais editada. Clique no botão “</w:t>
      </w:r>
      <w:r>
        <w:rPr>
          <w:b/>
        </w:rPr>
        <w:t>Sim</w:t>
      </w:r>
      <w:r>
        <w:t>”.</w:t>
      </w:r>
    </w:p>
    <w:p w:rsidR="00D4593B" w:rsidRDefault="00D55B70" w:rsidP="00D55B7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473075</wp:posOffset>
            </wp:positionV>
            <wp:extent cx="4010585" cy="1590897"/>
            <wp:effectExtent l="152400" t="152400" r="371475" b="371475"/>
            <wp:wrapThrough wrapText="bothSides">
              <wp:wrapPolygon edited="0">
                <wp:start x="410" y="-2069"/>
                <wp:lineTo x="-821" y="-1552"/>
                <wp:lineTo x="-718" y="23540"/>
                <wp:lineTo x="616" y="25868"/>
                <wp:lineTo x="718" y="26386"/>
                <wp:lineTo x="21959" y="26386"/>
                <wp:lineTo x="22062" y="25868"/>
                <wp:lineTo x="23293" y="23540"/>
                <wp:lineTo x="23498" y="19143"/>
                <wp:lineTo x="23498" y="2587"/>
                <wp:lineTo x="22267" y="-1293"/>
                <wp:lineTo x="22164" y="-2069"/>
                <wp:lineTo x="410" y="-2069"/>
              </wp:wrapPolygon>
            </wp:wrapThrough>
            <wp:docPr id="10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18.pn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10585" cy="1590897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4593B" w:rsidRPr="00D4593B" w:rsidRDefault="00D4593B" w:rsidP="00D4593B"/>
    <w:p w:rsidR="00D4593B" w:rsidRPr="00D4593B" w:rsidRDefault="00D4593B" w:rsidP="00D4593B"/>
    <w:p w:rsidR="00D4593B" w:rsidRPr="00D4593B" w:rsidRDefault="00D4593B" w:rsidP="00D4593B"/>
    <w:p w:rsidR="00D4593B" w:rsidRPr="00D4593B" w:rsidRDefault="00D4593B" w:rsidP="00D4593B"/>
    <w:p w:rsidR="00D4593B" w:rsidRPr="00D4593B" w:rsidRDefault="00D4593B" w:rsidP="00D4593B"/>
    <w:p w:rsidR="00D4593B" w:rsidRPr="00D4593B" w:rsidRDefault="00D4593B" w:rsidP="00D4593B"/>
    <w:p w:rsidR="00D4593B" w:rsidRPr="00D4593B" w:rsidRDefault="00D4593B" w:rsidP="00D4593B"/>
    <w:p w:rsidR="00D4593B" w:rsidRPr="00D4593B" w:rsidRDefault="00D4593B" w:rsidP="00D4593B"/>
    <w:p w:rsidR="00D4593B" w:rsidRPr="00D4593B" w:rsidRDefault="00D4593B" w:rsidP="00D4593B"/>
    <w:p w:rsidR="00D4593B" w:rsidRPr="00D4593B" w:rsidRDefault="00D4593B" w:rsidP="00D4593B"/>
    <w:p w:rsidR="00D4593B" w:rsidRPr="00D4593B" w:rsidRDefault="00D4593B" w:rsidP="00D4593B"/>
    <w:p w:rsidR="00D4593B" w:rsidRPr="00D4593B" w:rsidRDefault="00D4593B" w:rsidP="00D4593B"/>
    <w:p w:rsidR="00D4593B" w:rsidRPr="00D4593B" w:rsidRDefault="00D4593B" w:rsidP="00D4593B"/>
    <w:p w:rsidR="00D4593B" w:rsidRPr="00D4593B" w:rsidRDefault="00D4593B" w:rsidP="00D4593B"/>
    <w:p w:rsidR="00D4593B" w:rsidRPr="00D4593B" w:rsidRDefault="00D4593B" w:rsidP="00D4593B"/>
    <w:p w:rsidR="00D4593B" w:rsidRPr="00D4593B" w:rsidRDefault="00D4593B" w:rsidP="00D4593B"/>
    <w:p w:rsidR="00D4593B" w:rsidRPr="00D4593B" w:rsidRDefault="00D4593B" w:rsidP="00D4593B"/>
    <w:p w:rsidR="00D4593B" w:rsidRPr="00D4593B" w:rsidRDefault="00D4593B" w:rsidP="00D4593B"/>
    <w:p w:rsidR="00D4593B" w:rsidRPr="00D4593B" w:rsidRDefault="00D4593B" w:rsidP="00D4593B"/>
    <w:p w:rsidR="00D4593B" w:rsidRPr="00D4593B" w:rsidRDefault="00D4593B" w:rsidP="00D4593B"/>
    <w:p w:rsidR="00D4593B" w:rsidRPr="00D4593B" w:rsidRDefault="00D4593B" w:rsidP="00D4593B"/>
    <w:p w:rsidR="00D4593B" w:rsidRDefault="00D4593B" w:rsidP="00D4593B"/>
    <w:p w:rsidR="00D4593B" w:rsidRDefault="00D4593B" w:rsidP="00D4593B"/>
    <w:p w:rsidR="00D55B70" w:rsidRDefault="00D4593B" w:rsidP="00D4593B">
      <w:pPr>
        <w:tabs>
          <w:tab w:val="left" w:pos="2685"/>
        </w:tabs>
      </w:pPr>
      <w:r>
        <w:tab/>
      </w:r>
    </w:p>
    <w:p w:rsidR="00D4593B" w:rsidRDefault="00D4593B" w:rsidP="00D4593B">
      <w:pPr>
        <w:tabs>
          <w:tab w:val="left" w:pos="2685"/>
        </w:tabs>
      </w:pPr>
    </w:p>
    <w:p w:rsidR="00D4593B" w:rsidRDefault="00D4593B" w:rsidP="00D4593B">
      <w:pPr>
        <w:tabs>
          <w:tab w:val="left" w:pos="2685"/>
        </w:tabs>
      </w:pPr>
    </w:p>
    <w:p w:rsidR="00D4593B" w:rsidRDefault="00D4593B" w:rsidP="00D4593B">
      <w:pPr>
        <w:pStyle w:val="ParagrafoManual"/>
      </w:pPr>
      <w:r>
        <w:lastRenderedPageBreak/>
        <w:t>Note que o status da compra ficará como “</w:t>
      </w:r>
      <w:r>
        <w:rPr>
          <w:b/>
        </w:rPr>
        <w:t>Faturada</w:t>
      </w:r>
      <w:r>
        <w:t>”.</w:t>
      </w:r>
    </w:p>
    <w:p w:rsidR="00D4593B" w:rsidRDefault="00D4593B" w:rsidP="00D4593B">
      <w:pPr>
        <w:pStyle w:val="ParagrafoManual"/>
      </w:pPr>
    </w:p>
    <w:p w:rsidR="00D4593B" w:rsidRPr="00D4593B" w:rsidRDefault="00D4593B" w:rsidP="00D4593B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5648" behindDoc="0" locked="0" layoutInCell="1" allowOverlap="1" wp14:anchorId="0D04C224" wp14:editId="0A989CD3">
            <wp:simplePos x="0" y="0"/>
            <wp:positionH relativeFrom="margin">
              <wp:align>center</wp:align>
            </wp:positionH>
            <wp:positionV relativeFrom="paragraph">
              <wp:posOffset>57785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1" name="Imagem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19.pn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E213F" w:rsidRDefault="009E213F" w:rsidP="009E213F">
      <w:pPr>
        <w:pStyle w:val="ParagrafoManual"/>
      </w:pPr>
      <w:r>
        <w:t>Lembrando que esta compra irá gerar uma conta a pagar.</w:t>
      </w:r>
    </w:p>
    <w:p w:rsidR="009E213F" w:rsidRPr="009E213F" w:rsidRDefault="009E213F" w:rsidP="009E213F"/>
    <w:p w:rsidR="009E213F" w:rsidRPr="009E213F" w:rsidRDefault="009E213F" w:rsidP="009E213F"/>
    <w:p w:rsidR="009E213F" w:rsidRPr="009E213F" w:rsidRDefault="009E213F" w:rsidP="009E213F"/>
    <w:p w:rsidR="009E213F" w:rsidRPr="009E213F" w:rsidRDefault="009E213F" w:rsidP="009E213F"/>
    <w:p w:rsidR="009E213F" w:rsidRPr="009E213F" w:rsidRDefault="009E213F" w:rsidP="009E213F"/>
    <w:p w:rsidR="009E213F" w:rsidRPr="009E213F" w:rsidRDefault="009E213F" w:rsidP="009E213F"/>
    <w:p w:rsidR="009E213F" w:rsidRPr="009E213F" w:rsidRDefault="009E213F" w:rsidP="009E213F"/>
    <w:p w:rsidR="009E213F" w:rsidRPr="009E213F" w:rsidRDefault="009E213F" w:rsidP="009E213F"/>
    <w:p w:rsidR="009E213F" w:rsidRPr="009E213F" w:rsidRDefault="009E213F" w:rsidP="009E213F"/>
    <w:p w:rsidR="009E213F" w:rsidRPr="009E213F" w:rsidRDefault="009E213F" w:rsidP="009E213F"/>
    <w:p w:rsidR="009E213F" w:rsidRPr="009E213F" w:rsidRDefault="009E213F" w:rsidP="009E213F"/>
    <w:p w:rsidR="009E213F" w:rsidRPr="009E213F" w:rsidRDefault="009E213F" w:rsidP="009E213F"/>
    <w:p w:rsidR="009E213F" w:rsidRPr="009E213F" w:rsidRDefault="009E213F" w:rsidP="009E213F"/>
    <w:p w:rsidR="009E213F" w:rsidRPr="009E213F" w:rsidRDefault="009E213F" w:rsidP="009E213F"/>
    <w:p w:rsidR="009E213F" w:rsidRPr="009E213F" w:rsidRDefault="009E213F" w:rsidP="009E213F"/>
    <w:p w:rsidR="009E213F" w:rsidRPr="009E213F" w:rsidRDefault="009E213F" w:rsidP="009E213F"/>
    <w:p w:rsidR="009E213F" w:rsidRPr="009E213F" w:rsidRDefault="009E213F" w:rsidP="009E213F"/>
    <w:p w:rsidR="009E213F" w:rsidRPr="009E213F" w:rsidRDefault="009E213F" w:rsidP="009E213F"/>
    <w:p w:rsidR="009E213F" w:rsidRPr="009E213F" w:rsidRDefault="009E213F" w:rsidP="009E213F"/>
    <w:p w:rsidR="009E213F" w:rsidRPr="009E213F" w:rsidRDefault="009E213F" w:rsidP="009E213F"/>
    <w:p w:rsidR="009E213F" w:rsidRDefault="009E213F" w:rsidP="009E213F"/>
    <w:p w:rsidR="009E213F" w:rsidRDefault="009E213F" w:rsidP="009E213F"/>
    <w:p w:rsidR="009E213F" w:rsidRDefault="009E213F" w:rsidP="009E213F"/>
    <w:p w:rsidR="00D4593B" w:rsidRDefault="009E213F" w:rsidP="009E213F">
      <w:pPr>
        <w:tabs>
          <w:tab w:val="left" w:pos="3825"/>
        </w:tabs>
      </w:pPr>
      <w:r>
        <w:tab/>
      </w:r>
    </w:p>
    <w:p w:rsidR="009E213F" w:rsidRDefault="009E213F" w:rsidP="009E213F">
      <w:pPr>
        <w:tabs>
          <w:tab w:val="left" w:pos="3825"/>
        </w:tabs>
      </w:pPr>
    </w:p>
    <w:p w:rsidR="009E213F" w:rsidRDefault="009E213F" w:rsidP="009E213F">
      <w:pPr>
        <w:tabs>
          <w:tab w:val="left" w:pos="3825"/>
        </w:tabs>
      </w:pPr>
    </w:p>
    <w:p w:rsidR="009E213F" w:rsidRDefault="009E213F" w:rsidP="009E213F">
      <w:pPr>
        <w:tabs>
          <w:tab w:val="left" w:pos="3825"/>
        </w:tabs>
      </w:pPr>
    </w:p>
    <w:p w:rsidR="009E213F" w:rsidRDefault="009E213F" w:rsidP="009E213F">
      <w:pPr>
        <w:tabs>
          <w:tab w:val="left" w:pos="3825"/>
        </w:tabs>
      </w:pPr>
    </w:p>
    <w:p w:rsidR="009E213F" w:rsidRDefault="009E213F" w:rsidP="009E213F">
      <w:pPr>
        <w:pStyle w:val="Ttulo3"/>
      </w:pPr>
      <w:bookmarkStart w:id="4" w:name="_Toc416967134"/>
      <w:r>
        <w:lastRenderedPageBreak/>
        <w:t>Controle de Estoque</w:t>
      </w:r>
      <w:bookmarkEnd w:id="4"/>
    </w:p>
    <w:p w:rsidR="009E213F" w:rsidRDefault="009E213F" w:rsidP="009E213F"/>
    <w:p w:rsidR="009E213F" w:rsidRDefault="009E213F" w:rsidP="009E213F">
      <w:pPr>
        <w:pStyle w:val="ParagrafoManual"/>
      </w:pPr>
      <w:r>
        <w:t>No menu “</w:t>
      </w:r>
      <w:r>
        <w:rPr>
          <w:b/>
        </w:rPr>
        <w:t>Estoque</w:t>
      </w:r>
      <w:r>
        <w:t>” acesse a opção “</w:t>
      </w:r>
      <w:r>
        <w:rPr>
          <w:b/>
        </w:rPr>
        <w:t>Controle de Estoque</w:t>
      </w:r>
      <w:r>
        <w:t>”.</w:t>
      </w:r>
      <w:r w:rsidR="004E0B30">
        <w:t xml:space="preserve"> Neste menu você tem o controle do seu estoque, o que </w:t>
      </w:r>
      <w:proofErr w:type="spellStart"/>
      <w:r w:rsidR="004E0B30">
        <w:t>esta</w:t>
      </w:r>
      <w:proofErr w:type="spellEnd"/>
      <w:r w:rsidR="004E0B30">
        <w:t xml:space="preserve"> disponível, negativo ou zerado.</w:t>
      </w:r>
    </w:p>
    <w:p w:rsidR="00E73271" w:rsidRDefault="00E73271" w:rsidP="009E213F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6672" behindDoc="0" locked="0" layoutInCell="1" allowOverlap="1" wp14:anchorId="0E2F9107" wp14:editId="51DB6AFF">
            <wp:simplePos x="0" y="0"/>
            <wp:positionH relativeFrom="margin">
              <wp:align>center</wp:align>
            </wp:positionH>
            <wp:positionV relativeFrom="paragraph">
              <wp:posOffset>187325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20.pn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73271" w:rsidRPr="00E73271" w:rsidRDefault="00E73271" w:rsidP="00E73271"/>
    <w:p w:rsidR="00E73271" w:rsidRPr="00E73271" w:rsidRDefault="00E73271" w:rsidP="00E73271"/>
    <w:p w:rsidR="00E73271" w:rsidRPr="00E73271" w:rsidRDefault="00E73271" w:rsidP="00E73271"/>
    <w:p w:rsidR="00E73271" w:rsidRPr="00E73271" w:rsidRDefault="00E73271" w:rsidP="00E73271"/>
    <w:p w:rsidR="00E73271" w:rsidRPr="00E73271" w:rsidRDefault="00E73271" w:rsidP="00E73271"/>
    <w:p w:rsidR="00E73271" w:rsidRPr="00E73271" w:rsidRDefault="00E73271" w:rsidP="00E73271"/>
    <w:p w:rsidR="00E73271" w:rsidRPr="00E73271" w:rsidRDefault="00E73271" w:rsidP="00E73271"/>
    <w:p w:rsidR="00E73271" w:rsidRPr="00E73271" w:rsidRDefault="00E73271" w:rsidP="00E73271"/>
    <w:p w:rsidR="00E73271" w:rsidRPr="00E73271" w:rsidRDefault="00E73271" w:rsidP="00E73271"/>
    <w:p w:rsidR="00E73271" w:rsidRPr="00E73271" w:rsidRDefault="00E73271" w:rsidP="00E73271"/>
    <w:p w:rsidR="00E73271" w:rsidRPr="00E73271" w:rsidRDefault="00E73271" w:rsidP="00E73271"/>
    <w:p w:rsidR="00E73271" w:rsidRPr="00E73271" w:rsidRDefault="00E73271" w:rsidP="00E73271"/>
    <w:p w:rsidR="00E73271" w:rsidRPr="00E73271" w:rsidRDefault="00E73271" w:rsidP="00E73271"/>
    <w:p w:rsidR="00E73271" w:rsidRPr="00E73271" w:rsidRDefault="00E73271" w:rsidP="00E73271"/>
    <w:p w:rsidR="00E73271" w:rsidRPr="00E73271" w:rsidRDefault="00E73271" w:rsidP="00E73271"/>
    <w:p w:rsidR="00E73271" w:rsidRPr="00E73271" w:rsidRDefault="00E73271" w:rsidP="00E73271"/>
    <w:p w:rsidR="00E73271" w:rsidRPr="00E73271" w:rsidRDefault="00E73271" w:rsidP="00E73271"/>
    <w:p w:rsidR="00E73271" w:rsidRPr="00E73271" w:rsidRDefault="00E73271" w:rsidP="00E73271"/>
    <w:p w:rsidR="00E73271" w:rsidRPr="00E73271" w:rsidRDefault="00E73271" w:rsidP="00E73271"/>
    <w:p w:rsidR="00E73271" w:rsidRDefault="00E73271" w:rsidP="00E73271"/>
    <w:p w:rsidR="00E73271" w:rsidRDefault="00E73271" w:rsidP="00E73271"/>
    <w:p w:rsidR="009E213F" w:rsidRDefault="009E213F" w:rsidP="00E73271">
      <w:pPr>
        <w:pStyle w:val="ParagrafoManual"/>
      </w:pPr>
    </w:p>
    <w:p w:rsidR="00E73271" w:rsidRDefault="00E73271" w:rsidP="00E73271">
      <w:pPr>
        <w:pStyle w:val="ParagrafoManual"/>
      </w:pPr>
      <w:r>
        <w:t>Na tela de controle de estoque você consegue efetu</w:t>
      </w:r>
      <w:r w:rsidR="00D57DDE">
        <w:t>ar o filtro pelo produto e pelos parâmetros de quantidade.</w:t>
      </w:r>
    </w:p>
    <w:p w:rsidR="00E73271" w:rsidRDefault="00E73271" w:rsidP="00E73271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7696" behindDoc="0" locked="0" layoutInCell="1" allowOverlap="1" wp14:anchorId="4D8C1214" wp14:editId="119E7684">
            <wp:simplePos x="0" y="0"/>
            <wp:positionH relativeFrom="margin">
              <wp:align>center</wp:align>
            </wp:positionH>
            <wp:positionV relativeFrom="paragraph">
              <wp:posOffset>164465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3" name="Imagem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21.pn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57DDE" w:rsidRDefault="00D57DDE" w:rsidP="00E73271">
      <w:pPr>
        <w:pStyle w:val="ParagrafoManual"/>
      </w:pPr>
    </w:p>
    <w:p w:rsidR="00E73271" w:rsidRDefault="00D57DDE" w:rsidP="00D57DDE">
      <w:pPr>
        <w:tabs>
          <w:tab w:val="left" w:pos="4005"/>
        </w:tabs>
      </w:pPr>
      <w:r>
        <w:tab/>
      </w:r>
    </w:p>
    <w:p w:rsidR="00D57DDE" w:rsidRDefault="00D57DDE" w:rsidP="00D57DDE">
      <w:pPr>
        <w:tabs>
          <w:tab w:val="left" w:pos="4005"/>
        </w:tabs>
      </w:pPr>
    </w:p>
    <w:p w:rsidR="00D57DDE" w:rsidRDefault="00D57DDE" w:rsidP="00D57DDE">
      <w:pPr>
        <w:pStyle w:val="ParagrafoManual"/>
      </w:pPr>
      <w:r>
        <w:t>Para selecionar o produto clique no botão indicado na tela.</w:t>
      </w:r>
    </w:p>
    <w:p w:rsidR="00D57DDE" w:rsidRDefault="00AC6204" w:rsidP="00D57DDE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8720" behindDoc="0" locked="0" layoutInCell="1" allowOverlap="1" wp14:anchorId="014CAC9D" wp14:editId="7586A50D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4" name="Imagem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22.pn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C6204" w:rsidRDefault="00AC6204" w:rsidP="00D57DDE">
      <w:pPr>
        <w:pStyle w:val="ParagrafoManual"/>
      </w:pPr>
    </w:p>
    <w:p w:rsidR="00D57DDE" w:rsidRDefault="00AC6204" w:rsidP="00AC6204">
      <w:pPr>
        <w:pStyle w:val="ParagrafoManual"/>
      </w:pPr>
      <w:r>
        <w:tab/>
        <w:t>Na próxima tela você deve selecionar o produto desejado. Com o produto selecionado clique no botão “</w:t>
      </w:r>
      <w:r>
        <w:rPr>
          <w:b/>
        </w:rPr>
        <w:t>Ok</w:t>
      </w:r>
      <w:r>
        <w:t>”.</w:t>
      </w:r>
    </w:p>
    <w:p w:rsidR="00AC6204" w:rsidRDefault="00AC6204" w:rsidP="00AC620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79744" behindDoc="0" locked="0" layoutInCell="1" allowOverlap="1" wp14:anchorId="0448E0AE" wp14:editId="7AE02615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5" name="Imagem 1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23.pn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C6204" w:rsidRPr="00AC6204" w:rsidRDefault="00AC6204" w:rsidP="00AC6204">
      <w:pPr>
        <w:pStyle w:val="ParagrafoManual"/>
      </w:pPr>
    </w:p>
    <w:p w:rsidR="00AC6204" w:rsidRDefault="00AC6204" w:rsidP="00AC6204">
      <w:pPr>
        <w:pStyle w:val="ParagrafoManual"/>
      </w:pPr>
    </w:p>
    <w:p w:rsidR="00AC6204" w:rsidRPr="00AC6204" w:rsidRDefault="00AC6204" w:rsidP="00AC6204"/>
    <w:p w:rsidR="00AC6204" w:rsidRDefault="00AC6204" w:rsidP="00AC6204"/>
    <w:p w:rsidR="00AC6204" w:rsidRDefault="00AC6204" w:rsidP="00AC6204">
      <w:pPr>
        <w:tabs>
          <w:tab w:val="left" w:pos="3540"/>
        </w:tabs>
      </w:pPr>
      <w:r>
        <w:tab/>
      </w:r>
    </w:p>
    <w:p w:rsidR="00AC6204" w:rsidRDefault="00AC6204" w:rsidP="00AC6204">
      <w:pPr>
        <w:tabs>
          <w:tab w:val="left" w:pos="3540"/>
        </w:tabs>
      </w:pPr>
    </w:p>
    <w:p w:rsidR="00AC6204" w:rsidRDefault="001F0525" w:rsidP="00AC6204">
      <w:pPr>
        <w:pStyle w:val="ParagrafoManual"/>
      </w:pPr>
      <w:r>
        <w:t>Após clique no botão “</w:t>
      </w:r>
      <w:r>
        <w:rPr>
          <w:b/>
        </w:rPr>
        <w:t>Buscar</w:t>
      </w:r>
      <w:r>
        <w:t>”.</w:t>
      </w:r>
    </w:p>
    <w:p w:rsidR="005F03B8" w:rsidRDefault="001F0525" w:rsidP="00AC620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0768" behindDoc="0" locked="0" layoutInCell="1" allowOverlap="1" wp14:anchorId="4D6B09B7" wp14:editId="1E609716">
            <wp:simplePos x="0" y="0"/>
            <wp:positionH relativeFrom="margin">
              <wp:align>center</wp:align>
            </wp:positionH>
            <wp:positionV relativeFrom="paragraph">
              <wp:posOffset>175260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6" name="Imagem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24.png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F03B8" w:rsidRPr="005F03B8" w:rsidRDefault="005F03B8" w:rsidP="005F03B8"/>
    <w:p w:rsidR="005F03B8" w:rsidRPr="005F03B8" w:rsidRDefault="005F03B8" w:rsidP="005F03B8"/>
    <w:p w:rsidR="005F03B8" w:rsidRPr="005F03B8" w:rsidRDefault="005F03B8" w:rsidP="005F03B8"/>
    <w:p w:rsidR="005F03B8" w:rsidRPr="005F03B8" w:rsidRDefault="005F03B8" w:rsidP="005F03B8"/>
    <w:p w:rsidR="005F03B8" w:rsidRPr="005F03B8" w:rsidRDefault="005F03B8" w:rsidP="005F03B8"/>
    <w:p w:rsidR="005F03B8" w:rsidRPr="005F03B8" w:rsidRDefault="005F03B8" w:rsidP="005F03B8"/>
    <w:p w:rsidR="005F03B8" w:rsidRPr="005F03B8" w:rsidRDefault="005F03B8" w:rsidP="005F03B8"/>
    <w:p w:rsidR="005F03B8" w:rsidRPr="005F03B8" w:rsidRDefault="005F03B8" w:rsidP="005F03B8"/>
    <w:p w:rsidR="005F03B8" w:rsidRPr="005F03B8" w:rsidRDefault="005F03B8" w:rsidP="005F03B8"/>
    <w:p w:rsidR="005F03B8" w:rsidRPr="005F03B8" w:rsidRDefault="005F03B8" w:rsidP="005F03B8"/>
    <w:p w:rsidR="005F03B8" w:rsidRPr="005F03B8" w:rsidRDefault="005F03B8" w:rsidP="005F03B8"/>
    <w:p w:rsidR="005F03B8" w:rsidRPr="005F03B8" w:rsidRDefault="005F03B8" w:rsidP="005F03B8"/>
    <w:p w:rsidR="005F03B8" w:rsidRPr="005F03B8" w:rsidRDefault="005F03B8" w:rsidP="005F03B8"/>
    <w:p w:rsidR="005F03B8" w:rsidRPr="005F03B8" w:rsidRDefault="005F03B8" w:rsidP="005F03B8"/>
    <w:p w:rsidR="005F03B8" w:rsidRPr="005F03B8" w:rsidRDefault="005F03B8" w:rsidP="005F03B8"/>
    <w:p w:rsidR="005F03B8" w:rsidRPr="005F03B8" w:rsidRDefault="005F03B8" w:rsidP="005F03B8"/>
    <w:p w:rsidR="005F03B8" w:rsidRPr="005F03B8" w:rsidRDefault="005F03B8" w:rsidP="005F03B8"/>
    <w:p w:rsidR="005F03B8" w:rsidRPr="005F03B8" w:rsidRDefault="005F03B8" w:rsidP="005F03B8"/>
    <w:p w:rsidR="005F03B8" w:rsidRDefault="005F03B8" w:rsidP="005F03B8"/>
    <w:p w:rsidR="005F03B8" w:rsidRDefault="005F03B8" w:rsidP="005F03B8"/>
    <w:p w:rsidR="005F03B8" w:rsidRDefault="005F03B8" w:rsidP="005F03B8"/>
    <w:p w:rsidR="001F0525" w:rsidRDefault="001F0525" w:rsidP="005F03B8">
      <w:pPr>
        <w:pStyle w:val="ParagrafoManual"/>
      </w:pPr>
    </w:p>
    <w:p w:rsidR="005F03B8" w:rsidRDefault="005F03B8" w:rsidP="005F03B8">
      <w:pPr>
        <w:pStyle w:val="ParagrafoManual"/>
      </w:pPr>
      <w:r>
        <w:t>Sistema irá retornar as informações do produto selecionado.</w:t>
      </w:r>
    </w:p>
    <w:p w:rsidR="00C734B0" w:rsidRDefault="00C734B0" w:rsidP="005F03B8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1792" behindDoc="0" locked="0" layoutInCell="1" allowOverlap="1" wp14:anchorId="72F2D9BF" wp14:editId="69986826">
            <wp:simplePos x="0" y="0"/>
            <wp:positionH relativeFrom="margin">
              <wp:align>center</wp:align>
            </wp:positionH>
            <wp:positionV relativeFrom="paragraph">
              <wp:posOffset>180975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7" name="Imagem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25.png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734B0" w:rsidRDefault="00C734B0" w:rsidP="005F03B8">
      <w:pPr>
        <w:pStyle w:val="ParagrafoManual"/>
      </w:pPr>
    </w:p>
    <w:p w:rsidR="00C734B0" w:rsidRPr="00C734B0" w:rsidRDefault="00C734B0" w:rsidP="00C734B0"/>
    <w:p w:rsidR="00C734B0" w:rsidRPr="00C734B0" w:rsidRDefault="00C734B0" w:rsidP="00C734B0"/>
    <w:p w:rsidR="00C734B0" w:rsidRDefault="00C734B0" w:rsidP="00C734B0"/>
    <w:p w:rsidR="00C734B0" w:rsidRDefault="00C734B0" w:rsidP="00C734B0">
      <w:pPr>
        <w:tabs>
          <w:tab w:val="left" w:pos="3330"/>
        </w:tabs>
      </w:pPr>
      <w:r>
        <w:tab/>
      </w:r>
    </w:p>
    <w:p w:rsidR="00C734B0" w:rsidRDefault="00C734B0" w:rsidP="00C734B0">
      <w:pPr>
        <w:tabs>
          <w:tab w:val="left" w:pos="3330"/>
        </w:tabs>
      </w:pPr>
    </w:p>
    <w:p w:rsidR="00C734B0" w:rsidRDefault="00C734B0" w:rsidP="00C734B0">
      <w:pPr>
        <w:pStyle w:val="ParagrafoManual"/>
      </w:pPr>
      <w:r>
        <w:t>Note que na parte inferior direita da tela existe as legendas para auxiliar o usuário.</w:t>
      </w:r>
    </w:p>
    <w:p w:rsidR="00C734B0" w:rsidRDefault="00C734B0" w:rsidP="00C734B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2816" behindDoc="0" locked="0" layoutInCell="1" allowOverlap="1" wp14:anchorId="3B756B53" wp14:editId="22A32193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8" name="Imagem 1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26.png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734B0" w:rsidRDefault="00C734B0" w:rsidP="00C734B0">
      <w:pPr>
        <w:pStyle w:val="ParagrafoManual"/>
      </w:pPr>
    </w:p>
    <w:p w:rsidR="00C734B0" w:rsidRDefault="00C734B0" w:rsidP="00C734B0">
      <w:pPr>
        <w:pStyle w:val="ParagrafoManual"/>
      </w:pPr>
      <w:r>
        <w:tab/>
        <w:t>É possível retirar um relatório destes dados através do botão “</w:t>
      </w:r>
      <w:r>
        <w:rPr>
          <w:b/>
        </w:rPr>
        <w:t>Imprimir</w:t>
      </w:r>
      <w:r>
        <w:t>”.</w:t>
      </w:r>
    </w:p>
    <w:p w:rsidR="00C734B0" w:rsidRDefault="00C734B0" w:rsidP="00C734B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3840" behindDoc="0" locked="0" layoutInCell="1" allowOverlap="1" wp14:anchorId="5FB0F16E" wp14:editId="222AE4C0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9" name="Imagem 1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27.pn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734B0" w:rsidRDefault="00C734B0" w:rsidP="00C734B0">
      <w:pPr>
        <w:pStyle w:val="ParagrafoManual"/>
      </w:pPr>
    </w:p>
    <w:p w:rsidR="00C734B0" w:rsidRPr="00C734B0" w:rsidRDefault="00C734B0" w:rsidP="00C734B0"/>
    <w:p w:rsidR="00C734B0" w:rsidRPr="00C734B0" w:rsidRDefault="00C734B0" w:rsidP="00C734B0"/>
    <w:p w:rsidR="00C734B0" w:rsidRDefault="00C734B0" w:rsidP="00C734B0"/>
    <w:p w:rsidR="00C734B0" w:rsidRDefault="00C734B0" w:rsidP="00C734B0">
      <w:pPr>
        <w:tabs>
          <w:tab w:val="left" w:pos="3270"/>
        </w:tabs>
      </w:pPr>
      <w:r>
        <w:tab/>
      </w:r>
    </w:p>
    <w:p w:rsidR="00C734B0" w:rsidRDefault="00C734B0" w:rsidP="00C734B0">
      <w:pPr>
        <w:tabs>
          <w:tab w:val="left" w:pos="3270"/>
        </w:tabs>
      </w:pPr>
    </w:p>
    <w:p w:rsidR="00E63E89" w:rsidRDefault="00E63E89" w:rsidP="00C734B0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486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0" name="Imagem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28.png"/>
                    <pic:cNvPicPr/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63E89" w:rsidRPr="00E63E89" w:rsidRDefault="00E63E89" w:rsidP="00E63E89"/>
    <w:p w:rsidR="00E63E89" w:rsidRPr="00E63E89" w:rsidRDefault="00E63E89" w:rsidP="00E63E89"/>
    <w:p w:rsidR="00E63E89" w:rsidRPr="00E63E89" w:rsidRDefault="00E63E89" w:rsidP="00E63E89"/>
    <w:p w:rsidR="00E63E89" w:rsidRPr="00E63E89" w:rsidRDefault="00E63E89" w:rsidP="00E63E89"/>
    <w:p w:rsidR="00E63E89" w:rsidRPr="00E63E89" w:rsidRDefault="00E63E89" w:rsidP="00E63E89"/>
    <w:p w:rsidR="00E63E89" w:rsidRPr="00E63E89" w:rsidRDefault="00E63E89" w:rsidP="00E63E89"/>
    <w:p w:rsidR="00E63E89" w:rsidRPr="00E63E89" w:rsidRDefault="00E63E89" w:rsidP="00E63E89"/>
    <w:p w:rsidR="00E63E89" w:rsidRPr="00E63E89" w:rsidRDefault="00E63E89" w:rsidP="00E63E89"/>
    <w:p w:rsidR="00E63E89" w:rsidRPr="00E63E89" w:rsidRDefault="00E63E89" w:rsidP="00E63E89"/>
    <w:p w:rsidR="00E63E89" w:rsidRPr="00E63E89" w:rsidRDefault="00E63E89" w:rsidP="00E63E89"/>
    <w:p w:rsidR="00E63E89" w:rsidRPr="00E63E89" w:rsidRDefault="00E63E89" w:rsidP="00E63E89"/>
    <w:p w:rsidR="00E63E89" w:rsidRPr="00E63E89" w:rsidRDefault="00E63E89" w:rsidP="00E63E89"/>
    <w:p w:rsidR="00E63E89" w:rsidRPr="00E63E89" w:rsidRDefault="00E63E89" w:rsidP="00E63E89"/>
    <w:p w:rsidR="00E63E89" w:rsidRPr="00E63E89" w:rsidRDefault="00E63E89" w:rsidP="00E63E89"/>
    <w:p w:rsidR="00E63E89" w:rsidRPr="00E63E89" w:rsidRDefault="00E63E89" w:rsidP="00E63E89"/>
    <w:p w:rsidR="00E63E89" w:rsidRPr="00E63E89" w:rsidRDefault="00E63E89" w:rsidP="00E63E89"/>
    <w:p w:rsidR="00E63E89" w:rsidRPr="00E63E89" w:rsidRDefault="00E63E89" w:rsidP="00E63E89"/>
    <w:p w:rsidR="00E63E89" w:rsidRPr="00E63E89" w:rsidRDefault="00E63E89" w:rsidP="00E63E89"/>
    <w:p w:rsidR="00E63E89" w:rsidRPr="00E63E89" w:rsidRDefault="00E63E89" w:rsidP="00E63E89"/>
    <w:p w:rsidR="00E63E89" w:rsidRDefault="00E63E89" w:rsidP="00E63E89"/>
    <w:p w:rsidR="00E63E89" w:rsidRDefault="00E63E89" w:rsidP="00E63E89"/>
    <w:p w:rsidR="00C734B0" w:rsidRDefault="00C734B0" w:rsidP="00E63E89">
      <w:pPr>
        <w:pStyle w:val="ParagrafoManual"/>
      </w:pPr>
    </w:p>
    <w:p w:rsidR="00E63E89" w:rsidRDefault="00E63E89" w:rsidP="00E63E89">
      <w:pPr>
        <w:pStyle w:val="ParagrafoManual"/>
      </w:pPr>
      <w:r>
        <w:t xml:space="preserve">Também </w:t>
      </w:r>
      <w:r w:rsidR="00832FC3">
        <w:t>é possível efetuar ajustes através do botão “</w:t>
      </w:r>
      <w:r w:rsidR="00832FC3">
        <w:rPr>
          <w:b/>
        </w:rPr>
        <w:t>Ajustar</w:t>
      </w:r>
      <w:r w:rsidR="00832FC3">
        <w:t>”.</w:t>
      </w:r>
    </w:p>
    <w:p w:rsidR="00832FC3" w:rsidRDefault="0031561B" w:rsidP="00E63E89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5888" behindDoc="0" locked="0" layoutInCell="1" allowOverlap="1" wp14:anchorId="4FEAEB68" wp14:editId="0255CC14">
            <wp:simplePos x="0" y="0"/>
            <wp:positionH relativeFrom="margin">
              <wp:align>center</wp:align>
            </wp:positionH>
            <wp:positionV relativeFrom="paragraph">
              <wp:posOffset>222250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21" name="Imagem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29.pn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561B" w:rsidRDefault="0031561B" w:rsidP="00E63E89">
      <w:pPr>
        <w:pStyle w:val="ParagrafoManual"/>
      </w:pPr>
    </w:p>
    <w:p w:rsidR="0031561B" w:rsidRPr="0031561B" w:rsidRDefault="0031561B" w:rsidP="0031561B"/>
    <w:p w:rsidR="0031561B" w:rsidRPr="0031561B" w:rsidRDefault="0031561B" w:rsidP="0031561B"/>
    <w:p w:rsidR="0031561B" w:rsidRPr="0031561B" w:rsidRDefault="0031561B" w:rsidP="0031561B"/>
    <w:p w:rsidR="0031561B" w:rsidRPr="0031561B" w:rsidRDefault="0031561B" w:rsidP="0031561B"/>
    <w:p w:rsidR="0031561B" w:rsidRPr="0031561B" w:rsidRDefault="0031561B" w:rsidP="0031561B"/>
    <w:p w:rsidR="0031561B" w:rsidRPr="0031561B" w:rsidRDefault="0031561B" w:rsidP="0031561B"/>
    <w:p w:rsidR="0031561B" w:rsidRPr="0031561B" w:rsidRDefault="0031561B" w:rsidP="0031561B"/>
    <w:p w:rsidR="0031561B" w:rsidRPr="0031561B" w:rsidRDefault="0031561B" w:rsidP="0031561B"/>
    <w:p w:rsidR="0031561B" w:rsidRPr="0031561B" w:rsidRDefault="0031561B" w:rsidP="0031561B"/>
    <w:p w:rsidR="0031561B" w:rsidRPr="0031561B" w:rsidRDefault="0031561B" w:rsidP="0031561B"/>
    <w:p w:rsidR="0031561B" w:rsidRPr="0031561B" w:rsidRDefault="0031561B" w:rsidP="0031561B"/>
    <w:p w:rsidR="0031561B" w:rsidRPr="0031561B" w:rsidRDefault="0031561B" w:rsidP="0031561B"/>
    <w:p w:rsidR="0031561B" w:rsidRPr="0031561B" w:rsidRDefault="0031561B" w:rsidP="0031561B"/>
    <w:p w:rsidR="0031561B" w:rsidRPr="0031561B" w:rsidRDefault="0031561B" w:rsidP="0031561B"/>
    <w:p w:rsidR="0031561B" w:rsidRPr="0031561B" w:rsidRDefault="0031561B" w:rsidP="0031561B"/>
    <w:p w:rsidR="0031561B" w:rsidRPr="0031561B" w:rsidRDefault="0031561B" w:rsidP="0031561B"/>
    <w:p w:rsidR="0031561B" w:rsidRPr="0031561B" w:rsidRDefault="0031561B" w:rsidP="0031561B"/>
    <w:p w:rsidR="0031561B" w:rsidRPr="0031561B" w:rsidRDefault="0031561B" w:rsidP="0031561B"/>
    <w:p w:rsidR="0031561B" w:rsidRPr="0031561B" w:rsidRDefault="0031561B" w:rsidP="0031561B"/>
    <w:p w:rsidR="0031561B" w:rsidRPr="0031561B" w:rsidRDefault="0031561B" w:rsidP="0031561B"/>
    <w:p w:rsidR="0031561B" w:rsidRPr="0031561B" w:rsidRDefault="0031561B" w:rsidP="0031561B"/>
    <w:p w:rsidR="0031561B" w:rsidRDefault="0031561B" w:rsidP="0031561B"/>
    <w:p w:rsidR="0031561B" w:rsidRPr="0031561B" w:rsidRDefault="0031561B" w:rsidP="0031561B"/>
    <w:p w:rsidR="0031561B" w:rsidRDefault="0031561B" w:rsidP="0031561B"/>
    <w:p w:rsidR="00832FC3" w:rsidRDefault="0031561B" w:rsidP="0031561B">
      <w:pPr>
        <w:tabs>
          <w:tab w:val="left" w:pos="4425"/>
        </w:tabs>
      </w:pPr>
      <w:r>
        <w:tab/>
      </w:r>
    </w:p>
    <w:p w:rsidR="0031561B" w:rsidRDefault="0031561B" w:rsidP="0031561B">
      <w:pPr>
        <w:tabs>
          <w:tab w:val="left" w:pos="4425"/>
        </w:tabs>
      </w:pPr>
    </w:p>
    <w:p w:rsidR="00B97C42" w:rsidRDefault="00B97C42" w:rsidP="0031561B">
      <w:pPr>
        <w:tabs>
          <w:tab w:val="left" w:pos="4425"/>
        </w:tabs>
      </w:pPr>
    </w:p>
    <w:p w:rsidR="00B97C42" w:rsidRPr="00B97C42" w:rsidRDefault="00B97C42" w:rsidP="00B97C42">
      <w:pPr>
        <w:pStyle w:val="ParagrafoManual"/>
      </w:pPr>
      <w:r>
        <w:t>Na tela de Ajuste você pode preencher o campo “</w:t>
      </w:r>
      <w:r>
        <w:rPr>
          <w:b/>
        </w:rPr>
        <w:t>Valor Ajuste</w:t>
      </w:r>
      <w:r>
        <w:t>” e clicar no botão “</w:t>
      </w:r>
      <w:r>
        <w:rPr>
          <w:b/>
        </w:rPr>
        <w:t>Ok</w:t>
      </w:r>
      <w:r>
        <w:t>”.</w:t>
      </w:r>
    </w:p>
    <w:p w:rsidR="00B97C42" w:rsidRDefault="00B97C42" w:rsidP="00B97C42">
      <w:pPr>
        <w:pStyle w:val="ParagrafoManual"/>
      </w:pPr>
    </w:p>
    <w:p w:rsidR="00B97C42" w:rsidRDefault="00B97C42" w:rsidP="00B97C42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6912" behindDoc="0" locked="0" layoutInCell="1" allowOverlap="1" wp14:anchorId="55304430" wp14:editId="37B4BD41">
            <wp:simplePos x="0" y="0"/>
            <wp:positionH relativeFrom="margin">
              <wp:align>center</wp:align>
            </wp:positionH>
            <wp:positionV relativeFrom="paragraph">
              <wp:posOffset>29210</wp:posOffset>
            </wp:positionV>
            <wp:extent cx="3677163" cy="3629532"/>
            <wp:effectExtent l="152400" t="152400" r="361950" b="371475"/>
            <wp:wrapThrough wrapText="bothSides">
              <wp:wrapPolygon edited="0">
                <wp:start x="448" y="-907"/>
                <wp:lineTo x="-895" y="-680"/>
                <wp:lineTo x="-895" y="22110"/>
                <wp:lineTo x="-448" y="22904"/>
                <wp:lineTo x="672" y="23471"/>
                <wp:lineTo x="783" y="23698"/>
                <wp:lineTo x="21936" y="23698"/>
                <wp:lineTo x="22048" y="23471"/>
                <wp:lineTo x="23055" y="22904"/>
                <wp:lineTo x="23615" y="21203"/>
                <wp:lineTo x="23615" y="1134"/>
                <wp:lineTo x="22272" y="-567"/>
                <wp:lineTo x="22160" y="-907"/>
                <wp:lineTo x="448" y="-907"/>
              </wp:wrapPolygon>
            </wp:wrapThrough>
            <wp:docPr id="40" name="Imagem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30.png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77163" cy="3629532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561B" w:rsidRDefault="0031561B" w:rsidP="0031561B">
      <w:pPr>
        <w:tabs>
          <w:tab w:val="left" w:pos="4425"/>
        </w:tabs>
      </w:pPr>
    </w:p>
    <w:p w:rsidR="00DB4DEF" w:rsidRDefault="00DB4DEF" w:rsidP="0031561B">
      <w:pPr>
        <w:pStyle w:val="ParagrafoManual"/>
      </w:pPr>
    </w:p>
    <w:p w:rsidR="00DB4DEF" w:rsidRPr="00DB4DEF" w:rsidRDefault="00DB4DEF" w:rsidP="00DB4DEF"/>
    <w:p w:rsidR="00DB4DEF" w:rsidRPr="00DB4DEF" w:rsidRDefault="00DB4DEF" w:rsidP="00DB4DEF"/>
    <w:p w:rsidR="00DB4DEF" w:rsidRPr="00DB4DEF" w:rsidRDefault="00DB4DEF" w:rsidP="00DB4DEF"/>
    <w:p w:rsidR="00DB4DEF" w:rsidRPr="00DB4DEF" w:rsidRDefault="00DB4DEF" w:rsidP="00DB4DEF"/>
    <w:p w:rsidR="00DB4DEF" w:rsidRPr="00DB4DEF" w:rsidRDefault="00DB4DEF" w:rsidP="00DB4DEF"/>
    <w:p w:rsidR="00DB4DEF" w:rsidRPr="00DB4DEF" w:rsidRDefault="00DB4DEF" w:rsidP="00DB4DEF"/>
    <w:p w:rsidR="00DB4DEF" w:rsidRPr="00DB4DEF" w:rsidRDefault="00DB4DEF" w:rsidP="00DB4DEF"/>
    <w:p w:rsidR="00DB4DEF" w:rsidRPr="00DB4DEF" w:rsidRDefault="00DB4DEF" w:rsidP="00DB4DEF"/>
    <w:p w:rsidR="00DB4DEF" w:rsidRPr="00DB4DEF" w:rsidRDefault="00DB4DEF" w:rsidP="00DB4DEF"/>
    <w:p w:rsidR="00DB4DEF" w:rsidRPr="00DB4DEF" w:rsidRDefault="00DB4DEF" w:rsidP="00DB4DEF"/>
    <w:p w:rsidR="00DB4DEF" w:rsidRPr="00DB4DEF" w:rsidRDefault="00DB4DEF" w:rsidP="00DB4DEF"/>
    <w:p w:rsidR="00DB4DEF" w:rsidRPr="00DB4DEF" w:rsidRDefault="00DB4DEF" w:rsidP="00DB4DEF"/>
    <w:p w:rsidR="00DB4DEF" w:rsidRPr="00DB4DEF" w:rsidRDefault="00DB4DEF" w:rsidP="00DB4DEF"/>
    <w:p w:rsidR="00DB4DEF" w:rsidRPr="00DB4DEF" w:rsidRDefault="00DB4DEF" w:rsidP="00DB4DEF"/>
    <w:p w:rsidR="00DB4DEF" w:rsidRPr="00DB4DEF" w:rsidRDefault="00DB4DEF" w:rsidP="00DB4DEF"/>
    <w:p w:rsidR="00DB4DEF" w:rsidRPr="00DB4DEF" w:rsidRDefault="00DB4DEF" w:rsidP="00DB4DEF"/>
    <w:p w:rsidR="00DB4DEF" w:rsidRPr="00DB4DEF" w:rsidRDefault="00DB4DEF" w:rsidP="00DB4DEF"/>
    <w:p w:rsidR="00DB4DEF" w:rsidRPr="00DB4DEF" w:rsidRDefault="00DB4DEF" w:rsidP="00DB4DEF"/>
    <w:p w:rsidR="00DB4DEF" w:rsidRPr="00DB4DEF" w:rsidRDefault="00DB4DEF" w:rsidP="00DB4DEF"/>
    <w:p w:rsidR="00DB4DEF" w:rsidRPr="00DB4DEF" w:rsidRDefault="00DB4DEF" w:rsidP="00DB4DEF"/>
    <w:p w:rsidR="00DB4DEF" w:rsidRPr="00DB4DEF" w:rsidRDefault="00DB4DEF" w:rsidP="00DB4DEF"/>
    <w:p w:rsidR="00DB4DEF" w:rsidRDefault="00DB4DEF" w:rsidP="00DB4DEF"/>
    <w:p w:rsidR="00DB4DEF" w:rsidRDefault="00DB4DEF" w:rsidP="00DB4DEF"/>
    <w:p w:rsidR="0031561B" w:rsidRDefault="00DB4DEF" w:rsidP="00DB4DEF">
      <w:pPr>
        <w:tabs>
          <w:tab w:val="left" w:pos="4110"/>
        </w:tabs>
      </w:pPr>
      <w:r>
        <w:tab/>
      </w: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tabs>
          <w:tab w:val="left" w:pos="4110"/>
        </w:tabs>
      </w:pPr>
    </w:p>
    <w:p w:rsidR="00DB4DEF" w:rsidRDefault="00DB4DEF" w:rsidP="00DB4DEF">
      <w:pPr>
        <w:pStyle w:val="Ttulo3"/>
      </w:pPr>
      <w:bookmarkStart w:id="5" w:name="_Toc416967135"/>
      <w:r>
        <w:t>Movimentos de Estoque</w:t>
      </w:r>
      <w:bookmarkEnd w:id="5"/>
    </w:p>
    <w:p w:rsidR="00B97FD4" w:rsidRDefault="00B97FD4" w:rsidP="00B97FD4"/>
    <w:p w:rsidR="00B97FD4" w:rsidRDefault="006B523A" w:rsidP="00B97FD4">
      <w:pPr>
        <w:pStyle w:val="ParagrafoManual"/>
      </w:pPr>
      <w:r>
        <w:t>No menu “</w:t>
      </w:r>
      <w:r>
        <w:rPr>
          <w:b/>
        </w:rPr>
        <w:t>Estoque</w:t>
      </w:r>
      <w:r>
        <w:t>” acesse a opção “</w:t>
      </w:r>
      <w:r>
        <w:rPr>
          <w:b/>
        </w:rPr>
        <w:t>Movimentos de Estoque</w:t>
      </w:r>
      <w:r>
        <w:t>”.</w:t>
      </w:r>
    </w:p>
    <w:p w:rsidR="009F6713" w:rsidRDefault="009F6713" w:rsidP="00B97FD4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7936" behindDoc="0" locked="0" layoutInCell="1" allowOverlap="1" wp14:anchorId="7EEEB5CB" wp14:editId="26C13318">
            <wp:simplePos x="0" y="0"/>
            <wp:positionH relativeFrom="margin">
              <wp:align>center</wp:align>
            </wp:positionH>
            <wp:positionV relativeFrom="paragraph">
              <wp:posOffset>187325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1" name="Imagem 4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31.png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F6713" w:rsidRPr="009F6713" w:rsidRDefault="009F6713" w:rsidP="009F6713"/>
    <w:p w:rsidR="009F6713" w:rsidRPr="009F6713" w:rsidRDefault="009F6713" w:rsidP="009F6713"/>
    <w:p w:rsidR="009F6713" w:rsidRPr="009F6713" w:rsidRDefault="009F6713" w:rsidP="009F6713"/>
    <w:p w:rsidR="009F6713" w:rsidRPr="009F6713" w:rsidRDefault="009F6713" w:rsidP="009F6713"/>
    <w:p w:rsidR="009F6713" w:rsidRPr="009F6713" w:rsidRDefault="009F6713" w:rsidP="009F6713"/>
    <w:p w:rsidR="009F6713" w:rsidRPr="009F6713" w:rsidRDefault="009F6713" w:rsidP="009F6713"/>
    <w:p w:rsidR="009F6713" w:rsidRPr="009F6713" w:rsidRDefault="009F6713" w:rsidP="009F6713"/>
    <w:p w:rsidR="009F6713" w:rsidRPr="009F6713" w:rsidRDefault="009F6713" w:rsidP="009F6713"/>
    <w:p w:rsidR="009F6713" w:rsidRPr="009F6713" w:rsidRDefault="009F6713" w:rsidP="009F6713"/>
    <w:p w:rsidR="009F6713" w:rsidRPr="009F6713" w:rsidRDefault="009F6713" w:rsidP="009F6713"/>
    <w:p w:rsidR="009F6713" w:rsidRPr="009F6713" w:rsidRDefault="009F6713" w:rsidP="009F6713"/>
    <w:p w:rsidR="009F6713" w:rsidRPr="009F6713" w:rsidRDefault="009F6713" w:rsidP="009F6713"/>
    <w:p w:rsidR="009F6713" w:rsidRPr="009F6713" w:rsidRDefault="009F6713" w:rsidP="009F6713"/>
    <w:p w:rsidR="009F6713" w:rsidRPr="009F6713" w:rsidRDefault="009F6713" w:rsidP="009F6713"/>
    <w:p w:rsidR="009F6713" w:rsidRPr="009F6713" w:rsidRDefault="009F6713" w:rsidP="009F6713"/>
    <w:p w:rsidR="009F6713" w:rsidRPr="009F6713" w:rsidRDefault="009F6713" w:rsidP="009F6713"/>
    <w:p w:rsidR="009F6713" w:rsidRPr="009F6713" w:rsidRDefault="009F6713" w:rsidP="009F6713"/>
    <w:p w:rsidR="009F6713" w:rsidRPr="009F6713" w:rsidRDefault="009F6713" w:rsidP="009F6713"/>
    <w:p w:rsidR="009F6713" w:rsidRPr="009F6713" w:rsidRDefault="009F6713" w:rsidP="009F6713"/>
    <w:p w:rsidR="009F6713" w:rsidRDefault="009F6713" w:rsidP="009F6713"/>
    <w:p w:rsidR="009F6713" w:rsidRDefault="009F6713" w:rsidP="009F6713"/>
    <w:p w:rsidR="009F6713" w:rsidRDefault="009F6713" w:rsidP="009F6713"/>
    <w:p w:rsidR="006B523A" w:rsidRDefault="009F6713" w:rsidP="009F6713">
      <w:pPr>
        <w:pStyle w:val="ParagrafoManual"/>
      </w:pPr>
      <w:r>
        <w:tab/>
        <w:t>Na próxima tela você consegue efetuar o filtro através</w:t>
      </w:r>
      <w:r w:rsidR="00C900D7">
        <w:t xml:space="preserve"> do: Produto, data inicial, data final e tipo de movimento.</w:t>
      </w:r>
    </w:p>
    <w:p w:rsidR="009F6713" w:rsidRDefault="009F6713" w:rsidP="009F6713">
      <w:pPr>
        <w:pStyle w:val="ParagrafoManual"/>
      </w:pPr>
    </w:p>
    <w:p w:rsidR="00C900D7" w:rsidRDefault="00C900D7" w:rsidP="009F6713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8960" behindDoc="0" locked="0" layoutInCell="1" allowOverlap="1" wp14:anchorId="1F9D0CF8" wp14:editId="67075152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2" name="Imagem 4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32.png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Default="00C900D7" w:rsidP="00C900D7"/>
    <w:p w:rsidR="00C900D7" w:rsidRDefault="00C900D7" w:rsidP="00C900D7"/>
    <w:p w:rsidR="009F6713" w:rsidRDefault="00C900D7" w:rsidP="00C900D7">
      <w:pPr>
        <w:tabs>
          <w:tab w:val="left" w:pos="2835"/>
        </w:tabs>
      </w:pPr>
      <w:r>
        <w:tab/>
      </w:r>
    </w:p>
    <w:p w:rsidR="00C900D7" w:rsidRDefault="00C900D7" w:rsidP="00C900D7">
      <w:pPr>
        <w:pStyle w:val="ParagrafoManual"/>
      </w:pPr>
      <w:r>
        <w:t>Após efetuar o filtro basta clicar no botão “</w:t>
      </w:r>
      <w:r>
        <w:rPr>
          <w:b/>
        </w:rPr>
        <w:t>Filtrar</w:t>
      </w:r>
      <w:r>
        <w:t>”.</w:t>
      </w:r>
    </w:p>
    <w:p w:rsidR="00C900D7" w:rsidRDefault="00C900D7" w:rsidP="00C900D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89984" behindDoc="0" locked="0" layoutInCell="1" allowOverlap="1" wp14:anchorId="53025382" wp14:editId="1B4A9625">
            <wp:simplePos x="0" y="0"/>
            <wp:positionH relativeFrom="margin">
              <wp:align>center</wp:align>
            </wp:positionH>
            <wp:positionV relativeFrom="paragraph">
              <wp:posOffset>175260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3" name="Imagem 4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33.png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Pr="00C900D7" w:rsidRDefault="00C900D7" w:rsidP="00C900D7"/>
    <w:p w:rsidR="00C900D7" w:rsidRDefault="00C900D7" w:rsidP="00C900D7"/>
    <w:p w:rsidR="00C900D7" w:rsidRDefault="00C900D7" w:rsidP="00C900D7"/>
    <w:p w:rsidR="00C900D7" w:rsidRDefault="00C900D7" w:rsidP="00C900D7">
      <w:pPr>
        <w:pStyle w:val="ParagrafoManual"/>
      </w:pPr>
    </w:p>
    <w:p w:rsidR="00C900D7" w:rsidRDefault="00F05E23" w:rsidP="00C900D7">
      <w:pPr>
        <w:pStyle w:val="ParagrafoManual"/>
      </w:pPr>
      <w:r>
        <w:t>Com isto o sistema irá retornar os dados referente ao filtro.</w:t>
      </w:r>
    </w:p>
    <w:p w:rsidR="00F05E23" w:rsidRDefault="00F05E23" w:rsidP="00C900D7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1008" behindDoc="0" locked="0" layoutInCell="1" allowOverlap="1" wp14:anchorId="3F6265C2" wp14:editId="3CE68F61">
            <wp:simplePos x="0" y="0"/>
            <wp:positionH relativeFrom="margin">
              <wp:align>center</wp:align>
            </wp:positionH>
            <wp:positionV relativeFrom="paragraph">
              <wp:posOffset>247650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4" name="Imagem 4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34.pn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Default="00F05E23" w:rsidP="00F05E23"/>
    <w:p w:rsidR="00F05E23" w:rsidRDefault="00F05E23" w:rsidP="00F05E23"/>
    <w:p w:rsidR="00F05E23" w:rsidRDefault="00F05E23" w:rsidP="00F05E23">
      <w:pPr>
        <w:tabs>
          <w:tab w:val="left" w:pos="3135"/>
        </w:tabs>
      </w:pPr>
      <w:r>
        <w:tab/>
      </w:r>
    </w:p>
    <w:p w:rsidR="00F05E23" w:rsidRDefault="00F05E23" w:rsidP="00F05E23">
      <w:pPr>
        <w:pStyle w:val="ParagrafoManual"/>
      </w:pPr>
      <w:r>
        <w:t>Através do botão “</w:t>
      </w:r>
      <w:r>
        <w:rPr>
          <w:b/>
        </w:rPr>
        <w:t>Imprimir</w:t>
      </w:r>
      <w:r>
        <w:t>” é possível realizar um relatório destes dados.</w:t>
      </w:r>
    </w:p>
    <w:p w:rsidR="00F05E23" w:rsidRDefault="00F05E23" w:rsidP="00F05E23">
      <w:pPr>
        <w:pStyle w:val="ParagrafoManual"/>
      </w:pPr>
      <w:r>
        <w:rPr>
          <w:noProof/>
          <w:lang w:eastAsia="pt-BR"/>
        </w:rPr>
        <w:drawing>
          <wp:anchor distT="0" distB="0" distL="114300" distR="114300" simplePos="0" relativeHeight="251692032" behindDoc="0" locked="0" layoutInCell="1" allowOverlap="1" wp14:anchorId="41391792" wp14:editId="464A2457">
            <wp:simplePos x="0" y="0"/>
            <wp:positionH relativeFrom="margin">
              <wp:align>center</wp:align>
            </wp:positionH>
            <wp:positionV relativeFrom="paragraph">
              <wp:posOffset>175260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5" name="Imagem 4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35.png"/>
                    <pic:cNvPicPr/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05E23" w:rsidRDefault="00F05E23" w:rsidP="00F05E23">
      <w:pPr>
        <w:pStyle w:val="ParagrafoManual"/>
      </w:pPr>
    </w:p>
    <w:p w:rsidR="00F05E23" w:rsidRPr="00F05E23" w:rsidRDefault="00F05E23" w:rsidP="00F05E23"/>
    <w:p w:rsidR="00F05E23" w:rsidRDefault="00F05E23" w:rsidP="00F05E23">
      <w:r>
        <w:rPr>
          <w:noProof/>
          <w:lang w:eastAsia="pt-BR"/>
        </w:rPr>
        <w:drawing>
          <wp:anchor distT="0" distB="0" distL="114300" distR="114300" simplePos="0" relativeHeight="251693056" behindDoc="0" locked="0" layoutInCell="1" allowOverlap="1" wp14:anchorId="766DFD4B" wp14:editId="749B198F">
            <wp:simplePos x="0" y="0"/>
            <wp:positionH relativeFrom="margin">
              <wp:align>center</wp:align>
            </wp:positionH>
            <wp:positionV relativeFrom="paragraph">
              <wp:posOffset>164465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6" name="Imagem 4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" name="36.png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05E23" w:rsidRDefault="00F05E23" w:rsidP="00F05E23">
      <w:pPr>
        <w:tabs>
          <w:tab w:val="left" w:pos="2205"/>
        </w:tabs>
      </w:pPr>
      <w:r>
        <w:tab/>
      </w:r>
    </w:p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Default="00F05E23" w:rsidP="00F05E23"/>
    <w:p w:rsidR="00F05E23" w:rsidRPr="00F05E23" w:rsidRDefault="00F05E23" w:rsidP="00F05E23"/>
    <w:p w:rsidR="00F05E23" w:rsidRPr="00F05E23" w:rsidRDefault="00F05E23" w:rsidP="00F05E23"/>
    <w:p w:rsidR="00F05E23" w:rsidRDefault="00367965" w:rsidP="00367965">
      <w:pPr>
        <w:pStyle w:val="ParagrafoManual"/>
      </w:pPr>
      <w:r>
        <w:t>Desta forma você consegue ter um controle das movimentações do estoque.</w:t>
      </w:r>
    </w:p>
    <w:p w:rsidR="00F05E23" w:rsidRDefault="00F05E23" w:rsidP="00F05E23">
      <w:bookmarkStart w:id="6" w:name="_GoBack"/>
      <w:bookmarkEnd w:id="6"/>
    </w:p>
    <w:sectPr w:rsidR="00F05E23" w:rsidSect="00D569DD">
      <w:headerReference w:type="even" r:id="rId43"/>
      <w:headerReference w:type="default" r:id="rId44"/>
      <w:footerReference w:type="even" r:id="rId45"/>
      <w:footerReference w:type="default" r:id="rId46"/>
      <w:headerReference w:type="first" r:id="rId47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7744" w:rsidRDefault="00BE7744" w:rsidP="00CA5701">
      <w:r>
        <w:separator/>
      </w:r>
    </w:p>
  </w:endnote>
  <w:endnote w:type="continuationSeparator" w:id="0">
    <w:p w:rsidR="00BE7744" w:rsidRDefault="00BE7744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Default="006C4EC8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E45961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C4EC8" w:rsidRPr="000239F1" w:rsidRDefault="006C4EC8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6C4EC8" w:rsidRPr="000239F1" w:rsidRDefault="006C4EC8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6C4EC8" w:rsidRPr="00B2520C" w:rsidRDefault="006C4EC8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6C4EC8" w:rsidRPr="00B2520C" w:rsidRDefault="006C4EC8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Pr="0053491F" w:rsidRDefault="006C4EC8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1F3523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6C4EC8" w:rsidRPr="00B2520C" w:rsidRDefault="006C4EC8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144890">
                            <w:rPr>
                              <w:noProof/>
                              <w:sz w:val="20"/>
                              <w:szCs w:val="20"/>
                            </w:rPr>
                            <w:t>20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6C4EC8" w:rsidRPr="00B2520C" w:rsidRDefault="006C4EC8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144890">
                      <w:rPr>
                        <w:noProof/>
                        <w:sz w:val="20"/>
                        <w:szCs w:val="20"/>
                      </w:rPr>
                      <w:t>20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111C297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7744" w:rsidRDefault="00BE7744" w:rsidP="00CA5701">
      <w:r>
        <w:separator/>
      </w:r>
    </w:p>
  </w:footnote>
  <w:footnote w:type="continuationSeparator" w:id="0">
    <w:p w:rsidR="00BE7744" w:rsidRDefault="00BE7744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Pr="00015839" w:rsidRDefault="006C4EC8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C4EC8" w:rsidRPr="005D5B9D" w:rsidRDefault="006C4EC8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6C4EC8" w:rsidRPr="005D5B9D" w:rsidRDefault="006C4EC8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6C4EC8" w:rsidRDefault="006C4EC8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C4EC8" w:rsidRPr="00015839" w:rsidRDefault="006C4EC8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6C4EC8" w:rsidRPr="00015839" w:rsidRDefault="006C4EC8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Pr="00015839" w:rsidRDefault="006C4EC8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6C4EC8" w:rsidRPr="004A2DD3" w:rsidRDefault="006C4EC8" w:rsidP="00333013">
                          <w:pPr>
                            <w:pStyle w:val="TOTVSTtulo2014"/>
                            <w:jc w:val="both"/>
                            <w:rPr>
                              <w:lang w:val="pt-BR"/>
                            </w:rPr>
                          </w:pPr>
                          <w:r>
                            <w:t xml:space="preserve">Guia Rápido – </w:t>
                          </w:r>
                          <w:r w:rsidR="001B2F95">
                            <w:rPr>
                              <w:lang w:val="pt-BR"/>
                            </w:rPr>
                            <w:t>Menu Estoque</w:t>
                          </w:r>
                        </w:p>
                        <w:p w:rsidR="006C4EC8" w:rsidRDefault="006C4EC8" w:rsidP="00D569DD">
                          <w:pPr>
                            <w:pStyle w:val="Ttulo"/>
                          </w:pPr>
                        </w:p>
                        <w:p w:rsidR="006C4EC8" w:rsidRPr="003656AA" w:rsidRDefault="006C4EC8" w:rsidP="003656AA"/>
                        <w:p w:rsidR="006C4EC8" w:rsidRPr="005D5B9D" w:rsidRDefault="006C4EC8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6C4EC8" w:rsidRPr="004A2DD3" w:rsidRDefault="006C4EC8" w:rsidP="00333013">
                    <w:pPr>
                      <w:pStyle w:val="TOTVSTtulo2014"/>
                      <w:jc w:val="both"/>
                      <w:rPr>
                        <w:lang w:val="pt-BR"/>
                      </w:rPr>
                    </w:pPr>
                    <w:r>
                      <w:t xml:space="preserve">Guia Rápido – </w:t>
                    </w:r>
                    <w:r w:rsidR="001B2F95">
                      <w:rPr>
                        <w:lang w:val="pt-BR"/>
                      </w:rPr>
                      <w:t>Menu Estoque</w:t>
                    </w:r>
                  </w:p>
                  <w:p w:rsidR="006C4EC8" w:rsidRDefault="006C4EC8" w:rsidP="00D569DD">
                    <w:pPr>
                      <w:pStyle w:val="Ttulo"/>
                    </w:pPr>
                  </w:p>
                  <w:p w:rsidR="006C4EC8" w:rsidRPr="003656AA" w:rsidRDefault="006C4EC8" w:rsidP="003656AA"/>
                  <w:p w:rsidR="006C4EC8" w:rsidRPr="005D5B9D" w:rsidRDefault="006C4EC8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6C4EC8" w:rsidRPr="00015839" w:rsidRDefault="006C4EC8" w:rsidP="00AF1377">
    <w:pPr>
      <w:pStyle w:val="Cabealho"/>
      <w:ind w:firstLine="2127"/>
      <w:rPr>
        <w:b/>
        <w:color w:val="FFFFFF"/>
        <w:sz w:val="32"/>
        <w:szCs w:val="32"/>
      </w:rPr>
    </w:pPr>
  </w:p>
  <w:p w:rsidR="006C4EC8" w:rsidRDefault="006C4EC8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4EC8" w:rsidRDefault="006C4EC8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A7433D"/>
    <w:multiLevelType w:val="hybridMultilevel"/>
    <w:tmpl w:val="847CFA2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">
    <w:nsid w:val="0CA25D38"/>
    <w:multiLevelType w:val="hybridMultilevel"/>
    <w:tmpl w:val="F6BAD4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">
    <w:nsid w:val="0DB876F6"/>
    <w:multiLevelType w:val="hybridMultilevel"/>
    <w:tmpl w:val="3E18777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4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5">
    <w:nsid w:val="19520709"/>
    <w:multiLevelType w:val="hybridMultilevel"/>
    <w:tmpl w:val="4386F07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6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7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090008"/>
    <w:multiLevelType w:val="hybridMultilevel"/>
    <w:tmpl w:val="C44E62F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9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11">
    <w:nsid w:val="2B6621E1"/>
    <w:multiLevelType w:val="hybridMultilevel"/>
    <w:tmpl w:val="E7C40E10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2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13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4">
    <w:nsid w:val="34FD03E0"/>
    <w:multiLevelType w:val="hybridMultilevel"/>
    <w:tmpl w:val="A8787CB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5">
    <w:nsid w:val="4DFB618C"/>
    <w:multiLevelType w:val="hybridMultilevel"/>
    <w:tmpl w:val="2A30EE9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6">
    <w:nsid w:val="50330399"/>
    <w:multiLevelType w:val="hybridMultilevel"/>
    <w:tmpl w:val="4AD8B1D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7">
    <w:nsid w:val="53994A99"/>
    <w:multiLevelType w:val="hybridMultilevel"/>
    <w:tmpl w:val="4224D7C2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1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9">
    <w:nsid w:val="56042B8D"/>
    <w:multiLevelType w:val="hybridMultilevel"/>
    <w:tmpl w:val="D51A020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0">
    <w:nsid w:val="59B12F5A"/>
    <w:multiLevelType w:val="hybridMultilevel"/>
    <w:tmpl w:val="8D242B6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1">
    <w:nsid w:val="5B0646AD"/>
    <w:multiLevelType w:val="hybridMultilevel"/>
    <w:tmpl w:val="1B00188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2">
    <w:nsid w:val="5B5C1C80"/>
    <w:multiLevelType w:val="hybridMultilevel"/>
    <w:tmpl w:val="014AD8C4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3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FE64034"/>
    <w:multiLevelType w:val="hybridMultilevel"/>
    <w:tmpl w:val="99028CB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5">
    <w:nsid w:val="61AE26F6"/>
    <w:multiLevelType w:val="hybridMultilevel"/>
    <w:tmpl w:val="B01259CE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6">
    <w:nsid w:val="61D460AD"/>
    <w:multiLevelType w:val="hybridMultilevel"/>
    <w:tmpl w:val="42400B5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7">
    <w:nsid w:val="62A341F4"/>
    <w:multiLevelType w:val="hybridMultilevel"/>
    <w:tmpl w:val="E976054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8">
    <w:nsid w:val="68BB255B"/>
    <w:multiLevelType w:val="hybridMultilevel"/>
    <w:tmpl w:val="AEEE5322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29">
    <w:nsid w:val="6A022F3F"/>
    <w:multiLevelType w:val="hybridMultilevel"/>
    <w:tmpl w:val="6FEE5AC6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1">
    <w:nsid w:val="701409B1"/>
    <w:multiLevelType w:val="hybridMultilevel"/>
    <w:tmpl w:val="F96A21FA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2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abstractNum w:abstractNumId="33">
    <w:nsid w:val="7C290EBF"/>
    <w:multiLevelType w:val="hybridMultilevel"/>
    <w:tmpl w:val="C41ABEBC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9"/>
  </w:num>
  <w:num w:numId="3">
    <w:abstractNumId w:val="13"/>
  </w:num>
  <w:num w:numId="4">
    <w:abstractNumId w:val="12"/>
  </w:num>
  <w:num w:numId="5">
    <w:abstractNumId w:val="18"/>
  </w:num>
  <w:num w:numId="6">
    <w:abstractNumId w:val="30"/>
  </w:num>
  <w:num w:numId="7">
    <w:abstractNumId w:val="10"/>
  </w:num>
  <w:num w:numId="8">
    <w:abstractNumId w:val="3"/>
  </w:num>
  <w:num w:numId="9">
    <w:abstractNumId w:val="7"/>
  </w:num>
  <w:num w:numId="10">
    <w:abstractNumId w:val="6"/>
  </w:num>
  <w:num w:numId="11">
    <w:abstractNumId w:val="23"/>
  </w:num>
  <w:num w:numId="12">
    <w:abstractNumId w:val="4"/>
  </w:num>
  <w:num w:numId="13">
    <w:abstractNumId w:val="32"/>
  </w:num>
  <w:num w:numId="14">
    <w:abstractNumId w:val="27"/>
  </w:num>
  <w:num w:numId="15">
    <w:abstractNumId w:val="1"/>
  </w:num>
  <w:num w:numId="16">
    <w:abstractNumId w:val="25"/>
  </w:num>
  <w:num w:numId="17">
    <w:abstractNumId w:val="22"/>
  </w:num>
  <w:num w:numId="18">
    <w:abstractNumId w:val="29"/>
  </w:num>
  <w:num w:numId="19">
    <w:abstractNumId w:val="8"/>
  </w:num>
  <w:num w:numId="20">
    <w:abstractNumId w:val="24"/>
  </w:num>
  <w:num w:numId="21">
    <w:abstractNumId w:val="33"/>
  </w:num>
  <w:num w:numId="22">
    <w:abstractNumId w:val="15"/>
  </w:num>
  <w:num w:numId="23">
    <w:abstractNumId w:val="13"/>
  </w:num>
  <w:num w:numId="24">
    <w:abstractNumId w:val="13"/>
  </w:num>
  <w:num w:numId="25">
    <w:abstractNumId w:val="26"/>
  </w:num>
  <w:num w:numId="26">
    <w:abstractNumId w:val="13"/>
  </w:num>
  <w:num w:numId="27">
    <w:abstractNumId w:val="13"/>
  </w:num>
  <w:num w:numId="28">
    <w:abstractNumId w:val="14"/>
  </w:num>
  <w:num w:numId="29">
    <w:abstractNumId w:val="13"/>
  </w:num>
  <w:num w:numId="30">
    <w:abstractNumId w:val="13"/>
  </w:num>
  <w:num w:numId="31">
    <w:abstractNumId w:val="31"/>
  </w:num>
  <w:num w:numId="32">
    <w:abstractNumId w:val="13"/>
  </w:num>
  <w:num w:numId="33">
    <w:abstractNumId w:val="13"/>
  </w:num>
  <w:num w:numId="34">
    <w:abstractNumId w:val="13"/>
  </w:num>
  <w:num w:numId="35">
    <w:abstractNumId w:val="13"/>
  </w:num>
  <w:num w:numId="36">
    <w:abstractNumId w:val="17"/>
  </w:num>
  <w:num w:numId="37">
    <w:abstractNumId w:val="13"/>
  </w:num>
  <w:num w:numId="38">
    <w:abstractNumId w:val="16"/>
  </w:num>
  <w:num w:numId="39">
    <w:abstractNumId w:val="28"/>
  </w:num>
  <w:num w:numId="40">
    <w:abstractNumId w:val="5"/>
  </w:num>
  <w:num w:numId="41">
    <w:abstractNumId w:val="0"/>
  </w:num>
  <w:num w:numId="42">
    <w:abstractNumId w:val="13"/>
  </w:num>
  <w:num w:numId="43">
    <w:abstractNumId w:val="11"/>
  </w:num>
  <w:num w:numId="44">
    <w:abstractNumId w:val="21"/>
  </w:num>
  <w:num w:numId="45">
    <w:abstractNumId w:val="19"/>
  </w:num>
  <w:num w:numId="46">
    <w:abstractNumId w:val="20"/>
  </w:num>
  <w:num w:numId="47">
    <w:abstractNumId w:val="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0C76"/>
    <w:rsid w:val="00002A1D"/>
    <w:rsid w:val="00002BD5"/>
    <w:rsid w:val="00004584"/>
    <w:rsid w:val="000049CA"/>
    <w:rsid w:val="000057D2"/>
    <w:rsid w:val="00006603"/>
    <w:rsid w:val="0000723E"/>
    <w:rsid w:val="000072BD"/>
    <w:rsid w:val="00007789"/>
    <w:rsid w:val="000104FA"/>
    <w:rsid w:val="000109E6"/>
    <w:rsid w:val="00010D58"/>
    <w:rsid w:val="00011FF5"/>
    <w:rsid w:val="000120C5"/>
    <w:rsid w:val="00012737"/>
    <w:rsid w:val="00012F31"/>
    <w:rsid w:val="00013006"/>
    <w:rsid w:val="0001318A"/>
    <w:rsid w:val="0001387E"/>
    <w:rsid w:val="00013A78"/>
    <w:rsid w:val="00013ECC"/>
    <w:rsid w:val="0001418D"/>
    <w:rsid w:val="000144DB"/>
    <w:rsid w:val="00014A31"/>
    <w:rsid w:val="00014A61"/>
    <w:rsid w:val="0001542A"/>
    <w:rsid w:val="000157D7"/>
    <w:rsid w:val="00015839"/>
    <w:rsid w:val="00015B86"/>
    <w:rsid w:val="00016120"/>
    <w:rsid w:val="00016262"/>
    <w:rsid w:val="00017A1C"/>
    <w:rsid w:val="0002049F"/>
    <w:rsid w:val="000206AA"/>
    <w:rsid w:val="00020B2E"/>
    <w:rsid w:val="00020F19"/>
    <w:rsid w:val="00021959"/>
    <w:rsid w:val="00021AE3"/>
    <w:rsid w:val="00021F6E"/>
    <w:rsid w:val="000221F6"/>
    <w:rsid w:val="0002228E"/>
    <w:rsid w:val="00022BDF"/>
    <w:rsid w:val="00022E8F"/>
    <w:rsid w:val="000236C2"/>
    <w:rsid w:val="00023981"/>
    <w:rsid w:val="000239F1"/>
    <w:rsid w:val="00023AD7"/>
    <w:rsid w:val="00026A48"/>
    <w:rsid w:val="00026EEE"/>
    <w:rsid w:val="0002792F"/>
    <w:rsid w:val="00027E51"/>
    <w:rsid w:val="000305D9"/>
    <w:rsid w:val="00030E9E"/>
    <w:rsid w:val="00031D30"/>
    <w:rsid w:val="00031DA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296"/>
    <w:rsid w:val="00040EFC"/>
    <w:rsid w:val="0004186F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5159A"/>
    <w:rsid w:val="000525A4"/>
    <w:rsid w:val="00052604"/>
    <w:rsid w:val="00052EFF"/>
    <w:rsid w:val="00053BC7"/>
    <w:rsid w:val="000540F9"/>
    <w:rsid w:val="00054BF5"/>
    <w:rsid w:val="00054D94"/>
    <w:rsid w:val="0005789E"/>
    <w:rsid w:val="00057EBE"/>
    <w:rsid w:val="00060179"/>
    <w:rsid w:val="0006045E"/>
    <w:rsid w:val="00060CA7"/>
    <w:rsid w:val="000612CB"/>
    <w:rsid w:val="000613B4"/>
    <w:rsid w:val="00061419"/>
    <w:rsid w:val="0006243C"/>
    <w:rsid w:val="000631A0"/>
    <w:rsid w:val="00063392"/>
    <w:rsid w:val="00063637"/>
    <w:rsid w:val="00065295"/>
    <w:rsid w:val="0006592D"/>
    <w:rsid w:val="000669C5"/>
    <w:rsid w:val="00066D63"/>
    <w:rsid w:val="00067468"/>
    <w:rsid w:val="000677EB"/>
    <w:rsid w:val="0006791F"/>
    <w:rsid w:val="00067A20"/>
    <w:rsid w:val="00067C39"/>
    <w:rsid w:val="00067DCE"/>
    <w:rsid w:val="000705FC"/>
    <w:rsid w:val="00070B9C"/>
    <w:rsid w:val="000725EF"/>
    <w:rsid w:val="00072AE4"/>
    <w:rsid w:val="00072F3A"/>
    <w:rsid w:val="0007328D"/>
    <w:rsid w:val="000746EC"/>
    <w:rsid w:val="000760D3"/>
    <w:rsid w:val="0007674E"/>
    <w:rsid w:val="00076DE4"/>
    <w:rsid w:val="00077D9B"/>
    <w:rsid w:val="00077E20"/>
    <w:rsid w:val="00077FE2"/>
    <w:rsid w:val="000809FE"/>
    <w:rsid w:val="0008132B"/>
    <w:rsid w:val="000814FD"/>
    <w:rsid w:val="000816AD"/>
    <w:rsid w:val="00081BA3"/>
    <w:rsid w:val="00081E83"/>
    <w:rsid w:val="0008321D"/>
    <w:rsid w:val="0008340A"/>
    <w:rsid w:val="000839FD"/>
    <w:rsid w:val="0008451B"/>
    <w:rsid w:val="00085186"/>
    <w:rsid w:val="000851F8"/>
    <w:rsid w:val="00086972"/>
    <w:rsid w:val="000872E2"/>
    <w:rsid w:val="0008786B"/>
    <w:rsid w:val="0009001F"/>
    <w:rsid w:val="00090342"/>
    <w:rsid w:val="0009070D"/>
    <w:rsid w:val="00090A05"/>
    <w:rsid w:val="000919A7"/>
    <w:rsid w:val="000923CD"/>
    <w:rsid w:val="00092E74"/>
    <w:rsid w:val="00093567"/>
    <w:rsid w:val="00096044"/>
    <w:rsid w:val="000962BA"/>
    <w:rsid w:val="000965C1"/>
    <w:rsid w:val="00096C57"/>
    <w:rsid w:val="00096D6F"/>
    <w:rsid w:val="000970E3"/>
    <w:rsid w:val="000A192A"/>
    <w:rsid w:val="000A1BCC"/>
    <w:rsid w:val="000A2A54"/>
    <w:rsid w:val="000A41F2"/>
    <w:rsid w:val="000A43A7"/>
    <w:rsid w:val="000A5A6C"/>
    <w:rsid w:val="000A5E4B"/>
    <w:rsid w:val="000A6202"/>
    <w:rsid w:val="000A74C3"/>
    <w:rsid w:val="000A790A"/>
    <w:rsid w:val="000B08C3"/>
    <w:rsid w:val="000B0985"/>
    <w:rsid w:val="000B20E7"/>
    <w:rsid w:val="000B2B8C"/>
    <w:rsid w:val="000B352F"/>
    <w:rsid w:val="000B3606"/>
    <w:rsid w:val="000B4314"/>
    <w:rsid w:val="000B4785"/>
    <w:rsid w:val="000B48F8"/>
    <w:rsid w:val="000B4C4F"/>
    <w:rsid w:val="000B6882"/>
    <w:rsid w:val="000B724F"/>
    <w:rsid w:val="000B799B"/>
    <w:rsid w:val="000B7F4C"/>
    <w:rsid w:val="000C139D"/>
    <w:rsid w:val="000C1CA2"/>
    <w:rsid w:val="000C34A4"/>
    <w:rsid w:val="000C3B09"/>
    <w:rsid w:val="000C4FE0"/>
    <w:rsid w:val="000C50E4"/>
    <w:rsid w:val="000C6C3D"/>
    <w:rsid w:val="000C78BD"/>
    <w:rsid w:val="000D0CB0"/>
    <w:rsid w:val="000D175B"/>
    <w:rsid w:val="000D2E67"/>
    <w:rsid w:val="000D3230"/>
    <w:rsid w:val="000D426E"/>
    <w:rsid w:val="000D47EA"/>
    <w:rsid w:val="000D49EB"/>
    <w:rsid w:val="000D6ADE"/>
    <w:rsid w:val="000D7943"/>
    <w:rsid w:val="000D7ED1"/>
    <w:rsid w:val="000E09E0"/>
    <w:rsid w:val="000E1DA7"/>
    <w:rsid w:val="000E2012"/>
    <w:rsid w:val="000E3133"/>
    <w:rsid w:val="000E39FF"/>
    <w:rsid w:val="000E5F4D"/>
    <w:rsid w:val="000E66AE"/>
    <w:rsid w:val="000E67CF"/>
    <w:rsid w:val="000F0B65"/>
    <w:rsid w:val="000F112B"/>
    <w:rsid w:val="000F4579"/>
    <w:rsid w:val="000F7DAB"/>
    <w:rsid w:val="00100AA9"/>
    <w:rsid w:val="0010107A"/>
    <w:rsid w:val="00101878"/>
    <w:rsid w:val="001022A6"/>
    <w:rsid w:val="0010245B"/>
    <w:rsid w:val="00102FF6"/>
    <w:rsid w:val="0010353E"/>
    <w:rsid w:val="001038EC"/>
    <w:rsid w:val="00103D1E"/>
    <w:rsid w:val="001040A8"/>
    <w:rsid w:val="00104500"/>
    <w:rsid w:val="00104A46"/>
    <w:rsid w:val="00104A77"/>
    <w:rsid w:val="001056DC"/>
    <w:rsid w:val="00105976"/>
    <w:rsid w:val="0010613E"/>
    <w:rsid w:val="00107C5B"/>
    <w:rsid w:val="00112434"/>
    <w:rsid w:val="0011264D"/>
    <w:rsid w:val="00112957"/>
    <w:rsid w:val="001130F6"/>
    <w:rsid w:val="0011343A"/>
    <w:rsid w:val="00114301"/>
    <w:rsid w:val="00114F1C"/>
    <w:rsid w:val="001165F6"/>
    <w:rsid w:val="00120E38"/>
    <w:rsid w:val="00120F09"/>
    <w:rsid w:val="00121EB0"/>
    <w:rsid w:val="00122CA9"/>
    <w:rsid w:val="00124B10"/>
    <w:rsid w:val="00124FA3"/>
    <w:rsid w:val="00125414"/>
    <w:rsid w:val="001268DE"/>
    <w:rsid w:val="00127B85"/>
    <w:rsid w:val="001300B7"/>
    <w:rsid w:val="001301F0"/>
    <w:rsid w:val="00131690"/>
    <w:rsid w:val="00131B5D"/>
    <w:rsid w:val="00131F4F"/>
    <w:rsid w:val="00133506"/>
    <w:rsid w:val="00133ED6"/>
    <w:rsid w:val="00135E96"/>
    <w:rsid w:val="00135EA5"/>
    <w:rsid w:val="00136086"/>
    <w:rsid w:val="0014065C"/>
    <w:rsid w:val="001409BA"/>
    <w:rsid w:val="00141270"/>
    <w:rsid w:val="00141D0D"/>
    <w:rsid w:val="00142BFF"/>
    <w:rsid w:val="00144890"/>
    <w:rsid w:val="00144B7B"/>
    <w:rsid w:val="00145660"/>
    <w:rsid w:val="00147BFE"/>
    <w:rsid w:val="00150941"/>
    <w:rsid w:val="00151164"/>
    <w:rsid w:val="0015294A"/>
    <w:rsid w:val="00152ACF"/>
    <w:rsid w:val="00152C54"/>
    <w:rsid w:val="00153456"/>
    <w:rsid w:val="00153A85"/>
    <w:rsid w:val="00155DA0"/>
    <w:rsid w:val="001562D1"/>
    <w:rsid w:val="001562E1"/>
    <w:rsid w:val="0015676A"/>
    <w:rsid w:val="00156F83"/>
    <w:rsid w:val="00157A56"/>
    <w:rsid w:val="001615B9"/>
    <w:rsid w:val="00164186"/>
    <w:rsid w:val="00164A69"/>
    <w:rsid w:val="001666FC"/>
    <w:rsid w:val="00166DD8"/>
    <w:rsid w:val="0017026C"/>
    <w:rsid w:val="0017053A"/>
    <w:rsid w:val="001706C4"/>
    <w:rsid w:val="00171458"/>
    <w:rsid w:val="00171EBC"/>
    <w:rsid w:val="00172750"/>
    <w:rsid w:val="00172757"/>
    <w:rsid w:val="00172A7E"/>
    <w:rsid w:val="00172E84"/>
    <w:rsid w:val="00176746"/>
    <w:rsid w:val="00177E73"/>
    <w:rsid w:val="00180BE1"/>
    <w:rsid w:val="001810DD"/>
    <w:rsid w:val="00181D96"/>
    <w:rsid w:val="001823F8"/>
    <w:rsid w:val="00182547"/>
    <w:rsid w:val="00182820"/>
    <w:rsid w:val="00182B82"/>
    <w:rsid w:val="00182E1A"/>
    <w:rsid w:val="001831E6"/>
    <w:rsid w:val="001832B3"/>
    <w:rsid w:val="00183FB9"/>
    <w:rsid w:val="00184A04"/>
    <w:rsid w:val="00184C27"/>
    <w:rsid w:val="0018582A"/>
    <w:rsid w:val="00185AB3"/>
    <w:rsid w:val="00185B60"/>
    <w:rsid w:val="00187464"/>
    <w:rsid w:val="00187C9D"/>
    <w:rsid w:val="00190573"/>
    <w:rsid w:val="0019090C"/>
    <w:rsid w:val="00191F53"/>
    <w:rsid w:val="00192446"/>
    <w:rsid w:val="001926A9"/>
    <w:rsid w:val="00192B34"/>
    <w:rsid w:val="00193006"/>
    <w:rsid w:val="00193872"/>
    <w:rsid w:val="00195248"/>
    <w:rsid w:val="00195322"/>
    <w:rsid w:val="001963CD"/>
    <w:rsid w:val="00196E64"/>
    <w:rsid w:val="001A00F9"/>
    <w:rsid w:val="001A1F66"/>
    <w:rsid w:val="001A250B"/>
    <w:rsid w:val="001A37FD"/>
    <w:rsid w:val="001A3D37"/>
    <w:rsid w:val="001A418C"/>
    <w:rsid w:val="001A421C"/>
    <w:rsid w:val="001A4954"/>
    <w:rsid w:val="001A49DB"/>
    <w:rsid w:val="001A55C4"/>
    <w:rsid w:val="001A6166"/>
    <w:rsid w:val="001A62CD"/>
    <w:rsid w:val="001A63C5"/>
    <w:rsid w:val="001A698F"/>
    <w:rsid w:val="001B02B8"/>
    <w:rsid w:val="001B1500"/>
    <w:rsid w:val="001B18FA"/>
    <w:rsid w:val="001B2036"/>
    <w:rsid w:val="001B2C84"/>
    <w:rsid w:val="001B2F95"/>
    <w:rsid w:val="001B3071"/>
    <w:rsid w:val="001B4142"/>
    <w:rsid w:val="001B46C5"/>
    <w:rsid w:val="001B47B4"/>
    <w:rsid w:val="001B57AF"/>
    <w:rsid w:val="001B7052"/>
    <w:rsid w:val="001B7BBC"/>
    <w:rsid w:val="001B7DFD"/>
    <w:rsid w:val="001C0168"/>
    <w:rsid w:val="001C0E2F"/>
    <w:rsid w:val="001C0F16"/>
    <w:rsid w:val="001C1F1D"/>
    <w:rsid w:val="001C23A0"/>
    <w:rsid w:val="001C3F04"/>
    <w:rsid w:val="001C47DD"/>
    <w:rsid w:val="001C493C"/>
    <w:rsid w:val="001C55B8"/>
    <w:rsid w:val="001C6006"/>
    <w:rsid w:val="001C6A6C"/>
    <w:rsid w:val="001C7046"/>
    <w:rsid w:val="001C7D06"/>
    <w:rsid w:val="001D07E5"/>
    <w:rsid w:val="001D0EC0"/>
    <w:rsid w:val="001D110F"/>
    <w:rsid w:val="001D1304"/>
    <w:rsid w:val="001D18A2"/>
    <w:rsid w:val="001D2585"/>
    <w:rsid w:val="001D2A1F"/>
    <w:rsid w:val="001D4164"/>
    <w:rsid w:val="001D4ABC"/>
    <w:rsid w:val="001D4C4D"/>
    <w:rsid w:val="001D4CA3"/>
    <w:rsid w:val="001D5315"/>
    <w:rsid w:val="001D6035"/>
    <w:rsid w:val="001D6504"/>
    <w:rsid w:val="001D6CEF"/>
    <w:rsid w:val="001E0A2B"/>
    <w:rsid w:val="001E0D8A"/>
    <w:rsid w:val="001E0FCA"/>
    <w:rsid w:val="001E18E5"/>
    <w:rsid w:val="001E1AB4"/>
    <w:rsid w:val="001E1D8B"/>
    <w:rsid w:val="001E2903"/>
    <w:rsid w:val="001E2E0A"/>
    <w:rsid w:val="001E39CC"/>
    <w:rsid w:val="001E4FAC"/>
    <w:rsid w:val="001E5CAF"/>
    <w:rsid w:val="001E60BA"/>
    <w:rsid w:val="001E6129"/>
    <w:rsid w:val="001E65D4"/>
    <w:rsid w:val="001E7608"/>
    <w:rsid w:val="001E7ACC"/>
    <w:rsid w:val="001F0525"/>
    <w:rsid w:val="001F0541"/>
    <w:rsid w:val="001F0842"/>
    <w:rsid w:val="001F0B73"/>
    <w:rsid w:val="001F0C3A"/>
    <w:rsid w:val="001F141E"/>
    <w:rsid w:val="001F1F70"/>
    <w:rsid w:val="001F20F9"/>
    <w:rsid w:val="001F2B63"/>
    <w:rsid w:val="001F3A6C"/>
    <w:rsid w:val="001F3FBF"/>
    <w:rsid w:val="001F4636"/>
    <w:rsid w:val="001F4655"/>
    <w:rsid w:val="001F5677"/>
    <w:rsid w:val="001F5C58"/>
    <w:rsid w:val="001F6659"/>
    <w:rsid w:val="001F7F15"/>
    <w:rsid w:val="0020056B"/>
    <w:rsid w:val="00202189"/>
    <w:rsid w:val="0020229A"/>
    <w:rsid w:val="00202DC5"/>
    <w:rsid w:val="00203188"/>
    <w:rsid w:val="00203692"/>
    <w:rsid w:val="0020449E"/>
    <w:rsid w:val="00204567"/>
    <w:rsid w:val="00204911"/>
    <w:rsid w:val="00204FDC"/>
    <w:rsid w:val="00205790"/>
    <w:rsid w:val="00206598"/>
    <w:rsid w:val="00206D65"/>
    <w:rsid w:val="00206F1C"/>
    <w:rsid w:val="00207EAC"/>
    <w:rsid w:val="00210520"/>
    <w:rsid w:val="0021083D"/>
    <w:rsid w:val="00211F35"/>
    <w:rsid w:val="002126C0"/>
    <w:rsid w:val="002133CA"/>
    <w:rsid w:val="0021407A"/>
    <w:rsid w:val="002155DD"/>
    <w:rsid w:val="00215DC3"/>
    <w:rsid w:val="00217B77"/>
    <w:rsid w:val="0022006D"/>
    <w:rsid w:val="002217C3"/>
    <w:rsid w:val="00222321"/>
    <w:rsid w:val="0022442C"/>
    <w:rsid w:val="002244C1"/>
    <w:rsid w:val="00224D4A"/>
    <w:rsid w:val="00224D82"/>
    <w:rsid w:val="00225AF5"/>
    <w:rsid w:val="00227C54"/>
    <w:rsid w:val="0023056E"/>
    <w:rsid w:val="002306BA"/>
    <w:rsid w:val="0023078A"/>
    <w:rsid w:val="00231CDE"/>
    <w:rsid w:val="00233957"/>
    <w:rsid w:val="00233B6E"/>
    <w:rsid w:val="00233BFE"/>
    <w:rsid w:val="00234258"/>
    <w:rsid w:val="0023691E"/>
    <w:rsid w:val="00236D34"/>
    <w:rsid w:val="00241E4B"/>
    <w:rsid w:val="00243D92"/>
    <w:rsid w:val="0024402E"/>
    <w:rsid w:val="002447D6"/>
    <w:rsid w:val="0024491D"/>
    <w:rsid w:val="002455AF"/>
    <w:rsid w:val="00245986"/>
    <w:rsid w:val="00246AAA"/>
    <w:rsid w:val="00246C28"/>
    <w:rsid w:val="00247520"/>
    <w:rsid w:val="002505D3"/>
    <w:rsid w:val="00251AF4"/>
    <w:rsid w:val="00252BCF"/>
    <w:rsid w:val="00252CD3"/>
    <w:rsid w:val="00253303"/>
    <w:rsid w:val="002543E7"/>
    <w:rsid w:val="0025448B"/>
    <w:rsid w:val="0025488D"/>
    <w:rsid w:val="00254E35"/>
    <w:rsid w:val="0025555F"/>
    <w:rsid w:val="0025560A"/>
    <w:rsid w:val="00255644"/>
    <w:rsid w:val="00255770"/>
    <w:rsid w:val="00256096"/>
    <w:rsid w:val="002561D3"/>
    <w:rsid w:val="00256260"/>
    <w:rsid w:val="00256A55"/>
    <w:rsid w:val="00256D34"/>
    <w:rsid w:val="002578EE"/>
    <w:rsid w:val="002619BD"/>
    <w:rsid w:val="002632C6"/>
    <w:rsid w:val="002634B2"/>
    <w:rsid w:val="002638C9"/>
    <w:rsid w:val="00263921"/>
    <w:rsid w:val="0026426A"/>
    <w:rsid w:val="00265092"/>
    <w:rsid w:val="0026581C"/>
    <w:rsid w:val="00265931"/>
    <w:rsid w:val="0026653C"/>
    <w:rsid w:val="00266A78"/>
    <w:rsid w:val="00266AAD"/>
    <w:rsid w:val="002709A6"/>
    <w:rsid w:val="00273D54"/>
    <w:rsid w:val="002740F4"/>
    <w:rsid w:val="00275EB1"/>
    <w:rsid w:val="00276C54"/>
    <w:rsid w:val="0027736E"/>
    <w:rsid w:val="00277B0A"/>
    <w:rsid w:val="00277F14"/>
    <w:rsid w:val="00280A10"/>
    <w:rsid w:val="0028151F"/>
    <w:rsid w:val="0028345B"/>
    <w:rsid w:val="00283464"/>
    <w:rsid w:val="00284DDD"/>
    <w:rsid w:val="00285300"/>
    <w:rsid w:val="002860F5"/>
    <w:rsid w:val="0028620B"/>
    <w:rsid w:val="00287111"/>
    <w:rsid w:val="0028717E"/>
    <w:rsid w:val="002904FE"/>
    <w:rsid w:val="002906EC"/>
    <w:rsid w:val="00291685"/>
    <w:rsid w:val="0029201D"/>
    <w:rsid w:val="00292C37"/>
    <w:rsid w:val="00292E3C"/>
    <w:rsid w:val="00293845"/>
    <w:rsid w:val="00294AE9"/>
    <w:rsid w:val="00294D58"/>
    <w:rsid w:val="00294D9E"/>
    <w:rsid w:val="00295093"/>
    <w:rsid w:val="00295340"/>
    <w:rsid w:val="002958B9"/>
    <w:rsid w:val="00297CCE"/>
    <w:rsid w:val="002A140D"/>
    <w:rsid w:val="002A214D"/>
    <w:rsid w:val="002A25AA"/>
    <w:rsid w:val="002A2A40"/>
    <w:rsid w:val="002A2BE3"/>
    <w:rsid w:val="002A3618"/>
    <w:rsid w:val="002A4271"/>
    <w:rsid w:val="002A503D"/>
    <w:rsid w:val="002A5A1D"/>
    <w:rsid w:val="002A6657"/>
    <w:rsid w:val="002A66B7"/>
    <w:rsid w:val="002B025C"/>
    <w:rsid w:val="002B08AE"/>
    <w:rsid w:val="002B23CE"/>
    <w:rsid w:val="002B4BA8"/>
    <w:rsid w:val="002B5D17"/>
    <w:rsid w:val="002B642F"/>
    <w:rsid w:val="002B689A"/>
    <w:rsid w:val="002C072C"/>
    <w:rsid w:val="002C0C11"/>
    <w:rsid w:val="002C17D1"/>
    <w:rsid w:val="002C202A"/>
    <w:rsid w:val="002C2757"/>
    <w:rsid w:val="002C2CBF"/>
    <w:rsid w:val="002C2F01"/>
    <w:rsid w:val="002C34E3"/>
    <w:rsid w:val="002C3587"/>
    <w:rsid w:val="002C3704"/>
    <w:rsid w:val="002C46AB"/>
    <w:rsid w:val="002C581B"/>
    <w:rsid w:val="002C79CE"/>
    <w:rsid w:val="002D0836"/>
    <w:rsid w:val="002D1D27"/>
    <w:rsid w:val="002D1F0D"/>
    <w:rsid w:val="002D2F5B"/>
    <w:rsid w:val="002D37BD"/>
    <w:rsid w:val="002D3C1C"/>
    <w:rsid w:val="002D3CF4"/>
    <w:rsid w:val="002D3D5E"/>
    <w:rsid w:val="002D4B8A"/>
    <w:rsid w:val="002D536F"/>
    <w:rsid w:val="002D6F79"/>
    <w:rsid w:val="002E1641"/>
    <w:rsid w:val="002E16DB"/>
    <w:rsid w:val="002E2200"/>
    <w:rsid w:val="002E22F2"/>
    <w:rsid w:val="002E257B"/>
    <w:rsid w:val="002E2DDA"/>
    <w:rsid w:val="002E4140"/>
    <w:rsid w:val="002E4BB8"/>
    <w:rsid w:val="002E515D"/>
    <w:rsid w:val="002E5CC8"/>
    <w:rsid w:val="002E68D6"/>
    <w:rsid w:val="002F044B"/>
    <w:rsid w:val="002F0EA6"/>
    <w:rsid w:val="002F26F2"/>
    <w:rsid w:val="002F3AD4"/>
    <w:rsid w:val="002F4655"/>
    <w:rsid w:val="002F470F"/>
    <w:rsid w:val="002F475E"/>
    <w:rsid w:val="002F586E"/>
    <w:rsid w:val="002F6173"/>
    <w:rsid w:val="002F6C30"/>
    <w:rsid w:val="002F7ABD"/>
    <w:rsid w:val="00300343"/>
    <w:rsid w:val="00300661"/>
    <w:rsid w:val="003007D4"/>
    <w:rsid w:val="0030255C"/>
    <w:rsid w:val="00302789"/>
    <w:rsid w:val="00302A54"/>
    <w:rsid w:val="0030341E"/>
    <w:rsid w:val="003038E1"/>
    <w:rsid w:val="0030440F"/>
    <w:rsid w:val="00304FDB"/>
    <w:rsid w:val="003055CF"/>
    <w:rsid w:val="00305833"/>
    <w:rsid w:val="00305A32"/>
    <w:rsid w:val="00305FA9"/>
    <w:rsid w:val="00307EB4"/>
    <w:rsid w:val="0031226E"/>
    <w:rsid w:val="00315086"/>
    <w:rsid w:val="003150D7"/>
    <w:rsid w:val="0031561B"/>
    <w:rsid w:val="00315667"/>
    <w:rsid w:val="003156A3"/>
    <w:rsid w:val="00315875"/>
    <w:rsid w:val="00315A36"/>
    <w:rsid w:val="00315B03"/>
    <w:rsid w:val="003164DC"/>
    <w:rsid w:val="00316761"/>
    <w:rsid w:val="003209B0"/>
    <w:rsid w:val="00320DE4"/>
    <w:rsid w:val="003216A5"/>
    <w:rsid w:val="0032189E"/>
    <w:rsid w:val="0032374B"/>
    <w:rsid w:val="0032408B"/>
    <w:rsid w:val="00324101"/>
    <w:rsid w:val="00325B06"/>
    <w:rsid w:val="00325BBC"/>
    <w:rsid w:val="00325FA4"/>
    <w:rsid w:val="003264BB"/>
    <w:rsid w:val="003267A4"/>
    <w:rsid w:val="0033027D"/>
    <w:rsid w:val="003313A2"/>
    <w:rsid w:val="0033268D"/>
    <w:rsid w:val="0033294B"/>
    <w:rsid w:val="00332B91"/>
    <w:rsid w:val="00333013"/>
    <w:rsid w:val="0033328C"/>
    <w:rsid w:val="0033372D"/>
    <w:rsid w:val="00334013"/>
    <w:rsid w:val="003346EE"/>
    <w:rsid w:val="003348BC"/>
    <w:rsid w:val="003350D4"/>
    <w:rsid w:val="0033677C"/>
    <w:rsid w:val="00336CED"/>
    <w:rsid w:val="00340183"/>
    <w:rsid w:val="00340AAE"/>
    <w:rsid w:val="00341230"/>
    <w:rsid w:val="00341FE5"/>
    <w:rsid w:val="00342428"/>
    <w:rsid w:val="0034446E"/>
    <w:rsid w:val="003448BB"/>
    <w:rsid w:val="00345327"/>
    <w:rsid w:val="00345D14"/>
    <w:rsid w:val="003467FA"/>
    <w:rsid w:val="00347620"/>
    <w:rsid w:val="00347642"/>
    <w:rsid w:val="003504CB"/>
    <w:rsid w:val="00350513"/>
    <w:rsid w:val="0035085A"/>
    <w:rsid w:val="003526FD"/>
    <w:rsid w:val="00352796"/>
    <w:rsid w:val="00353054"/>
    <w:rsid w:val="00353569"/>
    <w:rsid w:val="00353A03"/>
    <w:rsid w:val="00353B8D"/>
    <w:rsid w:val="003547ED"/>
    <w:rsid w:val="00354943"/>
    <w:rsid w:val="0035561C"/>
    <w:rsid w:val="003556DE"/>
    <w:rsid w:val="003565F6"/>
    <w:rsid w:val="00357D99"/>
    <w:rsid w:val="00360F8F"/>
    <w:rsid w:val="00361637"/>
    <w:rsid w:val="00361DC3"/>
    <w:rsid w:val="00362075"/>
    <w:rsid w:val="00362EAF"/>
    <w:rsid w:val="0036334C"/>
    <w:rsid w:val="003635CE"/>
    <w:rsid w:val="003637F7"/>
    <w:rsid w:val="00363B7A"/>
    <w:rsid w:val="00364191"/>
    <w:rsid w:val="003656AA"/>
    <w:rsid w:val="00365704"/>
    <w:rsid w:val="00366323"/>
    <w:rsid w:val="00366751"/>
    <w:rsid w:val="00366780"/>
    <w:rsid w:val="00366927"/>
    <w:rsid w:val="00367442"/>
    <w:rsid w:val="00367632"/>
    <w:rsid w:val="00367965"/>
    <w:rsid w:val="00367D9A"/>
    <w:rsid w:val="0037057C"/>
    <w:rsid w:val="003707D9"/>
    <w:rsid w:val="00371BD7"/>
    <w:rsid w:val="00372BA7"/>
    <w:rsid w:val="00373ECD"/>
    <w:rsid w:val="0037575B"/>
    <w:rsid w:val="00375DF5"/>
    <w:rsid w:val="00376497"/>
    <w:rsid w:val="00376A50"/>
    <w:rsid w:val="00376B4F"/>
    <w:rsid w:val="00376C16"/>
    <w:rsid w:val="003770A3"/>
    <w:rsid w:val="0037783E"/>
    <w:rsid w:val="0038097C"/>
    <w:rsid w:val="003810ED"/>
    <w:rsid w:val="0038147A"/>
    <w:rsid w:val="00381565"/>
    <w:rsid w:val="003817A9"/>
    <w:rsid w:val="00381A34"/>
    <w:rsid w:val="00382053"/>
    <w:rsid w:val="00383C00"/>
    <w:rsid w:val="00383E6C"/>
    <w:rsid w:val="00384C99"/>
    <w:rsid w:val="00385307"/>
    <w:rsid w:val="0038533D"/>
    <w:rsid w:val="003859DE"/>
    <w:rsid w:val="00386C52"/>
    <w:rsid w:val="00387C74"/>
    <w:rsid w:val="00391040"/>
    <w:rsid w:val="003911CD"/>
    <w:rsid w:val="003920E1"/>
    <w:rsid w:val="003927AC"/>
    <w:rsid w:val="00393129"/>
    <w:rsid w:val="003944D1"/>
    <w:rsid w:val="003959CA"/>
    <w:rsid w:val="00396C6C"/>
    <w:rsid w:val="0039728C"/>
    <w:rsid w:val="003A09DC"/>
    <w:rsid w:val="003A0FF0"/>
    <w:rsid w:val="003A2C42"/>
    <w:rsid w:val="003A2F03"/>
    <w:rsid w:val="003A321C"/>
    <w:rsid w:val="003A378D"/>
    <w:rsid w:val="003A39D2"/>
    <w:rsid w:val="003A476D"/>
    <w:rsid w:val="003A4C5F"/>
    <w:rsid w:val="003B3E3A"/>
    <w:rsid w:val="003B4229"/>
    <w:rsid w:val="003B59AD"/>
    <w:rsid w:val="003B5DFB"/>
    <w:rsid w:val="003B615A"/>
    <w:rsid w:val="003B6254"/>
    <w:rsid w:val="003B630F"/>
    <w:rsid w:val="003B6954"/>
    <w:rsid w:val="003B7FF5"/>
    <w:rsid w:val="003C023A"/>
    <w:rsid w:val="003C09FB"/>
    <w:rsid w:val="003C0B6E"/>
    <w:rsid w:val="003C363D"/>
    <w:rsid w:val="003C3750"/>
    <w:rsid w:val="003C4612"/>
    <w:rsid w:val="003C48C7"/>
    <w:rsid w:val="003C4AE0"/>
    <w:rsid w:val="003C6A42"/>
    <w:rsid w:val="003C6C67"/>
    <w:rsid w:val="003C73F3"/>
    <w:rsid w:val="003C7467"/>
    <w:rsid w:val="003C7F29"/>
    <w:rsid w:val="003D0B88"/>
    <w:rsid w:val="003D0E50"/>
    <w:rsid w:val="003D16C7"/>
    <w:rsid w:val="003D1916"/>
    <w:rsid w:val="003D1F49"/>
    <w:rsid w:val="003D3878"/>
    <w:rsid w:val="003D38C5"/>
    <w:rsid w:val="003D4EA3"/>
    <w:rsid w:val="003D6044"/>
    <w:rsid w:val="003D67BC"/>
    <w:rsid w:val="003D6EEF"/>
    <w:rsid w:val="003D71D8"/>
    <w:rsid w:val="003D7B33"/>
    <w:rsid w:val="003E0F93"/>
    <w:rsid w:val="003E1494"/>
    <w:rsid w:val="003E15BD"/>
    <w:rsid w:val="003E17FA"/>
    <w:rsid w:val="003E1A5D"/>
    <w:rsid w:val="003E269D"/>
    <w:rsid w:val="003E2BD4"/>
    <w:rsid w:val="003E2CFB"/>
    <w:rsid w:val="003E3A3C"/>
    <w:rsid w:val="003E44BE"/>
    <w:rsid w:val="003E45CE"/>
    <w:rsid w:val="003E487B"/>
    <w:rsid w:val="003E4967"/>
    <w:rsid w:val="003E540B"/>
    <w:rsid w:val="003E559F"/>
    <w:rsid w:val="003E5B74"/>
    <w:rsid w:val="003E679A"/>
    <w:rsid w:val="003E7062"/>
    <w:rsid w:val="003E787B"/>
    <w:rsid w:val="003E79F3"/>
    <w:rsid w:val="003E7C85"/>
    <w:rsid w:val="003E7D31"/>
    <w:rsid w:val="003F03E7"/>
    <w:rsid w:val="003F0419"/>
    <w:rsid w:val="003F0B18"/>
    <w:rsid w:val="003F1BFA"/>
    <w:rsid w:val="003F1FFF"/>
    <w:rsid w:val="003F258D"/>
    <w:rsid w:val="003F2F58"/>
    <w:rsid w:val="003F31B8"/>
    <w:rsid w:val="003F3B7D"/>
    <w:rsid w:val="003F4ACB"/>
    <w:rsid w:val="003F4F55"/>
    <w:rsid w:val="003F54E0"/>
    <w:rsid w:val="0040023F"/>
    <w:rsid w:val="004004CD"/>
    <w:rsid w:val="0040081A"/>
    <w:rsid w:val="00401454"/>
    <w:rsid w:val="004014EE"/>
    <w:rsid w:val="00402212"/>
    <w:rsid w:val="00402B4A"/>
    <w:rsid w:val="00403C87"/>
    <w:rsid w:val="00404256"/>
    <w:rsid w:val="004051FA"/>
    <w:rsid w:val="00405990"/>
    <w:rsid w:val="00405BA8"/>
    <w:rsid w:val="00405FAE"/>
    <w:rsid w:val="00407A3B"/>
    <w:rsid w:val="00411183"/>
    <w:rsid w:val="00412BDF"/>
    <w:rsid w:val="0041452B"/>
    <w:rsid w:val="00414638"/>
    <w:rsid w:val="00415D2B"/>
    <w:rsid w:val="0041668B"/>
    <w:rsid w:val="00416AAC"/>
    <w:rsid w:val="004177F3"/>
    <w:rsid w:val="004178C8"/>
    <w:rsid w:val="00417F88"/>
    <w:rsid w:val="00420A3F"/>
    <w:rsid w:val="004219A0"/>
    <w:rsid w:val="00421AD5"/>
    <w:rsid w:val="00422B5A"/>
    <w:rsid w:val="00426900"/>
    <w:rsid w:val="0042729F"/>
    <w:rsid w:val="00430ACF"/>
    <w:rsid w:val="00431BA7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37DF3"/>
    <w:rsid w:val="00441A3A"/>
    <w:rsid w:val="004420BD"/>
    <w:rsid w:val="0044288A"/>
    <w:rsid w:val="00444471"/>
    <w:rsid w:val="00444576"/>
    <w:rsid w:val="00444820"/>
    <w:rsid w:val="00444E3D"/>
    <w:rsid w:val="0044539C"/>
    <w:rsid w:val="004466E8"/>
    <w:rsid w:val="00447C74"/>
    <w:rsid w:val="00447F63"/>
    <w:rsid w:val="004501A5"/>
    <w:rsid w:val="004517F4"/>
    <w:rsid w:val="0045190B"/>
    <w:rsid w:val="004534A9"/>
    <w:rsid w:val="0045393B"/>
    <w:rsid w:val="0045409C"/>
    <w:rsid w:val="00454411"/>
    <w:rsid w:val="004549D9"/>
    <w:rsid w:val="00455C96"/>
    <w:rsid w:val="004566FC"/>
    <w:rsid w:val="004574B9"/>
    <w:rsid w:val="004575E5"/>
    <w:rsid w:val="0046210B"/>
    <w:rsid w:val="00462D60"/>
    <w:rsid w:val="0046352C"/>
    <w:rsid w:val="004636E6"/>
    <w:rsid w:val="004639A1"/>
    <w:rsid w:val="004658C6"/>
    <w:rsid w:val="00465D94"/>
    <w:rsid w:val="00465EEE"/>
    <w:rsid w:val="00466C4B"/>
    <w:rsid w:val="004679A0"/>
    <w:rsid w:val="0047124A"/>
    <w:rsid w:val="0047210E"/>
    <w:rsid w:val="00472BDC"/>
    <w:rsid w:val="00472CC9"/>
    <w:rsid w:val="00472FFF"/>
    <w:rsid w:val="00473244"/>
    <w:rsid w:val="0047357D"/>
    <w:rsid w:val="00473797"/>
    <w:rsid w:val="00473EC1"/>
    <w:rsid w:val="0047498D"/>
    <w:rsid w:val="00474E64"/>
    <w:rsid w:val="00474EBC"/>
    <w:rsid w:val="0047561A"/>
    <w:rsid w:val="004757EA"/>
    <w:rsid w:val="00475824"/>
    <w:rsid w:val="004763B3"/>
    <w:rsid w:val="00481CEA"/>
    <w:rsid w:val="004821BF"/>
    <w:rsid w:val="0048313B"/>
    <w:rsid w:val="004840FC"/>
    <w:rsid w:val="004841A7"/>
    <w:rsid w:val="00485A21"/>
    <w:rsid w:val="00490896"/>
    <w:rsid w:val="004911E6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C70"/>
    <w:rsid w:val="00496FCF"/>
    <w:rsid w:val="00497027"/>
    <w:rsid w:val="00497484"/>
    <w:rsid w:val="004975DA"/>
    <w:rsid w:val="00497784"/>
    <w:rsid w:val="004A1623"/>
    <w:rsid w:val="004A238C"/>
    <w:rsid w:val="004A2808"/>
    <w:rsid w:val="004A2DD3"/>
    <w:rsid w:val="004A33A3"/>
    <w:rsid w:val="004A407D"/>
    <w:rsid w:val="004A4196"/>
    <w:rsid w:val="004A4F85"/>
    <w:rsid w:val="004A5389"/>
    <w:rsid w:val="004A5919"/>
    <w:rsid w:val="004A5FFB"/>
    <w:rsid w:val="004A6301"/>
    <w:rsid w:val="004A643F"/>
    <w:rsid w:val="004A660F"/>
    <w:rsid w:val="004A7B5D"/>
    <w:rsid w:val="004A7F3C"/>
    <w:rsid w:val="004B1EBC"/>
    <w:rsid w:val="004B202C"/>
    <w:rsid w:val="004B23DA"/>
    <w:rsid w:val="004B313F"/>
    <w:rsid w:val="004B399E"/>
    <w:rsid w:val="004B407B"/>
    <w:rsid w:val="004B428A"/>
    <w:rsid w:val="004B44BE"/>
    <w:rsid w:val="004B4A32"/>
    <w:rsid w:val="004B4A43"/>
    <w:rsid w:val="004B51E0"/>
    <w:rsid w:val="004B6764"/>
    <w:rsid w:val="004B6A93"/>
    <w:rsid w:val="004B6B9E"/>
    <w:rsid w:val="004B78F3"/>
    <w:rsid w:val="004B7B80"/>
    <w:rsid w:val="004B7BA2"/>
    <w:rsid w:val="004C08CF"/>
    <w:rsid w:val="004C0BDB"/>
    <w:rsid w:val="004C1168"/>
    <w:rsid w:val="004C14D3"/>
    <w:rsid w:val="004C1D11"/>
    <w:rsid w:val="004C1D66"/>
    <w:rsid w:val="004C2333"/>
    <w:rsid w:val="004C432A"/>
    <w:rsid w:val="004C5603"/>
    <w:rsid w:val="004C5F26"/>
    <w:rsid w:val="004C5FC6"/>
    <w:rsid w:val="004C7716"/>
    <w:rsid w:val="004D0F0B"/>
    <w:rsid w:val="004D1098"/>
    <w:rsid w:val="004D1F1D"/>
    <w:rsid w:val="004D27C4"/>
    <w:rsid w:val="004D28D9"/>
    <w:rsid w:val="004D2EFF"/>
    <w:rsid w:val="004D3313"/>
    <w:rsid w:val="004D4252"/>
    <w:rsid w:val="004D4644"/>
    <w:rsid w:val="004D50C4"/>
    <w:rsid w:val="004D5283"/>
    <w:rsid w:val="004D561A"/>
    <w:rsid w:val="004D600D"/>
    <w:rsid w:val="004D62BA"/>
    <w:rsid w:val="004D62C7"/>
    <w:rsid w:val="004D6A0E"/>
    <w:rsid w:val="004D7192"/>
    <w:rsid w:val="004D7D21"/>
    <w:rsid w:val="004E042A"/>
    <w:rsid w:val="004E0B30"/>
    <w:rsid w:val="004E1803"/>
    <w:rsid w:val="004E27C1"/>
    <w:rsid w:val="004E28B0"/>
    <w:rsid w:val="004E3178"/>
    <w:rsid w:val="004E3A41"/>
    <w:rsid w:val="004E3FA6"/>
    <w:rsid w:val="004E4F22"/>
    <w:rsid w:val="004E619E"/>
    <w:rsid w:val="004F072E"/>
    <w:rsid w:val="004F07ED"/>
    <w:rsid w:val="004F1500"/>
    <w:rsid w:val="004F1ADE"/>
    <w:rsid w:val="004F2C88"/>
    <w:rsid w:val="004F3EF2"/>
    <w:rsid w:val="004F4182"/>
    <w:rsid w:val="004F433D"/>
    <w:rsid w:val="004F4B9B"/>
    <w:rsid w:val="004F4DE0"/>
    <w:rsid w:val="004F57D3"/>
    <w:rsid w:val="004F5FD6"/>
    <w:rsid w:val="004F6025"/>
    <w:rsid w:val="004F63AB"/>
    <w:rsid w:val="004F66B9"/>
    <w:rsid w:val="004F7DA4"/>
    <w:rsid w:val="00500D64"/>
    <w:rsid w:val="00500F21"/>
    <w:rsid w:val="00501014"/>
    <w:rsid w:val="00502B33"/>
    <w:rsid w:val="00502F48"/>
    <w:rsid w:val="00504D0C"/>
    <w:rsid w:val="005053F6"/>
    <w:rsid w:val="00505672"/>
    <w:rsid w:val="005063BB"/>
    <w:rsid w:val="005066B4"/>
    <w:rsid w:val="005067E5"/>
    <w:rsid w:val="00506C6D"/>
    <w:rsid w:val="00506CA3"/>
    <w:rsid w:val="00507798"/>
    <w:rsid w:val="005103DE"/>
    <w:rsid w:val="00510B21"/>
    <w:rsid w:val="00510C85"/>
    <w:rsid w:val="00510D9C"/>
    <w:rsid w:val="00511119"/>
    <w:rsid w:val="00511522"/>
    <w:rsid w:val="00513AFD"/>
    <w:rsid w:val="00513DF7"/>
    <w:rsid w:val="00514419"/>
    <w:rsid w:val="005154A1"/>
    <w:rsid w:val="005175CA"/>
    <w:rsid w:val="00517D35"/>
    <w:rsid w:val="00521351"/>
    <w:rsid w:val="0052191F"/>
    <w:rsid w:val="00522C44"/>
    <w:rsid w:val="00523284"/>
    <w:rsid w:val="0052432E"/>
    <w:rsid w:val="00524615"/>
    <w:rsid w:val="00524B31"/>
    <w:rsid w:val="00524D24"/>
    <w:rsid w:val="0052545A"/>
    <w:rsid w:val="00525FC4"/>
    <w:rsid w:val="00526476"/>
    <w:rsid w:val="005269F2"/>
    <w:rsid w:val="0052739E"/>
    <w:rsid w:val="005276BD"/>
    <w:rsid w:val="005302F1"/>
    <w:rsid w:val="005304A2"/>
    <w:rsid w:val="005308E3"/>
    <w:rsid w:val="00530A62"/>
    <w:rsid w:val="00530A8E"/>
    <w:rsid w:val="00531A78"/>
    <w:rsid w:val="00531F2D"/>
    <w:rsid w:val="0053217A"/>
    <w:rsid w:val="005329FA"/>
    <w:rsid w:val="00533FC8"/>
    <w:rsid w:val="0053491F"/>
    <w:rsid w:val="005354BF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414"/>
    <w:rsid w:val="00541C67"/>
    <w:rsid w:val="00542D50"/>
    <w:rsid w:val="005444DB"/>
    <w:rsid w:val="0054582C"/>
    <w:rsid w:val="00545D60"/>
    <w:rsid w:val="00545E6A"/>
    <w:rsid w:val="005463DE"/>
    <w:rsid w:val="00547579"/>
    <w:rsid w:val="00550C81"/>
    <w:rsid w:val="00552548"/>
    <w:rsid w:val="0055281D"/>
    <w:rsid w:val="005533E3"/>
    <w:rsid w:val="00553D65"/>
    <w:rsid w:val="00554AFE"/>
    <w:rsid w:val="00555893"/>
    <w:rsid w:val="0055606D"/>
    <w:rsid w:val="00556C4E"/>
    <w:rsid w:val="00556DC0"/>
    <w:rsid w:val="00556E95"/>
    <w:rsid w:val="00557CA3"/>
    <w:rsid w:val="00557DF0"/>
    <w:rsid w:val="0056112A"/>
    <w:rsid w:val="00561581"/>
    <w:rsid w:val="0056214A"/>
    <w:rsid w:val="005624AA"/>
    <w:rsid w:val="0056290C"/>
    <w:rsid w:val="00562B6F"/>
    <w:rsid w:val="00563116"/>
    <w:rsid w:val="005644F3"/>
    <w:rsid w:val="00564AED"/>
    <w:rsid w:val="00565464"/>
    <w:rsid w:val="00566761"/>
    <w:rsid w:val="005672B5"/>
    <w:rsid w:val="00567A55"/>
    <w:rsid w:val="00570E47"/>
    <w:rsid w:val="00571060"/>
    <w:rsid w:val="005720EF"/>
    <w:rsid w:val="00574059"/>
    <w:rsid w:val="00574347"/>
    <w:rsid w:val="00576108"/>
    <w:rsid w:val="005806DB"/>
    <w:rsid w:val="0058132F"/>
    <w:rsid w:val="00581DA2"/>
    <w:rsid w:val="00582195"/>
    <w:rsid w:val="00583305"/>
    <w:rsid w:val="0058427A"/>
    <w:rsid w:val="005842B9"/>
    <w:rsid w:val="005845F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2FAD"/>
    <w:rsid w:val="005931E7"/>
    <w:rsid w:val="00593323"/>
    <w:rsid w:val="005947D7"/>
    <w:rsid w:val="00595DDE"/>
    <w:rsid w:val="0059639E"/>
    <w:rsid w:val="00596B0B"/>
    <w:rsid w:val="00597D33"/>
    <w:rsid w:val="00597F2F"/>
    <w:rsid w:val="005A0258"/>
    <w:rsid w:val="005A1849"/>
    <w:rsid w:val="005A18DC"/>
    <w:rsid w:val="005A1BCA"/>
    <w:rsid w:val="005A3447"/>
    <w:rsid w:val="005A59D8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4BD"/>
    <w:rsid w:val="005B2576"/>
    <w:rsid w:val="005B3791"/>
    <w:rsid w:val="005B3ACA"/>
    <w:rsid w:val="005B3BDB"/>
    <w:rsid w:val="005B3CDC"/>
    <w:rsid w:val="005B4B2D"/>
    <w:rsid w:val="005B4B71"/>
    <w:rsid w:val="005B4BE2"/>
    <w:rsid w:val="005B5926"/>
    <w:rsid w:val="005B5DD2"/>
    <w:rsid w:val="005B61C8"/>
    <w:rsid w:val="005B70B9"/>
    <w:rsid w:val="005C03A4"/>
    <w:rsid w:val="005C09FD"/>
    <w:rsid w:val="005C36D8"/>
    <w:rsid w:val="005C5B24"/>
    <w:rsid w:val="005C6F09"/>
    <w:rsid w:val="005C7520"/>
    <w:rsid w:val="005C7F3A"/>
    <w:rsid w:val="005D0801"/>
    <w:rsid w:val="005D1739"/>
    <w:rsid w:val="005D1C9E"/>
    <w:rsid w:val="005D384F"/>
    <w:rsid w:val="005D3B6D"/>
    <w:rsid w:val="005D3BA2"/>
    <w:rsid w:val="005D3C53"/>
    <w:rsid w:val="005D3EAF"/>
    <w:rsid w:val="005D3EB6"/>
    <w:rsid w:val="005D4B09"/>
    <w:rsid w:val="005D4D84"/>
    <w:rsid w:val="005D5168"/>
    <w:rsid w:val="005D5B9D"/>
    <w:rsid w:val="005D6190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03B8"/>
    <w:rsid w:val="005F185B"/>
    <w:rsid w:val="005F22F5"/>
    <w:rsid w:val="005F4F92"/>
    <w:rsid w:val="005F6564"/>
    <w:rsid w:val="005F6B8F"/>
    <w:rsid w:val="005F739B"/>
    <w:rsid w:val="005F7A13"/>
    <w:rsid w:val="00601618"/>
    <w:rsid w:val="00601877"/>
    <w:rsid w:val="00603681"/>
    <w:rsid w:val="00603A9D"/>
    <w:rsid w:val="00603C64"/>
    <w:rsid w:val="006048DE"/>
    <w:rsid w:val="00604FF7"/>
    <w:rsid w:val="00606A8F"/>
    <w:rsid w:val="00606B13"/>
    <w:rsid w:val="006072AD"/>
    <w:rsid w:val="0061133F"/>
    <w:rsid w:val="00611EE3"/>
    <w:rsid w:val="00612179"/>
    <w:rsid w:val="00613E90"/>
    <w:rsid w:val="00614D77"/>
    <w:rsid w:val="00614F56"/>
    <w:rsid w:val="00615641"/>
    <w:rsid w:val="00615819"/>
    <w:rsid w:val="006159DC"/>
    <w:rsid w:val="00615F5B"/>
    <w:rsid w:val="0061661E"/>
    <w:rsid w:val="00616EB9"/>
    <w:rsid w:val="00616FCA"/>
    <w:rsid w:val="0061706B"/>
    <w:rsid w:val="00617181"/>
    <w:rsid w:val="006173D9"/>
    <w:rsid w:val="00617806"/>
    <w:rsid w:val="00620CF5"/>
    <w:rsid w:val="00621068"/>
    <w:rsid w:val="00622A03"/>
    <w:rsid w:val="0062307A"/>
    <w:rsid w:val="00623C32"/>
    <w:rsid w:val="0062425C"/>
    <w:rsid w:val="006245AB"/>
    <w:rsid w:val="00624A9F"/>
    <w:rsid w:val="00625976"/>
    <w:rsid w:val="006259FD"/>
    <w:rsid w:val="00626072"/>
    <w:rsid w:val="00630091"/>
    <w:rsid w:val="006302C3"/>
    <w:rsid w:val="00631796"/>
    <w:rsid w:val="0063292F"/>
    <w:rsid w:val="00633199"/>
    <w:rsid w:val="00633511"/>
    <w:rsid w:val="00633F24"/>
    <w:rsid w:val="00634D26"/>
    <w:rsid w:val="00634F25"/>
    <w:rsid w:val="00635090"/>
    <w:rsid w:val="00635328"/>
    <w:rsid w:val="00635475"/>
    <w:rsid w:val="0063591C"/>
    <w:rsid w:val="00636C72"/>
    <w:rsid w:val="00637264"/>
    <w:rsid w:val="00637454"/>
    <w:rsid w:val="00641B57"/>
    <w:rsid w:val="00641D68"/>
    <w:rsid w:val="006420BD"/>
    <w:rsid w:val="0064216D"/>
    <w:rsid w:val="00642E1A"/>
    <w:rsid w:val="00643E05"/>
    <w:rsid w:val="006441BB"/>
    <w:rsid w:val="00644524"/>
    <w:rsid w:val="006452DD"/>
    <w:rsid w:val="006454C3"/>
    <w:rsid w:val="00645A7C"/>
    <w:rsid w:val="00647B31"/>
    <w:rsid w:val="0065120C"/>
    <w:rsid w:val="00651293"/>
    <w:rsid w:val="006518FA"/>
    <w:rsid w:val="00651B80"/>
    <w:rsid w:val="00654229"/>
    <w:rsid w:val="00654293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113F"/>
    <w:rsid w:val="0066144C"/>
    <w:rsid w:val="0066148E"/>
    <w:rsid w:val="00661FCB"/>
    <w:rsid w:val="0066203D"/>
    <w:rsid w:val="00662400"/>
    <w:rsid w:val="00662641"/>
    <w:rsid w:val="00663DF2"/>
    <w:rsid w:val="00665430"/>
    <w:rsid w:val="0066559F"/>
    <w:rsid w:val="00667F99"/>
    <w:rsid w:val="006708A1"/>
    <w:rsid w:val="00670B4E"/>
    <w:rsid w:val="00670FBA"/>
    <w:rsid w:val="00671279"/>
    <w:rsid w:val="0067318D"/>
    <w:rsid w:val="00673466"/>
    <w:rsid w:val="006748D7"/>
    <w:rsid w:val="00674D04"/>
    <w:rsid w:val="0067547F"/>
    <w:rsid w:val="00676718"/>
    <w:rsid w:val="0067714C"/>
    <w:rsid w:val="00677849"/>
    <w:rsid w:val="00677E3A"/>
    <w:rsid w:val="00680E31"/>
    <w:rsid w:val="00680F1A"/>
    <w:rsid w:val="0068131F"/>
    <w:rsid w:val="0068159B"/>
    <w:rsid w:val="00681656"/>
    <w:rsid w:val="006818E2"/>
    <w:rsid w:val="00681BC8"/>
    <w:rsid w:val="00681EC9"/>
    <w:rsid w:val="006822D9"/>
    <w:rsid w:val="006839EF"/>
    <w:rsid w:val="00684417"/>
    <w:rsid w:val="00684889"/>
    <w:rsid w:val="006861F2"/>
    <w:rsid w:val="00686C90"/>
    <w:rsid w:val="006870DB"/>
    <w:rsid w:val="006907A7"/>
    <w:rsid w:val="00690E2E"/>
    <w:rsid w:val="0069120D"/>
    <w:rsid w:val="00691579"/>
    <w:rsid w:val="006918C6"/>
    <w:rsid w:val="00691D6E"/>
    <w:rsid w:val="00692800"/>
    <w:rsid w:val="00692F47"/>
    <w:rsid w:val="0069414D"/>
    <w:rsid w:val="006945D4"/>
    <w:rsid w:val="00694CB6"/>
    <w:rsid w:val="00694F89"/>
    <w:rsid w:val="00695117"/>
    <w:rsid w:val="006959CD"/>
    <w:rsid w:val="006A00BE"/>
    <w:rsid w:val="006A076C"/>
    <w:rsid w:val="006A07C1"/>
    <w:rsid w:val="006A0DDA"/>
    <w:rsid w:val="006A291B"/>
    <w:rsid w:val="006A2F1A"/>
    <w:rsid w:val="006A3871"/>
    <w:rsid w:val="006A3935"/>
    <w:rsid w:val="006A4CF2"/>
    <w:rsid w:val="006A5D85"/>
    <w:rsid w:val="006A73E0"/>
    <w:rsid w:val="006B0275"/>
    <w:rsid w:val="006B0549"/>
    <w:rsid w:val="006B176D"/>
    <w:rsid w:val="006B1A3A"/>
    <w:rsid w:val="006B2199"/>
    <w:rsid w:val="006B2784"/>
    <w:rsid w:val="006B2D20"/>
    <w:rsid w:val="006B30C7"/>
    <w:rsid w:val="006B3264"/>
    <w:rsid w:val="006B523A"/>
    <w:rsid w:val="006C025D"/>
    <w:rsid w:val="006C046E"/>
    <w:rsid w:val="006C08FF"/>
    <w:rsid w:val="006C2A11"/>
    <w:rsid w:val="006C2ADA"/>
    <w:rsid w:val="006C2B7B"/>
    <w:rsid w:val="006C40EF"/>
    <w:rsid w:val="006C4272"/>
    <w:rsid w:val="006C4EC8"/>
    <w:rsid w:val="006C6136"/>
    <w:rsid w:val="006C6656"/>
    <w:rsid w:val="006C719D"/>
    <w:rsid w:val="006C7A16"/>
    <w:rsid w:val="006D03BB"/>
    <w:rsid w:val="006D0FDF"/>
    <w:rsid w:val="006D2421"/>
    <w:rsid w:val="006D299A"/>
    <w:rsid w:val="006D41F4"/>
    <w:rsid w:val="006D5299"/>
    <w:rsid w:val="006D5977"/>
    <w:rsid w:val="006D651E"/>
    <w:rsid w:val="006D7109"/>
    <w:rsid w:val="006D7C96"/>
    <w:rsid w:val="006E1AC4"/>
    <w:rsid w:val="006E24AB"/>
    <w:rsid w:val="006E2DC4"/>
    <w:rsid w:val="006E2E94"/>
    <w:rsid w:val="006E3630"/>
    <w:rsid w:val="006E388C"/>
    <w:rsid w:val="006E38ED"/>
    <w:rsid w:val="006E3B6F"/>
    <w:rsid w:val="006E4576"/>
    <w:rsid w:val="006E4C80"/>
    <w:rsid w:val="006E4CF8"/>
    <w:rsid w:val="006E615C"/>
    <w:rsid w:val="006E6B80"/>
    <w:rsid w:val="006E6DAF"/>
    <w:rsid w:val="006E6F0C"/>
    <w:rsid w:val="006E7DBC"/>
    <w:rsid w:val="006F079F"/>
    <w:rsid w:val="006F1364"/>
    <w:rsid w:val="006F14F5"/>
    <w:rsid w:val="006F17A3"/>
    <w:rsid w:val="006F2F46"/>
    <w:rsid w:val="006F30A6"/>
    <w:rsid w:val="006F342F"/>
    <w:rsid w:val="006F3A35"/>
    <w:rsid w:val="006F4471"/>
    <w:rsid w:val="006F4673"/>
    <w:rsid w:val="006F482D"/>
    <w:rsid w:val="006F5643"/>
    <w:rsid w:val="006F68E2"/>
    <w:rsid w:val="006F6B4C"/>
    <w:rsid w:val="006F786C"/>
    <w:rsid w:val="006F7A52"/>
    <w:rsid w:val="00700706"/>
    <w:rsid w:val="00700BA6"/>
    <w:rsid w:val="00701AE6"/>
    <w:rsid w:val="00701EE5"/>
    <w:rsid w:val="007020D9"/>
    <w:rsid w:val="00703AD1"/>
    <w:rsid w:val="007046A8"/>
    <w:rsid w:val="0070485C"/>
    <w:rsid w:val="007050BD"/>
    <w:rsid w:val="007053D2"/>
    <w:rsid w:val="007060DB"/>
    <w:rsid w:val="00707199"/>
    <w:rsid w:val="0071093E"/>
    <w:rsid w:val="007109E5"/>
    <w:rsid w:val="00710DE0"/>
    <w:rsid w:val="007126C6"/>
    <w:rsid w:val="00713789"/>
    <w:rsid w:val="0071452C"/>
    <w:rsid w:val="0071455E"/>
    <w:rsid w:val="007146D7"/>
    <w:rsid w:val="00714BB1"/>
    <w:rsid w:val="00716113"/>
    <w:rsid w:val="00716626"/>
    <w:rsid w:val="007168EC"/>
    <w:rsid w:val="007168F9"/>
    <w:rsid w:val="00716975"/>
    <w:rsid w:val="00717B5B"/>
    <w:rsid w:val="00717B97"/>
    <w:rsid w:val="007205ED"/>
    <w:rsid w:val="00720BB6"/>
    <w:rsid w:val="007224D9"/>
    <w:rsid w:val="00722AF2"/>
    <w:rsid w:val="0072344E"/>
    <w:rsid w:val="00723A79"/>
    <w:rsid w:val="007251CB"/>
    <w:rsid w:val="007256CB"/>
    <w:rsid w:val="0072676E"/>
    <w:rsid w:val="00726903"/>
    <w:rsid w:val="007314CB"/>
    <w:rsid w:val="00732028"/>
    <w:rsid w:val="007328FA"/>
    <w:rsid w:val="00732BCF"/>
    <w:rsid w:val="00733087"/>
    <w:rsid w:val="0073340D"/>
    <w:rsid w:val="00733D2F"/>
    <w:rsid w:val="007346E3"/>
    <w:rsid w:val="00734995"/>
    <w:rsid w:val="00735102"/>
    <w:rsid w:val="0073629A"/>
    <w:rsid w:val="007363AF"/>
    <w:rsid w:val="007364EF"/>
    <w:rsid w:val="00736829"/>
    <w:rsid w:val="00736E42"/>
    <w:rsid w:val="00737246"/>
    <w:rsid w:val="00740C8F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5D2"/>
    <w:rsid w:val="007508E8"/>
    <w:rsid w:val="007509CB"/>
    <w:rsid w:val="007523F7"/>
    <w:rsid w:val="00752814"/>
    <w:rsid w:val="00753530"/>
    <w:rsid w:val="00756F54"/>
    <w:rsid w:val="00757431"/>
    <w:rsid w:val="00757604"/>
    <w:rsid w:val="0075771D"/>
    <w:rsid w:val="00757CB7"/>
    <w:rsid w:val="00757D5E"/>
    <w:rsid w:val="00760C71"/>
    <w:rsid w:val="00761248"/>
    <w:rsid w:val="00761416"/>
    <w:rsid w:val="00761A43"/>
    <w:rsid w:val="00761BE9"/>
    <w:rsid w:val="00765893"/>
    <w:rsid w:val="00765CED"/>
    <w:rsid w:val="00766A6B"/>
    <w:rsid w:val="00766BA2"/>
    <w:rsid w:val="0077019D"/>
    <w:rsid w:val="00770F0F"/>
    <w:rsid w:val="00771012"/>
    <w:rsid w:val="00771149"/>
    <w:rsid w:val="00771270"/>
    <w:rsid w:val="00771274"/>
    <w:rsid w:val="00772A35"/>
    <w:rsid w:val="00772D96"/>
    <w:rsid w:val="007735D7"/>
    <w:rsid w:val="00774920"/>
    <w:rsid w:val="00774AF1"/>
    <w:rsid w:val="00774E1E"/>
    <w:rsid w:val="00775F6F"/>
    <w:rsid w:val="00775FD8"/>
    <w:rsid w:val="007769E7"/>
    <w:rsid w:val="00777A4A"/>
    <w:rsid w:val="007801F5"/>
    <w:rsid w:val="007826B9"/>
    <w:rsid w:val="0078312F"/>
    <w:rsid w:val="0078365E"/>
    <w:rsid w:val="0078381C"/>
    <w:rsid w:val="007840E9"/>
    <w:rsid w:val="00784B61"/>
    <w:rsid w:val="007859EE"/>
    <w:rsid w:val="00785AD1"/>
    <w:rsid w:val="007866AE"/>
    <w:rsid w:val="00786D0C"/>
    <w:rsid w:val="00787644"/>
    <w:rsid w:val="0078789E"/>
    <w:rsid w:val="00787B45"/>
    <w:rsid w:val="007901A1"/>
    <w:rsid w:val="007908EF"/>
    <w:rsid w:val="00790BAD"/>
    <w:rsid w:val="00790E89"/>
    <w:rsid w:val="0079110A"/>
    <w:rsid w:val="00793502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1C5"/>
    <w:rsid w:val="007A17C2"/>
    <w:rsid w:val="007A1BE4"/>
    <w:rsid w:val="007A3595"/>
    <w:rsid w:val="007A3BCB"/>
    <w:rsid w:val="007A517D"/>
    <w:rsid w:val="007A524F"/>
    <w:rsid w:val="007A58DE"/>
    <w:rsid w:val="007A5B9D"/>
    <w:rsid w:val="007A5EF1"/>
    <w:rsid w:val="007A6D87"/>
    <w:rsid w:val="007B0240"/>
    <w:rsid w:val="007B03E1"/>
    <w:rsid w:val="007B2588"/>
    <w:rsid w:val="007B2BDB"/>
    <w:rsid w:val="007B3AEE"/>
    <w:rsid w:val="007B46DC"/>
    <w:rsid w:val="007C1A9A"/>
    <w:rsid w:val="007C342B"/>
    <w:rsid w:val="007C45D2"/>
    <w:rsid w:val="007C4878"/>
    <w:rsid w:val="007C4E10"/>
    <w:rsid w:val="007C5A66"/>
    <w:rsid w:val="007C5CA5"/>
    <w:rsid w:val="007C5FED"/>
    <w:rsid w:val="007C6489"/>
    <w:rsid w:val="007C7A16"/>
    <w:rsid w:val="007C7A81"/>
    <w:rsid w:val="007C7DC6"/>
    <w:rsid w:val="007D0037"/>
    <w:rsid w:val="007D2772"/>
    <w:rsid w:val="007D2AFD"/>
    <w:rsid w:val="007D2D10"/>
    <w:rsid w:val="007D348E"/>
    <w:rsid w:val="007D4275"/>
    <w:rsid w:val="007D5018"/>
    <w:rsid w:val="007D7370"/>
    <w:rsid w:val="007E081E"/>
    <w:rsid w:val="007E08CC"/>
    <w:rsid w:val="007E0A68"/>
    <w:rsid w:val="007E0B48"/>
    <w:rsid w:val="007E1F8A"/>
    <w:rsid w:val="007E2A89"/>
    <w:rsid w:val="007E385C"/>
    <w:rsid w:val="007E43D6"/>
    <w:rsid w:val="007E4517"/>
    <w:rsid w:val="007E471B"/>
    <w:rsid w:val="007E5B84"/>
    <w:rsid w:val="007E5CCB"/>
    <w:rsid w:val="007E5E44"/>
    <w:rsid w:val="007E614F"/>
    <w:rsid w:val="007E69BF"/>
    <w:rsid w:val="007E69E2"/>
    <w:rsid w:val="007E79F1"/>
    <w:rsid w:val="007F0189"/>
    <w:rsid w:val="007F23FE"/>
    <w:rsid w:val="007F3A0F"/>
    <w:rsid w:val="007F3A79"/>
    <w:rsid w:val="007F3B03"/>
    <w:rsid w:val="007F55D2"/>
    <w:rsid w:val="007F573F"/>
    <w:rsid w:val="007F5E5A"/>
    <w:rsid w:val="007F7091"/>
    <w:rsid w:val="007F7B0A"/>
    <w:rsid w:val="007F7D52"/>
    <w:rsid w:val="008009EE"/>
    <w:rsid w:val="0080131E"/>
    <w:rsid w:val="008014BE"/>
    <w:rsid w:val="00801587"/>
    <w:rsid w:val="00801EC5"/>
    <w:rsid w:val="008028AE"/>
    <w:rsid w:val="00802948"/>
    <w:rsid w:val="008029EE"/>
    <w:rsid w:val="008031E5"/>
    <w:rsid w:val="00803492"/>
    <w:rsid w:val="008037D1"/>
    <w:rsid w:val="008045E6"/>
    <w:rsid w:val="00804AB2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1A24"/>
    <w:rsid w:val="008125CF"/>
    <w:rsid w:val="0081282C"/>
    <w:rsid w:val="008140EE"/>
    <w:rsid w:val="0081410E"/>
    <w:rsid w:val="008144CC"/>
    <w:rsid w:val="00821900"/>
    <w:rsid w:val="0082343F"/>
    <w:rsid w:val="0082456F"/>
    <w:rsid w:val="008258A8"/>
    <w:rsid w:val="00825E04"/>
    <w:rsid w:val="00826B5B"/>
    <w:rsid w:val="00827471"/>
    <w:rsid w:val="008305B1"/>
    <w:rsid w:val="0083177D"/>
    <w:rsid w:val="00832BA2"/>
    <w:rsid w:val="00832FC3"/>
    <w:rsid w:val="008334DF"/>
    <w:rsid w:val="00833677"/>
    <w:rsid w:val="008339BC"/>
    <w:rsid w:val="00833BBA"/>
    <w:rsid w:val="00833C38"/>
    <w:rsid w:val="00834CC3"/>
    <w:rsid w:val="008350FC"/>
    <w:rsid w:val="00835425"/>
    <w:rsid w:val="0084053B"/>
    <w:rsid w:val="008408EE"/>
    <w:rsid w:val="0084354A"/>
    <w:rsid w:val="008442FD"/>
    <w:rsid w:val="00844CC3"/>
    <w:rsid w:val="008477A4"/>
    <w:rsid w:val="00851AE4"/>
    <w:rsid w:val="008524C9"/>
    <w:rsid w:val="00852C60"/>
    <w:rsid w:val="00852D85"/>
    <w:rsid w:val="00853104"/>
    <w:rsid w:val="008531D0"/>
    <w:rsid w:val="00853536"/>
    <w:rsid w:val="008538C4"/>
    <w:rsid w:val="00853946"/>
    <w:rsid w:val="00854F7B"/>
    <w:rsid w:val="00855064"/>
    <w:rsid w:val="00855313"/>
    <w:rsid w:val="00855EF3"/>
    <w:rsid w:val="0085698E"/>
    <w:rsid w:val="00860580"/>
    <w:rsid w:val="008609C4"/>
    <w:rsid w:val="00860E60"/>
    <w:rsid w:val="0086182E"/>
    <w:rsid w:val="0086383E"/>
    <w:rsid w:val="00864BF0"/>
    <w:rsid w:val="008656AE"/>
    <w:rsid w:val="008656E9"/>
    <w:rsid w:val="00866881"/>
    <w:rsid w:val="00866ABC"/>
    <w:rsid w:val="00867319"/>
    <w:rsid w:val="008673A5"/>
    <w:rsid w:val="008679FB"/>
    <w:rsid w:val="00870CCD"/>
    <w:rsid w:val="00871B4D"/>
    <w:rsid w:val="0087391A"/>
    <w:rsid w:val="00874014"/>
    <w:rsid w:val="00874782"/>
    <w:rsid w:val="0087589C"/>
    <w:rsid w:val="008764E2"/>
    <w:rsid w:val="0087687C"/>
    <w:rsid w:val="00876F8E"/>
    <w:rsid w:val="0087706E"/>
    <w:rsid w:val="00877B9C"/>
    <w:rsid w:val="00881A6D"/>
    <w:rsid w:val="00882335"/>
    <w:rsid w:val="00882727"/>
    <w:rsid w:val="00882C44"/>
    <w:rsid w:val="00884AF9"/>
    <w:rsid w:val="008867EC"/>
    <w:rsid w:val="008869B1"/>
    <w:rsid w:val="008872C2"/>
    <w:rsid w:val="00887F50"/>
    <w:rsid w:val="008901E3"/>
    <w:rsid w:val="008908A4"/>
    <w:rsid w:val="00892817"/>
    <w:rsid w:val="0089374F"/>
    <w:rsid w:val="00893D0D"/>
    <w:rsid w:val="00894043"/>
    <w:rsid w:val="00894841"/>
    <w:rsid w:val="00894939"/>
    <w:rsid w:val="00895927"/>
    <w:rsid w:val="00895E6B"/>
    <w:rsid w:val="008A0050"/>
    <w:rsid w:val="008A095C"/>
    <w:rsid w:val="008A0A69"/>
    <w:rsid w:val="008A2424"/>
    <w:rsid w:val="008A5215"/>
    <w:rsid w:val="008A548F"/>
    <w:rsid w:val="008A54C6"/>
    <w:rsid w:val="008A557C"/>
    <w:rsid w:val="008A55CD"/>
    <w:rsid w:val="008A5604"/>
    <w:rsid w:val="008A57E5"/>
    <w:rsid w:val="008A59A6"/>
    <w:rsid w:val="008A5CE4"/>
    <w:rsid w:val="008A5E48"/>
    <w:rsid w:val="008A679F"/>
    <w:rsid w:val="008A6949"/>
    <w:rsid w:val="008A75A9"/>
    <w:rsid w:val="008B05DA"/>
    <w:rsid w:val="008B1A69"/>
    <w:rsid w:val="008B1A7C"/>
    <w:rsid w:val="008B272A"/>
    <w:rsid w:val="008B2C5D"/>
    <w:rsid w:val="008B2C78"/>
    <w:rsid w:val="008B3D28"/>
    <w:rsid w:val="008B4066"/>
    <w:rsid w:val="008B4B9C"/>
    <w:rsid w:val="008B4E9C"/>
    <w:rsid w:val="008B5106"/>
    <w:rsid w:val="008B62AF"/>
    <w:rsid w:val="008B72AC"/>
    <w:rsid w:val="008B7D32"/>
    <w:rsid w:val="008B7EC1"/>
    <w:rsid w:val="008C0DDF"/>
    <w:rsid w:val="008C1EBE"/>
    <w:rsid w:val="008C2698"/>
    <w:rsid w:val="008C2BA7"/>
    <w:rsid w:val="008C2FD0"/>
    <w:rsid w:val="008C30B8"/>
    <w:rsid w:val="008C42C9"/>
    <w:rsid w:val="008C446F"/>
    <w:rsid w:val="008C4692"/>
    <w:rsid w:val="008C4DF7"/>
    <w:rsid w:val="008C5959"/>
    <w:rsid w:val="008C5CA0"/>
    <w:rsid w:val="008C7062"/>
    <w:rsid w:val="008C7363"/>
    <w:rsid w:val="008D0693"/>
    <w:rsid w:val="008D0F96"/>
    <w:rsid w:val="008D1042"/>
    <w:rsid w:val="008D25F8"/>
    <w:rsid w:val="008D2A98"/>
    <w:rsid w:val="008D336C"/>
    <w:rsid w:val="008D3CE1"/>
    <w:rsid w:val="008D3F66"/>
    <w:rsid w:val="008D4062"/>
    <w:rsid w:val="008D49C5"/>
    <w:rsid w:val="008D53D8"/>
    <w:rsid w:val="008D56D7"/>
    <w:rsid w:val="008D5761"/>
    <w:rsid w:val="008D5F44"/>
    <w:rsid w:val="008D7899"/>
    <w:rsid w:val="008E09B6"/>
    <w:rsid w:val="008E104B"/>
    <w:rsid w:val="008E109A"/>
    <w:rsid w:val="008E1902"/>
    <w:rsid w:val="008E28B3"/>
    <w:rsid w:val="008E2C28"/>
    <w:rsid w:val="008E309B"/>
    <w:rsid w:val="008E3378"/>
    <w:rsid w:val="008E3694"/>
    <w:rsid w:val="008E381B"/>
    <w:rsid w:val="008E449C"/>
    <w:rsid w:val="008E484B"/>
    <w:rsid w:val="008E6ECA"/>
    <w:rsid w:val="008E7382"/>
    <w:rsid w:val="008E7544"/>
    <w:rsid w:val="008E78E4"/>
    <w:rsid w:val="008E7BF8"/>
    <w:rsid w:val="008F01E6"/>
    <w:rsid w:val="008F1C34"/>
    <w:rsid w:val="008F1DC7"/>
    <w:rsid w:val="008F2300"/>
    <w:rsid w:val="008F2372"/>
    <w:rsid w:val="008F2D94"/>
    <w:rsid w:val="008F48BD"/>
    <w:rsid w:val="008F4CC1"/>
    <w:rsid w:val="008F597F"/>
    <w:rsid w:val="008F634C"/>
    <w:rsid w:val="008F6D26"/>
    <w:rsid w:val="008F6FE5"/>
    <w:rsid w:val="008F73DF"/>
    <w:rsid w:val="00900117"/>
    <w:rsid w:val="009014D6"/>
    <w:rsid w:val="00902127"/>
    <w:rsid w:val="00902A1F"/>
    <w:rsid w:val="00902F27"/>
    <w:rsid w:val="00903464"/>
    <w:rsid w:val="0090363F"/>
    <w:rsid w:val="00904CC1"/>
    <w:rsid w:val="009056AF"/>
    <w:rsid w:val="00905761"/>
    <w:rsid w:val="00907C79"/>
    <w:rsid w:val="009109D9"/>
    <w:rsid w:val="00911198"/>
    <w:rsid w:val="009111B7"/>
    <w:rsid w:val="0091170B"/>
    <w:rsid w:val="00911ABB"/>
    <w:rsid w:val="009133A3"/>
    <w:rsid w:val="00913698"/>
    <w:rsid w:val="0091426B"/>
    <w:rsid w:val="00914A7F"/>
    <w:rsid w:val="009158E4"/>
    <w:rsid w:val="00915916"/>
    <w:rsid w:val="00915CD6"/>
    <w:rsid w:val="009174B4"/>
    <w:rsid w:val="00920634"/>
    <w:rsid w:val="0092287C"/>
    <w:rsid w:val="00924138"/>
    <w:rsid w:val="0092676D"/>
    <w:rsid w:val="009268C5"/>
    <w:rsid w:val="0092757A"/>
    <w:rsid w:val="009300AE"/>
    <w:rsid w:val="0093099B"/>
    <w:rsid w:val="00930EFE"/>
    <w:rsid w:val="00930F97"/>
    <w:rsid w:val="00931235"/>
    <w:rsid w:val="00931840"/>
    <w:rsid w:val="0093653B"/>
    <w:rsid w:val="0093686C"/>
    <w:rsid w:val="009368C9"/>
    <w:rsid w:val="00936D1D"/>
    <w:rsid w:val="00936DA6"/>
    <w:rsid w:val="009370DC"/>
    <w:rsid w:val="00937234"/>
    <w:rsid w:val="009376CC"/>
    <w:rsid w:val="00937E3F"/>
    <w:rsid w:val="0094001F"/>
    <w:rsid w:val="00941901"/>
    <w:rsid w:val="0094211D"/>
    <w:rsid w:val="00942199"/>
    <w:rsid w:val="00943663"/>
    <w:rsid w:val="009448C2"/>
    <w:rsid w:val="009449CF"/>
    <w:rsid w:val="009454FA"/>
    <w:rsid w:val="0094566C"/>
    <w:rsid w:val="00946CB5"/>
    <w:rsid w:val="00947CBC"/>
    <w:rsid w:val="009516B0"/>
    <w:rsid w:val="00951D77"/>
    <w:rsid w:val="00951EDC"/>
    <w:rsid w:val="009527EF"/>
    <w:rsid w:val="00954F8C"/>
    <w:rsid w:val="00955C80"/>
    <w:rsid w:val="009562E9"/>
    <w:rsid w:val="009567AA"/>
    <w:rsid w:val="00960DED"/>
    <w:rsid w:val="0096126B"/>
    <w:rsid w:val="00961B5D"/>
    <w:rsid w:val="00961EDC"/>
    <w:rsid w:val="009623D2"/>
    <w:rsid w:val="00962801"/>
    <w:rsid w:val="0096460C"/>
    <w:rsid w:val="00964812"/>
    <w:rsid w:val="00964B0E"/>
    <w:rsid w:val="00965F69"/>
    <w:rsid w:val="00966297"/>
    <w:rsid w:val="00966647"/>
    <w:rsid w:val="00967ACF"/>
    <w:rsid w:val="0097002E"/>
    <w:rsid w:val="00970070"/>
    <w:rsid w:val="00970D93"/>
    <w:rsid w:val="00973682"/>
    <w:rsid w:val="00973A6C"/>
    <w:rsid w:val="00973E01"/>
    <w:rsid w:val="00973EA8"/>
    <w:rsid w:val="00974DF7"/>
    <w:rsid w:val="00974FCF"/>
    <w:rsid w:val="0097525F"/>
    <w:rsid w:val="00975D20"/>
    <w:rsid w:val="00977828"/>
    <w:rsid w:val="00983CE0"/>
    <w:rsid w:val="00984137"/>
    <w:rsid w:val="00984A6B"/>
    <w:rsid w:val="00986CB9"/>
    <w:rsid w:val="00986DD3"/>
    <w:rsid w:val="009878CA"/>
    <w:rsid w:val="00991A8D"/>
    <w:rsid w:val="009921ED"/>
    <w:rsid w:val="009924C8"/>
    <w:rsid w:val="0099362E"/>
    <w:rsid w:val="0099415A"/>
    <w:rsid w:val="00994C6C"/>
    <w:rsid w:val="009953A9"/>
    <w:rsid w:val="009953D5"/>
    <w:rsid w:val="00995E97"/>
    <w:rsid w:val="009965BC"/>
    <w:rsid w:val="009A1099"/>
    <w:rsid w:val="009A1337"/>
    <w:rsid w:val="009A15E1"/>
    <w:rsid w:val="009A1D2B"/>
    <w:rsid w:val="009A20A5"/>
    <w:rsid w:val="009A2660"/>
    <w:rsid w:val="009A2989"/>
    <w:rsid w:val="009A2C83"/>
    <w:rsid w:val="009A2FD9"/>
    <w:rsid w:val="009A348F"/>
    <w:rsid w:val="009A6268"/>
    <w:rsid w:val="009A6EAD"/>
    <w:rsid w:val="009B1F0B"/>
    <w:rsid w:val="009B27B6"/>
    <w:rsid w:val="009B28B5"/>
    <w:rsid w:val="009B2C69"/>
    <w:rsid w:val="009B37C0"/>
    <w:rsid w:val="009B3E46"/>
    <w:rsid w:val="009B602A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66B4"/>
    <w:rsid w:val="009D6C15"/>
    <w:rsid w:val="009D7274"/>
    <w:rsid w:val="009D75F3"/>
    <w:rsid w:val="009D7B50"/>
    <w:rsid w:val="009E1E8A"/>
    <w:rsid w:val="009E213F"/>
    <w:rsid w:val="009E2C25"/>
    <w:rsid w:val="009E2E0C"/>
    <w:rsid w:val="009E370D"/>
    <w:rsid w:val="009E6F3F"/>
    <w:rsid w:val="009E756A"/>
    <w:rsid w:val="009E7E3E"/>
    <w:rsid w:val="009F015C"/>
    <w:rsid w:val="009F0A3D"/>
    <w:rsid w:val="009F0FB0"/>
    <w:rsid w:val="009F1E6E"/>
    <w:rsid w:val="009F21E2"/>
    <w:rsid w:val="009F2318"/>
    <w:rsid w:val="009F24AA"/>
    <w:rsid w:val="009F2C52"/>
    <w:rsid w:val="009F4B44"/>
    <w:rsid w:val="009F4C0E"/>
    <w:rsid w:val="009F55A1"/>
    <w:rsid w:val="009F5C04"/>
    <w:rsid w:val="009F5FC0"/>
    <w:rsid w:val="009F66C2"/>
    <w:rsid w:val="009F6713"/>
    <w:rsid w:val="009F7274"/>
    <w:rsid w:val="009F7F3E"/>
    <w:rsid w:val="00A009CB"/>
    <w:rsid w:val="00A02076"/>
    <w:rsid w:val="00A0270F"/>
    <w:rsid w:val="00A02C9A"/>
    <w:rsid w:val="00A035A3"/>
    <w:rsid w:val="00A0366E"/>
    <w:rsid w:val="00A03764"/>
    <w:rsid w:val="00A0421A"/>
    <w:rsid w:val="00A049E5"/>
    <w:rsid w:val="00A056B0"/>
    <w:rsid w:val="00A057DA"/>
    <w:rsid w:val="00A05821"/>
    <w:rsid w:val="00A05B02"/>
    <w:rsid w:val="00A065B4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599B"/>
    <w:rsid w:val="00A264F5"/>
    <w:rsid w:val="00A2655B"/>
    <w:rsid w:val="00A26CB2"/>
    <w:rsid w:val="00A26DF6"/>
    <w:rsid w:val="00A27094"/>
    <w:rsid w:val="00A271E3"/>
    <w:rsid w:val="00A27978"/>
    <w:rsid w:val="00A27E95"/>
    <w:rsid w:val="00A27FB6"/>
    <w:rsid w:val="00A30E71"/>
    <w:rsid w:val="00A3174E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6F7"/>
    <w:rsid w:val="00A377B5"/>
    <w:rsid w:val="00A4018A"/>
    <w:rsid w:val="00A404BF"/>
    <w:rsid w:val="00A4092C"/>
    <w:rsid w:val="00A43696"/>
    <w:rsid w:val="00A438CC"/>
    <w:rsid w:val="00A43F90"/>
    <w:rsid w:val="00A442E5"/>
    <w:rsid w:val="00A44A58"/>
    <w:rsid w:val="00A466A6"/>
    <w:rsid w:val="00A46FD9"/>
    <w:rsid w:val="00A4790D"/>
    <w:rsid w:val="00A4799D"/>
    <w:rsid w:val="00A50271"/>
    <w:rsid w:val="00A514EF"/>
    <w:rsid w:val="00A51F1B"/>
    <w:rsid w:val="00A52F57"/>
    <w:rsid w:val="00A53245"/>
    <w:rsid w:val="00A53507"/>
    <w:rsid w:val="00A537BE"/>
    <w:rsid w:val="00A54344"/>
    <w:rsid w:val="00A5489B"/>
    <w:rsid w:val="00A54F45"/>
    <w:rsid w:val="00A55177"/>
    <w:rsid w:val="00A55321"/>
    <w:rsid w:val="00A57078"/>
    <w:rsid w:val="00A57748"/>
    <w:rsid w:val="00A6021C"/>
    <w:rsid w:val="00A60DBE"/>
    <w:rsid w:val="00A61031"/>
    <w:rsid w:val="00A622AD"/>
    <w:rsid w:val="00A62A90"/>
    <w:rsid w:val="00A63102"/>
    <w:rsid w:val="00A64AD0"/>
    <w:rsid w:val="00A64FB3"/>
    <w:rsid w:val="00A65479"/>
    <w:rsid w:val="00A6602C"/>
    <w:rsid w:val="00A6697D"/>
    <w:rsid w:val="00A67874"/>
    <w:rsid w:val="00A70169"/>
    <w:rsid w:val="00A70822"/>
    <w:rsid w:val="00A7173A"/>
    <w:rsid w:val="00A7262B"/>
    <w:rsid w:val="00A731CB"/>
    <w:rsid w:val="00A74F9E"/>
    <w:rsid w:val="00A7516D"/>
    <w:rsid w:val="00A75961"/>
    <w:rsid w:val="00A7603D"/>
    <w:rsid w:val="00A8094E"/>
    <w:rsid w:val="00A81581"/>
    <w:rsid w:val="00A821BE"/>
    <w:rsid w:val="00A840BA"/>
    <w:rsid w:val="00A84960"/>
    <w:rsid w:val="00A84B62"/>
    <w:rsid w:val="00A85225"/>
    <w:rsid w:val="00A85353"/>
    <w:rsid w:val="00A86051"/>
    <w:rsid w:val="00A87444"/>
    <w:rsid w:val="00A876E3"/>
    <w:rsid w:val="00A879B1"/>
    <w:rsid w:val="00A90901"/>
    <w:rsid w:val="00A90B3D"/>
    <w:rsid w:val="00A91387"/>
    <w:rsid w:val="00A917E4"/>
    <w:rsid w:val="00A9283C"/>
    <w:rsid w:val="00A94093"/>
    <w:rsid w:val="00A9520B"/>
    <w:rsid w:val="00A9546C"/>
    <w:rsid w:val="00A958D7"/>
    <w:rsid w:val="00A974AD"/>
    <w:rsid w:val="00A975E8"/>
    <w:rsid w:val="00A97BE6"/>
    <w:rsid w:val="00AA01A0"/>
    <w:rsid w:val="00AA0A27"/>
    <w:rsid w:val="00AA13C2"/>
    <w:rsid w:val="00AA14F2"/>
    <w:rsid w:val="00AA22B3"/>
    <w:rsid w:val="00AA2A68"/>
    <w:rsid w:val="00AA2AD0"/>
    <w:rsid w:val="00AA3F91"/>
    <w:rsid w:val="00AA462F"/>
    <w:rsid w:val="00AA5749"/>
    <w:rsid w:val="00AA5A56"/>
    <w:rsid w:val="00AA5EED"/>
    <w:rsid w:val="00AA6184"/>
    <w:rsid w:val="00AA7B98"/>
    <w:rsid w:val="00AA7EED"/>
    <w:rsid w:val="00AB0494"/>
    <w:rsid w:val="00AB1219"/>
    <w:rsid w:val="00AB13E3"/>
    <w:rsid w:val="00AB28D3"/>
    <w:rsid w:val="00AB373E"/>
    <w:rsid w:val="00AB462C"/>
    <w:rsid w:val="00AB53F5"/>
    <w:rsid w:val="00AB6B0C"/>
    <w:rsid w:val="00AB6E65"/>
    <w:rsid w:val="00AB7722"/>
    <w:rsid w:val="00AC0B6C"/>
    <w:rsid w:val="00AC1B75"/>
    <w:rsid w:val="00AC1EF9"/>
    <w:rsid w:val="00AC2965"/>
    <w:rsid w:val="00AC33F2"/>
    <w:rsid w:val="00AC46C2"/>
    <w:rsid w:val="00AC5065"/>
    <w:rsid w:val="00AC52BF"/>
    <w:rsid w:val="00AC6204"/>
    <w:rsid w:val="00AC6368"/>
    <w:rsid w:val="00AC6426"/>
    <w:rsid w:val="00AC698E"/>
    <w:rsid w:val="00AC7015"/>
    <w:rsid w:val="00AC7D89"/>
    <w:rsid w:val="00AD277A"/>
    <w:rsid w:val="00AD2E30"/>
    <w:rsid w:val="00AD346A"/>
    <w:rsid w:val="00AD3A36"/>
    <w:rsid w:val="00AD4049"/>
    <w:rsid w:val="00AD4106"/>
    <w:rsid w:val="00AD41B8"/>
    <w:rsid w:val="00AD478D"/>
    <w:rsid w:val="00AD4F27"/>
    <w:rsid w:val="00AD5647"/>
    <w:rsid w:val="00AD6841"/>
    <w:rsid w:val="00AD6CD6"/>
    <w:rsid w:val="00AE025A"/>
    <w:rsid w:val="00AE053F"/>
    <w:rsid w:val="00AE0749"/>
    <w:rsid w:val="00AE260B"/>
    <w:rsid w:val="00AE3391"/>
    <w:rsid w:val="00AE4010"/>
    <w:rsid w:val="00AE4591"/>
    <w:rsid w:val="00AE45CF"/>
    <w:rsid w:val="00AE4965"/>
    <w:rsid w:val="00AE4C3E"/>
    <w:rsid w:val="00AE50D2"/>
    <w:rsid w:val="00AE5D83"/>
    <w:rsid w:val="00AE7999"/>
    <w:rsid w:val="00AE7B8D"/>
    <w:rsid w:val="00AE7C39"/>
    <w:rsid w:val="00AF0762"/>
    <w:rsid w:val="00AF0A97"/>
    <w:rsid w:val="00AF0F7E"/>
    <w:rsid w:val="00AF1377"/>
    <w:rsid w:val="00AF1A87"/>
    <w:rsid w:val="00AF1BCD"/>
    <w:rsid w:val="00AF1CC3"/>
    <w:rsid w:val="00AF2210"/>
    <w:rsid w:val="00AF3C40"/>
    <w:rsid w:val="00AF470E"/>
    <w:rsid w:val="00AF5C04"/>
    <w:rsid w:val="00AF5E3E"/>
    <w:rsid w:val="00AF64CF"/>
    <w:rsid w:val="00AF688E"/>
    <w:rsid w:val="00AF7405"/>
    <w:rsid w:val="00B00398"/>
    <w:rsid w:val="00B00DAE"/>
    <w:rsid w:val="00B029AD"/>
    <w:rsid w:val="00B02EFA"/>
    <w:rsid w:val="00B030EF"/>
    <w:rsid w:val="00B04194"/>
    <w:rsid w:val="00B0421F"/>
    <w:rsid w:val="00B05075"/>
    <w:rsid w:val="00B058F3"/>
    <w:rsid w:val="00B0677D"/>
    <w:rsid w:val="00B069D5"/>
    <w:rsid w:val="00B07ABA"/>
    <w:rsid w:val="00B10321"/>
    <w:rsid w:val="00B119CC"/>
    <w:rsid w:val="00B11B62"/>
    <w:rsid w:val="00B12135"/>
    <w:rsid w:val="00B13287"/>
    <w:rsid w:val="00B148B3"/>
    <w:rsid w:val="00B14C71"/>
    <w:rsid w:val="00B17440"/>
    <w:rsid w:val="00B20990"/>
    <w:rsid w:val="00B20B0C"/>
    <w:rsid w:val="00B21903"/>
    <w:rsid w:val="00B21958"/>
    <w:rsid w:val="00B21F46"/>
    <w:rsid w:val="00B22143"/>
    <w:rsid w:val="00B248E3"/>
    <w:rsid w:val="00B24ED7"/>
    <w:rsid w:val="00B2520C"/>
    <w:rsid w:val="00B2581D"/>
    <w:rsid w:val="00B25946"/>
    <w:rsid w:val="00B25F85"/>
    <w:rsid w:val="00B27B31"/>
    <w:rsid w:val="00B27F69"/>
    <w:rsid w:val="00B308D3"/>
    <w:rsid w:val="00B30EB8"/>
    <w:rsid w:val="00B3137D"/>
    <w:rsid w:val="00B31914"/>
    <w:rsid w:val="00B31C8C"/>
    <w:rsid w:val="00B31CE1"/>
    <w:rsid w:val="00B33051"/>
    <w:rsid w:val="00B3335F"/>
    <w:rsid w:val="00B3513C"/>
    <w:rsid w:val="00B35236"/>
    <w:rsid w:val="00B3558F"/>
    <w:rsid w:val="00B35735"/>
    <w:rsid w:val="00B35941"/>
    <w:rsid w:val="00B35BB6"/>
    <w:rsid w:val="00B35BFB"/>
    <w:rsid w:val="00B36C11"/>
    <w:rsid w:val="00B37B2B"/>
    <w:rsid w:val="00B40026"/>
    <w:rsid w:val="00B4005F"/>
    <w:rsid w:val="00B403E4"/>
    <w:rsid w:val="00B40B3D"/>
    <w:rsid w:val="00B41E99"/>
    <w:rsid w:val="00B437C7"/>
    <w:rsid w:val="00B44118"/>
    <w:rsid w:val="00B4456F"/>
    <w:rsid w:val="00B456A4"/>
    <w:rsid w:val="00B4595F"/>
    <w:rsid w:val="00B459EF"/>
    <w:rsid w:val="00B45FB4"/>
    <w:rsid w:val="00B500B8"/>
    <w:rsid w:val="00B51DE8"/>
    <w:rsid w:val="00B51E5A"/>
    <w:rsid w:val="00B52270"/>
    <w:rsid w:val="00B5254F"/>
    <w:rsid w:val="00B532E3"/>
    <w:rsid w:val="00B53EE5"/>
    <w:rsid w:val="00B54E56"/>
    <w:rsid w:val="00B55211"/>
    <w:rsid w:val="00B555BA"/>
    <w:rsid w:val="00B55835"/>
    <w:rsid w:val="00B55D36"/>
    <w:rsid w:val="00B562D0"/>
    <w:rsid w:val="00B56925"/>
    <w:rsid w:val="00B57845"/>
    <w:rsid w:val="00B57E22"/>
    <w:rsid w:val="00B57E71"/>
    <w:rsid w:val="00B611AF"/>
    <w:rsid w:val="00B632A6"/>
    <w:rsid w:val="00B6356B"/>
    <w:rsid w:val="00B646D7"/>
    <w:rsid w:val="00B6646C"/>
    <w:rsid w:val="00B66D9E"/>
    <w:rsid w:val="00B676B3"/>
    <w:rsid w:val="00B70233"/>
    <w:rsid w:val="00B71428"/>
    <w:rsid w:val="00B718C7"/>
    <w:rsid w:val="00B71AB5"/>
    <w:rsid w:val="00B71C99"/>
    <w:rsid w:val="00B71D7F"/>
    <w:rsid w:val="00B740F5"/>
    <w:rsid w:val="00B742CA"/>
    <w:rsid w:val="00B74A6B"/>
    <w:rsid w:val="00B74B48"/>
    <w:rsid w:val="00B75B05"/>
    <w:rsid w:val="00B76AB1"/>
    <w:rsid w:val="00B77BBA"/>
    <w:rsid w:val="00B80B09"/>
    <w:rsid w:val="00B81941"/>
    <w:rsid w:val="00B83522"/>
    <w:rsid w:val="00B83B06"/>
    <w:rsid w:val="00B84FB5"/>
    <w:rsid w:val="00B8502B"/>
    <w:rsid w:val="00B863D1"/>
    <w:rsid w:val="00B86DA5"/>
    <w:rsid w:val="00B87693"/>
    <w:rsid w:val="00B90E0A"/>
    <w:rsid w:val="00B9193D"/>
    <w:rsid w:val="00B91C4E"/>
    <w:rsid w:val="00B933C4"/>
    <w:rsid w:val="00B93E51"/>
    <w:rsid w:val="00B95349"/>
    <w:rsid w:val="00B95A78"/>
    <w:rsid w:val="00B97C42"/>
    <w:rsid w:val="00B97FD4"/>
    <w:rsid w:val="00BA00CA"/>
    <w:rsid w:val="00BA0554"/>
    <w:rsid w:val="00BA0A19"/>
    <w:rsid w:val="00BA0A59"/>
    <w:rsid w:val="00BA2E2F"/>
    <w:rsid w:val="00BA3007"/>
    <w:rsid w:val="00BA397A"/>
    <w:rsid w:val="00BA3A98"/>
    <w:rsid w:val="00BA497D"/>
    <w:rsid w:val="00BA4DF3"/>
    <w:rsid w:val="00BA4FCB"/>
    <w:rsid w:val="00BA52CA"/>
    <w:rsid w:val="00BA5C81"/>
    <w:rsid w:val="00BA6674"/>
    <w:rsid w:val="00BA6E9A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19A"/>
    <w:rsid w:val="00BB6854"/>
    <w:rsid w:val="00BB6D30"/>
    <w:rsid w:val="00BB72B7"/>
    <w:rsid w:val="00BB7E2B"/>
    <w:rsid w:val="00BB7F06"/>
    <w:rsid w:val="00BC0BC4"/>
    <w:rsid w:val="00BC153F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1030"/>
    <w:rsid w:val="00BD1271"/>
    <w:rsid w:val="00BD1EBE"/>
    <w:rsid w:val="00BD2B10"/>
    <w:rsid w:val="00BD3446"/>
    <w:rsid w:val="00BD3B17"/>
    <w:rsid w:val="00BD3F70"/>
    <w:rsid w:val="00BD45FE"/>
    <w:rsid w:val="00BD4FAE"/>
    <w:rsid w:val="00BD754E"/>
    <w:rsid w:val="00BD7831"/>
    <w:rsid w:val="00BE007C"/>
    <w:rsid w:val="00BE0C0D"/>
    <w:rsid w:val="00BE0CE3"/>
    <w:rsid w:val="00BE1AD1"/>
    <w:rsid w:val="00BE1DC0"/>
    <w:rsid w:val="00BE22A6"/>
    <w:rsid w:val="00BE25EE"/>
    <w:rsid w:val="00BE3011"/>
    <w:rsid w:val="00BE3126"/>
    <w:rsid w:val="00BE34C8"/>
    <w:rsid w:val="00BE34CE"/>
    <w:rsid w:val="00BE3B26"/>
    <w:rsid w:val="00BE3E4D"/>
    <w:rsid w:val="00BE3FF0"/>
    <w:rsid w:val="00BE4874"/>
    <w:rsid w:val="00BE4B43"/>
    <w:rsid w:val="00BE5E7B"/>
    <w:rsid w:val="00BE63C3"/>
    <w:rsid w:val="00BE6B42"/>
    <w:rsid w:val="00BE7477"/>
    <w:rsid w:val="00BE7573"/>
    <w:rsid w:val="00BE7744"/>
    <w:rsid w:val="00BF043E"/>
    <w:rsid w:val="00BF060A"/>
    <w:rsid w:val="00BF06FE"/>
    <w:rsid w:val="00BF07DA"/>
    <w:rsid w:val="00BF10FD"/>
    <w:rsid w:val="00BF1828"/>
    <w:rsid w:val="00BF19A0"/>
    <w:rsid w:val="00BF3CAC"/>
    <w:rsid w:val="00BF417A"/>
    <w:rsid w:val="00BF45D1"/>
    <w:rsid w:val="00BF4965"/>
    <w:rsid w:val="00BF5D98"/>
    <w:rsid w:val="00BF5FC8"/>
    <w:rsid w:val="00BF669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81C"/>
    <w:rsid w:val="00C05E3A"/>
    <w:rsid w:val="00C0667E"/>
    <w:rsid w:val="00C06846"/>
    <w:rsid w:val="00C071F0"/>
    <w:rsid w:val="00C07F57"/>
    <w:rsid w:val="00C11AB9"/>
    <w:rsid w:val="00C11F0C"/>
    <w:rsid w:val="00C12657"/>
    <w:rsid w:val="00C12A3A"/>
    <w:rsid w:val="00C1334F"/>
    <w:rsid w:val="00C14536"/>
    <w:rsid w:val="00C14E60"/>
    <w:rsid w:val="00C1635D"/>
    <w:rsid w:val="00C16625"/>
    <w:rsid w:val="00C16C9C"/>
    <w:rsid w:val="00C17340"/>
    <w:rsid w:val="00C20101"/>
    <w:rsid w:val="00C203C0"/>
    <w:rsid w:val="00C20F36"/>
    <w:rsid w:val="00C2260B"/>
    <w:rsid w:val="00C22E2A"/>
    <w:rsid w:val="00C22EC3"/>
    <w:rsid w:val="00C23703"/>
    <w:rsid w:val="00C23F20"/>
    <w:rsid w:val="00C2499C"/>
    <w:rsid w:val="00C262B5"/>
    <w:rsid w:val="00C266B7"/>
    <w:rsid w:val="00C26C67"/>
    <w:rsid w:val="00C2711F"/>
    <w:rsid w:val="00C2796D"/>
    <w:rsid w:val="00C30203"/>
    <w:rsid w:val="00C303DD"/>
    <w:rsid w:val="00C303F1"/>
    <w:rsid w:val="00C327ED"/>
    <w:rsid w:val="00C3313E"/>
    <w:rsid w:val="00C33633"/>
    <w:rsid w:val="00C34766"/>
    <w:rsid w:val="00C34BBE"/>
    <w:rsid w:val="00C359E7"/>
    <w:rsid w:val="00C36BD2"/>
    <w:rsid w:val="00C37C09"/>
    <w:rsid w:val="00C4010D"/>
    <w:rsid w:val="00C42080"/>
    <w:rsid w:val="00C4346F"/>
    <w:rsid w:val="00C44893"/>
    <w:rsid w:val="00C454B5"/>
    <w:rsid w:val="00C45A0D"/>
    <w:rsid w:val="00C46036"/>
    <w:rsid w:val="00C4617F"/>
    <w:rsid w:val="00C46228"/>
    <w:rsid w:val="00C46612"/>
    <w:rsid w:val="00C4691D"/>
    <w:rsid w:val="00C4695C"/>
    <w:rsid w:val="00C47037"/>
    <w:rsid w:val="00C472F1"/>
    <w:rsid w:val="00C4742A"/>
    <w:rsid w:val="00C47B52"/>
    <w:rsid w:val="00C50225"/>
    <w:rsid w:val="00C50449"/>
    <w:rsid w:val="00C509BB"/>
    <w:rsid w:val="00C5178B"/>
    <w:rsid w:val="00C51AE5"/>
    <w:rsid w:val="00C52198"/>
    <w:rsid w:val="00C52EE9"/>
    <w:rsid w:val="00C52FFC"/>
    <w:rsid w:val="00C53971"/>
    <w:rsid w:val="00C53CF1"/>
    <w:rsid w:val="00C53F0F"/>
    <w:rsid w:val="00C5429A"/>
    <w:rsid w:val="00C544D9"/>
    <w:rsid w:val="00C548C8"/>
    <w:rsid w:val="00C5492D"/>
    <w:rsid w:val="00C54989"/>
    <w:rsid w:val="00C54C98"/>
    <w:rsid w:val="00C552F1"/>
    <w:rsid w:val="00C571B6"/>
    <w:rsid w:val="00C634F5"/>
    <w:rsid w:val="00C648EA"/>
    <w:rsid w:val="00C65791"/>
    <w:rsid w:val="00C65C92"/>
    <w:rsid w:val="00C66FC9"/>
    <w:rsid w:val="00C67AF1"/>
    <w:rsid w:val="00C708DA"/>
    <w:rsid w:val="00C70B58"/>
    <w:rsid w:val="00C70E79"/>
    <w:rsid w:val="00C71096"/>
    <w:rsid w:val="00C713BC"/>
    <w:rsid w:val="00C71FA2"/>
    <w:rsid w:val="00C721F6"/>
    <w:rsid w:val="00C72397"/>
    <w:rsid w:val="00C72D2C"/>
    <w:rsid w:val="00C73099"/>
    <w:rsid w:val="00C73148"/>
    <w:rsid w:val="00C734B0"/>
    <w:rsid w:val="00C75126"/>
    <w:rsid w:val="00C7519D"/>
    <w:rsid w:val="00C7522D"/>
    <w:rsid w:val="00C75DB5"/>
    <w:rsid w:val="00C76D44"/>
    <w:rsid w:val="00C7731B"/>
    <w:rsid w:val="00C814B2"/>
    <w:rsid w:val="00C81E1A"/>
    <w:rsid w:val="00C8219B"/>
    <w:rsid w:val="00C8279B"/>
    <w:rsid w:val="00C836B2"/>
    <w:rsid w:val="00C8395B"/>
    <w:rsid w:val="00C83C78"/>
    <w:rsid w:val="00C84593"/>
    <w:rsid w:val="00C84CD3"/>
    <w:rsid w:val="00C85AB6"/>
    <w:rsid w:val="00C85B83"/>
    <w:rsid w:val="00C86028"/>
    <w:rsid w:val="00C86563"/>
    <w:rsid w:val="00C8744B"/>
    <w:rsid w:val="00C8750B"/>
    <w:rsid w:val="00C87FF5"/>
    <w:rsid w:val="00C900D7"/>
    <w:rsid w:val="00C9079D"/>
    <w:rsid w:val="00C90804"/>
    <w:rsid w:val="00C9120B"/>
    <w:rsid w:val="00C92650"/>
    <w:rsid w:val="00C93285"/>
    <w:rsid w:val="00C937CC"/>
    <w:rsid w:val="00C942C4"/>
    <w:rsid w:val="00C942F6"/>
    <w:rsid w:val="00C94AC0"/>
    <w:rsid w:val="00C955A8"/>
    <w:rsid w:val="00C958B5"/>
    <w:rsid w:val="00C95F04"/>
    <w:rsid w:val="00C960F0"/>
    <w:rsid w:val="00C963E5"/>
    <w:rsid w:val="00C9689E"/>
    <w:rsid w:val="00C96D75"/>
    <w:rsid w:val="00CA0655"/>
    <w:rsid w:val="00CA0B17"/>
    <w:rsid w:val="00CA0EE8"/>
    <w:rsid w:val="00CA2060"/>
    <w:rsid w:val="00CA23A7"/>
    <w:rsid w:val="00CA2474"/>
    <w:rsid w:val="00CA2FD6"/>
    <w:rsid w:val="00CA31A3"/>
    <w:rsid w:val="00CA477C"/>
    <w:rsid w:val="00CA4EE1"/>
    <w:rsid w:val="00CA52A3"/>
    <w:rsid w:val="00CA5630"/>
    <w:rsid w:val="00CA5701"/>
    <w:rsid w:val="00CA58EF"/>
    <w:rsid w:val="00CA5A13"/>
    <w:rsid w:val="00CA5C91"/>
    <w:rsid w:val="00CA5F79"/>
    <w:rsid w:val="00CA7062"/>
    <w:rsid w:val="00CB042F"/>
    <w:rsid w:val="00CB0A05"/>
    <w:rsid w:val="00CB17DC"/>
    <w:rsid w:val="00CB2277"/>
    <w:rsid w:val="00CB2900"/>
    <w:rsid w:val="00CB2C39"/>
    <w:rsid w:val="00CB319B"/>
    <w:rsid w:val="00CB41A2"/>
    <w:rsid w:val="00CB45FA"/>
    <w:rsid w:val="00CB4A90"/>
    <w:rsid w:val="00CB53E0"/>
    <w:rsid w:val="00CB5F89"/>
    <w:rsid w:val="00CB6C74"/>
    <w:rsid w:val="00CC190F"/>
    <w:rsid w:val="00CC1988"/>
    <w:rsid w:val="00CC20FB"/>
    <w:rsid w:val="00CC2733"/>
    <w:rsid w:val="00CC2D48"/>
    <w:rsid w:val="00CC2F0D"/>
    <w:rsid w:val="00CC31B6"/>
    <w:rsid w:val="00CC349F"/>
    <w:rsid w:val="00CC4631"/>
    <w:rsid w:val="00CC5042"/>
    <w:rsid w:val="00CC5666"/>
    <w:rsid w:val="00CC57C1"/>
    <w:rsid w:val="00CC7A92"/>
    <w:rsid w:val="00CD04E0"/>
    <w:rsid w:val="00CD1513"/>
    <w:rsid w:val="00CD18F1"/>
    <w:rsid w:val="00CD2080"/>
    <w:rsid w:val="00CD2629"/>
    <w:rsid w:val="00CD3033"/>
    <w:rsid w:val="00CD344F"/>
    <w:rsid w:val="00CD4865"/>
    <w:rsid w:val="00CD4E16"/>
    <w:rsid w:val="00CD513F"/>
    <w:rsid w:val="00CD61ED"/>
    <w:rsid w:val="00CD7661"/>
    <w:rsid w:val="00CD776E"/>
    <w:rsid w:val="00CE1AAC"/>
    <w:rsid w:val="00CE1EC9"/>
    <w:rsid w:val="00CE3671"/>
    <w:rsid w:val="00CE3B2D"/>
    <w:rsid w:val="00CE4639"/>
    <w:rsid w:val="00CE46B8"/>
    <w:rsid w:val="00CE4F1A"/>
    <w:rsid w:val="00CE55D3"/>
    <w:rsid w:val="00CE5B0A"/>
    <w:rsid w:val="00CE6446"/>
    <w:rsid w:val="00CE674D"/>
    <w:rsid w:val="00CE67B7"/>
    <w:rsid w:val="00CE68BF"/>
    <w:rsid w:val="00CF1C12"/>
    <w:rsid w:val="00CF20D3"/>
    <w:rsid w:val="00CF338E"/>
    <w:rsid w:val="00CF7355"/>
    <w:rsid w:val="00D00D4D"/>
    <w:rsid w:val="00D01E93"/>
    <w:rsid w:val="00D02088"/>
    <w:rsid w:val="00D02DAE"/>
    <w:rsid w:val="00D031E4"/>
    <w:rsid w:val="00D04650"/>
    <w:rsid w:val="00D050EC"/>
    <w:rsid w:val="00D0591C"/>
    <w:rsid w:val="00D05ACF"/>
    <w:rsid w:val="00D10B53"/>
    <w:rsid w:val="00D10BD1"/>
    <w:rsid w:val="00D111BF"/>
    <w:rsid w:val="00D11591"/>
    <w:rsid w:val="00D117D8"/>
    <w:rsid w:val="00D14716"/>
    <w:rsid w:val="00D14B2F"/>
    <w:rsid w:val="00D14BE8"/>
    <w:rsid w:val="00D14D4A"/>
    <w:rsid w:val="00D153EE"/>
    <w:rsid w:val="00D15BE9"/>
    <w:rsid w:val="00D16A0E"/>
    <w:rsid w:val="00D16B22"/>
    <w:rsid w:val="00D17B08"/>
    <w:rsid w:val="00D204B3"/>
    <w:rsid w:val="00D209FA"/>
    <w:rsid w:val="00D210BB"/>
    <w:rsid w:val="00D2113B"/>
    <w:rsid w:val="00D2204D"/>
    <w:rsid w:val="00D23206"/>
    <w:rsid w:val="00D234F4"/>
    <w:rsid w:val="00D23593"/>
    <w:rsid w:val="00D235BC"/>
    <w:rsid w:val="00D24921"/>
    <w:rsid w:val="00D24E86"/>
    <w:rsid w:val="00D27808"/>
    <w:rsid w:val="00D27CE7"/>
    <w:rsid w:val="00D304DA"/>
    <w:rsid w:val="00D30BC1"/>
    <w:rsid w:val="00D30DBB"/>
    <w:rsid w:val="00D30F1C"/>
    <w:rsid w:val="00D31118"/>
    <w:rsid w:val="00D313D7"/>
    <w:rsid w:val="00D31805"/>
    <w:rsid w:val="00D321C5"/>
    <w:rsid w:val="00D33830"/>
    <w:rsid w:val="00D33A62"/>
    <w:rsid w:val="00D346AB"/>
    <w:rsid w:val="00D36707"/>
    <w:rsid w:val="00D36D2C"/>
    <w:rsid w:val="00D401B2"/>
    <w:rsid w:val="00D4072D"/>
    <w:rsid w:val="00D43FC8"/>
    <w:rsid w:val="00D4593B"/>
    <w:rsid w:val="00D45B87"/>
    <w:rsid w:val="00D466BB"/>
    <w:rsid w:val="00D467C5"/>
    <w:rsid w:val="00D47F08"/>
    <w:rsid w:val="00D50713"/>
    <w:rsid w:val="00D5071D"/>
    <w:rsid w:val="00D50C19"/>
    <w:rsid w:val="00D51A27"/>
    <w:rsid w:val="00D52BB8"/>
    <w:rsid w:val="00D53EC9"/>
    <w:rsid w:val="00D54970"/>
    <w:rsid w:val="00D55B70"/>
    <w:rsid w:val="00D568BB"/>
    <w:rsid w:val="00D569DD"/>
    <w:rsid w:val="00D56E43"/>
    <w:rsid w:val="00D571F9"/>
    <w:rsid w:val="00D57DDE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7C41"/>
    <w:rsid w:val="00D702D9"/>
    <w:rsid w:val="00D70AF9"/>
    <w:rsid w:val="00D70F5F"/>
    <w:rsid w:val="00D7170E"/>
    <w:rsid w:val="00D7248F"/>
    <w:rsid w:val="00D727AE"/>
    <w:rsid w:val="00D72F5B"/>
    <w:rsid w:val="00D735CE"/>
    <w:rsid w:val="00D73995"/>
    <w:rsid w:val="00D73CB3"/>
    <w:rsid w:val="00D73E33"/>
    <w:rsid w:val="00D7530A"/>
    <w:rsid w:val="00D75D05"/>
    <w:rsid w:val="00D7633F"/>
    <w:rsid w:val="00D76DB2"/>
    <w:rsid w:val="00D76FD3"/>
    <w:rsid w:val="00D77F48"/>
    <w:rsid w:val="00D80650"/>
    <w:rsid w:val="00D8067E"/>
    <w:rsid w:val="00D807BF"/>
    <w:rsid w:val="00D8086C"/>
    <w:rsid w:val="00D80B20"/>
    <w:rsid w:val="00D83873"/>
    <w:rsid w:val="00D8432F"/>
    <w:rsid w:val="00D84E76"/>
    <w:rsid w:val="00D8502D"/>
    <w:rsid w:val="00D855BD"/>
    <w:rsid w:val="00D900C6"/>
    <w:rsid w:val="00D905C7"/>
    <w:rsid w:val="00D9077A"/>
    <w:rsid w:val="00D924F9"/>
    <w:rsid w:val="00D92AC5"/>
    <w:rsid w:val="00D94063"/>
    <w:rsid w:val="00DA162B"/>
    <w:rsid w:val="00DA179A"/>
    <w:rsid w:val="00DA19B0"/>
    <w:rsid w:val="00DA216C"/>
    <w:rsid w:val="00DA278F"/>
    <w:rsid w:val="00DA39D6"/>
    <w:rsid w:val="00DA3FE8"/>
    <w:rsid w:val="00DA4AB5"/>
    <w:rsid w:val="00DA550C"/>
    <w:rsid w:val="00DA5771"/>
    <w:rsid w:val="00DA675F"/>
    <w:rsid w:val="00DA6C6A"/>
    <w:rsid w:val="00DA7BF8"/>
    <w:rsid w:val="00DB181A"/>
    <w:rsid w:val="00DB2A7A"/>
    <w:rsid w:val="00DB2C1E"/>
    <w:rsid w:val="00DB3C6E"/>
    <w:rsid w:val="00DB47ED"/>
    <w:rsid w:val="00DB4DEF"/>
    <w:rsid w:val="00DB501F"/>
    <w:rsid w:val="00DB5D2D"/>
    <w:rsid w:val="00DB645F"/>
    <w:rsid w:val="00DB7B02"/>
    <w:rsid w:val="00DB7CBC"/>
    <w:rsid w:val="00DC0A8E"/>
    <w:rsid w:val="00DC111D"/>
    <w:rsid w:val="00DC2147"/>
    <w:rsid w:val="00DC2386"/>
    <w:rsid w:val="00DC3F3E"/>
    <w:rsid w:val="00DC4250"/>
    <w:rsid w:val="00DC570B"/>
    <w:rsid w:val="00DC6152"/>
    <w:rsid w:val="00DC702D"/>
    <w:rsid w:val="00DC75C3"/>
    <w:rsid w:val="00DD0514"/>
    <w:rsid w:val="00DD064E"/>
    <w:rsid w:val="00DD18B4"/>
    <w:rsid w:val="00DD2D43"/>
    <w:rsid w:val="00DD3787"/>
    <w:rsid w:val="00DD51CA"/>
    <w:rsid w:val="00DD57A1"/>
    <w:rsid w:val="00DD5D20"/>
    <w:rsid w:val="00DD67CF"/>
    <w:rsid w:val="00DD6B26"/>
    <w:rsid w:val="00DD78AF"/>
    <w:rsid w:val="00DD7B8B"/>
    <w:rsid w:val="00DD7F1F"/>
    <w:rsid w:val="00DE036F"/>
    <w:rsid w:val="00DE0E0E"/>
    <w:rsid w:val="00DE1323"/>
    <w:rsid w:val="00DE215B"/>
    <w:rsid w:val="00DE293A"/>
    <w:rsid w:val="00DE2EC3"/>
    <w:rsid w:val="00DE3E46"/>
    <w:rsid w:val="00DE403A"/>
    <w:rsid w:val="00DE4B1E"/>
    <w:rsid w:val="00DE4F88"/>
    <w:rsid w:val="00DE6261"/>
    <w:rsid w:val="00DE62B2"/>
    <w:rsid w:val="00DF21CB"/>
    <w:rsid w:val="00DF5BB5"/>
    <w:rsid w:val="00DF65B0"/>
    <w:rsid w:val="00DF67D5"/>
    <w:rsid w:val="00DF7B62"/>
    <w:rsid w:val="00E001BB"/>
    <w:rsid w:val="00E001C0"/>
    <w:rsid w:val="00E002ED"/>
    <w:rsid w:val="00E014D6"/>
    <w:rsid w:val="00E01BE8"/>
    <w:rsid w:val="00E01D27"/>
    <w:rsid w:val="00E0282B"/>
    <w:rsid w:val="00E034EF"/>
    <w:rsid w:val="00E03ECD"/>
    <w:rsid w:val="00E04BA0"/>
    <w:rsid w:val="00E05598"/>
    <w:rsid w:val="00E05668"/>
    <w:rsid w:val="00E05CB0"/>
    <w:rsid w:val="00E05ED1"/>
    <w:rsid w:val="00E07205"/>
    <w:rsid w:val="00E0768B"/>
    <w:rsid w:val="00E07B44"/>
    <w:rsid w:val="00E11485"/>
    <w:rsid w:val="00E114A2"/>
    <w:rsid w:val="00E119C1"/>
    <w:rsid w:val="00E11A90"/>
    <w:rsid w:val="00E11E59"/>
    <w:rsid w:val="00E1284F"/>
    <w:rsid w:val="00E12BE8"/>
    <w:rsid w:val="00E12D16"/>
    <w:rsid w:val="00E131A0"/>
    <w:rsid w:val="00E14899"/>
    <w:rsid w:val="00E14F1E"/>
    <w:rsid w:val="00E15312"/>
    <w:rsid w:val="00E15A8B"/>
    <w:rsid w:val="00E209C5"/>
    <w:rsid w:val="00E21C1C"/>
    <w:rsid w:val="00E24ED5"/>
    <w:rsid w:val="00E261DB"/>
    <w:rsid w:val="00E26D59"/>
    <w:rsid w:val="00E27657"/>
    <w:rsid w:val="00E304C9"/>
    <w:rsid w:val="00E31315"/>
    <w:rsid w:val="00E3182B"/>
    <w:rsid w:val="00E31C41"/>
    <w:rsid w:val="00E32C8D"/>
    <w:rsid w:val="00E334D1"/>
    <w:rsid w:val="00E33CB2"/>
    <w:rsid w:val="00E33FE2"/>
    <w:rsid w:val="00E34C4C"/>
    <w:rsid w:val="00E358D0"/>
    <w:rsid w:val="00E35997"/>
    <w:rsid w:val="00E37996"/>
    <w:rsid w:val="00E37E8D"/>
    <w:rsid w:val="00E40502"/>
    <w:rsid w:val="00E40728"/>
    <w:rsid w:val="00E41180"/>
    <w:rsid w:val="00E41C31"/>
    <w:rsid w:val="00E42BE2"/>
    <w:rsid w:val="00E437B7"/>
    <w:rsid w:val="00E457D6"/>
    <w:rsid w:val="00E457FE"/>
    <w:rsid w:val="00E459F1"/>
    <w:rsid w:val="00E45D36"/>
    <w:rsid w:val="00E46025"/>
    <w:rsid w:val="00E47145"/>
    <w:rsid w:val="00E473F7"/>
    <w:rsid w:val="00E47565"/>
    <w:rsid w:val="00E47A7E"/>
    <w:rsid w:val="00E5023B"/>
    <w:rsid w:val="00E50F42"/>
    <w:rsid w:val="00E5148E"/>
    <w:rsid w:val="00E530B7"/>
    <w:rsid w:val="00E53B8F"/>
    <w:rsid w:val="00E55919"/>
    <w:rsid w:val="00E56624"/>
    <w:rsid w:val="00E56738"/>
    <w:rsid w:val="00E56741"/>
    <w:rsid w:val="00E57CC5"/>
    <w:rsid w:val="00E6085E"/>
    <w:rsid w:val="00E60962"/>
    <w:rsid w:val="00E61D86"/>
    <w:rsid w:val="00E61F43"/>
    <w:rsid w:val="00E6220C"/>
    <w:rsid w:val="00E62348"/>
    <w:rsid w:val="00E62BF5"/>
    <w:rsid w:val="00E62DF1"/>
    <w:rsid w:val="00E631C3"/>
    <w:rsid w:val="00E63E89"/>
    <w:rsid w:val="00E70FBF"/>
    <w:rsid w:val="00E724C4"/>
    <w:rsid w:val="00E7272C"/>
    <w:rsid w:val="00E72BFC"/>
    <w:rsid w:val="00E73271"/>
    <w:rsid w:val="00E735B7"/>
    <w:rsid w:val="00E73F51"/>
    <w:rsid w:val="00E7678A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5DF7"/>
    <w:rsid w:val="00E86215"/>
    <w:rsid w:val="00E86A37"/>
    <w:rsid w:val="00E86EBB"/>
    <w:rsid w:val="00E8753B"/>
    <w:rsid w:val="00E87655"/>
    <w:rsid w:val="00E87ED1"/>
    <w:rsid w:val="00E90591"/>
    <w:rsid w:val="00E907C5"/>
    <w:rsid w:val="00E91125"/>
    <w:rsid w:val="00E9143A"/>
    <w:rsid w:val="00E91A9F"/>
    <w:rsid w:val="00E91B04"/>
    <w:rsid w:val="00E9228B"/>
    <w:rsid w:val="00E934B6"/>
    <w:rsid w:val="00E935DB"/>
    <w:rsid w:val="00E9420E"/>
    <w:rsid w:val="00E94628"/>
    <w:rsid w:val="00E9477A"/>
    <w:rsid w:val="00E955C2"/>
    <w:rsid w:val="00E95B22"/>
    <w:rsid w:val="00E95BF9"/>
    <w:rsid w:val="00E96054"/>
    <w:rsid w:val="00E97208"/>
    <w:rsid w:val="00E973B5"/>
    <w:rsid w:val="00EA0409"/>
    <w:rsid w:val="00EA117B"/>
    <w:rsid w:val="00EA12E9"/>
    <w:rsid w:val="00EA172B"/>
    <w:rsid w:val="00EA1C0A"/>
    <w:rsid w:val="00EA3A95"/>
    <w:rsid w:val="00EA3D6A"/>
    <w:rsid w:val="00EA546A"/>
    <w:rsid w:val="00EA5CFC"/>
    <w:rsid w:val="00EA79AB"/>
    <w:rsid w:val="00EA7C32"/>
    <w:rsid w:val="00EB0756"/>
    <w:rsid w:val="00EB10A9"/>
    <w:rsid w:val="00EB116C"/>
    <w:rsid w:val="00EB3252"/>
    <w:rsid w:val="00EB32A6"/>
    <w:rsid w:val="00EB461A"/>
    <w:rsid w:val="00EB4C90"/>
    <w:rsid w:val="00EB5570"/>
    <w:rsid w:val="00EB6845"/>
    <w:rsid w:val="00EB686A"/>
    <w:rsid w:val="00EB6A06"/>
    <w:rsid w:val="00EB726F"/>
    <w:rsid w:val="00EB7735"/>
    <w:rsid w:val="00EB791A"/>
    <w:rsid w:val="00EB7D8E"/>
    <w:rsid w:val="00EC090D"/>
    <w:rsid w:val="00EC27BD"/>
    <w:rsid w:val="00EC37AE"/>
    <w:rsid w:val="00EC480E"/>
    <w:rsid w:val="00EC4C38"/>
    <w:rsid w:val="00EC50A4"/>
    <w:rsid w:val="00EC53E7"/>
    <w:rsid w:val="00EC5B26"/>
    <w:rsid w:val="00EC6309"/>
    <w:rsid w:val="00EC6DB9"/>
    <w:rsid w:val="00EC71BA"/>
    <w:rsid w:val="00EC7797"/>
    <w:rsid w:val="00ED0862"/>
    <w:rsid w:val="00ED1235"/>
    <w:rsid w:val="00ED1714"/>
    <w:rsid w:val="00ED2415"/>
    <w:rsid w:val="00ED257C"/>
    <w:rsid w:val="00ED2748"/>
    <w:rsid w:val="00ED2CB9"/>
    <w:rsid w:val="00ED3952"/>
    <w:rsid w:val="00ED4795"/>
    <w:rsid w:val="00ED4FC8"/>
    <w:rsid w:val="00ED55D8"/>
    <w:rsid w:val="00ED5914"/>
    <w:rsid w:val="00ED5E2B"/>
    <w:rsid w:val="00EE0ABB"/>
    <w:rsid w:val="00EE15ED"/>
    <w:rsid w:val="00EE1953"/>
    <w:rsid w:val="00EE3327"/>
    <w:rsid w:val="00EE4225"/>
    <w:rsid w:val="00EE442E"/>
    <w:rsid w:val="00EE4C69"/>
    <w:rsid w:val="00EE55B9"/>
    <w:rsid w:val="00EE5DCB"/>
    <w:rsid w:val="00EE6C7C"/>
    <w:rsid w:val="00EE7289"/>
    <w:rsid w:val="00EE7C8A"/>
    <w:rsid w:val="00EF0C98"/>
    <w:rsid w:val="00EF1703"/>
    <w:rsid w:val="00EF236B"/>
    <w:rsid w:val="00EF3182"/>
    <w:rsid w:val="00EF47B3"/>
    <w:rsid w:val="00EF4B94"/>
    <w:rsid w:val="00EF4BD8"/>
    <w:rsid w:val="00EF5401"/>
    <w:rsid w:val="00EF540C"/>
    <w:rsid w:val="00EF54CC"/>
    <w:rsid w:val="00EF5758"/>
    <w:rsid w:val="00EF5D17"/>
    <w:rsid w:val="00EF7103"/>
    <w:rsid w:val="00EF710D"/>
    <w:rsid w:val="00F000E1"/>
    <w:rsid w:val="00F00307"/>
    <w:rsid w:val="00F01217"/>
    <w:rsid w:val="00F01468"/>
    <w:rsid w:val="00F0160A"/>
    <w:rsid w:val="00F01636"/>
    <w:rsid w:val="00F016F6"/>
    <w:rsid w:val="00F01ACF"/>
    <w:rsid w:val="00F02903"/>
    <w:rsid w:val="00F02C2E"/>
    <w:rsid w:val="00F02D15"/>
    <w:rsid w:val="00F02D49"/>
    <w:rsid w:val="00F02DA4"/>
    <w:rsid w:val="00F03F61"/>
    <w:rsid w:val="00F04FF6"/>
    <w:rsid w:val="00F058F0"/>
    <w:rsid w:val="00F05E23"/>
    <w:rsid w:val="00F05FE8"/>
    <w:rsid w:val="00F060BB"/>
    <w:rsid w:val="00F0617C"/>
    <w:rsid w:val="00F0651E"/>
    <w:rsid w:val="00F0658E"/>
    <w:rsid w:val="00F0779E"/>
    <w:rsid w:val="00F07D9D"/>
    <w:rsid w:val="00F108DA"/>
    <w:rsid w:val="00F14926"/>
    <w:rsid w:val="00F15168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4EE7"/>
    <w:rsid w:val="00F25715"/>
    <w:rsid w:val="00F26615"/>
    <w:rsid w:val="00F26B0F"/>
    <w:rsid w:val="00F2796F"/>
    <w:rsid w:val="00F303AE"/>
    <w:rsid w:val="00F3049A"/>
    <w:rsid w:val="00F30903"/>
    <w:rsid w:val="00F30AF7"/>
    <w:rsid w:val="00F31B8D"/>
    <w:rsid w:val="00F3316D"/>
    <w:rsid w:val="00F33964"/>
    <w:rsid w:val="00F339AD"/>
    <w:rsid w:val="00F340B1"/>
    <w:rsid w:val="00F36BC4"/>
    <w:rsid w:val="00F36F9D"/>
    <w:rsid w:val="00F3731E"/>
    <w:rsid w:val="00F37BC1"/>
    <w:rsid w:val="00F37EAB"/>
    <w:rsid w:val="00F401FE"/>
    <w:rsid w:val="00F40FD3"/>
    <w:rsid w:val="00F42FEF"/>
    <w:rsid w:val="00F4366B"/>
    <w:rsid w:val="00F43885"/>
    <w:rsid w:val="00F45432"/>
    <w:rsid w:val="00F45D64"/>
    <w:rsid w:val="00F50529"/>
    <w:rsid w:val="00F51F40"/>
    <w:rsid w:val="00F52F91"/>
    <w:rsid w:val="00F54B70"/>
    <w:rsid w:val="00F5523B"/>
    <w:rsid w:val="00F55841"/>
    <w:rsid w:val="00F5602D"/>
    <w:rsid w:val="00F569A6"/>
    <w:rsid w:val="00F56E0D"/>
    <w:rsid w:val="00F574EF"/>
    <w:rsid w:val="00F60F37"/>
    <w:rsid w:val="00F615DF"/>
    <w:rsid w:val="00F61A77"/>
    <w:rsid w:val="00F61EA4"/>
    <w:rsid w:val="00F61EC8"/>
    <w:rsid w:val="00F62524"/>
    <w:rsid w:val="00F625AD"/>
    <w:rsid w:val="00F62BED"/>
    <w:rsid w:val="00F6654A"/>
    <w:rsid w:val="00F6676B"/>
    <w:rsid w:val="00F66DDC"/>
    <w:rsid w:val="00F672DE"/>
    <w:rsid w:val="00F67611"/>
    <w:rsid w:val="00F67C34"/>
    <w:rsid w:val="00F67D20"/>
    <w:rsid w:val="00F709DF"/>
    <w:rsid w:val="00F70A55"/>
    <w:rsid w:val="00F74168"/>
    <w:rsid w:val="00F74B20"/>
    <w:rsid w:val="00F7511F"/>
    <w:rsid w:val="00F75257"/>
    <w:rsid w:val="00F752E5"/>
    <w:rsid w:val="00F75439"/>
    <w:rsid w:val="00F75B55"/>
    <w:rsid w:val="00F76521"/>
    <w:rsid w:val="00F76C74"/>
    <w:rsid w:val="00F7779A"/>
    <w:rsid w:val="00F77C12"/>
    <w:rsid w:val="00F8000E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809"/>
    <w:rsid w:val="00F85C88"/>
    <w:rsid w:val="00F85E45"/>
    <w:rsid w:val="00F85EF5"/>
    <w:rsid w:val="00F866A6"/>
    <w:rsid w:val="00F87499"/>
    <w:rsid w:val="00F87BB1"/>
    <w:rsid w:val="00F87D5F"/>
    <w:rsid w:val="00F90828"/>
    <w:rsid w:val="00F9250D"/>
    <w:rsid w:val="00F93322"/>
    <w:rsid w:val="00F94BD6"/>
    <w:rsid w:val="00F9582B"/>
    <w:rsid w:val="00F96072"/>
    <w:rsid w:val="00F967E4"/>
    <w:rsid w:val="00F96AF4"/>
    <w:rsid w:val="00F97A8A"/>
    <w:rsid w:val="00FA1EB0"/>
    <w:rsid w:val="00FA2A5C"/>
    <w:rsid w:val="00FA2D8C"/>
    <w:rsid w:val="00FA39CC"/>
    <w:rsid w:val="00FA42B2"/>
    <w:rsid w:val="00FA445E"/>
    <w:rsid w:val="00FA490D"/>
    <w:rsid w:val="00FA5959"/>
    <w:rsid w:val="00FA5A47"/>
    <w:rsid w:val="00FA5C02"/>
    <w:rsid w:val="00FA5DBB"/>
    <w:rsid w:val="00FA5E6A"/>
    <w:rsid w:val="00FA60B2"/>
    <w:rsid w:val="00FA7D4E"/>
    <w:rsid w:val="00FB1629"/>
    <w:rsid w:val="00FB2884"/>
    <w:rsid w:val="00FB2C4A"/>
    <w:rsid w:val="00FB2E8C"/>
    <w:rsid w:val="00FB33D2"/>
    <w:rsid w:val="00FB3519"/>
    <w:rsid w:val="00FB3682"/>
    <w:rsid w:val="00FB3AC9"/>
    <w:rsid w:val="00FB49B9"/>
    <w:rsid w:val="00FB5FDA"/>
    <w:rsid w:val="00FB6628"/>
    <w:rsid w:val="00FB784C"/>
    <w:rsid w:val="00FC0063"/>
    <w:rsid w:val="00FC15C9"/>
    <w:rsid w:val="00FC17D4"/>
    <w:rsid w:val="00FC1B59"/>
    <w:rsid w:val="00FC2669"/>
    <w:rsid w:val="00FC2B04"/>
    <w:rsid w:val="00FC2D5F"/>
    <w:rsid w:val="00FC2FCE"/>
    <w:rsid w:val="00FC3188"/>
    <w:rsid w:val="00FC4D21"/>
    <w:rsid w:val="00FC5417"/>
    <w:rsid w:val="00FC564B"/>
    <w:rsid w:val="00FC6E58"/>
    <w:rsid w:val="00FC7604"/>
    <w:rsid w:val="00FC7788"/>
    <w:rsid w:val="00FC7A37"/>
    <w:rsid w:val="00FD0ADD"/>
    <w:rsid w:val="00FD1114"/>
    <w:rsid w:val="00FD2D12"/>
    <w:rsid w:val="00FD31E9"/>
    <w:rsid w:val="00FD38FF"/>
    <w:rsid w:val="00FD3A4C"/>
    <w:rsid w:val="00FD3AB0"/>
    <w:rsid w:val="00FD4EF4"/>
    <w:rsid w:val="00FD5BD3"/>
    <w:rsid w:val="00FD640D"/>
    <w:rsid w:val="00FD6FE9"/>
    <w:rsid w:val="00FD7154"/>
    <w:rsid w:val="00FD7774"/>
    <w:rsid w:val="00FD77AC"/>
    <w:rsid w:val="00FD7A41"/>
    <w:rsid w:val="00FE02A6"/>
    <w:rsid w:val="00FE158F"/>
    <w:rsid w:val="00FE1A56"/>
    <w:rsid w:val="00FE1FE7"/>
    <w:rsid w:val="00FE2308"/>
    <w:rsid w:val="00FE2A0C"/>
    <w:rsid w:val="00FE3540"/>
    <w:rsid w:val="00FE3A31"/>
    <w:rsid w:val="00FE3E73"/>
    <w:rsid w:val="00FE40C3"/>
    <w:rsid w:val="00FE4453"/>
    <w:rsid w:val="00FF0200"/>
    <w:rsid w:val="00FF3898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F2796F"/>
    <w:rPr>
      <w:i/>
    </w:rPr>
  </w:style>
  <w:style w:type="character" w:customStyle="1" w:styleId="TOTVSItlicoChar">
    <w:name w:val="TOTVS Itálico Char"/>
    <w:link w:val="TOTVSItlico"/>
    <w:rsid w:val="00F2796F"/>
    <w:rPr>
      <w:i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6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3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47" Type="http://schemas.openxmlformats.org/officeDocument/2006/relationships/header" Target="header3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9" Type="http://schemas.openxmlformats.org/officeDocument/2006/relationships/image" Target="media/image22.png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45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49" Type="http://schemas.openxmlformats.org/officeDocument/2006/relationships/theme" Target="theme/theme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header" Target="header1.xml"/><Relationship Id="rId48" Type="http://schemas.openxmlformats.org/officeDocument/2006/relationships/fontTable" Target="fontTable.xml"/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Relationship Id="rId46" Type="http://schemas.openxmlformats.org/officeDocument/2006/relationships/footer" Target="footer2.xml"/><Relationship Id="rId20" Type="http://schemas.openxmlformats.org/officeDocument/2006/relationships/image" Target="media/image13.png"/><Relationship Id="rId41" Type="http://schemas.openxmlformats.org/officeDocument/2006/relationships/image" Target="media/image34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8.jpeg"/><Relationship Id="rId2" Type="http://schemas.openxmlformats.org/officeDocument/2006/relationships/image" Target="media/image37.jpeg"/><Relationship Id="rId1" Type="http://schemas.openxmlformats.org/officeDocument/2006/relationships/image" Target="media/image36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7.jpeg"/><Relationship Id="rId1" Type="http://schemas.openxmlformats.org/officeDocument/2006/relationships/image" Target="media/image3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9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B16164-D14E-4EF9-85E6-09B0691EC1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(3).dotx</Template>
  <TotalTime>14273</TotalTime>
  <Pages>21</Pages>
  <Words>672</Words>
  <Characters>3632</Characters>
  <Application>Microsoft Office Word</Application>
  <DocSecurity>0</DocSecurity>
  <Lines>30</Lines>
  <Paragraphs>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4296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Vinicius Bittencourt Ramos</cp:lastModifiedBy>
  <cp:revision>660</cp:revision>
  <cp:lastPrinted>2014-01-19T16:14:00Z</cp:lastPrinted>
  <dcterms:created xsi:type="dcterms:W3CDTF">2014-04-16T12:32:00Z</dcterms:created>
  <dcterms:modified xsi:type="dcterms:W3CDTF">2015-04-17T14:16:00Z</dcterms:modified>
</cp:coreProperties>
</file>