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267D14" w:rsidP="006F1364">
      <w:pPr>
        <w:ind w:left="567"/>
        <w:rPr>
          <w:lang w:val="en-US"/>
        </w:rPr>
      </w:pPr>
      <w:r>
        <w:rPr>
          <w:lang w:val="en-US"/>
        </w:rPr>
        <w:softHyphen/>
      </w:r>
      <w:r>
        <w:rPr>
          <w:lang w:val="en-US"/>
        </w:rPr>
        <w:softHyphen/>
      </w:r>
      <w:r>
        <w:rPr>
          <w:lang w:val="en-US"/>
        </w:rPr>
        <w:softHyphen/>
      </w: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7A6" w:rsidRPr="00A2090E" w:rsidRDefault="00541A6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 xml:space="preserve">Release Notes </w:t>
                            </w:r>
                            <w:r w:rsidR="00633B75">
                              <w:rPr>
                                <w:lang w:val="pt-BR"/>
                              </w:rPr>
                              <w:t>12.1.6.00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7A77A6" w:rsidRPr="00A2090E" w:rsidRDefault="00541A6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 xml:space="preserve">Release Notes </w:t>
                      </w:r>
                      <w:r w:rsidR="00633B75">
                        <w:rPr>
                          <w:lang w:val="pt-BR"/>
                        </w:rPr>
                        <w:t>12.1.6.00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27053272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D364EE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27053272" w:history="1">
        <w:r w:rsidR="00D364EE" w:rsidRPr="00F7188D">
          <w:rPr>
            <w:rStyle w:val="Hyperlink"/>
            <w:noProof/>
          </w:rPr>
          <w:t>Sumário</w:t>
        </w:r>
        <w:r w:rsidR="00D364EE">
          <w:rPr>
            <w:noProof/>
            <w:webHidden/>
          </w:rPr>
          <w:tab/>
        </w:r>
        <w:r w:rsidR="00D364EE">
          <w:rPr>
            <w:noProof/>
            <w:webHidden/>
          </w:rPr>
          <w:fldChar w:fldCharType="begin"/>
        </w:r>
        <w:r w:rsidR="00D364EE">
          <w:rPr>
            <w:noProof/>
            <w:webHidden/>
          </w:rPr>
          <w:instrText xml:space="preserve"> PAGEREF _Toc427053272 \h </w:instrText>
        </w:r>
        <w:r w:rsidR="00D364EE">
          <w:rPr>
            <w:noProof/>
            <w:webHidden/>
          </w:rPr>
        </w:r>
        <w:r w:rsidR="00D364EE">
          <w:rPr>
            <w:noProof/>
            <w:webHidden/>
          </w:rPr>
          <w:fldChar w:fldCharType="separate"/>
        </w:r>
        <w:r w:rsidR="00D364EE">
          <w:rPr>
            <w:noProof/>
            <w:webHidden/>
          </w:rPr>
          <w:t>2</w:t>
        </w:r>
        <w:r w:rsidR="00D364EE">
          <w:rPr>
            <w:noProof/>
            <w:webHidden/>
          </w:rPr>
          <w:fldChar w:fldCharType="end"/>
        </w:r>
      </w:hyperlink>
    </w:p>
    <w:p w:rsidR="00D364EE" w:rsidRDefault="00D364EE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27053273" w:history="1">
        <w:r w:rsidRPr="00F7188D">
          <w:rPr>
            <w:rStyle w:val="Hyperlink"/>
            <w:noProof/>
          </w:rPr>
          <w:t>Prefácio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_Toc427053273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D364EE" w:rsidRDefault="00D364EE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27053274" w:history="1">
        <w:r w:rsidRPr="00F7188D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F7188D">
          <w:rPr>
            <w:rStyle w:val="Hyperlink"/>
            <w:noProof/>
          </w:rPr>
          <w:t>Correções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_Toc427053274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D364EE" w:rsidRDefault="00D364EE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7053275" w:history="1">
        <w:r w:rsidRPr="00F7188D">
          <w:rPr>
            <w:rStyle w:val="Hyperlink"/>
          </w:rPr>
          <w:t>1.1.1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7188D">
          <w:rPr>
            <w:rStyle w:val="Hyperlink"/>
          </w:rPr>
          <w:t>Serviço Série 1 Saúde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_Toc427053275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D364EE" w:rsidRDefault="00D364EE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7053276" w:history="1">
        <w:r w:rsidRPr="00F7188D">
          <w:rPr>
            <w:rStyle w:val="Hyperlink"/>
          </w:rPr>
          <w:t>1.1.2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7188D">
          <w:rPr>
            <w:rStyle w:val="Hyperlink"/>
          </w:rPr>
          <w:t>Configuração dos Impressos (Cabeçalho e Rodapé)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_Toc427053276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D364EE" w:rsidRDefault="00D364EE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7053277" w:history="1">
        <w:r w:rsidRPr="00F7188D">
          <w:rPr>
            <w:rStyle w:val="Hyperlink"/>
          </w:rPr>
          <w:t>1.1.3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7188D">
          <w:rPr>
            <w:rStyle w:val="Hyperlink"/>
          </w:rPr>
          <w:t>Impressão da Ficha do Paciente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_Toc427053277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D364EE" w:rsidRDefault="00D364EE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7053278" w:history="1">
        <w:r w:rsidRPr="00F7188D">
          <w:rPr>
            <w:rStyle w:val="Hyperlink"/>
          </w:rPr>
          <w:t>1.1.4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7188D">
          <w:rPr>
            <w:rStyle w:val="Hyperlink"/>
          </w:rPr>
          <w:t>Envio Automático de E-mail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_Toc427053278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D364EE" w:rsidRDefault="00D364EE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7053279" w:history="1">
        <w:r w:rsidRPr="00F7188D">
          <w:rPr>
            <w:rStyle w:val="Hyperlink"/>
          </w:rPr>
          <w:t>1.1.5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7188D">
          <w:rPr>
            <w:rStyle w:val="Hyperlink"/>
          </w:rPr>
          <w:t>Sincronização com a Nuvem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_Toc427053279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D364EE" w:rsidRDefault="00D364EE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27053280" w:history="1">
        <w:r w:rsidRPr="00F7188D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F7188D">
          <w:rPr>
            <w:rStyle w:val="Hyperlink"/>
            <w:noProof/>
          </w:rPr>
          <w:t>Melhorias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_Toc427053280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D364EE" w:rsidRDefault="00D364EE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7053281" w:history="1">
        <w:r w:rsidRPr="00F7188D">
          <w:rPr>
            <w:rStyle w:val="Hyperlink"/>
          </w:rPr>
          <w:t>1.2.1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7188D">
          <w:rPr>
            <w:rStyle w:val="Hyperlink"/>
          </w:rPr>
          <w:t>Remarcação de Consulta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_Toc427053281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D364EE" w:rsidRDefault="00D364EE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7053282" w:history="1">
        <w:r w:rsidRPr="00F7188D">
          <w:rPr>
            <w:rStyle w:val="Hyperlink"/>
          </w:rPr>
          <w:t>1.2.2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7188D">
          <w:rPr>
            <w:rStyle w:val="Hyperlink"/>
          </w:rPr>
          <w:t>Usuário Bloqueado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_Toc427053282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D364EE" w:rsidRDefault="00D364EE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7053283" w:history="1">
        <w:r w:rsidRPr="00F7188D">
          <w:rPr>
            <w:rStyle w:val="Hyperlink"/>
          </w:rPr>
          <w:t>1.2.3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7188D">
          <w:rPr>
            <w:rStyle w:val="Hyperlink"/>
          </w:rPr>
          <w:t>Backup Automático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_Toc427053283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D364EE" w:rsidRDefault="00D364EE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7053284" w:history="1">
        <w:r w:rsidRPr="00F7188D">
          <w:rPr>
            <w:rStyle w:val="Hyperlink"/>
          </w:rPr>
          <w:t>1.2.4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7188D">
          <w:rPr>
            <w:rStyle w:val="Hyperlink"/>
          </w:rPr>
          <w:t>Calendario Online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_Toc427053284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D364EE" w:rsidRDefault="00D364EE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7053285" w:history="1">
        <w:r w:rsidRPr="00F7188D">
          <w:rPr>
            <w:rStyle w:val="Hyperlink"/>
          </w:rPr>
          <w:t>1.2.5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7188D">
          <w:rPr>
            <w:rStyle w:val="Hyperlink"/>
          </w:rPr>
          <w:t>Lembrete de Agendamentos via Telegram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_Toc427053285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  <w:bookmarkStart w:id="1" w:name="_GoBack"/>
      <w:bookmarkEnd w:id="1"/>
    </w:p>
    <w:p w:rsidR="009A1D2B" w:rsidRDefault="000839FD" w:rsidP="009A1D2B">
      <w:pPr>
        <w:pStyle w:val="Ttulo1"/>
      </w:pPr>
      <w:r w:rsidRPr="002E5DDA">
        <w:br w:type="page"/>
      </w:r>
      <w:bookmarkStart w:id="2" w:name="_Toc427053273"/>
      <w:r w:rsidR="00CA1D5D">
        <w:lastRenderedPageBreak/>
        <w:t>Prefácio</w:t>
      </w:r>
      <w:bookmarkEnd w:id="2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EC2769" w:rsidRDefault="00EC2769">
      <w:pPr>
        <w:jc w:val="left"/>
      </w:pPr>
    </w:p>
    <w:p w:rsidR="00EC2769" w:rsidRDefault="00EC2769" w:rsidP="00EC2769">
      <w:pPr>
        <w:pStyle w:val="Ttulo2"/>
        <w:ind w:left="1145" w:hanging="578"/>
      </w:pPr>
      <w:bookmarkStart w:id="3" w:name="_Toc427053274"/>
      <w:r>
        <w:lastRenderedPageBreak/>
        <w:t>Correções</w:t>
      </w:r>
      <w:bookmarkEnd w:id="3"/>
    </w:p>
    <w:p w:rsidR="00F54D26" w:rsidRDefault="00F54D26" w:rsidP="00F54D26">
      <w:pPr>
        <w:pStyle w:val="Ttulo3"/>
      </w:pPr>
      <w:bookmarkStart w:id="4" w:name="_Toc427053275"/>
      <w:r>
        <w:t>Serviço Série 1 Saúde</w:t>
      </w:r>
      <w:bookmarkEnd w:id="4"/>
    </w:p>
    <w:p w:rsidR="00F54D26" w:rsidRPr="000D5D68" w:rsidRDefault="00F54D26" w:rsidP="00F54D26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Serviço responsável por automatização de recurso.</w:t>
      </w:r>
    </w:p>
    <w:p w:rsidR="00F54D26" w:rsidRPr="009E11A1" w:rsidRDefault="00F54D26" w:rsidP="00F54D26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Recursos automáticos (sem intervenção do usuário) não estavam funcionando pois o serviço </w:t>
      </w:r>
      <w:r w:rsidR="00B700C5">
        <w:rPr>
          <w:lang w:bidi="pt-BR"/>
        </w:rPr>
        <w:t>encontrava-se</w:t>
      </w:r>
      <w:r>
        <w:rPr>
          <w:lang w:bidi="pt-BR"/>
        </w:rPr>
        <w:t xml:space="preserve"> parado.</w:t>
      </w:r>
    </w:p>
    <w:p w:rsidR="00F54D26" w:rsidRDefault="00F54D26" w:rsidP="00F54D26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>Desenvolvido a tarefa onde no login do sistema o mesmo verifica se os serviços estão ativos, caso contrário inicia os mesmos.</w:t>
      </w:r>
      <w:r>
        <w:t xml:space="preserve"> </w:t>
      </w:r>
    </w:p>
    <w:p w:rsidR="005F5627" w:rsidRDefault="005F5627" w:rsidP="005F5627">
      <w:pPr>
        <w:pStyle w:val="Ttulo3"/>
      </w:pPr>
      <w:bookmarkStart w:id="5" w:name="_Toc427053276"/>
      <w:r>
        <w:t>Configuração dos Impressos (Cabeçalho e Rodapé)</w:t>
      </w:r>
      <w:bookmarkEnd w:id="5"/>
    </w:p>
    <w:p w:rsidR="005F5627" w:rsidRPr="000D5D68" w:rsidRDefault="005F5627" w:rsidP="005F5627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Configuração de cabeçalho e rodapé nos impressos.</w:t>
      </w:r>
    </w:p>
    <w:p w:rsidR="005F5627" w:rsidRPr="009E11A1" w:rsidRDefault="005F5627" w:rsidP="005F5627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Após a atualização do sistema a configuração realizada (usar cabeçalho e rodapé) nos modelos de receitas não estava sendo salva.</w:t>
      </w:r>
    </w:p>
    <w:p w:rsidR="005F5627" w:rsidRDefault="005F5627" w:rsidP="005F5627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336B32" w:rsidRDefault="00336B32" w:rsidP="00336B32">
      <w:pPr>
        <w:pStyle w:val="Ttulo3"/>
      </w:pPr>
      <w:bookmarkStart w:id="6" w:name="_Toc427053277"/>
      <w:r>
        <w:t>Impressão da Ficha do Paciente</w:t>
      </w:r>
      <w:bookmarkEnd w:id="6"/>
    </w:p>
    <w:p w:rsidR="00336B32" w:rsidRPr="000D5D68" w:rsidRDefault="00336B32" w:rsidP="00336B32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Efetuar a impressão do resumo da ficha do paciente.</w:t>
      </w:r>
    </w:p>
    <w:p w:rsidR="00336B32" w:rsidRPr="009E11A1" w:rsidRDefault="00336B32" w:rsidP="00336B32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041EC3">
        <w:rPr>
          <w:lang w:bidi="pt-BR"/>
        </w:rPr>
        <w:t>Ao efetuar uma impressão ou acessar o resumo da ficha do paciente ocorre a mensagem “RichEdit line insertion erro”.</w:t>
      </w:r>
    </w:p>
    <w:p w:rsidR="004B0E56" w:rsidRPr="009B4BBC" w:rsidRDefault="00336B32" w:rsidP="00336B32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</w:t>
      </w:r>
    </w:p>
    <w:p w:rsidR="00041EC3" w:rsidRDefault="00041EC3" w:rsidP="00041EC3">
      <w:pPr>
        <w:pStyle w:val="Ttulo3"/>
      </w:pPr>
      <w:bookmarkStart w:id="7" w:name="_Toc427053278"/>
      <w:r>
        <w:t>Envio Automático de E-mail</w:t>
      </w:r>
      <w:bookmarkEnd w:id="7"/>
    </w:p>
    <w:p w:rsidR="00041EC3" w:rsidRPr="000D5D68" w:rsidRDefault="00041EC3" w:rsidP="00041EC3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 xml:space="preserve">Efetuar </w:t>
      </w:r>
      <w:r w:rsidR="007556BF">
        <w:rPr>
          <w:lang w:bidi="pt-BR"/>
        </w:rPr>
        <w:t xml:space="preserve">o envio </w:t>
      </w:r>
      <w:r w:rsidR="00076D1F">
        <w:rPr>
          <w:lang w:bidi="pt-BR"/>
        </w:rPr>
        <w:t>do e-mail de marcação de consulta automaticamente.</w:t>
      </w:r>
    </w:p>
    <w:p w:rsidR="00041EC3" w:rsidRPr="009E11A1" w:rsidRDefault="00041EC3" w:rsidP="00041EC3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DB2646">
        <w:rPr>
          <w:lang w:bidi="pt-BR"/>
        </w:rPr>
        <w:t>Serviço de envio de e-mail automático não estava funcionando</w:t>
      </w:r>
    </w:p>
    <w:p w:rsidR="00041EC3" w:rsidRPr="009B4BBC" w:rsidRDefault="00041EC3" w:rsidP="00041EC3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</w:t>
      </w:r>
    </w:p>
    <w:p w:rsidR="00EA12F0" w:rsidRDefault="00EA12F0" w:rsidP="00EA12F0">
      <w:pPr>
        <w:pStyle w:val="Ttulo3"/>
      </w:pPr>
      <w:bookmarkStart w:id="8" w:name="_Toc427053279"/>
      <w:r>
        <w:t>Sincronização com a Nuvem</w:t>
      </w:r>
      <w:bookmarkEnd w:id="8"/>
    </w:p>
    <w:p w:rsidR="00EA12F0" w:rsidRPr="000D5D68" w:rsidRDefault="00EA12F0" w:rsidP="00EA12F0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241DFB">
        <w:rPr>
          <w:lang w:bidi="pt-BR"/>
        </w:rPr>
        <w:t>Sincronização com a base de dados da nuvem</w:t>
      </w:r>
      <w:r>
        <w:rPr>
          <w:lang w:bidi="pt-BR"/>
        </w:rPr>
        <w:t>.</w:t>
      </w:r>
    </w:p>
    <w:p w:rsidR="00EA12F0" w:rsidRPr="009E11A1" w:rsidRDefault="00EA12F0" w:rsidP="00EA12F0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 w:rsidR="00241DFB">
        <w:rPr>
          <w:lang w:bidi="pt-BR"/>
        </w:rPr>
        <w:t xml:space="preserve"> Não conformidade</w:t>
      </w:r>
      <w:r w:rsidR="005D7517">
        <w:rPr>
          <w:lang w:bidi="pt-BR"/>
        </w:rPr>
        <w:t>s</w:t>
      </w:r>
      <w:r w:rsidR="00241DFB">
        <w:rPr>
          <w:lang w:bidi="pt-BR"/>
        </w:rPr>
        <w:t xml:space="preserve"> geradas pela sincronização com a base de dados da nuvem</w:t>
      </w:r>
      <w:r w:rsidR="005D7517">
        <w:rPr>
          <w:lang w:bidi="pt-BR"/>
        </w:rPr>
        <w:t xml:space="preserve"> por exemplo: telefone do paciente sendo alterado para o caractere “-</w:t>
      </w:r>
      <w:r w:rsidR="00B700C5">
        <w:rPr>
          <w:lang w:bidi="pt-BR"/>
        </w:rPr>
        <w:t>“, compromissos</w:t>
      </w:r>
      <w:r w:rsidR="005D7517">
        <w:rPr>
          <w:lang w:bidi="pt-BR"/>
        </w:rPr>
        <w:t xml:space="preserve"> da agenda sumindo e mensagem de “ A linha não pode ser localizada para atualização” na utilização do sistema.</w:t>
      </w:r>
    </w:p>
    <w:p w:rsidR="00EA12F0" w:rsidRPr="009B4BBC" w:rsidRDefault="00EA12F0" w:rsidP="00EA12F0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</w:t>
      </w:r>
      <w:r w:rsidR="005D7517">
        <w:rPr>
          <w:lang w:bidi="pt-BR"/>
        </w:rPr>
        <w:t xml:space="preserve"> na sincronia com a nuvem.</w:t>
      </w:r>
    </w:p>
    <w:p w:rsidR="004B0E56" w:rsidRDefault="004B0E56" w:rsidP="000632A6">
      <w:pPr>
        <w:pStyle w:val="ParagrafoManual"/>
        <w:rPr>
          <w:lang w:bidi="pt-BR"/>
        </w:rPr>
      </w:pPr>
    </w:p>
    <w:p w:rsidR="00C053A0" w:rsidRDefault="00C053A0" w:rsidP="00432B76">
      <w:pPr>
        <w:pStyle w:val="ParagrafoManual"/>
        <w:rPr>
          <w:lang w:bidi="pt-BR"/>
        </w:rPr>
      </w:pPr>
    </w:p>
    <w:p w:rsidR="00C053A0" w:rsidRDefault="00C053A0" w:rsidP="00432B76">
      <w:pPr>
        <w:pStyle w:val="ParagrafoManual"/>
        <w:rPr>
          <w:lang w:bidi="pt-BR"/>
        </w:rPr>
      </w:pPr>
    </w:p>
    <w:p w:rsidR="00432B76" w:rsidRDefault="00432B76" w:rsidP="00217D4F">
      <w:pPr>
        <w:pStyle w:val="ParagrafoManual"/>
        <w:rPr>
          <w:lang w:bidi="pt-BR"/>
        </w:rPr>
      </w:pPr>
    </w:p>
    <w:p w:rsidR="00E0716D" w:rsidRDefault="00E0716D" w:rsidP="00217D4F">
      <w:pPr>
        <w:pStyle w:val="ParagrafoManual"/>
        <w:rPr>
          <w:lang w:bidi="pt-BR"/>
        </w:rPr>
      </w:pPr>
    </w:p>
    <w:p w:rsidR="00217D4F" w:rsidRDefault="00217D4F" w:rsidP="001B1134">
      <w:pPr>
        <w:pStyle w:val="ParagrafoManual"/>
      </w:pPr>
    </w:p>
    <w:p w:rsidR="001B1134" w:rsidRDefault="001B1134" w:rsidP="001B1134">
      <w:pPr>
        <w:jc w:val="left"/>
      </w:pPr>
      <w:r>
        <w:br w:type="page"/>
      </w:r>
    </w:p>
    <w:p w:rsidR="00303C81" w:rsidRPr="00090261" w:rsidRDefault="000B4809" w:rsidP="00BB2342">
      <w:pPr>
        <w:pStyle w:val="Ttulo2"/>
        <w:ind w:left="1145" w:hanging="578"/>
      </w:pPr>
      <w:bookmarkStart w:id="9" w:name="_Toc427053280"/>
      <w:r>
        <w:lastRenderedPageBreak/>
        <w:t>Melhorias</w:t>
      </w:r>
      <w:bookmarkEnd w:id="9"/>
      <w:r>
        <w:t xml:space="preserve"> </w:t>
      </w:r>
    </w:p>
    <w:p w:rsidR="00303C81" w:rsidRPr="00B820D9" w:rsidRDefault="00FA44AA" w:rsidP="007A77A6">
      <w:pPr>
        <w:pStyle w:val="Ttulo3"/>
      </w:pPr>
      <w:bookmarkStart w:id="10" w:name="_Toc427053281"/>
      <w:r>
        <w:t>Remarcação de Consulta</w:t>
      </w:r>
      <w:bookmarkEnd w:id="10"/>
    </w:p>
    <w:p w:rsidR="00FA44AA" w:rsidRPr="000D5D68" w:rsidRDefault="00FA44AA" w:rsidP="00FA44AA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Remarcar consultas.</w:t>
      </w:r>
    </w:p>
    <w:p w:rsidR="00FA44AA" w:rsidRPr="009E11A1" w:rsidRDefault="00FA44AA" w:rsidP="00FA44AA">
      <w:pPr>
        <w:pStyle w:val="ParagrafoManual"/>
      </w:pPr>
      <w:r w:rsidRPr="000D5D68">
        <w:rPr>
          <w:rFonts w:cs="Arial"/>
          <w:b/>
        </w:rPr>
        <w:t>Situação</w:t>
      </w:r>
      <w:r>
        <w:rPr>
          <w:b/>
          <w:lang w:bidi="pt-BR"/>
        </w:rPr>
        <w:t xml:space="preserve">: </w:t>
      </w:r>
      <w:r>
        <w:rPr>
          <w:lang w:bidi="pt-BR"/>
        </w:rPr>
        <w:t>Possibilitar a edição do registro de remarcação de consultas.</w:t>
      </w:r>
    </w:p>
    <w:p w:rsidR="00FA44AA" w:rsidRDefault="00FA44AA" w:rsidP="00FA44AA">
      <w:pPr>
        <w:pStyle w:val="ParagrafoManual"/>
      </w:pPr>
      <w:r>
        <w:rPr>
          <w:b/>
          <w:lang w:bidi="pt-BR"/>
        </w:rPr>
        <w:t xml:space="preserve">Solução: </w:t>
      </w:r>
      <w:r w:rsidR="005228B9">
        <w:rPr>
          <w:lang w:bidi="pt-BR"/>
        </w:rPr>
        <w:t>Desenvolvida a possibilidade</w:t>
      </w:r>
      <w:r w:rsidR="00F10130">
        <w:rPr>
          <w:lang w:bidi="pt-BR"/>
        </w:rPr>
        <w:t xml:space="preserve"> de edição do registro</w:t>
      </w:r>
      <w:r>
        <w:rPr>
          <w:lang w:bidi="pt-BR"/>
        </w:rPr>
        <w:t>.</w:t>
      </w:r>
    </w:p>
    <w:p w:rsidR="006117FA" w:rsidRDefault="00F10130" w:rsidP="00F96B89">
      <w:pPr>
        <w:pStyle w:val="Ttulo3"/>
      </w:pPr>
      <w:bookmarkStart w:id="11" w:name="_Toc427053282"/>
      <w:r>
        <w:t>Usuário Bloqueado</w:t>
      </w:r>
      <w:bookmarkEnd w:id="11"/>
    </w:p>
    <w:p w:rsidR="008605E8" w:rsidRPr="000D5D68" w:rsidRDefault="008605E8" w:rsidP="008605E8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F10130">
        <w:rPr>
          <w:lang w:bidi="pt-BR"/>
        </w:rPr>
        <w:t>Usuário bloqueado</w:t>
      </w:r>
      <w:r>
        <w:rPr>
          <w:lang w:bidi="pt-BR"/>
        </w:rPr>
        <w:t>.</w:t>
      </w:r>
    </w:p>
    <w:p w:rsidR="008605E8" w:rsidRPr="009E11A1" w:rsidRDefault="008605E8" w:rsidP="008605E8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F10130">
        <w:rPr>
          <w:lang w:bidi="pt-BR"/>
        </w:rPr>
        <w:t>Ao exibir a mensagem de usuário bloqueado apresentar a opção de “Esqueci minha senha”</w:t>
      </w:r>
      <w:r w:rsidR="0074228C">
        <w:rPr>
          <w:lang w:bidi="pt-BR"/>
        </w:rPr>
        <w:t xml:space="preserve"> possibilitando que o usuário altere a senha</w:t>
      </w:r>
      <w:r w:rsidR="006D6DA9">
        <w:rPr>
          <w:lang w:bidi="pt-BR"/>
        </w:rPr>
        <w:t>.</w:t>
      </w:r>
    </w:p>
    <w:p w:rsidR="004B1DCD" w:rsidRDefault="008605E8" w:rsidP="000E501F">
      <w:pPr>
        <w:pStyle w:val="ParagrafoManual"/>
      </w:pPr>
      <w:r>
        <w:rPr>
          <w:b/>
          <w:lang w:bidi="pt-BR"/>
        </w:rPr>
        <w:t xml:space="preserve">Solução: </w:t>
      </w:r>
      <w:r w:rsidR="005228B9">
        <w:rPr>
          <w:lang w:bidi="pt-BR"/>
        </w:rPr>
        <w:t>Desenvolvido o recurso</w:t>
      </w:r>
      <w:r w:rsidR="000E501F">
        <w:rPr>
          <w:lang w:bidi="pt-BR"/>
        </w:rPr>
        <w:t xml:space="preserve"> possibilitando a alteração da senha</w:t>
      </w:r>
      <w:r w:rsidR="006D5647">
        <w:rPr>
          <w:lang w:bidi="pt-BR"/>
        </w:rPr>
        <w:t>.</w:t>
      </w:r>
      <w:r w:rsidR="000E501F">
        <w:t xml:space="preserve"> </w:t>
      </w:r>
    </w:p>
    <w:p w:rsidR="00F03A33" w:rsidRDefault="00F03A33" w:rsidP="00F03A33">
      <w:pPr>
        <w:pStyle w:val="Ttulo3"/>
      </w:pPr>
      <w:bookmarkStart w:id="12" w:name="_Toc427053283"/>
      <w:r>
        <w:t>Backup Automático</w:t>
      </w:r>
      <w:bookmarkEnd w:id="12"/>
    </w:p>
    <w:p w:rsidR="00F03A33" w:rsidRPr="000D5D68" w:rsidRDefault="00F03A33" w:rsidP="00F03A33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Efetuar backup do sistema automaticamente.</w:t>
      </w:r>
    </w:p>
    <w:p w:rsidR="00F03A33" w:rsidRPr="009E11A1" w:rsidRDefault="00F03A33" w:rsidP="00F03A33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Possibilitar que o sistema efetue o backup automático, sem a intervenção do usuário.</w:t>
      </w:r>
    </w:p>
    <w:p w:rsidR="00F03A33" w:rsidRDefault="00F03A33" w:rsidP="00F03A33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>Desenvolvido o recurso de backup automático onde o sistema realiza o backup conforme a configuração realizad</w:t>
      </w:r>
      <w:r w:rsidR="0053369A">
        <w:rPr>
          <w:lang w:bidi="pt-BR"/>
        </w:rPr>
        <w:t>a</w:t>
      </w:r>
      <w:r>
        <w:rPr>
          <w:lang w:bidi="pt-BR"/>
        </w:rPr>
        <w:t>, além disto o backup também é enviado para o disco virtual automaticamente</w:t>
      </w:r>
      <w:r w:rsidR="0053369A">
        <w:rPr>
          <w:lang w:bidi="pt-BR"/>
        </w:rPr>
        <w:t xml:space="preserve"> (se o cliente possuir o serviço)</w:t>
      </w:r>
      <w:r>
        <w:rPr>
          <w:lang w:bidi="pt-BR"/>
        </w:rPr>
        <w:t>.</w:t>
      </w:r>
      <w:r>
        <w:t xml:space="preserve"> </w:t>
      </w:r>
    </w:p>
    <w:p w:rsidR="0053369A" w:rsidRDefault="00B700C5" w:rsidP="0053369A">
      <w:pPr>
        <w:pStyle w:val="Ttulo3"/>
      </w:pPr>
      <w:bookmarkStart w:id="13" w:name="_Toc427053284"/>
      <w:r>
        <w:t>Calendário</w:t>
      </w:r>
      <w:r w:rsidR="005F5F85">
        <w:t xml:space="preserve"> Online</w:t>
      </w:r>
      <w:bookmarkEnd w:id="13"/>
    </w:p>
    <w:p w:rsidR="0053369A" w:rsidRPr="000D5D68" w:rsidRDefault="0053369A" w:rsidP="0053369A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881564">
        <w:rPr>
          <w:lang w:bidi="pt-BR"/>
        </w:rPr>
        <w:t>Possibilitar aos profissionais a visualização da sua agenda de forma online.</w:t>
      </w:r>
    </w:p>
    <w:p w:rsidR="0053369A" w:rsidRPr="009E11A1" w:rsidRDefault="0053369A" w:rsidP="0053369A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881564">
        <w:rPr>
          <w:lang w:bidi="pt-BR"/>
        </w:rPr>
        <w:t>A necessidade de se prover a visualização da agenda do profissional de forma online.</w:t>
      </w:r>
    </w:p>
    <w:p w:rsidR="0053369A" w:rsidRDefault="0053369A" w:rsidP="0053369A">
      <w:pPr>
        <w:pStyle w:val="ParagrafoManual"/>
      </w:pPr>
      <w:r>
        <w:rPr>
          <w:b/>
          <w:lang w:bidi="pt-BR"/>
        </w:rPr>
        <w:t xml:space="preserve">Solução: </w:t>
      </w:r>
      <w:r w:rsidR="00881564">
        <w:rPr>
          <w:lang w:bidi="pt-BR"/>
        </w:rPr>
        <w:t>Desenvolvido o recurso que possibilita a geração de uma URL (link), onde o médico conseguirá visualizar a sua agenda de compromisso através de qualquer ferramenta que possua o recurso de calendários assinados. (Ex: Microsoft Outlook, Google Calendar, Thunderbird, entre outros). O mesmo permite apenas a visualização da agenda, não contemplando alterações.</w:t>
      </w:r>
    </w:p>
    <w:p w:rsidR="003B44B3" w:rsidRDefault="002E12FA" w:rsidP="003B44B3">
      <w:pPr>
        <w:pStyle w:val="Ttulo3"/>
      </w:pPr>
      <w:bookmarkStart w:id="14" w:name="_Toc427053285"/>
      <w:r>
        <w:t>Lembrete de Agendamentos via Telegram</w:t>
      </w:r>
      <w:bookmarkEnd w:id="14"/>
    </w:p>
    <w:p w:rsidR="003B44B3" w:rsidRPr="000D5D68" w:rsidRDefault="003B44B3" w:rsidP="003B44B3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D70834">
        <w:rPr>
          <w:lang w:bidi="pt-BR"/>
        </w:rPr>
        <w:t>Lembrete de agendamentos</w:t>
      </w:r>
      <w:r>
        <w:rPr>
          <w:lang w:bidi="pt-BR"/>
        </w:rPr>
        <w:t>.</w:t>
      </w:r>
    </w:p>
    <w:p w:rsidR="003B44B3" w:rsidRPr="009E11A1" w:rsidRDefault="003B44B3" w:rsidP="003B44B3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D70834">
        <w:rPr>
          <w:lang w:bidi="pt-BR"/>
        </w:rPr>
        <w:t xml:space="preserve">Possibilitar que o cliente possa enviar lembretes dos agendamentos </w:t>
      </w:r>
      <w:r w:rsidR="001F0FED">
        <w:rPr>
          <w:lang w:bidi="pt-BR"/>
        </w:rPr>
        <w:t>de forma online.</w:t>
      </w:r>
    </w:p>
    <w:p w:rsidR="003B44B3" w:rsidRDefault="003B44B3" w:rsidP="003B44B3">
      <w:pPr>
        <w:pStyle w:val="ParagrafoManual"/>
      </w:pPr>
      <w:r>
        <w:rPr>
          <w:b/>
          <w:lang w:bidi="pt-BR"/>
        </w:rPr>
        <w:t>Solução:</w:t>
      </w:r>
      <w:r w:rsidR="00D70834">
        <w:rPr>
          <w:b/>
          <w:lang w:bidi="pt-BR"/>
        </w:rPr>
        <w:t xml:space="preserve"> </w:t>
      </w:r>
      <w:r w:rsidR="001F0FED">
        <w:rPr>
          <w:lang w:bidi="pt-BR"/>
        </w:rPr>
        <w:t xml:space="preserve">Desenvolvido o recurso onde o sistema </w:t>
      </w:r>
      <w:r w:rsidR="00DD752E">
        <w:rPr>
          <w:lang w:bidi="pt-BR"/>
        </w:rPr>
        <w:t xml:space="preserve">envia automaticamente lembretes dos agendamentos para os pacientes. Lembrando que o paciente deve possuir o aplicativo </w:t>
      </w:r>
      <w:r w:rsidR="002E12FA">
        <w:rPr>
          <w:lang w:bidi="pt-BR"/>
        </w:rPr>
        <w:t>“</w:t>
      </w:r>
      <w:r w:rsidR="00DD752E">
        <w:rPr>
          <w:lang w:bidi="pt-BR"/>
        </w:rPr>
        <w:t>Telegram</w:t>
      </w:r>
      <w:r w:rsidR="002E12FA">
        <w:rPr>
          <w:lang w:bidi="pt-BR"/>
        </w:rPr>
        <w:t>”</w:t>
      </w:r>
      <w:r w:rsidR="00DD752E">
        <w:rPr>
          <w:lang w:bidi="pt-BR"/>
        </w:rPr>
        <w:t xml:space="preserve"> instalado no seu aparelho.</w:t>
      </w:r>
    </w:p>
    <w:p w:rsidR="00FA16AC" w:rsidRPr="008605E8" w:rsidRDefault="00FA16AC" w:rsidP="008605E8"/>
    <w:sectPr w:rsidR="00FA16AC" w:rsidRPr="008605E8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152F" w:rsidRDefault="00DC152F" w:rsidP="00CA5701">
      <w:r>
        <w:separator/>
      </w:r>
    </w:p>
  </w:endnote>
  <w:endnote w:type="continuationSeparator" w:id="0">
    <w:p w:rsidR="00DC152F" w:rsidRDefault="00DC152F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239F1" w:rsidRDefault="007A77A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7A77A6" w:rsidRPr="000239F1" w:rsidRDefault="007A77A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53491F" w:rsidRDefault="007A77A6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B700C5">
                            <w:rPr>
                              <w:noProof/>
                              <w:sz w:val="20"/>
                              <w:szCs w:val="20"/>
                            </w:rPr>
                            <w:t>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B700C5">
                      <w:rPr>
                        <w:noProof/>
                        <w:sz w:val="20"/>
                        <w:szCs w:val="20"/>
                      </w:rPr>
                      <w:t>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152F" w:rsidRDefault="00DC152F" w:rsidP="00CA5701">
      <w:r>
        <w:separator/>
      </w:r>
    </w:p>
  </w:footnote>
  <w:footnote w:type="continuationSeparator" w:id="0">
    <w:p w:rsidR="00DC152F" w:rsidRDefault="00DC152F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7A77A6" w:rsidRPr="005D5B9D" w:rsidRDefault="007A77A6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Default="007A77A6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15839" w:rsidRDefault="007A77A6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7A77A6" w:rsidRPr="00015839" w:rsidRDefault="007A77A6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7A77A6" w:rsidRPr="005D5B9D" w:rsidRDefault="007A77A6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7A77A6" w:rsidRPr="005D5B9D" w:rsidRDefault="007A77A6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7A77A6" w:rsidRPr="005D5B9D" w:rsidRDefault="007A77A6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Pr="00015839" w:rsidRDefault="007A77A6" w:rsidP="00AF1377">
    <w:pPr>
      <w:pStyle w:val="Cabealho"/>
      <w:ind w:firstLine="2127"/>
      <w:rPr>
        <w:b/>
        <w:color w:val="FFFFFF"/>
        <w:sz w:val="32"/>
        <w:szCs w:val="32"/>
      </w:rPr>
    </w:pPr>
  </w:p>
  <w:p w:rsidR="007A77A6" w:rsidRDefault="007A77A6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961EDC"/>
    <w:multiLevelType w:val="hybridMultilevel"/>
    <w:tmpl w:val="22AEC1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2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4"/>
  </w:num>
  <w:num w:numId="14">
    <w:abstractNumId w:val="2"/>
  </w:num>
  <w:num w:numId="15">
    <w:abstractNumId w:val="13"/>
  </w:num>
  <w:num w:numId="16">
    <w:abstractNumId w:val="15"/>
  </w:num>
  <w:num w:numId="17">
    <w:abstractNumId w:val="16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 w:numId="35">
    <w:abstractNumId w:val="11"/>
  </w:num>
  <w:num w:numId="36">
    <w:abstractNumId w:val="8"/>
  </w:num>
  <w:num w:numId="37">
    <w:abstractNumId w:val="8"/>
  </w:num>
  <w:num w:numId="38">
    <w:abstractNumId w:val="8"/>
  </w:num>
  <w:num w:numId="39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07A37"/>
    <w:rsid w:val="0001008B"/>
    <w:rsid w:val="000104FA"/>
    <w:rsid w:val="000109E6"/>
    <w:rsid w:val="00010D58"/>
    <w:rsid w:val="00011650"/>
    <w:rsid w:val="00011A4B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305"/>
    <w:rsid w:val="000305D9"/>
    <w:rsid w:val="00031D30"/>
    <w:rsid w:val="000322B7"/>
    <w:rsid w:val="0003243B"/>
    <w:rsid w:val="00032A99"/>
    <w:rsid w:val="00032DB6"/>
    <w:rsid w:val="00033340"/>
    <w:rsid w:val="00033B08"/>
    <w:rsid w:val="00033D7E"/>
    <w:rsid w:val="00034D10"/>
    <w:rsid w:val="000360E5"/>
    <w:rsid w:val="00036991"/>
    <w:rsid w:val="00036B67"/>
    <w:rsid w:val="0003757F"/>
    <w:rsid w:val="000400AF"/>
    <w:rsid w:val="00040EFC"/>
    <w:rsid w:val="00041C0A"/>
    <w:rsid w:val="00041EC3"/>
    <w:rsid w:val="00041F02"/>
    <w:rsid w:val="00042679"/>
    <w:rsid w:val="000434F2"/>
    <w:rsid w:val="00043CAB"/>
    <w:rsid w:val="00045756"/>
    <w:rsid w:val="000457A7"/>
    <w:rsid w:val="00045AE8"/>
    <w:rsid w:val="0004602E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1A32"/>
    <w:rsid w:val="000632A6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1F"/>
    <w:rsid w:val="00076DE4"/>
    <w:rsid w:val="00076F87"/>
    <w:rsid w:val="00077892"/>
    <w:rsid w:val="00077D9B"/>
    <w:rsid w:val="00077E20"/>
    <w:rsid w:val="000801F9"/>
    <w:rsid w:val="000809FE"/>
    <w:rsid w:val="0008132B"/>
    <w:rsid w:val="00081BA3"/>
    <w:rsid w:val="00081E83"/>
    <w:rsid w:val="00082C91"/>
    <w:rsid w:val="0008321D"/>
    <w:rsid w:val="0008340A"/>
    <w:rsid w:val="000839FD"/>
    <w:rsid w:val="0008451B"/>
    <w:rsid w:val="00085186"/>
    <w:rsid w:val="000851F8"/>
    <w:rsid w:val="0008572B"/>
    <w:rsid w:val="00085DF2"/>
    <w:rsid w:val="0008698E"/>
    <w:rsid w:val="0008786B"/>
    <w:rsid w:val="00090261"/>
    <w:rsid w:val="00090342"/>
    <w:rsid w:val="0009070D"/>
    <w:rsid w:val="000919A7"/>
    <w:rsid w:val="000948CD"/>
    <w:rsid w:val="00095385"/>
    <w:rsid w:val="0009594B"/>
    <w:rsid w:val="00096044"/>
    <w:rsid w:val="000962BA"/>
    <w:rsid w:val="000965C1"/>
    <w:rsid w:val="00096D6F"/>
    <w:rsid w:val="000970E3"/>
    <w:rsid w:val="000A192A"/>
    <w:rsid w:val="000A1BCC"/>
    <w:rsid w:val="000A2A54"/>
    <w:rsid w:val="000A4020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6882"/>
    <w:rsid w:val="000B724F"/>
    <w:rsid w:val="000B7935"/>
    <w:rsid w:val="000B799B"/>
    <w:rsid w:val="000B7F4C"/>
    <w:rsid w:val="000C0341"/>
    <w:rsid w:val="000C139D"/>
    <w:rsid w:val="000C1C29"/>
    <w:rsid w:val="000C1CA2"/>
    <w:rsid w:val="000C3EE8"/>
    <w:rsid w:val="000C4F88"/>
    <w:rsid w:val="000C50E4"/>
    <w:rsid w:val="000C66A3"/>
    <w:rsid w:val="000C7215"/>
    <w:rsid w:val="000D0CB0"/>
    <w:rsid w:val="000D175B"/>
    <w:rsid w:val="000D2E67"/>
    <w:rsid w:val="000D49EB"/>
    <w:rsid w:val="000D5D68"/>
    <w:rsid w:val="000D7943"/>
    <w:rsid w:val="000D7ED1"/>
    <w:rsid w:val="000E09E0"/>
    <w:rsid w:val="000E2012"/>
    <w:rsid w:val="000E39FF"/>
    <w:rsid w:val="000E4664"/>
    <w:rsid w:val="000E4BBA"/>
    <w:rsid w:val="000E501F"/>
    <w:rsid w:val="000E5F4D"/>
    <w:rsid w:val="000E66AE"/>
    <w:rsid w:val="000F0B65"/>
    <w:rsid w:val="000F112B"/>
    <w:rsid w:val="000F4579"/>
    <w:rsid w:val="000F4B38"/>
    <w:rsid w:val="000F7B99"/>
    <w:rsid w:val="000F7DAB"/>
    <w:rsid w:val="000F7F32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9ED"/>
    <w:rsid w:val="00107C5B"/>
    <w:rsid w:val="00112434"/>
    <w:rsid w:val="0011264D"/>
    <w:rsid w:val="00112957"/>
    <w:rsid w:val="00112B29"/>
    <w:rsid w:val="001130F6"/>
    <w:rsid w:val="0011343A"/>
    <w:rsid w:val="00114301"/>
    <w:rsid w:val="00114F1C"/>
    <w:rsid w:val="001165F6"/>
    <w:rsid w:val="001171AE"/>
    <w:rsid w:val="00117E1F"/>
    <w:rsid w:val="00120F09"/>
    <w:rsid w:val="00121EB0"/>
    <w:rsid w:val="00122FDA"/>
    <w:rsid w:val="00123CE9"/>
    <w:rsid w:val="00125414"/>
    <w:rsid w:val="001268DE"/>
    <w:rsid w:val="00127BF5"/>
    <w:rsid w:val="001300B7"/>
    <w:rsid w:val="001301F0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36318"/>
    <w:rsid w:val="0014065C"/>
    <w:rsid w:val="001409BA"/>
    <w:rsid w:val="00142BFF"/>
    <w:rsid w:val="00147BFE"/>
    <w:rsid w:val="00151164"/>
    <w:rsid w:val="0015294A"/>
    <w:rsid w:val="00154399"/>
    <w:rsid w:val="001562E1"/>
    <w:rsid w:val="0015676A"/>
    <w:rsid w:val="00156F83"/>
    <w:rsid w:val="00157A56"/>
    <w:rsid w:val="00157E27"/>
    <w:rsid w:val="001615B9"/>
    <w:rsid w:val="001629C8"/>
    <w:rsid w:val="001666FC"/>
    <w:rsid w:val="001669FE"/>
    <w:rsid w:val="00166DD8"/>
    <w:rsid w:val="00167F82"/>
    <w:rsid w:val="0017026C"/>
    <w:rsid w:val="0017053A"/>
    <w:rsid w:val="001706C4"/>
    <w:rsid w:val="00171458"/>
    <w:rsid w:val="00171E65"/>
    <w:rsid w:val="00171EBC"/>
    <w:rsid w:val="00172750"/>
    <w:rsid w:val="00172757"/>
    <w:rsid w:val="00172E84"/>
    <w:rsid w:val="00173931"/>
    <w:rsid w:val="00176166"/>
    <w:rsid w:val="00176746"/>
    <w:rsid w:val="00176C43"/>
    <w:rsid w:val="00177942"/>
    <w:rsid w:val="00177E73"/>
    <w:rsid w:val="001803D7"/>
    <w:rsid w:val="00180BE1"/>
    <w:rsid w:val="00180DEE"/>
    <w:rsid w:val="00181D96"/>
    <w:rsid w:val="001823F8"/>
    <w:rsid w:val="00182547"/>
    <w:rsid w:val="00182820"/>
    <w:rsid w:val="00182E1A"/>
    <w:rsid w:val="001831E6"/>
    <w:rsid w:val="001832B3"/>
    <w:rsid w:val="0018347F"/>
    <w:rsid w:val="00183FB9"/>
    <w:rsid w:val="00184A04"/>
    <w:rsid w:val="00184C27"/>
    <w:rsid w:val="0018582A"/>
    <w:rsid w:val="00187464"/>
    <w:rsid w:val="00187C9D"/>
    <w:rsid w:val="00190573"/>
    <w:rsid w:val="0019090C"/>
    <w:rsid w:val="001913EC"/>
    <w:rsid w:val="00191F53"/>
    <w:rsid w:val="00192446"/>
    <w:rsid w:val="001926A9"/>
    <w:rsid w:val="00192B34"/>
    <w:rsid w:val="00193872"/>
    <w:rsid w:val="00193BCE"/>
    <w:rsid w:val="00195248"/>
    <w:rsid w:val="00195322"/>
    <w:rsid w:val="001963CD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0F02"/>
    <w:rsid w:val="001B1134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A6C"/>
    <w:rsid w:val="001C7046"/>
    <w:rsid w:val="001C72C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D75B6"/>
    <w:rsid w:val="001E0D8A"/>
    <w:rsid w:val="001E0FCA"/>
    <w:rsid w:val="001E18E5"/>
    <w:rsid w:val="001E1AB4"/>
    <w:rsid w:val="001E1D8B"/>
    <w:rsid w:val="001E39CC"/>
    <w:rsid w:val="001E4A5B"/>
    <w:rsid w:val="001E4FAC"/>
    <w:rsid w:val="001E60BA"/>
    <w:rsid w:val="001E6129"/>
    <w:rsid w:val="001E7ACC"/>
    <w:rsid w:val="001F0541"/>
    <w:rsid w:val="001F0B73"/>
    <w:rsid w:val="001F0C3A"/>
    <w:rsid w:val="001F0FED"/>
    <w:rsid w:val="001F20F9"/>
    <w:rsid w:val="001F2B63"/>
    <w:rsid w:val="001F3A6C"/>
    <w:rsid w:val="001F3FBF"/>
    <w:rsid w:val="001F4636"/>
    <w:rsid w:val="001F5C58"/>
    <w:rsid w:val="001F6659"/>
    <w:rsid w:val="001F6997"/>
    <w:rsid w:val="0020056B"/>
    <w:rsid w:val="00202189"/>
    <w:rsid w:val="0020229A"/>
    <w:rsid w:val="0020282C"/>
    <w:rsid w:val="00203188"/>
    <w:rsid w:val="0020449E"/>
    <w:rsid w:val="00204567"/>
    <w:rsid w:val="00204911"/>
    <w:rsid w:val="00205790"/>
    <w:rsid w:val="00206DB8"/>
    <w:rsid w:val="00207EAC"/>
    <w:rsid w:val="0021083D"/>
    <w:rsid w:val="00211F35"/>
    <w:rsid w:val="002133CA"/>
    <w:rsid w:val="002142C7"/>
    <w:rsid w:val="00215DC3"/>
    <w:rsid w:val="00217B39"/>
    <w:rsid w:val="00217B77"/>
    <w:rsid w:val="00217D4F"/>
    <w:rsid w:val="002206BF"/>
    <w:rsid w:val="002217C3"/>
    <w:rsid w:val="00222321"/>
    <w:rsid w:val="0022442C"/>
    <w:rsid w:val="00224D4A"/>
    <w:rsid w:val="00224D82"/>
    <w:rsid w:val="00225AF5"/>
    <w:rsid w:val="00227C54"/>
    <w:rsid w:val="00227CFC"/>
    <w:rsid w:val="0023056E"/>
    <w:rsid w:val="002306BA"/>
    <w:rsid w:val="0023078A"/>
    <w:rsid w:val="0023113F"/>
    <w:rsid w:val="00231CDE"/>
    <w:rsid w:val="0023229B"/>
    <w:rsid w:val="00233957"/>
    <w:rsid w:val="00233B6E"/>
    <w:rsid w:val="00233BFE"/>
    <w:rsid w:val="00235591"/>
    <w:rsid w:val="0023691E"/>
    <w:rsid w:val="00236D34"/>
    <w:rsid w:val="0023738A"/>
    <w:rsid w:val="0024193B"/>
    <w:rsid w:val="00241BF3"/>
    <w:rsid w:val="00241DFB"/>
    <w:rsid w:val="00241E4B"/>
    <w:rsid w:val="00242D01"/>
    <w:rsid w:val="00243D92"/>
    <w:rsid w:val="0024402E"/>
    <w:rsid w:val="002447D6"/>
    <w:rsid w:val="0024491D"/>
    <w:rsid w:val="002455AF"/>
    <w:rsid w:val="00245986"/>
    <w:rsid w:val="00246AAA"/>
    <w:rsid w:val="00247520"/>
    <w:rsid w:val="002502E4"/>
    <w:rsid w:val="002505D3"/>
    <w:rsid w:val="00250D7C"/>
    <w:rsid w:val="00251AF4"/>
    <w:rsid w:val="00252768"/>
    <w:rsid w:val="00252BCF"/>
    <w:rsid w:val="00252CD3"/>
    <w:rsid w:val="00253303"/>
    <w:rsid w:val="00254057"/>
    <w:rsid w:val="0025448B"/>
    <w:rsid w:val="0025488D"/>
    <w:rsid w:val="0025560A"/>
    <w:rsid w:val="00255B2F"/>
    <w:rsid w:val="002561D3"/>
    <w:rsid w:val="00256260"/>
    <w:rsid w:val="00256A55"/>
    <w:rsid w:val="00256BD6"/>
    <w:rsid w:val="00256D34"/>
    <w:rsid w:val="002578EE"/>
    <w:rsid w:val="00260137"/>
    <w:rsid w:val="002603BE"/>
    <w:rsid w:val="002619BD"/>
    <w:rsid w:val="002626DA"/>
    <w:rsid w:val="0026295B"/>
    <w:rsid w:val="002632C6"/>
    <w:rsid w:val="002634B2"/>
    <w:rsid w:val="002638C9"/>
    <w:rsid w:val="00263921"/>
    <w:rsid w:val="0026426A"/>
    <w:rsid w:val="00264BBA"/>
    <w:rsid w:val="00264E75"/>
    <w:rsid w:val="00264E8D"/>
    <w:rsid w:val="00265092"/>
    <w:rsid w:val="002658D7"/>
    <w:rsid w:val="00265931"/>
    <w:rsid w:val="0026653C"/>
    <w:rsid w:val="002669CA"/>
    <w:rsid w:val="00266A78"/>
    <w:rsid w:val="00267AFC"/>
    <w:rsid w:val="00267D14"/>
    <w:rsid w:val="002709A6"/>
    <w:rsid w:val="002731A2"/>
    <w:rsid w:val="002740F4"/>
    <w:rsid w:val="00275EB1"/>
    <w:rsid w:val="00275F3C"/>
    <w:rsid w:val="00280A10"/>
    <w:rsid w:val="0028345B"/>
    <w:rsid w:val="00283464"/>
    <w:rsid w:val="00284DDD"/>
    <w:rsid w:val="00285300"/>
    <w:rsid w:val="00287111"/>
    <w:rsid w:val="002906EC"/>
    <w:rsid w:val="002911DA"/>
    <w:rsid w:val="0029201D"/>
    <w:rsid w:val="00292C37"/>
    <w:rsid w:val="00292E3C"/>
    <w:rsid w:val="00293105"/>
    <w:rsid w:val="00293845"/>
    <w:rsid w:val="00294A9D"/>
    <w:rsid w:val="00294AE9"/>
    <w:rsid w:val="00294D58"/>
    <w:rsid w:val="00294D9E"/>
    <w:rsid w:val="00295093"/>
    <w:rsid w:val="002958B9"/>
    <w:rsid w:val="00297CCE"/>
    <w:rsid w:val="002A1342"/>
    <w:rsid w:val="002A214D"/>
    <w:rsid w:val="002A25AA"/>
    <w:rsid w:val="002A2943"/>
    <w:rsid w:val="002A2A40"/>
    <w:rsid w:val="002A2BE3"/>
    <w:rsid w:val="002A3618"/>
    <w:rsid w:val="002A38B3"/>
    <w:rsid w:val="002A503D"/>
    <w:rsid w:val="002A5A1D"/>
    <w:rsid w:val="002A6657"/>
    <w:rsid w:val="002A7016"/>
    <w:rsid w:val="002B025C"/>
    <w:rsid w:val="002B0328"/>
    <w:rsid w:val="002B08AE"/>
    <w:rsid w:val="002B10BA"/>
    <w:rsid w:val="002B4BA8"/>
    <w:rsid w:val="002B5287"/>
    <w:rsid w:val="002B5D17"/>
    <w:rsid w:val="002B689A"/>
    <w:rsid w:val="002C072C"/>
    <w:rsid w:val="002C0C11"/>
    <w:rsid w:val="002C17D1"/>
    <w:rsid w:val="002C2757"/>
    <w:rsid w:val="002C2CBF"/>
    <w:rsid w:val="002C33D9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D6FE7"/>
    <w:rsid w:val="002D7B01"/>
    <w:rsid w:val="002E12FA"/>
    <w:rsid w:val="002E15AD"/>
    <w:rsid w:val="002E1641"/>
    <w:rsid w:val="002E16DB"/>
    <w:rsid w:val="002E2200"/>
    <w:rsid w:val="002E22F2"/>
    <w:rsid w:val="002E4140"/>
    <w:rsid w:val="002E515D"/>
    <w:rsid w:val="002E567E"/>
    <w:rsid w:val="002E5713"/>
    <w:rsid w:val="002E5D93"/>
    <w:rsid w:val="002E5DDA"/>
    <w:rsid w:val="002E64FA"/>
    <w:rsid w:val="002E68D6"/>
    <w:rsid w:val="002E6C95"/>
    <w:rsid w:val="002E7213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5086"/>
    <w:rsid w:val="003150D7"/>
    <w:rsid w:val="003156A3"/>
    <w:rsid w:val="00315875"/>
    <w:rsid w:val="00315A36"/>
    <w:rsid w:val="00315B03"/>
    <w:rsid w:val="003164DC"/>
    <w:rsid w:val="0031657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004F"/>
    <w:rsid w:val="003313A2"/>
    <w:rsid w:val="00331B78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B32"/>
    <w:rsid w:val="00336CED"/>
    <w:rsid w:val="00340183"/>
    <w:rsid w:val="003410D7"/>
    <w:rsid w:val="00341230"/>
    <w:rsid w:val="00341DF8"/>
    <w:rsid w:val="00342428"/>
    <w:rsid w:val="003448BB"/>
    <w:rsid w:val="00345D14"/>
    <w:rsid w:val="003467FA"/>
    <w:rsid w:val="003469D3"/>
    <w:rsid w:val="00347008"/>
    <w:rsid w:val="00347642"/>
    <w:rsid w:val="003478DB"/>
    <w:rsid w:val="003504CB"/>
    <w:rsid w:val="00350513"/>
    <w:rsid w:val="0035085A"/>
    <w:rsid w:val="003526FD"/>
    <w:rsid w:val="00352796"/>
    <w:rsid w:val="00352B02"/>
    <w:rsid w:val="00352D8C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28F"/>
    <w:rsid w:val="00362BDE"/>
    <w:rsid w:val="0036334C"/>
    <w:rsid w:val="003637F7"/>
    <w:rsid w:val="00363B7A"/>
    <w:rsid w:val="00364191"/>
    <w:rsid w:val="00364915"/>
    <w:rsid w:val="00364DF8"/>
    <w:rsid w:val="00365704"/>
    <w:rsid w:val="0036595C"/>
    <w:rsid w:val="00366751"/>
    <w:rsid w:val="00366780"/>
    <w:rsid w:val="00367632"/>
    <w:rsid w:val="00367D9A"/>
    <w:rsid w:val="00371BD7"/>
    <w:rsid w:val="003725CF"/>
    <w:rsid w:val="00372BA7"/>
    <w:rsid w:val="00373ECD"/>
    <w:rsid w:val="00374CA9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8C"/>
    <w:rsid w:val="003A015C"/>
    <w:rsid w:val="003A09DC"/>
    <w:rsid w:val="003A0FF0"/>
    <w:rsid w:val="003A2C42"/>
    <w:rsid w:val="003A321C"/>
    <w:rsid w:val="003A378D"/>
    <w:rsid w:val="003A39D2"/>
    <w:rsid w:val="003A476D"/>
    <w:rsid w:val="003A4C5F"/>
    <w:rsid w:val="003A523A"/>
    <w:rsid w:val="003A5569"/>
    <w:rsid w:val="003A6632"/>
    <w:rsid w:val="003B2F49"/>
    <w:rsid w:val="003B3E3A"/>
    <w:rsid w:val="003B44B3"/>
    <w:rsid w:val="003B59AD"/>
    <w:rsid w:val="003B5A07"/>
    <w:rsid w:val="003B5DFB"/>
    <w:rsid w:val="003B6254"/>
    <w:rsid w:val="003B630F"/>
    <w:rsid w:val="003B761D"/>
    <w:rsid w:val="003B7FF5"/>
    <w:rsid w:val="003C023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54F6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233"/>
    <w:rsid w:val="003E2BD4"/>
    <w:rsid w:val="003E2CFB"/>
    <w:rsid w:val="003E2D48"/>
    <w:rsid w:val="003E33D9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4A9"/>
    <w:rsid w:val="003F0B18"/>
    <w:rsid w:val="003F1BFA"/>
    <w:rsid w:val="003F1FFF"/>
    <w:rsid w:val="003F258D"/>
    <w:rsid w:val="003F2F58"/>
    <w:rsid w:val="003F3B7D"/>
    <w:rsid w:val="003F42A4"/>
    <w:rsid w:val="003F4ACB"/>
    <w:rsid w:val="003F6BE8"/>
    <w:rsid w:val="004004CD"/>
    <w:rsid w:val="0040081A"/>
    <w:rsid w:val="004014EE"/>
    <w:rsid w:val="00402B4A"/>
    <w:rsid w:val="0040303A"/>
    <w:rsid w:val="00403C87"/>
    <w:rsid w:val="00403DB2"/>
    <w:rsid w:val="00404256"/>
    <w:rsid w:val="00405990"/>
    <w:rsid w:val="00405FAE"/>
    <w:rsid w:val="00407A3B"/>
    <w:rsid w:val="00411183"/>
    <w:rsid w:val="0041452B"/>
    <w:rsid w:val="004151C6"/>
    <w:rsid w:val="00416AAC"/>
    <w:rsid w:val="004177F3"/>
    <w:rsid w:val="004178C8"/>
    <w:rsid w:val="00417F88"/>
    <w:rsid w:val="00420A3F"/>
    <w:rsid w:val="004219A0"/>
    <w:rsid w:val="0042407B"/>
    <w:rsid w:val="00424D9E"/>
    <w:rsid w:val="00426900"/>
    <w:rsid w:val="00431BA7"/>
    <w:rsid w:val="00431DE7"/>
    <w:rsid w:val="00431E04"/>
    <w:rsid w:val="00431FB4"/>
    <w:rsid w:val="00432B76"/>
    <w:rsid w:val="00432D21"/>
    <w:rsid w:val="00433247"/>
    <w:rsid w:val="004358AA"/>
    <w:rsid w:val="00435903"/>
    <w:rsid w:val="00436124"/>
    <w:rsid w:val="0043621B"/>
    <w:rsid w:val="004373CA"/>
    <w:rsid w:val="00437408"/>
    <w:rsid w:val="00437543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093A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67A20"/>
    <w:rsid w:val="0047124A"/>
    <w:rsid w:val="00472CC9"/>
    <w:rsid w:val="00472FFF"/>
    <w:rsid w:val="004733CD"/>
    <w:rsid w:val="00473EC1"/>
    <w:rsid w:val="0047498D"/>
    <w:rsid w:val="0047538C"/>
    <w:rsid w:val="0047561A"/>
    <w:rsid w:val="004757EA"/>
    <w:rsid w:val="004763B3"/>
    <w:rsid w:val="00480593"/>
    <w:rsid w:val="00481834"/>
    <w:rsid w:val="00481CEA"/>
    <w:rsid w:val="004821BF"/>
    <w:rsid w:val="0048296C"/>
    <w:rsid w:val="00482A8E"/>
    <w:rsid w:val="004841A7"/>
    <w:rsid w:val="0048519A"/>
    <w:rsid w:val="00486158"/>
    <w:rsid w:val="00486ACA"/>
    <w:rsid w:val="00490896"/>
    <w:rsid w:val="00490987"/>
    <w:rsid w:val="004911E6"/>
    <w:rsid w:val="004915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2B6"/>
    <w:rsid w:val="004A2808"/>
    <w:rsid w:val="004A33A3"/>
    <w:rsid w:val="004A407D"/>
    <w:rsid w:val="004A4196"/>
    <w:rsid w:val="004A41AB"/>
    <w:rsid w:val="004A4DC5"/>
    <w:rsid w:val="004A5389"/>
    <w:rsid w:val="004A5919"/>
    <w:rsid w:val="004A5FFB"/>
    <w:rsid w:val="004A604B"/>
    <w:rsid w:val="004A6301"/>
    <w:rsid w:val="004A660F"/>
    <w:rsid w:val="004A7B5D"/>
    <w:rsid w:val="004A7F3C"/>
    <w:rsid w:val="004B0E56"/>
    <w:rsid w:val="004B1DCD"/>
    <w:rsid w:val="004B1EBC"/>
    <w:rsid w:val="004B202C"/>
    <w:rsid w:val="004B2E13"/>
    <w:rsid w:val="004B313F"/>
    <w:rsid w:val="004B399E"/>
    <w:rsid w:val="004B407B"/>
    <w:rsid w:val="004B44BE"/>
    <w:rsid w:val="004B4A32"/>
    <w:rsid w:val="004B4A43"/>
    <w:rsid w:val="004B51E0"/>
    <w:rsid w:val="004B53F0"/>
    <w:rsid w:val="004B6FC7"/>
    <w:rsid w:val="004B7B80"/>
    <w:rsid w:val="004B7EDA"/>
    <w:rsid w:val="004C08CF"/>
    <w:rsid w:val="004C0BDB"/>
    <w:rsid w:val="004C14D3"/>
    <w:rsid w:val="004C1D66"/>
    <w:rsid w:val="004C2CAD"/>
    <w:rsid w:val="004C432A"/>
    <w:rsid w:val="004C5FC6"/>
    <w:rsid w:val="004C7716"/>
    <w:rsid w:val="004D0F0B"/>
    <w:rsid w:val="004D1098"/>
    <w:rsid w:val="004D133E"/>
    <w:rsid w:val="004D1F1D"/>
    <w:rsid w:val="004D28D9"/>
    <w:rsid w:val="004D3313"/>
    <w:rsid w:val="004D4252"/>
    <w:rsid w:val="004D4B7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062"/>
    <w:rsid w:val="004E3178"/>
    <w:rsid w:val="004E3A41"/>
    <w:rsid w:val="004E3FA6"/>
    <w:rsid w:val="004E4F22"/>
    <w:rsid w:val="004E5417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3DE"/>
    <w:rsid w:val="00510B21"/>
    <w:rsid w:val="00510D9C"/>
    <w:rsid w:val="00511119"/>
    <w:rsid w:val="00513AFD"/>
    <w:rsid w:val="00513DF7"/>
    <w:rsid w:val="00514419"/>
    <w:rsid w:val="005154A1"/>
    <w:rsid w:val="00516BAE"/>
    <w:rsid w:val="00517D35"/>
    <w:rsid w:val="00520B7B"/>
    <w:rsid w:val="00521351"/>
    <w:rsid w:val="0052191F"/>
    <w:rsid w:val="005228B9"/>
    <w:rsid w:val="00522C44"/>
    <w:rsid w:val="00522F97"/>
    <w:rsid w:val="00523284"/>
    <w:rsid w:val="0052432E"/>
    <w:rsid w:val="00524615"/>
    <w:rsid w:val="00524B31"/>
    <w:rsid w:val="00524C70"/>
    <w:rsid w:val="00524D24"/>
    <w:rsid w:val="00525FC4"/>
    <w:rsid w:val="00526476"/>
    <w:rsid w:val="005269F2"/>
    <w:rsid w:val="0052739E"/>
    <w:rsid w:val="00527ACC"/>
    <w:rsid w:val="005304A2"/>
    <w:rsid w:val="005308E3"/>
    <w:rsid w:val="00530A8E"/>
    <w:rsid w:val="00531F2D"/>
    <w:rsid w:val="0053217A"/>
    <w:rsid w:val="005329FA"/>
    <w:rsid w:val="00532C73"/>
    <w:rsid w:val="0053369A"/>
    <w:rsid w:val="00534812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A6A"/>
    <w:rsid w:val="00541C67"/>
    <w:rsid w:val="005420AA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0E1"/>
    <w:rsid w:val="00554AFE"/>
    <w:rsid w:val="00556C4E"/>
    <w:rsid w:val="00557153"/>
    <w:rsid w:val="00557CA3"/>
    <w:rsid w:val="00557DF0"/>
    <w:rsid w:val="005603F1"/>
    <w:rsid w:val="005603F7"/>
    <w:rsid w:val="00560F8E"/>
    <w:rsid w:val="00561581"/>
    <w:rsid w:val="0056214A"/>
    <w:rsid w:val="005624AA"/>
    <w:rsid w:val="0056290C"/>
    <w:rsid w:val="00562B6F"/>
    <w:rsid w:val="00563116"/>
    <w:rsid w:val="00563D91"/>
    <w:rsid w:val="005644F3"/>
    <w:rsid w:val="00565629"/>
    <w:rsid w:val="00566761"/>
    <w:rsid w:val="005672B5"/>
    <w:rsid w:val="00567A55"/>
    <w:rsid w:val="00570E47"/>
    <w:rsid w:val="00571060"/>
    <w:rsid w:val="005713BA"/>
    <w:rsid w:val="005720EF"/>
    <w:rsid w:val="005726AC"/>
    <w:rsid w:val="00574059"/>
    <w:rsid w:val="00576108"/>
    <w:rsid w:val="00576122"/>
    <w:rsid w:val="005777BB"/>
    <w:rsid w:val="005806DB"/>
    <w:rsid w:val="00581DA2"/>
    <w:rsid w:val="00582195"/>
    <w:rsid w:val="00583305"/>
    <w:rsid w:val="00585C86"/>
    <w:rsid w:val="00585D68"/>
    <w:rsid w:val="00585FEB"/>
    <w:rsid w:val="00586827"/>
    <w:rsid w:val="005869B3"/>
    <w:rsid w:val="00586B51"/>
    <w:rsid w:val="00586B96"/>
    <w:rsid w:val="00586F9A"/>
    <w:rsid w:val="00586FF8"/>
    <w:rsid w:val="00587101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4A2"/>
    <w:rsid w:val="005A7883"/>
    <w:rsid w:val="005A7CE7"/>
    <w:rsid w:val="005B0001"/>
    <w:rsid w:val="005B0B61"/>
    <w:rsid w:val="005B0B93"/>
    <w:rsid w:val="005B1302"/>
    <w:rsid w:val="005B3791"/>
    <w:rsid w:val="005B3910"/>
    <w:rsid w:val="005B3ACA"/>
    <w:rsid w:val="005B3CDC"/>
    <w:rsid w:val="005B4B2D"/>
    <w:rsid w:val="005B4B71"/>
    <w:rsid w:val="005B4D5D"/>
    <w:rsid w:val="005B5C17"/>
    <w:rsid w:val="005B5DD2"/>
    <w:rsid w:val="005B61C8"/>
    <w:rsid w:val="005C03A4"/>
    <w:rsid w:val="005C08FD"/>
    <w:rsid w:val="005C36D8"/>
    <w:rsid w:val="005C4751"/>
    <w:rsid w:val="005C5B24"/>
    <w:rsid w:val="005C6C07"/>
    <w:rsid w:val="005C7520"/>
    <w:rsid w:val="005C7F3A"/>
    <w:rsid w:val="005C7F43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517"/>
    <w:rsid w:val="005D7942"/>
    <w:rsid w:val="005E07CC"/>
    <w:rsid w:val="005E0A49"/>
    <w:rsid w:val="005E1834"/>
    <w:rsid w:val="005E1B49"/>
    <w:rsid w:val="005E2F19"/>
    <w:rsid w:val="005E3FCC"/>
    <w:rsid w:val="005E4143"/>
    <w:rsid w:val="005E421F"/>
    <w:rsid w:val="005E43C2"/>
    <w:rsid w:val="005E49E1"/>
    <w:rsid w:val="005E4D3F"/>
    <w:rsid w:val="005E56EA"/>
    <w:rsid w:val="005E662D"/>
    <w:rsid w:val="005F185B"/>
    <w:rsid w:val="005F2192"/>
    <w:rsid w:val="005F22F5"/>
    <w:rsid w:val="005F35C6"/>
    <w:rsid w:val="005F4F92"/>
    <w:rsid w:val="005F5627"/>
    <w:rsid w:val="005F5F85"/>
    <w:rsid w:val="005F6564"/>
    <w:rsid w:val="005F739B"/>
    <w:rsid w:val="005F7A13"/>
    <w:rsid w:val="00601618"/>
    <w:rsid w:val="006033EF"/>
    <w:rsid w:val="00603681"/>
    <w:rsid w:val="00603744"/>
    <w:rsid w:val="006048DE"/>
    <w:rsid w:val="00604FF7"/>
    <w:rsid w:val="00605358"/>
    <w:rsid w:val="00606A8F"/>
    <w:rsid w:val="00606B13"/>
    <w:rsid w:val="00610FB8"/>
    <w:rsid w:val="006117FA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1EC9"/>
    <w:rsid w:val="00623C32"/>
    <w:rsid w:val="006245AB"/>
    <w:rsid w:val="00624662"/>
    <w:rsid w:val="00624A9F"/>
    <w:rsid w:val="00625976"/>
    <w:rsid w:val="006259FD"/>
    <w:rsid w:val="00626072"/>
    <w:rsid w:val="00626D52"/>
    <w:rsid w:val="00631796"/>
    <w:rsid w:val="00633199"/>
    <w:rsid w:val="00633511"/>
    <w:rsid w:val="00633B75"/>
    <w:rsid w:val="00633F24"/>
    <w:rsid w:val="0063465F"/>
    <w:rsid w:val="00634D26"/>
    <w:rsid w:val="00634F25"/>
    <w:rsid w:val="00635090"/>
    <w:rsid w:val="00636C72"/>
    <w:rsid w:val="00637264"/>
    <w:rsid w:val="00637B69"/>
    <w:rsid w:val="00640664"/>
    <w:rsid w:val="00641B57"/>
    <w:rsid w:val="00641D68"/>
    <w:rsid w:val="006420BD"/>
    <w:rsid w:val="0064216D"/>
    <w:rsid w:val="00642E1A"/>
    <w:rsid w:val="00647583"/>
    <w:rsid w:val="00647B31"/>
    <w:rsid w:val="0065120C"/>
    <w:rsid w:val="00651293"/>
    <w:rsid w:val="006518FA"/>
    <w:rsid w:val="00652905"/>
    <w:rsid w:val="00652A6A"/>
    <w:rsid w:val="00654229"/>
    <w:rsid w:val="006543AF"/>
    <w:rsid w:val="006546EF"/>
    <w:rsid w:val="00655DED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71279"/>
    <w:rsid w:val="00673466"/>
    <w:rsid w:val="006741CA"/>
    <w:rsid w:val="006748D7"/>
    <w:rsid w:val="00674D04"/>
    <w:rsid w:val="00675473"/>
    <w:rsid w:val="0067547F"/>
    <w:rsid w:val="00676718"/>
    <w:rsid w:val="0067714C"/>
    <w:rsid w:val="00677A7D"/>
    <w:rsid w:val="00677B9F"/>
    <w:rsid w:val="00677E3A"/>
    <w:rsid w:val="00680E31"/>
    <w:rsid w:val="0068131F"/>
    <w:rsid w:val="0068159B"/>
    <w:rsid w:val="00681656"/>
    <w:rsid w:val="00681EC9"/>
    <w:rsid w:val="006822D9"/>
    <w:rsid w:val="0068269C"/>
    <w:rsid w:val="006839EF"/>
    <w:rsid w:val="00684417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359A"/>
    <w:rsid w:val="0069414D"/>
    <w:rsid w:val="006945D4"/>
    <w:rsid w:val="00694CB6"/>
    <w:rsid w:val="00694F89"/>
    <w:rsid w:val="00695117"/>
    <w:rsid w:val="00697CC3"/>
    <w:rsid w:val="006A00BE"/>
    <w:rsid w:val="006A076C"/>
    <w:rsid w:val="006A0BCA"/>
    <w:rsid w:val="006A0DDA"/>
    <w:rsid w:val="006A2227"/>
    <w:rsid w:val="006A291B"/>
    <w:rsid w:val="006A2F1A"/>
    <w:rsid w:val="006A386D"/>
    <w:rsid w:val="006A3871"/>
    <w:rsid w:val="006A38D0"/>
    <w:rsid w:val="006A3ED3"/>
    <w:rsid w:val="006A4CF2"/>
    <w:rsid w:val="006A5D85"/>
    <w:rsid w:val="006A73E0"/>
    <w:rsid w:val="006A77DD"/>
    <w:rsid w:val="006A786A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3613"/>
    <w:rsid w:val="006D41F4"/>
    <w:rsid w:val="006D5647"/>
    <w:rsid w:val="006D5669"/>
    <w:rsid w:val="006D5977"/>
    <w:rsid w:val="006D651E"/>
    <w:rsid w:val="006D6DA9"/>
    <w:rsid w:val="006D7C96"/>
    <w:rsid w:val="006E0BA8"/>
    <w:rsid w:val="006E2E94"/>
    <w:rsid w:val="006E3630"/>
    <w:rsid w:val="006E38ED"/>
    <w:rsid w:val="006E3B9B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0FC1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27043"/>
    <w:rsid w:val="007314CB"/>
    <w:rsid w:val="00732028"/>
    <w:rsid w:val="00733087"/>
    <w:rsid w:val="0073340D"/>
    <w:rsid w:val="00733D2F"/>
    <w:rsid w:val="00734995"/>
    <w:rsid w:val="00735102"/>
    <w:rsid w:val="00735BEF"/>
    <w:rsid w:val="0073629A"/>
    <w:rsid w:val="007363AF"/>
    <w:rsid w:val="00737246"/>
    <w:rsid w:val="00737AE2"/>
    <w:rsid w:val="00741671"/>
    <w:rsid w:val="00742097"/>
    <w:rsid w:val="00742213"/>
    <w:rsid w:val="0074228C"/>
    <w:rsid w:val="00742376"/>
    <w:rsid w:val="00743E3F"/>
    <w:rsid w:val="007447F7"/>
    <w:rsid w:val="00744A00"/>
    <w:rsid w:val="0074508A"/>
    <w:rsid w:val="00746207"/>
    <w:rsid w:val="00746C7B"/>
    <w:rsid w:val="00747023"/>
    <w:rsid w:val="0074788C"/>
    <w:rsid w:val="007478F7"/>
    <w:rsid w:val="007501D2"/>
    <w:rsid w:val="007508E8"/>
    <w:rsid w:val="007509CB"/>
    <w:rsid w:val="007523F7"/>
    <w:rsid w:val="00753530"/>
    <w:rsid w:val="00753A6C"/>
    <w:rsid w:val="00753A9B"/>
    <w:rsid w:val="007556BF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0D42"/>
    <w:rsid w:val="00771012"/>
    <w:rsid w:val="00771274"/>
    <w:rsid w:val="00772A35"/>
    <w:rsid w:val="00772D96"/>
    <w:rsid w:val="00774920"/>
    <w:rsid w:val="007749ED"/>
    <w:rsid w:val="00774AF1"/>
    <w:rsid w:val="00774E1E"/>
    <w:rsid w:val="00775F6F"/>
    <w:rsid w:val="00775FD8"/>
    <w:rsid w:val="00776427"/>
    <w:rsid w:val="007766E5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02EA"/>
    <w:rsid w:val="007A11C0"/>
    <w:rsid w:val="007A17C2"/>
    <w:rsid w:val="007A1BE4"/>
    <w:rsid w:val="007A3595"/>
    <w:rsid w:val="007A3BCB"/>
    <w:rsid w:val="007A4F5D"/>
    <w:rsid w:val="007A517D"/>
    <w:rsid w:val="007A58DE"/>
    <w:rsid w:val="007A5EF1"/>
    <w:rsid w:val="007A607C"/>
    <w:rsid w:val="007A6D1E"/>
    <w:rsid w:val="007A77A6"/>
    <w:rsid w:val="007B0240"/>
    <w:rsid w:val="007B03E1"/>
    <w:rsid w:val="007B1353"/>
    <w:rsid w:val="007B2588"/>
    <w:rsid w:val="007B2BDB"/>
    <w:rsid w:val="007B3AEE"/>
    <w:rsid w:val="007B7155"/>
    <w:rsid w:val="007C1A9A"/>
    <w:rsid w:val="007C342B"/>
    <w:rsid w:val="007C3AE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FC6"/>
    <w:rsid w:val="007E1F8A"/>
    <w:rsid w:val="007E2A89"/>
    <w:rsid w:val="007E3275"/>
    <w:rsid w:val="007E385C"/>
    <w:rsid w:val="007E40C5"/>
    <w:rsid w:val="007E432B"/>
    <w:rsid w:val="007E4517"/>
    <w:rsid w:val="007E5A0D"/>
    <w:rsid w:val="007E5B84"/>
    <w:rsid w:val="007E614F"/>
    <w:rsid w:val="007E69BF"/>
    <w:rsid w:val="007E69E2"/>
    <w:rsid w:val="007E79F1"/>
    <w:rsid w:val="007F0189"/>
    <w:rsid w:val="007F1EC3"/>
    <w:rsid w:val="007F23FE"/>
    <w:rsid w:val="007F28F8"/>
    <w:rsid w:val="007F2998"/>
    <w:rsid w:val="007F36E2"/>
    <w:rsid w:val="007F374B"/>
    <w:rsid w:val="007F3A0F"/>
    <w:rsid w:val="007F3B03"/>
    <w:rsid w:val="007F55D2"/>
    <w:rsid w:val="007F573F"/>
    <w:rsid w:val="007F676B"/>
    <w:rsid w:val="007F7091"/>
    <w:rsid w:val="007F7B0A"/>
    <w:rsid w:val="007F7B36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3E"/>
    <w:rsid w:val="00807563"/>
    <w:rsid w:val="00807C5C"/>
    <w:rsid w:val="008102D9"/>
    <w:rsid w:val="00810CC4"/>
    <w:rsid w:val="0081154C"/>
    <w:rsid w:val="00811737"/>
    <w:rsid w:val="008125CF"/>
    <w:rsid w:val="0081364B"/>
    <w:rsid w:val="008140EE"/>
    <w:rsid w:val="0081410E"/>
    <w:rsid w:val="008144CC"/>
    <w:rsid w:val="00816012"/>
    <w:rsid w:val="00821900"/>
    <w:rsid w:val="00821FAB"/>
    <w:rsid w:val="00822BE7"/>
    <w:rsid w:val="0082456F"/>
    <w:rsid w:val="008258A8"/>
    <w:rsid w:val="00825E04"/>
    <w:rsid w:val="00827471"/>
    <w:rsid w:val="00827A44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377E6"/>
    <w:rsid w:val="008408EE"/>
    <w:rsid w:val="0084354A"/>
    <w:rsid w:val="008442FD"/>
    <w:rsid w:val="008447D9"/>
    <w:rsid w:val="008477A4"/>
    <w:rsid w:val="0085143E"/>
    <w:rsid w:val="00851AE4"/>
    <w:rsid w:val="008524C9"/>
    <w:rsid w:val="00852D85"/>
    <w:rsid w:val="00853104"/>
    <w:rsid w:val="008531D0"/>
    <w:rsid w:val="0085389D"/>
    <w:rsid w:val="008538C4"/>
    <w:rsid w:val="00853946"/>
    <w:rsid w:val="00854F7B"/>
    <w:rsid w:val="00855064"/>
    <w:rsid w:val="00855313"/>
    <w:rsid w:val="008553FD"/>
    <w:rsid w:val="00855EF3"/>
    <w:rsid w:val="0085698E"/>
    <w:rsid w:val="00857BA3"/>
    <w:rsid w:val="00857E89"/>
    <w:rsid w:val="0086038F"/>
    <w:rsid w:val="008605E8"/>
    <w:rsid w:val="00860E60"/>
    <w:rsid w:val="0086182E"/>
    <w:rsid w:val="0086383E"/>
    <w:rsid w:val="008655D8"/>
    <w:rsid w:val="008656AE"/>
    <w:rsid w:val="008656E9"/>
    <w:rsid w:val="00866348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6F8E"/>
    <w:rsid w:val="0087706E"/>
    <w:rsid w:val="00877B9C"/>
    <w:rsid w:val="0088133B"/>
    <w:rsid w:val="00881564"/>
    <w:rsid w:val="00882727"/>
    <w:rsid w:val="00884AF9"/>
    <w:rsid w:val="00886647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2D8F"/>
    <w:rsid w:val="008A3CDD"/>
    <w:rsid w:val="008A4DD8"/>
    <w:rsid w:val="008A5215"/>
    <w:rsid w:val="008A548F"/>
    <w:rsid w:val="008A54C6"/>
    <w:rsid w:val="008A557C"/>
    <w:rsid w:val="008A57E5"/>
    <w:rsid w:val="008A59A6"/>
    <w:rsid w:val="008A6BFD"/>
    <w:rsid w:val="008A75A9"/>
    <w:rsid w:val="008B05DA"/>
    <w:rsid w:val="008B0F96"/>
    <w:rsid w:val="008B1300"/>
    <w:rsid w:val="008B13A3"/>
    <w:rsid w:val="008B1A69"/>
    <w:rsid w:val="008B1A7C"/>
    <w:rsid w:val="008B272A"/>
    <w:rsid w:val="008B2C78"/>
    <w:rsid w:val="008B5106"/>
    <w:rsid w:val="008B62AF"/>
    <w:rsid w:val="008B71E8"/>
    <w:rsid w:val="008B72AC"/>
    <w:rsid w:val="008B72C2"/>
    <w:rsid w:val="008B7EC1"/>
    <w:rsid w:val="008C1EBE"/>
    <w:rsid w:val="008C2698"/>
    <w:rsid w:val="008C42C9"/>
    <w:rsid w:val="008C446F"/>
    <w:rsid w:val="008C4692"/>
    <w:rsid w:val="008C4DF7"/>
    <w:rsid w:val="008C6056"/>
    <w:rsid w:val="008C7062"/>
    <w:rsid w:val="008C7363"/>
    <w:rsid w:val="008D0693"/>
    <w:rsid w:val="008D0F96"/>
    <w:rsid w:val="008D0FEA"/>
    <w:rsid w:val="008D1042"/>
    <w:rsid w:val="008D10AC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0F8A"/>
    <w:rsid w:val="008E104B"/>
    <w:rsid w:val="008E109A"/>
    <w:rsid w:val="008E1902"/>
    <w:rsid w:val="008E28B3"/>
    <w:rsid w:val="008E309B"/>
    <w:rsid w:val="008E3486"/>
    <w:rsid w:val="008E3694"/>
    <w:rsid w:val="008E381B"/>
    <w:rsid w:val="008E39BC"/>
    <w:rsid w:val="008E3EF7"/>
    <w:rsid w:val="008E42F6"/>
    <w:rsid w:val="008E484B"/>
    <w:rsid w:val="008E49CD"/>
    <w:rsid w:val="008E57EF"/>
    <w:rsid w:val="008E6AB6"/>
    <w:rsid w:val="008E6ECA"/>
    <w:rsid w:val="008E7382"/>
    <w:rsid w:val="008E7544"/>
    <w:rsid w:val="008E78E4"/>
    <w:rsid w:val="008E7BF8"/>
    <w:rsid w:val="008F01E6"/>
    <w:rsid w:val="008F1C34"/>
    <w:rsid w:val="008F2351"/>
    <w:rsid w:val="008F2372"/>
    <w:rsid w:val="008F2D94"/>
    <w:rsid w:val="008F48BD"/>
    <w:rsid w:val="008F6D26"/>
    <w:rsid w:val="008F6FE5"/>
    <w:rsid w:val="00900117"/>
    <w:rsid w:val="00900B7D"/>
    <w:rsid w:val="009014D6"/>
    <w:rsid w:val="00902127"/>
    <w:rsid w:val="00902A1F"/>
    <w:rsid w:val="00902F27"/>
    <w:rsid w:val="00903464"/>
    <w:rsid w:val="0090363F"/>
    <w:rsid w:val="00903A2F"/>
    <w:rsid w:val="009056AF"/>
    <w:rsid w:val="00905761"/>
    <w:rsid w:val="009109D9"/>
    <w:rsid w:val="00911198"/>
    <w:rsid w:val="009111B7"/>
    <w:rsid w:val="00911ABB"/>
    <w:rsid w:val="00911D2D"/>
    <w:rsid w:val="00912159"/>
    <w:rsid w:val="009133A3"/>
    <w:rsid w:val="00913698"/>
    <w:rsid w:val="0091426B"/>
    <w:rsid w:val="009158E4"/>
    <w:rsid w:val="00915CD6"/>
    <w:rsid w:val="0091639D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1454"/>
    <w:rsid w:val="00933F00"/>
    <w:rsid w:val="00935006"/>
    <w:rsid w:val="00935580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397"/>
    <w:rsid w:val="009454FA"/>
    <w:rsid w:val="0094566C"/>
    <w:rsid w:val="00945A53"/>
    <w:rsid w:val="00946CB5"/>
    <w:rsid w:val="00947CBC"/>
    <w:rsid w:val="0095012D"/>
    <w:rsid w:val="009515C7"/>
    <w:rsid w:val="00951D77"/>
    <w:rsid w:val="009527EF"/>
    <w:rsid w:val="00953262"/>
    <w:rsid w:val="00953F48"/>
    <w:rsid w:val="00954F8C"/>
    <w:rsid w:val="009562E9"/>
    <w:rsid w:val="009564F1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84137"/>
    <w:rsid w:val="00984A16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3C0"/>
    <w:rsid w:val="009965BC"/>
    <w:rsid w:val="00997F20"/>
    <w:rsid w:val="009A1099"/>
    <w:rsid w:val="009A1D2B"/>
    <w:rsid w:val="009A20A5"/>
    <w:rsid w:val="009A2989"/>
    <w:rsid w:val="009A2C83"/>
    <w:rsid w:val="009A348F"/>
    <w:rsid w:val="009A6268"/>
    <w:rsid w:val="009A6EAD"/>
    <w:rsid w:val="009B105C"/>
    <w:rsid w:val="009B1551"/>
    <w:rsid w:val="009B1F0B"/>
    <w:rsid w:val="009B2C69"/>
    <w:rsid w:val="009B2E0F"/>
    <w:rsid w:val="009B37C0"/>
    <w:rsid w:val="009B4BBC"/>
    <w:rsid w:val="009B53F4"/>
    <w:rsid w:val="009B63E5"/>
    <w:rsid w:val="009B6531"/>
    <w:rsid w:val="009B6AFA"/>
    <w:rsid w:val="009B7F8D"/>
    <w:rsid w:val="009C0828"/>
    <w:rsid w:val="009C1E40"/>
    <w:rsid w:val="009C2CC1"/>
    <w:rsid w:val="009C36D3"/>
    <w:rsid w:val="009C4E83"/>
    <w:rsid w:val="009C67C9"/>
    <w:rsid w:val="009C7129"/>
    <w:rsid w:val="009C75C5"/>
    <w:rsid w:val="009C7A4E"/>
    <w:rsid w:val="009C7C43"/>
    <w:rsid w:val="009D02C5"/>
    <w:rsid w:val="009D0527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1A1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2DB7"/>
    <w:rsid w:val="009F32DC"/>
    <w:rsid w:val="009F336B"/>
    <w:rsid w:val="009F33AA"/>
    <w:rsid w:val="009F4B44"/>
    <w:rsid w:val="009F4C0E"/>
    <w:rsid w:val="009F55A1"/>
    <w:rsid w:val="009F5C04"/>
    <w:rsid w:val="009F6278"/>
    <w:rsid w:val="009F66C2"/>
    <w:rsid w:val="009F7706"/>
    <w:rsid w:val="00A009CB"/>
    <w:rsid w:val="00A01666"/>
    <w:rsid w:val="00A02C9A"/>
    <w:rsid w:val="00A035A3"/>
    <w:rsid w:val="00A0366E"/>
    <w:rsid w:val="00A0421A"/>
    <w:rsid w:val="00A049E5"/>
    <w:rsid w:val="00A056B0"/>
    <w:rsid w:val="00A057DA"/>
    <w:rsid w:val="00A05B02"/>
    <w:rsid w:val="00A0743B"/>
    <w:rsid w:val="00A075F9"/>
    <w:rsid w:val="00A07BA3"/>
    <w:rsid w:val="00A07C1F"/>
    <w:rsid w:val="00A106B2"/>
    <w:rsid w:val="00A1070D"/>
    <w:rsid w:val="00A11301"/>
    <w:rsid w:val="00A1174A"/>
    <w:rsid w:val="00A14FB4"/>
    <w:rsid w:val="00A15F89"/>
    <w:rsid w:val="00A2064E"/>
    <w:rsid w:val="00A2090E"/>
    <w:rsid w:val="00A20CD5"/>
    <w:rsid w:val="00A21393"/>
    <w:rsid w:val="00A22D18"/>
    <w:rsid w:val="00A2335C"/>
    <w:rsid w:val="00A23514"/>
    <w:rsid w:val="00A23F81"/>
    <w:rsid w:val="00A25430"/>
    <w:rsid w:val="00A258FE"/>
    <w:rsid w:val="00A26CB2"/>
    <w:rsid w:val="00A26DF6"/>
    <w:rsid w:val="00A271E3"/>
    <w:rsid w:val="00A274FB"/>
    <w:rsid w:val="00A30E71"/>
    <w:rsid w:val="00A3197B"/>
    <w:rsid w:val="00A32FD3"/>
    <w:rsid w:val="00A33763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34E"/>
    <w:rsid w:val="00A44A22"/>
    <w:rsid w:val="00A44A58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3E8C"/>
    <w:rsid w:val="00A5489B"/>
    <w:rsid w:val="00A54F45"/>
    <w:rsid w:val="00A55321"/>
    <w:rsid w:val="00A56095"/>
    <w:rsid w:val="00A57748"/>
    <w:rsid w:val="00A60DBE"/>
    <w:rsid w:val="00A622AD"/>
    <w:rsid w:val="00A62900"/>
    <w:rsid w:val="00A63102"/>
    <w:rsid w:val="00A633E1"/>
    <w:rsid w:val="00A63DDF"/>
    <w:rsid w:val="00A64AD0"/>
    <w:rsid w:val="00A64FB3"/>
    <w:rsid w:val="00A65479"/>
    <w:rsid w:val="00A66746"/>
    <w:rsid w:val="00A6697D"/>
    <w:rsid w:val="00A67874"/>
    <w:rsid w:val="00A70169"/>
    <w:rsid w:val="00A70822"/>
    <w:rsid w:val="00A7173A"/>
    <w:rsid w:val="00A7262B"/>
    <w:rsid w:val="00A72654"/>
    <w:rsid w:val="00A731CB"/>
    <w:rsid w:val="00A74F9E"/>
    <w:rsid w:val="00A75961"/>
    <w:rsid w:val="00A7603D"/>
    <w:rsid w:val="00A77523"/>
    <w:rsid w:val="00A8095C"/>
    <w:rsid w:val="00A81581"/>
    <w:rsid w:val="00A81E5C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5B2A"/>
    <w:rsid w:val="00A975E8"/>
    <w:rsid w:val="00AA01A0"/>
    <w:rsid w:val="00AA0A27"/>
    <w:rsid w:val="00AA109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13E3"/>
    <w:rsid w:val="00AB28D3"/>
    <w:rsid w:val="00AB373E"/>
    <w:rsid w:val="00AB462C"/>
    <w:rsid w:val="00AB53F5"/>
    <w:rsid w:val="00AB6B0C"/>
    <w:rsid w:val="00AB6E65"/>
    <w:rsid w:val="00AB7610"/>
    <w:rsid w:val="00AB7722"/>
    <w:rsid w:val="00AB7930"/>
    <w:rsid w:val="00AB7BEE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0399"/>
    <w:rsid w:val="00AD277A"/>
    <w:rsid w:val="00AD2E30"/>
    <w:rsid w:val="00AD4049"/>
    <w:rsid w:val="00AD4106"/>
    <w:rsid w:val="00AD41B8"/>
    <w:rsid w:val="00AD478D"/>
    <w:rsid w:val="00AD5647"/>
    <w:rsid w:val="00AD6CD6"/>
    <w:rsid w:val="00AD6E77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55B6"/>
    <w:rsid w:val="00AE6E96"/>
    <w:rsid w:val="00AE77E0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1695"/>
    <w:rsid w:val="00B01874"/>
    <w:rsid w:val="00B029AD"/>
    <w:rsid w:val="00B030EF"/>
    <w:rsid w:val="00B04194"/>
    <w:rsid w:val="00B0421F"/>
    <w:rsid w:val="00B05075"/>
    <w:rsid w:val="00B059E4"/>
    <w:rsid w:val="00B0677D"/>
    <w:rsid w:val="00B069D5"/>
    <w:rsid w:val="00B07ABA"/>
    <w:rsid w:val="00B10321"/>
    <w:rsid w:val="00B1161C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31F4"/>
    <w:rsid w:val="00B248E3"/>
    <w:rsid w:val="00B24ED7"/>
    <w:rsid w:val="00B2520C"/>
    <w:rsid w:val="00B2581D"/>
    <w:rsid w:val="00B25946"/>
    <w:rsid w:val="00B25D79"/>
    <w:rsid w:val="00B25F85"/>
    <w:rsid w:val="00B2772A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6EFE"/>
    <w:rsid w:val="00B37B2B"/>
    <w:rsid w:val="00B4005F"/>
    <w:rsid w:val="00B403E4"/>
    <w:rsid w:val="00B40B3D"/>
    <w:rsid w:val="00B41E99"/>
    <w:rsid w:val="00B43EA1"/>
    <w:rsid w:val="00B44118"/>
    <w:rsid w:val="00B4456F"/>
    <w:rsid w:val="00B456A4"/>
    <w:rsid w:val="00B4595F"/>
    <w:rsid w:val="00B459EF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4F09"/>
    <w:rsid w:val="00B55211"/>
    <w:rsid w:val="00B55835"/>
    <w:rsid w:val="00B55D36"/>
    <w:rsid w:val="00B562D0"/>
    <w:rsid w:val="00B570BC"/>
    <w:rsid w:val="00B57E71"/>
    <w:rsid w:val="00B612DB"/>
    <w:rsid w:val="00B61874"/>
    <w:rsid w:val="00B632A6"/>
    <w:rsid w:val="00B646D7"/>
    <w:rsid w:val="00B6646C"/>
    <w:rsid w:val="00B66D9E"/>
    <w:rsid w:val="00B676B3"/>
    <w:rsid w:val="00B700C5"/>
    <w:rsid w:val="00B70233"/>
    <w:rsid w:val="00B70878"/>
    <w:rsid w:val="00B71428"/>
    <w:rsid w:val="00B71AB5"/>
    <w:rsid w:val="00B71C99"/>
    <w:rsid w:val="00B742CA"/>
    <w:rsid w:val="00B74A6B"/>
    <w:rsid w:val="00B75B05"/>
    <w:rsid w:val="00B76AB1"/>
    <w:rsid w:val="00B77BBA"/>
    <w:rsid w:val="00B801C3"/>
    <w:rsid w:val="00B802E5"/>
    <w:rsid w:val="00B80B09"/>
    <w:rsid w:val="00B81941"/>
    <w:rsid w:val="00B820D9"/>
    <w:rsid w:val="00B83422"/>
    <w:rsid w:val="00B83522"/>
    <w:rsid w:val="00B8502B"/>
    <w:rsid w:val="00B85FE2"/>
    <w:rsid w:val="00B863D1"/>
    <w:rsid w:val="00B86DA5"/>
    <w:rsid w:val="00B87693"/>
    <w:rsid w:val="00B90E0A"/>
    <w:rsid w:val="00B9193D"/>
    <w:rsid w:val="00B91C4E"/>
    <w:rsid w:val="00B933C4"/>
    <w:rsid w:val="00B93E51"/>
    <w:rsid w:val="00B93ED6"/>
    <w:rsid w:val="00B95349"/>
    <w:rsid w:val="00B974CB"/>
    <w:rsid w:val="00BA00CA"/>
    <w:rsid w:val="00BA0A19"/>
    <w:rsid w:val="00BA0A59"/>
    <w:rsid w:val="00BA11E4"/>
    <w:rsid w:val="00BA2E2F"/>
    <w:rsid w:val="00BA397A"/>
    <w:rsid w:val="00BA3A98"/>
    <w:rsid w:val="00BA497D"/>
    <w:rsid w:val="00BA52CA"/>
    <w:rsid w:val="00BA5A51"/>
    <w:rsid w:val="00BA6674"/>
    <w:rsid w:val="00BA6E9A"/>
    <w:rsid w:val="00BA7766"/>
    <w:rsid w:val="00BB037D"/>
    <w:rsid w:val="00BB1928"/>
    <w:rsid w:val="00BB1A65"/>
    <w:rsid w:val="00BB1E51"/>
    <w:rsid w:val="00BB1F0F"/>
    <w:rsid w:val="00BB201C"/>
    <w:rsid w:val="00BB2342"/>
    <w:rsid w:val="00BB249C"/>
    <w:rsid w:val="00BB2BAD"/>
    <w:rsid w:val="00BB3739"/>
    <w:rsid w:val="00BB3E53"/>
    <w:rsid w:val="00BB42F8"/>
    <w:rsid w:val="00BB50C1"/>
    <w:rsid w:val="00BB50E3"/>
    <w:rsid w:val="00BB53D7"/>
    <w:rsid w:val="00BB541A"/>
    <w:rsid w:val="00BB6D30"/>
    <w:rsid w:val="00BB72B7"/>
    <w:rsid w:val="00BB7E2B"/>
    <w:rsid w:val="00BB7F06"/>
    <w:rsid w:val="00BC0BC4"/>
    <w:rsid w:val="00BC0CD2"/>
    <w:rsid w:val="00BC2B52"/>
    <w:rsid w:val="00BC374F"/>
    <w:rsid w:val="00BC3AFF"/>
    <w:rsid w:val="00BC3CB7"/>
    <w:rsid w:val="00BC4893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BF3"/>
    <w:rsid w:val="00BD3245"/>
    <w:rsid w:val="00BD3446"/>
    <w:rsid w:val="00BD3F70"/>
    <w:rsid w:val="00BD45FE"/>
    <w:rsid w:val="00BD5F58"/>
    <w:rsid w:val="00BD754E"/>
    <w:rsid w:val="00BD7773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0D35"/>
    <w:rsid w:val="00BF1828"/>
    <w:rsid w:val="00BF19A0"/>
    <w:rsid w:val="00BF3CAC"/>
    <w:rsid w:val="00BF417A"/>
    <w:rsid w:val="00BF45D1"/>
    <w:rsid w:val="00BF4965"/>
    <w:rsid w:val="00BF5D98"/>
    <w:rsid w:val="00BF5DB7"/>
    <w:rsid w:val="00BF5FC8"/>
    <w:rsid w:val="00C0022C"/>
    <w:rsid w:val="00C00A58"/>
    <w:rsid w:val="00C00C0C"/>
    <w:rsid w:val="00C00D16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1EB"/>
    <w:rsid w:val="00C053A0"/>
    <w:rsid w:val="00C05E3A"/>
    <w:rsid w:val="00C06846"/>
    <w:rsid w:val="00C071F0"/>
    <w:rsid w:val="00C11A45"/>
    <w:rsid w:val="00C11AB9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E2A"/>
    <w:rsid w:val="00C22EC3"/>
    <w:rsid w:val="00C23F20"/>
    <w:rsid w:val="00C2499C"/>
    <w:rsid w:val="00C262B5"/>
    <w:rsid w:val="00C266B7"/>
    <w:rsid w:val="00C26D4A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61D4"/>
    <w:rsid w:val="00C37508"/>
    <w:rsid w:val="00C37C09"/>
    <w:rsid w:val="00C4010D"/>
    <w:rsid w:val="00C42013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4F5"/>
    <w:rsid w:val="00C6352F"/>
    <w:rsid w:val="00C648EA"/>
    <w:rsid w:val="00C64D4D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4B94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F04"/>
    <w:rsid w:val="00C960F0"/>
    <w:rsid w:val="00C963E5"/>
    <w:rsid w:val="00C96D75"/>
    <w:rsid w:val="00CA0655"/>
    <w:rsid w:val="00CA0EE8"/>
    <w:rsid w:val="00CA1D5D"/>
    <w:rsid w:val="00CA1E9E"/>
    <w:rsid w:val="00CA2060"/>
    <w:rsid w:val="00CA23A7"/>
    <w:rsid w:val="00CA2474"/>
    <w:rsid w:val="00CA2A92"/>
    <w:rsid w:val="00CA2FD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479"/>
    <w:rsid w:val="00CB5F89"/>
    <w:rsid w:val="00CB6C74"/>
    <w:rsid w:val="00CC0F13"/>
    <w:rsid w:val="00CC1849"/>
    <w:rsid w:val="00CC1988"/>
    <w:rsid w:val="00CC1D61"/>
    <w:rsid w:val="00CC20FB"/>
    <w:rsid w:val="00CC2647"/>
    <w:rsid w:val="00CC2733"/>
    <w:rsid w:val="00CC2D48"/>
    <w:rsid w:val="00CC2EA7"/>
    <w:rsid w:val="00CC31B6"/>
    <w:rsid w:val="00CC349F"/>
    <w:rsid w:val="00CC4631"/>
    <w:rsid w:val="00CC5042"/>
    <w:rsid w:val="00CC51EA"/>
    <w:rsid w:val="00CC5666"/>
    <w:rsid w:val="00CC57C1"/>
    <w:rsid w:val="00CC68EB"/>
    <w:rsid w:val="00CC7A92"/>
    <w:rsid w:val="00CD04E0"/>
    <w:rsid w:val="00CD1513"/>
    <w:rsid w:val="00CD2080"/>
    <w:rsid w:val="00CD2629"/>
    <w:rsid w:val="00CD26BD"/>
    <w:rsid w:val="00CD2D36"/>
    <w:rsid w:val="00CD3033"/>
    <w:rsid w:val="00CD33B6"/>
    <w:rsid w:val="00CD4865"/>
    <w:rsid w:val="00CD4B12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CF7708"/>
    <w:rsid w:val="00CF7DF7"/>
    <w:rsid w:val="00D00D4D"/>
    <w:rsid w:val="00D01E93"/>
    <w:rsid w:val="00D02088"/>
    <w:rsid w:val="00D02DAE"/>
    <w:rsid w:val="00D031E4"/>
    <w:rsid w:val="00D04035"/>
    <w:rsid w:val="00D050EC"/>
    <w:rsid w:val="00D0591C"/>
    <w:rsid w:val="00D05ACF"/>
    <w:rsid w:val="00D06104"/>
    <w:rsid w:val="00D0661A"/>
    <w:rsid w:val="00D0717E"/>
    <w:rsid w:val="00D10B53"/>
    <w:rsid w:val="00D111BF"/>
    <w:rsid w:val="00D11253"/>
    <w:rsid w:val="00D11591"/>
    <w:rsid w:val="00D11F3B"/>
    <w:rsid w:val="00D14716"/>
    <w:rsid w:val="00D14B2F"/>
    <w:rsid w:val="00D14CE1"/>
    <w:rsid w:val="00D14D4A"/>
    <w:rsid w:val="00D153EE"/>
    <w:rsid w:val="00D15762"/>
    <w:rsid w:val="00D15BE9"/>
    <w:rsid w:val="00D16768"/>
    <w:rsid w:val="00D16A0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5539"/>
    <w:rsid w:val="00D27360"/>
    <w:rsid w:val="00D27808"/>
    <w:rsid w:val="00D27CE7"/>
    <w:rsid w:val="00D303FD"/>
    <w:rsid w:val="00D304DA"/>
    <w:rsid w:val="00D30F1C"/>
    <w:rsid w:val="00D31118"/>
    <w:rsid w:val="00D31805"/>
    <w:rsid w:val="00D31F43"/>
    <w:rsid w:val="00D321C5"/>
    <w:rsid w:val="00D346AB"/>
    <w:rsid w:val="00D359AC"/>
    <w:rsid w:val="00D364EE"/>
    <w:rsid w:val="00D36D2C"/>
    <w:rsid w:val="00D4072D"/>
    <w:rsid w:val="00D43FC8"/>
    <w:rsid w:val="00D442A0"/>
    <w:rsid w:val="00D447EB"/>
    <w:rsid w:val="00D466BB"/>
    <w:rsid w:val="00D47F08"/>
    <w:rsid w:val="00D50C19"/>
    <w:rsid w:val="00D51A27"/>
    <w:rsid w:val="00D528EF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93A"/>
    <w:rsid w:val="00D64C88"/>
    <w:rsid w:val="00D64E72"/>
    <w:rsid w:val="00D6575F"/>
    <w:rsid w:val="00D65E61"/>
    <w:rsid w:val="00D67C28"/>
    <w:rsid w:val="00D67C41"/>
    <w:rsid w:val="00D702D9"/>
    <w:rsid w:val="00D70834"/>
    <w:rsid w:val="00D70AF9"/>
    <w:rsid w:val="00D70F5F"/>
    <w:rsid w:val="00D7170E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2C56"/>
    <w:rsid w:val="00D83873"/>
    <w:rsid w:val="00D8432F"/>
    <w:rsid w:val="00D8502D"/>
    <w:rsid w:val="00D900C6"/>
    <w:rsid w:val="00D924F9"/>
    <w:rsid w:val="00D92AC5"/>
    <w:rsid w:val="00D94040"/>
    <w:rsid w:val="00D94063"/>
    <w:rsid w:val="00D95473"/>
    <w:rsid w:val="00D97492"/>
    <w:rsid w:val="00DA162B"/>
    <w:rsid w:val="00DA19B0"/>
    <w:rsid w:val="00DA3FE8"/>
    <w:rsid w:val="00DA466D"/>
    <w:rsid w:val="00DA4947"/>
    <w:rsid w:val="00DA4AB5"/>
    <w:rsid w:val="00DA5771"/>
    <w:rsid w:val="00DA675F"/>
    <w:rsid w:val="00DA6C6A"/>
    <w:rsid w:val="00DB181A"/>
    <w:rsid w:val="00DB2646"/>
    <w:rsid w:val="00DB2A7A"/>
    <w:rsid w:val="00DB2C1E"/>
    <w:rsid w:val="00DB3C6E"/>
    <w:rsid w:val="00DB47ED"/>
    <w:rsid w:val="00DB4E09"/>
    <w:rsid w:val="00DB4F9F"/>
    <w:rsid w:val="00DB5D2D"/>
    <w:rsid w:val="00DB645F"/>
    <w:rsid w:val="00DB7CBC"/>
    <w:rsid w:val="00DC0A8E"/>
    <w:rsid w:val="00DC111D"/>
    <w:rsid w:val="00DC152F"/>
    <w:rsid w:val="00DC2386"/>
    <w:rsid w:val="00DC3A82"/>
    <w:rsid w:val="00DC3F3E"/>
    <w:rsid w:val="00DC3F98"/>
    <w:rsid w:val="00DC478B"/>
    <w:rsid w:val="00DC570B"/>
    <w:rsid w:val="00DC6152"/>
    <w:rsid w:val="00DC702D"/>
    <w:rsid w:val="00DC75C3"/>
    <w:rsid w:val="00DD02A2"/>
    <w:rsid w:val="00DD0514"/>
    <w:rsid w:val="00DD064E"/>
    <w:rsid w:val="00DD18B4"/>
    <w:rsid w:val="00DD2D43"/>
    <w:rsid w:val="00DD3787"/>
    <w:rsid w:val="00DD3F91"/>
    <w:rsid w:val="00DD42F3"/>
    <w:rsid w:val="00DD51CA"/>
    <w:rsid w:val="00DD5D20"/>
    <w:rsid w:val="00DD67CF"/>
    <w:rsid w:val="00DD752E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E6FD4"/>
    <w:rsid w:val="00DF0F03"/>
    <w:rsid w:val="00DF21CB"/>
    <w:rsid w:val="00DF5BB5"/>
    <w:rsid w:val="00DF65B0"/>
    <w:rsid w:val="00DF67D5"/>
    <w:rsid w:val="00DF6B74"/>
    <w:rsid w:val="00DF74C5"/>
    <w:rsid w:val="00DF7B62"/>
    <w:rsid w:val="00E001C0"/>
    <w:rsid w:val="00E002ED"/>
    <w:rsid w:val="00E003C7"/>
    <w:rsid w:val="00E014D6"/>
    <w:rsid w:val="00E01BE8"/>
    <w:rsid w:val="00E01D27"/>
    <w:rsid w:val="00E02068"/>
    <w:rsid w:val="00E0269E"/>
    <w:rsid w:val="00E0282B"/>
    <w:rsid w:val="00E034EF"/>
    <w:rsid w:val="00E03ECD"/>
    <w:rsid w:val="00E051DE"/>
    <w:rsid w:val="00E05598"/>
    <w:rsid w:val="00E05668"/>
    <w:rsid w:val="00E0716D"/>
    <w:rsid w:val="00E0768B"/>
    <w:rsid w:val="00E1025A"/>
    <w:rsid w:val="00E114A2"/>
    <w:rsid w:val="00E1284F"/>
    <w:rsid w:val="00E131A0"/>
    <w:rsid w:val="00E14899"/>
    <w:rsid w:val="00E15312"/>
    <w:rsid w:val="00E15A8B"/>
    <w:rsid w:val="00E2001E"/>
    <w:rsid w:val="00E20239"/>
    <w:rsid w:val="00E209C5"/>
    <w:rsid w:val="00E2169D"/>
    <w:rsid w:val="00E22430"/>
    <w:rsid w:val="00E24ED5"/>
    <w:rsid w:val="00E261DB"/>
    <w:rsid w:val="00E26933"/>
    <w:rsid w:val="00E277C8"/>
    <w:rsid w:val="00E27D76"/>
    <w:rsid w:val="00E304C9"/>
    <w:rsid w:val="00E30F26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71A"/>
    <w:rsid w:val="00E52890"/>
    <w:rsid w:val="00E52B0F"/>
    <w:rsid w:val="00E556B6"/>
    <w:rsid w:val="00E55919"/>
    <w:rsid w:val="00E56624"/>
    <w:rsid w:val="00E56738"/>
    <w:rsid w:val="00E60A70"/>
    <w:rsid w:val="00E61F43"/>
    <w:rsid w:val="00E6220C"/>
    <w:rsid w:val="00E62348"/>
    <w:rsid w:val="00E62BF5"/>
    <w:rsid w:val="00E62DF1"/>
    <w:rsid w:val="00E631C3"/>
    <w:rsid w:val="00E67EFD"/>
    <w:rsid w:val="00E70FBF"/>
    <w:rsid w:val="00E71CDA"/>
    <w:rsid w:val="00E724C4"/>
    <w:rsid w:val="00E7272C"/>
    <w:rsid w:val="00E72BFC"/>
    <w:rsid w:val="00E735B7"/>
    <w:rsid w:val="00E73F51"/>
    <w:rsid w:val="00E74660"/>
    <w:rsid w:val="00E75975"/>
    <w:rsid w:val="00E75B0D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4B5B"/>
    <w:rsid w:val="00E859C8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04DB"/>
    <w:rsid w:val="00EA0E68"/>
    <w:rsid w:val="00EA12E9"/>
    <w:rsid w:val="00EA12F0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41A"/>
    <w:rsid w:val="00EB64C9"/>
    <w:rsid w:val="00EB6845"/>
    <w:rsid w:val="00EB686A"/>
    <w:rsid w:val="00EB6CC0"/>
    <w:rsid w:val="00EB7735"/>
    <w:rsid w:val="00EB791A"/>
    <w:rsid w:val="00EB7EAC"/>
    <w:rsid w:val="00EC2769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788"/>
    <w:rsid w:val="00ED0862"/>
    <w:rsid w:val="00ED1714"/>
    <w:rsid w:val="00ED1EE9"/>
    <w:rsid w:val="00ED2415"/>
    <w:rsid w:val="00ED2BA3"/>
    <w:rsid w:val="00ED2CB9"/>
    <w:rsid w:val="00ED38C4"/>
    <w:rsid w:val="00ED3952"/>
    <w:rsid w:val="00ED4795"/>
    <w:rsid w:val="00ED4FC8"/>
    <w:rsid w:val="00ED55D8"/>
    <w:rsid w:val="00ED5914"/>
    <w:rsid w:val="00ED5E2B"/>
    <w:rsid w:val="00ED6F8F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304"/>
    <w:rsid w:val="00EE55B9"/>
    <w:rsid w:val="00EE5DCB"/>
    <w:rsid w:val="00EE6378"/>
    <w:rsid w:val="00EE6C7C"/>
    <w:rsid w:val="00EE7C8A"/>
    <w:rsid w:val="00EE7D56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5D"/>
    <w:rsid w:val="00F000E1"/>
    <w:rsid w:val="00F001BA"/>
    <w:rsid w:val="00F00307"/>
    <w:rsid w:val="00F01217"/>
    <w:rsid w:val="00F0160A"/>
    <w:rsid w:val="00F01636"/>
    <w:rsid w:val="00F01ACF"/>
    <w:rsid w:val="00F02D15"/>
    <w:rsid w:val="00F02D49"/>
    <w:rsid w:val="00F02DA4"/>
    <w:rsid w:val="00F03A33"/>
    <w:rsid w:val="00F0417A"/>
    <w:rsid w:val="00F04FF6"/>
    <w:rsid w:val="00F058F0"/>
    <w:rsid w:val="00F05FE8"/>
    <w:rsid w:val="00F060BB"/>
    <w:rsid w:val="00F0617C"/>
    <w:rsid w:val="00F0651E"/>
    <w:rsid w:val="00F076B0"/>
    <w:rsid w:val="00F07D9D"/>
    <w:rsid w:val="00F10130"/>
    <w:rsid w:val="00F108DA"/>
    <w:rsid w:val="00F12717"/>
    <w:rsid w:val="00F14926"/>
    <w:rsid w:val="00F1497C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18B3"/>
    <w:rsid w:val="00F33964"/>
    <w:rsid w:val="00F339AD"/>
    <w:rsid w:val="00F36BC4"/>
    <w:rsid w:val="00F37BC1"/>
    <w:rsid w:val="00F37EAB"/>
    <w:rsid w:val="00F401FE"/>
    <w:rsid w:val="00F40FD3"/>
    <w:rsid w:val="00F45432"/>
    <w:rsid w:val="00F45D64"/>
    <w:rsid w:val="00F46A34"/>
    <w:rsid w:val="00F50529"/>
    <w:rsid w:val="00F51173"/>
    <w:rsid w:val="00F535F1"/>
    <w:rsid w:val="00F54B70"/>
    <w:rsid w:val="00F54D26"/>
    <w:rsid w:val="00F55176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6783A"/>
    <w:rsid w:val="00F70A55"/>
    <w:rsid w:val="00F71D10"/>
    <w:rsid w:val="00F73408"/>
    <w:rsid w:val="00F74168"/>
    <w:rsid w:val="00F742FD"/>
    <w:rsid w:val="00F75257"/>
    <w:rsid w:val="00F752E5"/>
    <w:rsid w:val="00F75439"/>
    <w:rsid w:val="00F76521"/>
    <w:rsid w:val="00F76C74"/>
    <w:rsid w:val="00F76DCA"/>
    <w:rsid w:val="00F7779A"/>
    <w:rsid w:val="00F77C12"/>
    <w:rsid w:val="00F8038E"/>
    <w:rsid w:val="00F80CC3"/>
    <w:rsid w:val="00F8105B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6027"/>
    <w:rsid w:val="00F87499"/>
    <w:rsid w:val="00F87BB1"/>
    <w:rsid w:val="00F87D5F"/>
    <w:rsid w:val="00F94BD6"/>
    <w:rsid w:val="00F9582B"/>
    <w:rsid w:val="00F96072"/>
    <w:rsid w:val="00F967E4"/>
    <w:rsid w:val="00F96ACF"/>
    <w:rsid w:val="00F96B89"/>
    <w:rsid w:val="00FA16AC"/>
    <w:rsid w:val="00FA2A5C"/>
    <w:rsid w:val="00FA2D8C"/>
    <w:rsid w:val="00FA39CC"/>
    <w:rsid w:val="00FA42B2"/>
    <w:rsid w:val="00FA445E"/>
    <w:rsid w:val="00FA44AA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3C39"/>
    <w:rsid w:val="00FB49B9"/>
    <w:rsid w:val="00FB4BBB"/>
    <w:rsid w:val="00FB6628"/>
    <w:rsid w:val="00FB784C"/>
    <w:rsid w:val="00FC15C9"/>
    <w:rsid w:val="00FC2669"/>
    <w:rsid w:val="00FC2A8D"/>
    <w:rsid w:val="00FC2B04"/>
    <w:rsid w:val="00FC2D5F"/>
    <w:rsid w:val="00FC2FCE"/>
    <w:rsid w:val="00FC4D21"/>
    <w:rsid w:val="00FC5417"/>
    <w:rsid w:val="00FC564B"/>
    <w:rsid w:val="00FC5833"/>
    <w:rsid w:val="00FC5987"/>
    <w:rsid w:val="00FC6EF2"/>
    <w:rsid w:val="00FC7604"/>
    <w:rsid w:val="00FC7788"/>
    <w:rsid w:val="00FC7A37"/>
    <w:rsid w:val="00FD0ADD"/>
    <w:rsid w:val="00FD1114"/>
    <w:rsid w:val="00FD252F"/>
    <w:rsid w:val="00FD38FF"/>
    <w:rsid w:val="00FD3A4C"/>
    <w:rsid w:val="00FD3AB0"/>
    <w:rsid w:val="00FD4A70"/>
    <w:rsid w:val="00FD4EF4"/>
    <w:rsid w:val="00FD584B"/>
    <w:rsid w:val="00FD640D"/>
    <w:rsid w:val="00FD7154"/>
    <w:rsid w:val="00FD7774"/>
    <w:rsid w:val="00FD7A12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2F6A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069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BB329A-A778-43AA-828E-A0D9168425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7034</TotalTime>
  <Pages>5</Pages>
  <Words>815</Words>
  <Characters>4404</Characters>
  <Application>Microsoft Office Word</Application>
  <DocSecurity>0</DocSecurity>
  <Lines>36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5209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259</cp:revision>
  <cp:lastPrinted>2014-01-19T16:14:00Z</cp:lastPrinted>
  <dcterms:created xsi:type="dcterms:W3CDTF">2014-10-06T12:34:00Z</dcterms:created>
  <dcterms:modified xsi:type="dcterms:W3CDTF">2015-08-11T13:46:00Z</dcterms:modified>
</cp:coreProperties>
</file>