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0AE9CE01" wp14:editId="4690A820">
                <wp:simplePos x="0" y="0"/>
                <wp:positionH relativeFrom="column">
                  <wp:posOffset>630440</wp:posOffset>
                </wp:positionH>
                <wp:positionV relativeFrom="paragraph">
                  <wp:posOffset>6640640</wp:posOffset>
                </wp:positionV>
                <wp:extent cx="5365115" cy="724395"/>
                <wp:effectExtent l="0" t="0" r="0" b="0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7243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C4CD1" w:rsidRPr="00A2090E" w:rsidRDefault="00FC4CD1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 xml:space="preserve">Guia Rápido – </w:t>
                            </w:r>
                            <w:r w:rsidR="00D92B29">
                              <w:rPr>
                                <w:lang w:val="pt-BR"/>
                              </w:rPr>
                              <w:t>Relatório de Agendamentos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AE9CE01"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49.65pt;margin-top:522.9pt;width:422.45pt;height:57.0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" filled="f" stroked="f">
                <v:textbox>
                  <w:txbxContent>
                    <w:p w:rsidR="00FC4CD1" w:rsidRPr="00A2090E" w:rsidRDefault="00FC4CD1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 xml:space="preserve">Guia Rápido – </w:t>
                      </w:r>
                      <w:r w:rsidR="00D92B29">
                        <w:rPr>
                          <w:lang w:val="pt-BR"/>
                        </w:rPr>
                        <w:t>Relatório de Agendamentos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433042338"/>
      <w:r w:rsidRPr="00517D35">
        <w:t>Sumário</w:t>
      </w:r>
      <w:bookmarkStart w:id="1" w:name="_GoBack"/>
      <w:bookmarkEnd w:id="0"/>
      <w:bookmarkEnd w:id="1"/>
    </w:p>
    <w:p w:rsidR="008D1042" w:rsidRPr="008D1042" w:rsidRDefault="008D1042" w:rsidP="00B71428">
      <w:pPr>
        <w:pStyle w:val="Larcio"/>
      </w:pPr>
    </w:p>
    <w:p w:rsidR="00D836B6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433042338" w:history="1">
        <w:r w:rsidR="00D836B6" w:rsidRPr="002169A3">
          <w:rPr>
            <w:rStyle w:val="Hyperlink"/>
            <w:noProof/>
          </w:rPr>
          <w:t>Sumário</w:t>
        </w:r>
        <w:r w:rsidR="00D836B6">
          <w:rPr>
            <w:noProof/>
            <w:webHidden/>
          </w:rPr>
          <w:tab/>
        </w:r>
        <w:r w:rsidR="00D836B6">
          <w:rPr>
            <w:noProof/>
            <w:webHidden/>
          </w:rPr>
          <w:fldChar w:fldCharType="begin"/>
        </w:r>
        <w:r w:rsidR="00D836B6">
          <w:rPr>
            <w:noProof/>
            <w:webHidden/>
          </w:rPr>
          <w:instrText xml:space="preserve"> PAGEREF _Toc433042338 \h </w:instrText>
        </w:r>
        <w:r w:rsidR="00D836B6">
          <w:rPr>
            <w:noProof/>
            <w:webHidden/>
          </w:rPr>
        </w:r>
        <w:r w:rsidR="00D836B6">
          <w:rPr>
            <w:noProof/>
            <w:webHidden/>
          </w:rPr>
          <w:fldChar w:fldCharType="separate"/>
        </w:r>
        <w:r w:rsidR="00D836B6">
          <w:rPr>
            <w:noProof/>
            <w:webHidden/>
          </w:rPr>
          <w:t>2</w:t>
        </w:r>
        <w:r w:rsidR="00D836B6">
          <w:rPr>
            <w:noProof/>
            <w:webHidden/>
          </w:rPr>
          <w:fldChar w:fldCharType="end"/>
        </w:r>
      </w:hyperlink>
    </w:p>
    <w:p w:rsidR="00D836B6" w:rsidRDefault="00D836B6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33042339" w:history="1">
        <w:r w:rsidRPr="002169A3">
          <w:rPr>
            <w:rStyle w:val="Hyperlink"/>
            <w:noProof/>
          </w:rPr>
          <w:t>Guia Rápido – Relatório de Agendamentos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_Toc433042339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D836B6" w:rsidRDefault="00D836B6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433042340" w:history="1">
        <w:r w:rsidRPr="002169A3">
          <w:rPr>
            <w:rStyle w:val="Hyperlink"/>
            <w:rFonts w:ascii="Calibri" w:hAnsi="Calibri"/>
            <w:noProof/>
            <w:snapToGrid w:val="0"/>
            <w:w w:val="0"/>
            <w:lang w:eastAsia="pt-BR"/>
          </w:rPr>
          <w:t>1.1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2169A3">
          <w:rPr>
            <w:rStyle w:val="Hyperlink"/>
            <w:noProof/>
            <w:lang w:eastAsia="pt-BR"/>
          </w:rPr>
          <w:t>Relatório de Agendamentos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_Toc433042340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D836B6" w:rsidRDefault="00D836B6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33042341" w:history="1">
        <w:r w:rsidRPr="002169A3">
          <w:rPr>
            <w:rStyle w:val="Hyperlink"/>
          </w:rPr>
          <w:t>1.1.1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2169A3">
          <w:rPr>
            <w:rStyle w:val="Hyperlink"/>
          </w:rPr>
          <w:t>Relatório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_Toc433042341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B5562F" w:rsidRDefault="000F7DAB" w:rsidP="009A1D2B">
      <w:pPr>
        <w:pStyle w:val="Ttulo1"/>
        <w:rPr>
          <w:rFonts w:ascii="Calibri" w:hAnsi="Calibri"/>
        </w:rPr>
      </w:pPr>
      <w:r w:rsidRPr="00015839">
        <w:rPr>
          <w:rFonts w:ascii="Calibri" w:hAnsi="Calibri"/>
          <w:color w:val="518DD4"/>
        </w:rPr>
        <w:fldChar w:fldCharType="end"/>
      </w:r>
    </w:p>
    <w:p w:rsidR="00B5562F" w:rsidRPr="00B5562F" w:rsidRDefault="00B5562F" w:rsidP="00B5562F">
      <w:pPr>
        <w:rPr>
          <w:lang w:eastAsia="pt-BR"/>
        </w:rPr>
      </w:pPr>
    </w:p>
    <w:p w:rsidR="00B5562F" w:rsidRPr="00B5562F" w:rsidRDefault="00B5562F" w:rsidP="00B5562F">
      <w:pPr>
        <w:rPr>
          <w:lang w:eastAsia="pt-BR"/>
        </w:rPr>
      </w:pPr>
    </w:p>
    <w:p w:rsidR="00B5562F" w:rsidRPr="00B5562F" w:rsidRDefault="00B5562F" w:rsidP="00B5562F">
      <w:pPr>
        <w:rPr>
          <w:lang w:eastAsia="pt-BR"/>
        </w:rPr>
      </w:pPr>
    </w:p>
    <w:p w:rsidR="00B5562F" w:rsidRPr="00B5562F" w:rsidRDefault="00B5562F" w:rsidP="00B5562F">
      <w:pPr>
        <w:rPr>
          <w:lang w:eastAsia="pt-BR"/>
        </w:rPr>
      </w:pPr>
    </w:p>
    <w:p w:rsidR="00B5562F" w:rsidRPr="00B5562F" w:rsidRDefault="00B5562F" w:rsidP="00B5562F">
      <w:pPr>
        <w:rPr>
          <w:lang w:eastAsia="pt-BR"/>
        </w:rPr>
      </w:pPr>
    </w:p>
    <w:p w:rsidR="00B5562F" w:rsidRPr="00B5562F" w:rsidRDefault="00B5562F" w:rsidP="00B5562F">
      <w:pPr>
        <w:rPr>
          <w:lang w:eastAsia="pt-BR"/>
        </w:rPr>
      </w:pPr>
    </w:p>
    <w:p w:rsidR="00B5562F" w:rsidRPr="00B5562F" w:rsidRDefault="00B5562F" w:rsidP="00B5562F">
      <w:pPr>
        <w:rPr>
          <w:lang w:eastAsia="pt-BR"/>
        </w:rPr>
      </w:pPr>
    </w:p>
    <w:p w:rsidR="00B5562F" w:rsidRPr="00B5562F" w:rsidRDefault="00B5562F" w:rsidP="00B5562F">
      <w:pPr>
        <w:rPr>
          <w:lang w:eastAsia="pt-BR"/>
        </w:rPr>
      </w:pPr>
    </w:p>
    <w:p w:rsidR="00B5562F" w:rsidRPr="00B5562F" w:rsidRDefault="00B5562F" w:rsidP="00B5562F">
      <w:pPr>
        <w:rPr>
          <w:lang w:eastAsia="pt-BR"/>
        </w:rPr>
      </w:pPr>
    </w:p>
    <w:p w:rsidR="00B5562F" w:rsidRDefault="00B5562F" w:rsidP="009A1D2B">
      <w:pPr>
        <w:pStyle w:val="Ttulo1"/>
      </w:pPr>
    </w:p>
    <w:p w:rsidR="00B5562F" w:rsidRDefault="00B5562F" w:rsidP="00B5562F">
      <w:pPr>
        <w:pStyle w:val="Ttulo1"/>
        <w:tabs>
          <w:tab w:val="left" w:pos="9276"/>
        </w:tabs>
        <w:jc w:val="left"/>
      </w:pPr>
      <w:r>
        <w:tab/>
      </w:r>
    </w:p>
    <w:p w:rsidR="009A1D2B" w:rsidRDefault="000839FD" w:rsidP="009A1D2B">
      <w:pPr>
        <w:pStyle w:val="Ttulo1"/>
      </w:pPr>
      <w:r w:rsidRPr="00B5562F">
        <w:br w:type="page"/>
      </w:r>
      <w:bookmarkStart w:id="2" w:name="_Toc433042339"/>
      <w:r w:rsidR="009A1D2B">
        <w:lastRenderedPageBreak/>
        <w:t xml:space="preserve">Guia Rápido – </w:t>
      </w:r>
      <w:r w:rsidR="00D92B29">
        <w:t>Relatório de Agendamentos</w:t>
      </w:r>
      <w:bookmarkEnd w:id="2"/>
    </w:p>
    <w:p w:rsidR="001E0FCA" w:rsidRDefault="001E0FCA" w:rsidP="00ED096C">
      <w:pPr>
        <w:pStyle w:val="ParagrafoManual"/>
        <w:rPr>
          <w:lang w:eastAsia="pt-BR"/>
        </w:rPr>
      </w:pPr>
    </w:p>
    <w:p w:rsidR="00777D00" w:rsidRPr="00D92B29" w:rsidRDefault="000128E7" w:rsidP="00F02A9B">
      <w:pPr>
        <w:pStyle w:val="ParagrafoManual"/>
        <w:rPr>
          <w:lang w:eastAsia="pt-BR"/>
        </w:rPr>
      </w:pPr>
      <w:r>
        <w:rPr>
          <w:lang w:eastAsia="pt-BR"/>
        </w:rPr>
        <w:t>O recurso de “</w:t>
      </w:r>
      <w:r w:rsidR="00D92B29">
        <w:rPr>
          <w:b/>
          <w:lang w:eastAsia="pt-BR"/>
        </w:rPr>
        <w:t>Relatório de Agendamentos</w:t>
      </w:r>
      <w:r>
        <w:rPr>
          <w:lang w:eastAsia="pt-BR"/>
        </w:rPr>
        <w:t xml:space="preserve">” </w:t>
      </w:r>
      <w:r w:rsidR="0096577B">
        <w:rPr>
          <w:lang w:eastAsia="pt-BR"/>
        </w:rPr>
        <w:t>está</w:t>
      </w:r>
      <w:r>
        <w:rPr>
          <w:lang w:eastAsia="pt-BR"/>
        </w:rPr>
        <w:t xml:space="preserve"> dispo</w:t>
      </w:r>
      <w:r w:rsidR="001D32D0">
        <w:rPr>
          <w:lang w:eastAsia="pt-BR"/>
        </w:rPr>
        <w:t xml:space="preserve">nível </w:t>
      </w:r>
      <w:r w:rsidR="00D92B29">
        <w:rPr>
          <w:lang w:eastAsia="pt-BR"/>
        </w:rPr>
        <w:t>a partir da versão 12.1.7.</w:t>
      </w:r>
      <w:r w:rsidR="001D32D0">
        <w:rPr>
          <w:lang w:eastAsia="pt-BR"/>
        </w:rPr>
        <w:t>00</w:t>
      </w:r>
      <w:r>
        <w:rPr>
          <w:lang w:eastAsia="pt-BR"/>
        </w:rPr>
        <w:t xml:space="preserve"> do produto TOTVS Série 1 Saúde (Personal Med). </w:t>
      </w:r>
      <w:r w:rsidR="001D32D0">
        <w:rPr>
          <w:lang w:eastAsia="pt-BR"/>
        </w:rPr>
        <w:t xml:space="preserve">Este recurso possibilita a </w:t>
      </w:r>
      <w:r w:rsidR="00D92B29">
        <w:rPr>
          <w:lang w:eastAsia="pt-BR"/>
        </w:rPr>
        <w:t xml:space="preserve">emissão dos agendamentos juntamente com os </w:t>
      </w:r>
      <w:r w:rsidR="00D92B29">
        <w:rPr>
          <w:b/>
          <w:lang w:eastAsia="pt-BR"/>
        </w:rPr>
        <w:t>prontos atendimentos</w:t>
      </w:r>
      <w:r w:rsidR="00D92B29">
        <w:rPr>
          <w:lang w:eastAsia="pt-BR"/>
        </w:rPr>
        <w:t>.</w:t>
      </w:r>
    </w:p>
    <w:p w:rsidR="00132269" w:rsidRDefault="00D92B29" w:rsidP="00411EE2">
      <w:pPr>
        <w:pStyle w:val="Ttulo2"/>
        <w:ind w:left="1145" w:hanging="578"/>
        <w:rPr>
          <w:lang w:eastAsia="pt-BR"/>
        </w:rPr>
      </w:pPr>
      <w:bookmarkStart w:id="3" w:name="_Toc433042340"/>
      <w:r>
        <w:rPr>
          <w:lang w:eastAsia="pt-BR"/>
        </w:rPr>
        <w:t>Relatório de Agendamentos</w:t>
      </w:r>
      <w:bookmarkEnd w:id="3"/>
    </w:p>
    <w:p w:rsidR="00411EE2" w:rsidRDefault="00562C08" w:rsidP="001D79F4">
      <w:pPr>
        <w:pStyle w:val="ParagrafoManual"/>
      </w:pPr>
      <w:r>
        <w:t>Acesse o produto TOTVS Série 1 Saúde (Personal Med) com um usuário que possui permissões de administrador.</w:t>
      </w:r>
    </w:p>
    <w:p w:rsidR="006B6D70" w:rsidRDefault="00D92B29" w:rsidP="001D79F4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58240" behindDoc="0" locked="0" layoutInCell="1" allowOverlap="1" wp14:anchorId="21679377" wp14:editId="1D90FAA6">
            <wp:simplePos x="0" y="0"/>
            <wp:positionH relativeFrom="margin">
              <wp:align>center</wp:align>
            </wp:positionH>
            <wp:positionV relativeFrom="paragraph">
              <wp:posOffset>157007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" name="Imagem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01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B6D70" w:rsidRPr="006B6D70" w:rsidRDefault="006B6D70" w:rsidP="006B6D70"/>
    <w:p w:rsidR="006B6D70" w:rsidRPr="006B6D70" w:rsidRDefault="006B6D70" w:rsidP="006B6D70"/>
    <w:p w:rsidR="006B6D70" w:rsidRPr="006B6D70" w:rsidRDefault="006B6D70" w:rsidP="006B6D70"/>
    <w:p w:rsidR="006B6D70" w:rsidRPr="006B6D70" w:rsidRDefault="006B6D70" w:rsidP="006B6D70"/>
    <w:p w:rsidR="006B6D70" w:rsidRPr="006B6D70" w:rsidRDefault="006B6D70" w:rsidP="006B6D70"/>
    <w:p w:rsidR="006B6D70" w:rsidRPr="006B6D70" w:rsidRDefault="006B6D70" w:rsidP="006B6D70"/>
    <w:p w:rsidR="006B6D70" w:rsidRPr="006B6D70" w:rsidRDefault="006B6D70" w:rsidP="006B6D70"/>
    <w:p w:rsidR="006B6D70" w:rsidRPr="006B6D70" w:rsidRDefault="006B6D70" w:rsidP="006B6D70"/>
    <w:p w:rsidR="006B6D70" w:rsidRPr="006B6D70" w:rsidRDefault="006B6D70" w:rsidP="006B6D70"/>
    <w:p w:rsidR="006B6D70" w:rsidRPr="006B6D70" w:rsidRDefault="006B6D70" w:rsidP="006B6D70"/>
    <w:p w:rsidR="006B6D70" w:rsidRPr="006B6D70" w:rsidRDefault="006B6D70" w:rsidP="006B6D70"/>
    <w:p w:rsidR="006B6D70" w:rsidRPr="006B6D70" w:rsidRDefault="006B6D70" w:rsidP="006B6D70"/>
    <w:p w:rsidR="006B6D70" w:rsidRPr="006B6D70" w:rsidRDefault="006B6D70" w:rsidP="006B6D70"/>
    <w:p w:rsidR="006B6D70" w:rsidRPr="006B6D70" w:rsidRDefault="006B6D70" w:rsidP="006B6D70"/>
    <w:p w:rsidR="006B6D70" w:rsidRPr="006B6D70" w:rsidRDefault="006B6D70" w:rsidP="006B6D70"/>
    <w:p w:rsidR="006B6D70" w:rsidRPr="006B6D70" w:rsidRDefault="006B6D70" w:rsidP="006B6D70"/>
    <w:p w:rsidR="006B6D70" w:rsidRPr="006B6D70" w:rsidRDefault="006B6D70" w:rsidP="006B6D70"/>
    <w:p w:rsidR="006B6D70" w:rsidRPr="006B6D70" w:rsidRDefault="006B6D70" w:rsidP="006B6D70"/>
    <w:p w:rsidR="006B6D70" w:rsidRPr="006B6D70" w:rsidRDefault="006B6D70" w:rsidP="006B6D70"/>
    <w:p w:rsidR="006B6D70" w:rsidRPr="006B6D70" w:rsidRDefault="006B6D70" w:rsidP="006B6D70"/>
    <w:p w:rsidR="006B6D70" w:rsidRDefault="006B6D70" w:rsidP="006B6D70"/>
    <w:p w:rsidR="00B531AC" w:rsidRDefault="00B531AC" w:rsidP="006B6D70">
      <w:pPr>
        <w:pStyle w:val="ParagrafoManual"/>
      </w:pPr>
    </w:p>
    <w:p w:rsidR="006B6D70" w:rsidRDefault="006B6D70" w:rsidP="006B6D70">
      <w:pPr>
        <w:pStyle w:val="ParagrafoManual"/>
      </w:pPr>
      <w:r>
        <w:t>Após acesse o módulo “</w:t>
      </w:r>
      <w:r>
        <w:rPr>
          <w:b/>
        </w:rPr>
        <w:t>Agenda</w:t>
      </w:r>
      <w:r>
        <w:t>”.</w:t>
      </w:r>
    </w:p>
    <w:p w:rsidR="006B6D70" w:rsidRDefault="006B6D70" w:rsidP="006B6D70">
      <w:pPr>
        <w:pStyle w:val="ParagrafoManual"/>
      </w:pPr>
    </w:p>
    <w:p w:rsidR="006B6D70" w:rsidRPr="006B6D70" w:rsidRDefault="00D6202B" w:rsidP="006B6D70">
      <w:r>
        <w:rPr>
          <w:noProof/>
          <w:lang w:eastAsia="pt-BR"/>
        </w:rPr>
        <w:drawing>
          <wp:anchor distT="0" distB="0" distL="114300" distR="114300" simplePos="0" relativeHeight="251659264" behindDoc="0" locked="0" layoutInCell="1" allowOverlap="1" wp14:anchorId="3A21C8E4" wp14:editId="3D24AE64">
            <wp:simplePos x="0" y="0"/>
            <wp:positionH relativeFrom="margin">
              <wp:align>center</wp:align>
            </wp:positionH>
            <wp:positionV relativeFrom="paragraph">
              <wp:posOffset>62052</wp:posOffset>
            </wp:positionV>
            <wp:extent cx="1351280" cy="2647315"/>
            <wp:effectExtent l="152400" t="152400" r="363220" b="362585"/>
            <wp:wrapThrough wrapText="bothSides">
              <wp:wrapPolygon edited="0">
                <wp:start x="1218" y="-1243"/>
                <wp:lineTo x="-2436" y="-933"/>
                <wp:lineTo x="-2436" y="22227"/>
                <wp:lineTo x="914" y="23937"/>
                <wp:lineTo x="2132" y="24403"/>
                <wp:lineTo x="22534" y="24403"/>
                <wp:lineTo x="24056" y="23937"/>
                <wp:lineTo x="27102" y="21605"/>
                <wp:lineTo x="27102" y="1554"/>
                <wp:lineTo x="23447" y="-777"/>
                <wp:lineTo x="23143" y="-1243"/>
                <wp:lineTo x="1218" y="-1243"/>
              </wp:wrapPolygon>
            </wp:wrapThrough>
            <wp:docPr id="11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02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51280" cy="264731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B6D70" w:rsidRPr="006B6D70" w:rsidRDefault="006B6D70" w:rsidP="006B6D70"/>
    <w:p w:rsidR="006B6D70" w:rsidRPr="006B6D70" w:rsidRDefault="006B6D70" w:rsidP="006B6D70"/>
    <w:p w:rsidR="006B6D70" w:rsidRPr="006B6D70" w:rsidRDefault="006B6D70" w:rsidP="006B6D70"/>
    <w:p w:rsidR="006B6D70" w:rsidRPr="006B6D70" w:rsidRDefault="006B6D70" w:rsidP="006B6D70"/>
    <w:p w:rsidR="006B6D70" w:rsidRPr="006B6D70" w:rsidRDefault="006B6D70" w:rsidP="006B6D70"/>
    <w:p w:rsidR="006B6D70" w:rsidRPr="006B6D70" w:rsidRDefault="006B6D70" w:rsidP="006B6D70"/>
    <w:p w:rsidR="006B6D70" w:rsidRPr="006B6D70" w:rsidRDefault="006B6D70" w:rsidP="006B6D70"/>
    <w:p w:rsidR="006B6D70" w:rsidRPr="006B6D70" w:rsidRDefault="006B6D70" w:rsidP="006B6D70"/>
    <w:p w:rsidR="006B6D70" w:rsidRPr="006B6D70" w:rsidRDefault="006B6D70" w:rsidP="006B6D70"/>
    <w:p w:rsidR="006B6D70" w:rsidRPr="006B6D70" w:rsidRDefault="006B6D70" w:rsidP="006B6D70"/>
    <w:p w:rsidR="006B6D70" w:rsidRPr="006B6D70" w:rsidRDefault="006B6D70" w:rsidP="006B6D70"/>
    <w:p w:rsidR="006B6D70" w:rsidRPr="006B6D70" w:rsidRDefault="006B6D70" w:rsidP="006B6D70"/>
    <w:p w:rsidR="006B6D70" w:rsidRPr="006B6D70" w:rsidRDefault="006B6D70" w:rsidP="006B6D70"/>
    <w:p w:rsidR="006B6D70" w:rsidRPr="006B6D70" w:rsidRDefault="006B6D70" w:rsidP="006B6D70"/>
    <w:p w:rsidR="006B6D70" w:rsidRPr="006B6D70" w:rsidRDefault="006B6D70" w:rsidP="006B6D70"/>
    <w:p w:rsidR="006B6D70" w:rsidRPr="006B6D70" w:rsidRDefault="006B6D70" w:rsidP="006B6D70"/>
    <w:p w:rsidR="006B6D70" w:rsidRDefault="006B6D70" w:rsidP="006B6D70"/>
    <w:p w:rsidR="006B6D70" w:rsidRDefault="006B6D70" w:rsidP="006B6D70"/>
    <w:p w:rsidR="006B6D70" w:rsidRDefault="00D6202B" w:rsidP="00D6202B">
      <w:pPr>
        <w:pStyle w:val="ParagrafoManual"/>
      </w:pPr>
      <w:r>
        <w:lastRenderedPageBreak/>
        <w:t>No módulo “</w:t>
      </w:r>
      <w:r>
        <w:rPr>
          <w:b/>
        </w:rPr>
        <w:t>Agenda</w:t>
      </w:r>
      <w:r>
        <w:t>”</w:t>
      </w:r>
      <w:r w:rsidR="00AC296F">
        <w:t xml:space="preserve"> acesse o menu “</w:t>
      </w:r>
      <w:r w:rsidR="00AC296F">
        <w:rPr>
          <w:b/>
        </w:rPr>
        <w:t>Agenda</w:t>
      </w:r>
      <w:r w:rsidR="00AC296F">
        <w:t>” e selecione a opção “</w:t>
      </w:r>
      <w:r w:rsidR="00AC296F">
        <w:rPr>
          <w:b/>
        </w:rPr>
        <w:t>Abrir Agenda</w:t>
      </w:r>
      <w:r w:rsidR="00AC296F">
        <w:t>”.</w:t>
      </w:r>
    </w:p>
    <w:p w:rsidR="00B34A48" w:rsidRDefault="00AC296F" w:rsidP="00D6202B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0288" behindDoc="0" locked="0" layoutInCell="1" allowOverlap="1" wp14:anchorId="6AA2E771" wp14:editId="0695BF95">
            <wp:simplePos x="0" y="0"/>
            <wp:positionH relativeFrom="margin">
              <wp:align>center</wp:align>
            </wp:positionH>
            <wp:positionV relativeFrom="paragraph">
              <wp:posOffset>208369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2" name="Imagem 1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03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34A48" w:rsidRPr="00B34A48" w:rsidRDefault="00B34A48" w:rsidP="00B34A48"/>
    <w:p w:rsidR="00B34A48" w:rsidRPr="00B34A48" w:rsidRDefault="00B34A48" w:rsidP="00B34A48"/>
    <w:p w:rsidR="00B34A48" w:rsidRPr="00B34A48" w:rsidRDefault="00B34A48" w:rsidP="00B34A48"/>
    <w:p w:rsidR="00B34A48" w:rsidRPr="00B34A48" w:rsidRDefault="00B34A48" w:rsidP="00B34A48"/>
    <w:p w:rsidR="00B34A48" w:rsidRPr="00B34A48" w:rsidRDefault="00B34A48" w:rsidP="00B34A48"/>
    <w:p w:rsidR="00B34A48" w:rsidRPr="00B34A48" w:rsidRDefault="00B34A48" w:rsidP="00B34A48"/>
    <w:p w:rsidR="00B34A48" w:rsidRPr="00B34A48" w:rsidRDefault="00B34A48" w:rsidP="00B34A48"/>
    <w:p w:rsidR="00B34A48" w:rsidRPr="00B34A48" w:rsidRDefault="00B34A48" w:rsidP="00B34A48"/>
    <w:p w:rsidR="00B34A48" w:rsidRPr="00B34A48" w:rsidRDefault="00B34A48" w:rsidP="00B34A48"/>
    <w:p w:rsidR="00B34A48" w:rsidRPr="00B34A48" w:rsidRDefault="00B34A48" w:rsidP="00B34A48"/>
    <w:p w:rsidR="00B34A48" w:rsidRPr="00B34A48" w:rsidRDefault="00B34A48" w:rsidP="00B34A48"/>
    <w:p w:rsidR="00B34A48" w:rsidRPr="00B34A48" w:rsidRDefault="00B34A48" w:rsidP="00B34A48"/>
    <w:p w:rsidR="00B34A48" w:rsidRPr="00B34A48" w:rsidRDefault="00B34A48" w:rsidP="00B34A48"/>
    <w:p w:rsidR="00B34A48" w:rsidRPr="00B34A48" w:rsidRDefault="00B34A48" w:rsidP="00B34A48"/>
    <w:p w:rsidR="00B34A48" w:rsidRPr="00B34A48" w:rsidRDefault="00B34A48" w:rsidP="00B34A48"/>
    <w:p w:rsidR="00B34A48" w:rsidRPr="00B34A48" w:rsidRDefault="00B34A48" w:rsidP="00B34A48"/>
    <w:p w:rsidR="00B34A48" w:rsidRPr="00B34A48" w:rsidRDefault="00B34A48" w:rsidP="00B34A48"/>
    <w:p w:rsidR="00B34A48" w:rsidRPr="00B34A48" w:rsidRDefault="00B34A48" w:rsidP="00B34A48"/>
    <w:p w:rsidR="00B34A48" w:rsidRPr="00B34A48" w:rsidRDefault="00B34A48" w:rsidP="00B34A48"/>
    <w:p w:rsidR="00B34A48" w:rsidRPr="00B34A48" w:rsidRDefault="00B34A48" w:rsidP="00B34A48"/>
    <w:p w:rsidR="00B34A48" w:rsidRDefault="00B34A48" w:rsidP="00B34A48"/>
    <w:p w:rsidR="00AC296F" w:rsidRDefault="00AC296F" w:rsidP="00B34A48">
      <w:pPr>
        <w:pStyle w:val="ParagrafoManual"/>
      </w:pPr>
    </w:p>
    <w:p w:rsidR="00B34A48" w:rsidRDefault="00B34A48" w:rsidP="00B34A48">
      <w:pPr>
        <w:pStyle w:val="ParagrafoManual"/>
      </w:pPr>
      <w:r>
        <w:t>Na agenda é possível visualizar que possuímos um agendamento e um pronto atendimento.</w:t>
      </w:r>
    </w:p>
    <w:p w:rsidR="00B34A48" w:rsidRDefault="00B34A48" w:rsidP="00B34A48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1312" behindDoc="0" locked="0" layoutInCell="1" allowOverlap="1" wp14:anchorId="20A557C7" wp14:editId="022542B7">
            <wp:simplePos x="0" y="0"/>
            <wp:positionH relativeFrom="margin">
              <wp:align>center</wp:align>
            </wp:positionH>
            <wp:positionV relativeFrom="paragraph">
              <wp:posOffset>233916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3" name="Imagem 1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04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34A48" w:rsidRPr="00B34A48" w:rsidRDefault="00B34A48" w:rsidP="00B34A48"/>
    <w:p w:rsidR="00B34A48" w:rsidRPr="00B34A48" w:rsidRDefault="00B34A48" w:rsidP="00B34A48"/>
    <w:p w:rsidR="00B34A48" w:rsidRPr="00B34A48" w:rsidRDefault="00B34A48" w:rsidP="00B34A48"/>
    <w:p w:rsidR="00B34A48" w:rsidRPr="00B34A48" w:rsidRDefault="00B34A48" w:rsidP="00B34A48"/>
    <w:p w:rsidR="00B34A48" w:rsidRPr="00B34A48" w:rsidRDefault="00B34A48" w:rsidP="00B34A48"/>
    <w:p w:rsidR="00B34A48" w:rsidRPr="00B34A48" w:rsidRDefault="00B34A48" w:rsidP="00B34A48"/>
    <w:p w:rsidR="00B34A48" w:rsidRPr="00B34A48" w:rsidRDefault="00B34A48" w:rsidP="00B34A48"/>
    <w:p w:rsidR="00B34A48" w:rsidRPr="00B34A48" w:rsidRDefault="00B34A48" w:rsidP="00B34A48"/>
    <w:p w:rsidR="00B34A48" w:rsidRPr="00B34A48" w:rsidRDefault="00B34A48" w:rsidP="00B34A48"/>
    <w:p w:rsidR="00B34A48" w:rsidRPr="00B34A48" w:rsidRDefault="00B34A48" w:rsidP="00B34A48"/>
    <w:p w:rsidR="00B34A48" w:rsidRPr="00B34A48" w:rsidRDefault="00B34A48" w:rsidP="00B34A48"/>
    <w:p w:rsidR="00B34A48" w:rsidRPr="00B34A48" w:rsidRDefault="00B34A48" w:rsidP="00B34A48"/>
    <w:p w:rsidR="00B34A48" w:rsidRPr="00B34A48" w:rsidRDefault="00B34A48" w:rsidP="00B34A48"/>
    <w:p w:rsidR="00B34A48" w:rsidRPr="00B34A48" w:rsidRDefault="00B34A48" w:rsidP="00B34A48"/>
    <w:p w:rsidR="00B34A48" w:rsidRPr="00B34A48" w:rsidRDefault="00B34A48" w:rsidP="00B34A48"/>
    <w:p w:rsidR="00B34A48" w:rsidRPr="00B34A48" w:rsidRDefault="00B34A48" w:rsidP="00B34A48"/>
    <w:p w:rsidR="00B34A48" w:rsidRPr="00B34A48" w:rsidRDefault="00B34A48" w:rsidP="00B34A48"/>
    <w:p w:rsidR="00B34A48" w:rsidRPr="00B34A48" w:rsidRDefault="00B34A48" w:rsidP="00B34A48"/>
    <w:p w:rsidR="00B34A48" w:rsidRPr="00B34A48" w:rsidRDefault="00B34A48" w:rsidP="00B34A48"/>
    <w:p w:rsidR="00B34A48" w:rsidRPr="00B34A48" w:rsidRDefault="00B34A48" w:rsidP="00B34A48"/>
    <w:p w:rsidR="00B34A48" w:rsidRPr="00B34A48" w:rsidRDefault="00B34A48" w:rsidP="00B34A48"/>
    <w:p w:rsidR="00B34A48" w:rsidRPr="00B34A48" w:rsidRDefault="00B34A48" w:rsidP="00B34A48"/>
    <w:p w:rsidR="00B34A48" w:rsidRPr="00B34A48" w:rsidRDefault="00B34A48" w:rsidP="00B34A48"/>
    <w:p w:rsidR="00B34A48" w:rsidRPr="00B34A48" w:rsidRDefault="00B34A48" w:rsidP="00B34A48"/>
    <w:p w:rsidR="00B34A48" w:rsidRPr="00B34A48" w:rsidRDefault="00B34A48" w:rsidP="00B34A48"/>
    <w:p w:rsidR="00B34A48" w:rsidRDefault="00B34A48" w:rsidP="00B34A48">
      <w:pPr>
        <w:jc w:val="right"/>
      </w:pPr>
    </w:p>
    <w:p w:rsidR="00B34A48" w:rsidRDefault="00B34A48" w:rsidP="00B34A48">
      <w:pPr>
        <w:jc w:val="right"/>
      </w:pPr>
    </w:p>
    <w:p w:rsidR="00B34A48" w:rsidRDefault="00B34A48" w:rsidP="00B34A48">
      <w:pPr>
        <w:pStyle w:val="Ttulo3"/>
      </w:pPr>
      <w:bookmarkStart w:id="4" w:name="_Toc433042341"/>
      <w:r>
        <w:lastRenderedPageBreak/>
        <w:t>Relatório</w:t>
      </w:r>
      <w:bookmarkEnd w:id="4"/>
    </w:p>
    <w:p w:rsidR="00B34A48" w:rsidRDefault="00B34A48" w:rsidP="00B34A48">
      <w:pPr>
        <w:pStyle w:val="ParagrafoManual"/>
      </w:pPr>
      <w:r>
        <w:t>Para emissão do relatório você</w:t>
      </w:r>
      <w:r w:rsidR="00AA608D">
        <w:t xml:space="preserve"> deve acessar o menu “</w:t>
      </w:r>
      <w:r w:rsidR="00AA608D">
        <w:rPr>
          <w:b/>
        </w:rPr>
        <w:t>Agenda</w:t>
      </w:r>
      <w:r w:rsidR="00AA608D">
        <w:t>” e após selecionar a opção “</w:t>
      </w:r>
      <w:r w:rsidR="00AA608D">
        <w:rPr>
          <w:b/>
        </w:rPr>
        <w:t>Relatórios</w:t>
      </w:r>
      <w:r w:rsidR="00AA608D">
        <w:t>”.</w:t>
      </w:r>
    </w:p>
    <w:p w:rsidR="00AA608D" w:rsidRDefault="00AA608D" w:rsidP="00B34A48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2336" behindDoc="0" locked="0" layoutInCell="1" allowOverlap="1" wp14:anchorId="17E47100" wp14:editId="31CFC652">
            <wp:simplePos x="0" y="0"/>
            <wp:positionH relativeFrom="margin">
              <wp:align>center</wp:align>
            </wp:positionH>
            <wp:positionV relativeFrom="paragraph">
              <wp:posOffset>187576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4" name="Imagem 1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05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A608D" w:rsidRPr="00AA608D" w:rsidRDefault="00AA608D" w:rsidP="00AA608D"/>
    <w:p w:rsidR="00AA608D" w:rsidRPr="00AA608D" w:rsidRDefault="00AA608D" w:rsidP="00AA608D"/>
    <w:p w:rsidR="00AA608D" w:rsidRPr="00AA608D" w:rsidRDefault="00AA608D" w:rsidP="00AA608D"/>
    <w:p w:rsidR="00AA608D" w:rsidRPr="00AA608D" w:rsidRDefault="00AA608D" w:rsidP="00AA608D"/>
    <w:p w:rsidR="00AA608D" w:rsidRPr="00AA608D" w:rsidRDefault="00AA608D" w:rsidP="00AA608D"/>
    <w:p w:rsidR="00AA608D" w:rsidRPr="00AA608D" w:rsidRDefault="00AA608D" w:rsidP="00AA608D"/>
    <w:p w:rsidR="00AA608D" w:rsidRPr="00AA608D" w:rsidRDefault="00AA608D" w:rsidP="00AA608D"/>
    <w:p w:rsidR="00AA608D" w:rsidRPr="00AA608D" w:rsidRDefault="00AA608D" w:rsidP="00AA608D"/>
    <w:p w:rsidR="00AA608D" w:rsidRPr="00AA608D" w:rsidRDefault="00AA608D" w:rsidP="00AA608D"/>
    <w:p w:rsidR="00AA608D" w:rsidRPr="00AA608D" w:rsidRDefault="00AA608D" w:rsidP="00AA608D"/>
    <w:p w:rsidR="00AA608D" w:rsidRPr="00AA608D" w:rsidRDefault="00AA608D" w:rsidP="00AA608D"/>
    <w:p w:rsidR="00AA608D" w:rsidRPr="00AA608D" w:rsidRDefault="00AA608D" w:rsidP="00AA608D"/>
    <w:p w:rsidR="00AA608D" w:rsidRPr="00AA608D" w:rsidRDefault="00AA608D" w:rsidP="00AA608D"/>
    <w:p w:rsidR="00AA608D" w:rsidRPr="00AA608D" w:rsidRDefault="00AA608D" w:rsidP="00AA608D"/>
    <w:p w:rsidR="00AA608D" w:rsidRPr="00AA608D" w:rsidRDefault="00AA608D" w:rsidP="00AA608D"/>
    <w:p w:rsidR="00AA608D" w:rsidRPr="00AA608D" w:rsidRDefault="00AA608D" w:rsidP="00AA608D"/>
    <w:p w:rsidR="00AA608D" w:rsidRPr="00AA608D" w:rsidRDefault="00AA608D" w:rsidP="00AA608D"/>
    <w:p w:rsidR="00AA608D" w:rsidRPr="00AA608D" w:rsidRDefault="00AA608D" w:rsidP="00AA608D"/>
    <w:p w:rsidR="00AA608D" w:rsidRPr="00AA608D" w:rsidRDefault="00AA608D" w:rsidP="00AA608D"/>
    <w:p w:rsidR="00AA608D" w:rsidRPr="00AA608D" w:rsidRDefault="00AA608D" w:rsidP="00AA608D"/>
    <w:p w:rsidR="00AA608D" w:rsidRPr="00AA608D" w:rsidRDefault="00AA608D" w:rsidP="00AA608D"/>
    <w:p w:rsidR="00AA608D" w:rsidRPr="00AA608D" w:rsidRDefault="00AA608D" w:rsidP="00AA608D"/>
    <w:p w:rsidR="00AA608D" w:rsidRDefault="00AA608D" w:rsidP="00AA608D">
      <w:pPr>
        <w:pStyle w:val="ParagrafoManual"/>
      </w:pPr>
      <w:r>
        <w:tab/>
      </w:r>
      <w:r w:rsidR="0037206D">
        <w:t>Com isto irá abrir a tela abaixo onde você pode selecionar o relatório desejado.</w:t>
      </w:r>
    </w:p>
    <w:p w:rsidR="0037206D" w:rsidRDefault="0037206D" w:rsidP="00AA608D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3360" behindDoc="0" locked="0" layoutInCell="1" allowOverlap="1" wp14:anchorId="2625F0C9" wp14:editId="18930C63">
            <wp:simplePos x="0" y="0"/>
            <wp:positionH relativeFrom="margin">
              <wp:align>center</wp:align>
            </wp:positionH>
            <wp:positionV relativeFrom="paragraph">
              <wp:posOffset>247561</wp:posOffset>
            </wp:positionV>
            <wp:extent cx="3600953" cy="3572374"/>
            <wp:effectExtent l="152400" t="152400" r="361950" b="371475"/>
            <wp:wrapThrough wrapText="bothSides">
              <wp:wrapPolygon edited="0">
                <wp:start x="457" y="-922"/>
                <wp:lineTo x="-914" y="-691"/>
                <wp:lineTo x="-914" y="22118"/>
                <wp:lineTo x="0" y="23270"/>
                <wp:lineTo x="800" y="23731"/>
                <wp:lineTo x="21943" y="23731"/>
                <wp:lineTo x="22743" y="23270"/>
                <wp:lineTo x="23657" y="21542"/>
                <wp:lineTo x="23657" y="1152"/>
                <wp:lineTo x="22286" y="-576"/>
                <wp:lineTo x="22171" y="-922"/>
                <wp:lineTo x="457" y="-922"/>
              </wp:wrapPolygon>
            </wp:wrapThrough>
            <wp:docPr id="15" name="Imagem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06.pn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00953" cy="3572374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7206D" w:rsidRPr="0037206D" w:rsidRDefault="0037206D" w:rsidP="0037206D"/>
    <w:p w:rsidR="0037206D" w:rsidRPr="0037206D" w:rsidRDefault="0037206D" w:rsidP="0037206D"/>
    <w:p w:rsidR="0037206D" w:rsidRPr="0037206D" w:rsidRDefault="0037206D" w:rsidP="0037206D"/>
    <w:p w:rsidR="0037206D" w:rsidRPr="0037206D" w:rsidRDefault="0037206D" w:rsidP="0037206D"/>
    <w:p w:rsidR="0037206D" w:rsidRPr="0037206D" w:rsidRDefault="0037206D" w:rsidP="0037206D"/>
    <w:p w:rsidR="0037206D" w:rsidRPr="0037206D" w:rsidRDefault="0037206D" w:rsidP="0037206D"/>
    <w:p w:rsidR="0037206D" w:rsidRPr="0037206D" w:rsidRDefault="0037206D" w:rsidP="0037206D"/>
    <w:p w:rsidR="0037206D" w:rsidRPr="0037206D" w:rsidRDefault="0037206D" w:rsidP="0037206D"/>
    <w:p w:rsidR="0037206D" w:rsidRPr="0037206D" w:rsidRDefault="0037206D" w:rsidP="0037206D"/>
    <w:p w:rsidR="0037206D" w:rsidRPr="0037206D" w:rsidRDefault="0037206D" w:rsidP="0037206D"/>
    <w:p w:rsidR="0037206D" w:rsidRPr="0037206D" w:rsidRDefault="0037206D" w:rsidP="0037206D"/>
    <w:p w:rsidR="0037206D" w:rsidRPr="0037206D" w:rsidRDefault="0037206D" w:rsidP="0037206D"/>
    <w:p w:rsidR="0037206D" w:rsidRPr="0037206D" w:rsidRDefault="0037206D" w:rsidP="0037206D"/>
    <w:p w:rsidR="0037206D" w:rsidRPr="0037206D" w:rsidRDefault="0037206D" w:rsidP="0037206D"/>
    <w:p w:rsidR="0037206D" w:rsidRPr="0037206D" w:rsidRDefault="0037206D" w:rsidP="0037206D"/>
    <w:p w:rsidR="0037206D" w:rsidRPr="0037206D" w:rsidRDefault="0037206D" w:rsidP="0037206D"/>
    <w:p w:rsidR="0037206D" w:rsidRPr="0037206D" w:rsidRDefault="0037206D" w:rsidP="0037206D"/>
    <w:p w:rsidR="0037206D" w:rsidRPr="0037206D" w:rsidRDefault="0037206D" w:rsidP="0037206D"/>
    <w:p w:rsidR="0037206D" w:rsidRPr="0037206D" w:rsidRDefault="0037206D" w:rsidP="0037206D"/>
    <w:p w:rsidR="0037206D" w:rsidRPr="0037206D" w:rsidRDefault="0037206D" w:rsidP="0037206D"/>
    <w:p w:rsidR="0037206D" w:rsidRPr="0037206D" w:rsidRDefault="0037206D" w:rsidP="0037206D"/>
    <w:p w:rsidR="0037206D" w:rsidRPr="0037206D" w:rsidRDefault="0037206D" w:rsidP="0037206D"/>
    <w:p w:rsidR="0037206D" w:rsidRDefault="0037206D" w:rsidP="0037206D"/>
    <w:p w:rsidR="0037206D" w:rsidRDefault="0037206D" w:rsidP="0037206D"/>
    <w:p w:rsidR="0037206D" w:rsidRDefault="0037206D" w:rsidP="0037206D"/>
    <w:p w:rsidR="0037206D" w:rsidRDefault="0037206D" w:rsidP="0037206D">
      <w:pPr>
        <w:pStyle w:val="ParagrafoManual"/>
      </w:pPr>
      <w:r>
        <w:lastRenderedPageBreak/>
        <w:t>Como exemplo, selecionamos o relatório “</w:t>
      </w:r>
      <w:r>
        <w:rPr>
          <w:b/>
        </w:rPr>
        <w:t>Agendamentos por dia e profissional</w:t>
      </w:r>
      <w:r>
        <w:t>”.</w:t>
      </w:r>
      <w:r w:rsidR="00E20659">
        <w:t xml:space="preserve"> Selecionado o relatório irá abrir </w:t>
      </w:r>
      <w:r w:rsidR="002E7E4D">
        <w:t>a tela onde você deve efetuar o filtro desejado. Feito isto basta clicar no botão “</w:t>
      </w:r>
      <w:r w:rsidR="002E7E4D">
        <w:rPr>
          <w:b/>
        </w:rPr>
        <w:t>Imprimir</w:t>
      </w:r>
      <w:r w:rsidR="002E7E4D">
        <w:t>”.</w:t>
      </w:r>
    </w:p>
    <w:p w:rsidR="002E7E4D" w:rsidRPr="002E7E4D" w:rsidRDefault="002E7E4D" w:rsidP="0037206D">
      <w:pPr>
        <w:pStyle w:val="ParagrafoManual"/>
      </w:pPr>
    </w:p>
    <w:p w:rsidR="00F5615B" w:rsidRDefault="002E7E4D" w:rsidP="0037206D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4384" behindDoc="0" locked="0" layoutInCell="1" allowOverlap="1" wp14:anchorId="2F91712E" wp14:editId="79AFCD1F">
            <wp:simplePos x="0" y="0"/>
            <wp:positionH relativeFrom="margin">
              <wp:align>center</wp:align>
            </wp:positionH>
            <wp:positionV relativeFrom="paragraph">
              <wp:posOffset>13438</wp:posOffset>
            </wp:positionV>
            <wp:extent cx="4448796" cy="3753374"/>
            <wp:effectExtent l="152400" t="152400" r="371475" b="361950"/>
            <wp:wrapThrough wrapText="bothSides">
              <wp:wrapPolygon edited="0">
                <wp:start x="370" y="-877"/>
                <wp:lineTo x="-740" y="-658"/>
                <wp:lineTo x="-648" y="22258"/>
                <wp:lineTo x="555" y="23354"/>
                <wp:lineTo x="648" y="23574"/>
                <wp:lineTo x="21924" y="23574"/>
                <wp:lineTo x="22016" y="23354"/>
                <wp:lineTo x="23219" y="22258"/>
                <wp:lineTo x="23311" y="1096"/>
                <wp:lineTo x="22201" y="-548"/>
                <wp:lineTo x="22109" y="-877"/>
                <wp:lineTo x="370" y="-877"/>
              </wp:wrapPolygon>
            </wp:wrapThrough>
            <wp:docPr id="16" name="Imagem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07.pn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48796" cy="3753374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5615B" w:rsidRPr="00F5615B" w:rsidRDefault="00F5615B" w:rsidP="00F5615B"/>
    <w:p w:rsidR="00F5615B" w:rsidRPr="00F5615B" w:rsidRDefault="00F5615B" w:rsidP="00F5615B"/>
    <w:p w:rsidR="00F5615B" w:rsidRPr="00F5615B" w:rsidRDefault="00F5615B" w:rsidP="00F5615B"/>
    <w:p w:rsidR="00F5615B" w:rsidRPr="00F5615B" w:rsidRDefault="00F5615B" w:rsidP="00F5615B"/>
    <w:p w:rsidR="00F5615B" w:rsidRPr="00F5615B" w:rsidRDefault="00F5615B" w:rsidP="00F5615B"/>
    <w:p w:rsidR="00F5615B" w:rsidRPr="00F5615B" w:rsidRDefault="00F5615B" w:rsidP="00F5615B"/>
    <w:p w:rsidR="00F5615B" w:rsidRPr="00F5615B" w:rsidRDefault="00F5615B" w:rsidP="00F5615B"/>
    <w:p w:rsidR="00F5615B" w:rsidRPr="00F5615B" w:rsidRDefault="00F5615B" w:rsidP="00F5615B"/>
    <w:p w:rsidR="00F5615B" w:rsidRPr="00F5615B" w:rsidRDefault="00F5615B" w:rsidP="00F5615B"/>
    <w:p w:rsidR="00F5615B" w:rsidRPr="00F5615B" w:rsidRDefault="00F5615B" w:rsidP="00F5615B"/>
    <w:p w:rsidR="00F5615B" w:rsidRPr="00F5615B" w:rsidRDefault="00F5615B" w:rsidP="00F5615B"/>
    <w:p w:rsidR="00F5615B" w:rsidRPr="00F5615B" w:rsidRDefault="00F5615B" w:rsidP="00F5615B"/>
    <w:p w:rsidR="00F5615B" w:rsidRPr="00F5615B" w:rsidRDefault="00F5615B" w:rsidP="00F5615B"/>
    <w:p w:rsidR="00F5615B" w:rsidRPr="00F5615B" w:rsidRDefault="00F5615B" w:rsidP="00F5615B"/>
    <w:p w:rsidR="00F5615B" w:rsidRPr="00F5615B" w:rsidRDefault="00F5615B" w:rsidP="00F5615B"/>
    <w:p w:rsidR="00F5615B" w:rsidRPr="00F5615B" w:rsidRDefault="00F5615B" w:rsidP="00F5615B"/>
    <w:p w:rsidR="00F5615B" w:rsidRPr="00F5615B" w:rsidRDefault="00F5615B" w:rsidP="00F5615B"/>
    <w:p w:rsidR="00F5615B" w:rsidRPr="00F5615B" w:rsidRDefault="00F5615B" w:rsidP="00F5615B"/>
    <w:p w:rsidR="00F5615B" w:rsidRPr="00F5615B" w:rsidRDefault="00F5615B" w:rsidP="00F5615B"/>
    <w:p w:rsidR="00F5615B" w:rsidRPr="00F5615B" w:rsidRDefault="00F5615B" w:rsidP="00F5615B"/>
    <w:p w:rsidR="00F5615B" w:rsidRPr="00F5615B" w:rsidRDefault="00F5615B" w:rsidP="00F5615B"/>
    <w:p w:rsidR="00F5615B" w:rsidRPr="00F5615B" w:rsidRDefault="00F5615B" w:rsidP="00F5615B"/>
    <w:p w:rsidR="00F5615B" w:rsidRPr="00F5615B" w:rsidRDefault="00F5615B" w:rsidP="00F5615B"/>
    <w:p w:rsidR="00F5615B" w:rsidRPr="00F5615B" w:rsidRDefault="00F5615B" w:rsidP="00F5615B"/>
    <w:p w:rsidR="00F5615B" w:rsidRDefault="00F5615B" w:rsidP="00F5615B"/>
    <w:p w:rsidR="0037206D" w:rsidRDefault="00F5615B" w:rsidP="00F5615B">
      <w:pPr>
        <w:pStyle w:val="ParagrafoManual"/>
      </w:pPr>
      <w:r>
        <w:tab/>
        <w:t>No relatório será apresentado, além de outras informações</w:t>
      </w:r>
      <w:r w:rsidR="003F1D58">
        <w:t>, o “</w:t>
      </w:r>
      <w:r w:rsidR="003F1D58">
        <w:rPr>
          <w:b/>
        </w:rPr>
        <w:t>Tipo de Consulta</w:t>
      </w:r>
      <w:r w:rsidR="003F1D58">
        <w:t>” possibilitando você ter o controle dos agendamentos e dos prontos atendimentos.</w:t>
      </w:r>
    </w:p>
    <w:p w:rsidR="003F1D58" w:rsidRPr="003F1D58" w:rsidRDefault="003F1D58" w:rsidP="00F5615B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5408" behindDoc="0" locked="0" layoutInCell="1" allowOverlap="1" wp14:anchorId="1281029F" wp14:editId="7A4E47C1">
            <wp:simplePos x="0" y="0"/>
            <wp:positionH relativeFrom="page">
              <wp:align>right</wp:align>
            </wp:positionH>
            <wp:positionV relativeFrom="paragraph">
              <wp:posOffset>511633</wp:posOffset>
            </wp:positionV>
            <wp:extent cx="6661150" cy="2537460"/>
            <wp:effectExtent l="152400" t="152400" r="368300" b="358140"/>
            <wp:wrapThrough wrapText="bothSides">
              <wp:wrapPolygon edited="0">
                <wp:start x="247" y="-1297"/>
                <wp:lineTo x="-494" y="-973"/>
                <wp:lineTo x="-432" y="22541"/>
                <wp:lineTo x="371" y="24162"/>
                <wp:lineTo x="432" y="24486"/>
                <wp:lineTo x="21806" y="24486"/>
                <wp:lineTo x="21868" y="24162"/>
                <wp:lineTo x="22671" y="22541"/>
                <wp:lineTo x="22733" y="1622"/>
                <wp:lineTo x="21991" y="-811"/>
                <wp:lineTo x="21929" y="-1297"/>
                <wp:lineTo x="247" y="-1297"/>
              </wp:wrapPolygon>
            </wp:wrapThrough>
            <wp:docPr id="17" name="Imagem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08.pn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61150" cy="253746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3F1D58" w:rsidRPr="003F1D58" w:rsidSect="00D569DD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D4635" w:rsidRDefault="009D4635" w:rsidP="00CA5701">
      <w:r>
        <w:separator/>
      </w:r>
    </w:p>
  </w:endnote>
  <w:endnote w:type="continuationSeparator" w:id="0">
    <w:p w:rsidR="009D4635" w:rsidRDefault="009D4635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4CD1" w:rsidRDefault="00FC4CD1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FC4CD1" w:rsidRPr="000239F1" w:rsidRDefault="00FC4CD1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FC4CD1" w:rsidRPr="000239F1" w:rsidRDefault="00FC4CD1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FC4CD1" w:rsidRPr="00B2520C" w:rsidRDefault="00FC4CD1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FC4CD1" w:rsidRPr="00B2520C" w:rsidRDefault="00FC4CD1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4CD1" w:rsidRPr="0053491F" w:rsidRDefault="00FC4CD1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FC4CD1" w:rsidRPr="00B2520C" w:rsidRDefault="00FC4CD1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836B6">
                            <w:rPr>
                              <w:noProof/>
                              <w:sz w:val="20"/>
                              <w:szCs w:val="20"/>
                            </w:rPr>
                            <w:t>6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FC4CD1" w:rsidRPr="00B2520C" w:rsidRDefault="00FC4CD1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836B6">
                      <w:rPr>
                        <w:noProof/>
                        <w:sz w:val="20"/>
                        <w:szCs w:val="20"/>
                      </w:rPr>
                      <w:t>6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D4635" w:rsidRDefault="009D4635" w:rsidP="00CA5701">
      <w:r>
        <w:separator/>
      </w:r>
    </w:p>
  </w:footnote>
  <w:footnote w:type="continuationSeparator" w:id="0">
    <w:p w:rsidR="009D4635" w:rsidRDefault="009D4635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4CD1" w:rsidRPr="00015839" w:rsidRDefault="00FC4CD1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22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FC4CD1" w:rsidRPr="005D5B9D" w:rsidRDefault="00FC4CD1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FC4CD1" w:rsidRPr="005D5B9D" w:rsidRDefault="00FC4CD1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35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FC4CD1" w:rsidRDefault="00FC4CD1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FC4CD1" w:rsidRPr="00015839" w:rsidRDefault="00FC4CD1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FC4CD1" w:rsidRPr="00015839" w:rsidRDefault="00FC4CD1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36" name="Imagem 36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4CD1" w:rsidRPr="00015839" w:rsidRDefault="00FC4CD1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37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FC4CD1" w:rsidRPr="005D5B9D" w:rsidRDefault="00FC4CD1" w:rsidP="00C4691D">
                          <w:pPr>
                            <w:pStyle w:val="Ttulo"/>
                          </w:pPr>
                          <w:r>
                            <w:t xml:space="preserve">Guia Rápido – </w:t>
                          </w:r>
                          <w:r w:rsidR="00D92B29">
                            <w:t>Relatório de Agendamentos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FC4CD1" w:rsidRPr="005D5B9D" w:rsidRDefault="00FC4CD1" w:rsidP="00C4691D">
                    <w:pPr>
                      <w:pStyle w:val="Ttulo"/>
                    </w:pPr>
                    <w:r>
                      <w:t xml:space="preserve">Guia Rápido – </w:t>
                    </w:r>
                    <w:r w:rsidR="00D92B29">
                      <w:t>Relatório de Agendamentos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margin">
            <wp:align>right</wp:align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3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FC4CD1" w:rsidRPr="00015839" w:rsidRDefault="00FC4CD1" w:rsidP="00AF1377">
    <w:pPr>
      <w:pStyle w:val="Cabealho"/>
      <w:ind w:firstLine="2127"/>
      <w:rPr>
        <w:b/>
        <w:color w:val="FFFFFF"/>
        <w:sz w:val="32"/>
        <w:szCs w:val="32"/>
      </w:rPr>
    </w:pPr>
  </w:p>
  <w:p w:rsidR="00FC4CD1" w:rsidRDefault="00FC4CD1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4CD1" w:rsidRDefault="00FC4CD1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39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3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930ACB"/>
    <w:multiLevelType w:val="hybridMultilevel"/>
    <w:tmpl w:val="9BD6C98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5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7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8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9">
    <w:nsid w:val="36E10CBE"/>
    <w:multiLevelType w:val="hybridMultilevel"/>
    <w:tmpl w:val="111CE4F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0">
    <w:nsid w:val="3EAA3B1D"/>
    <w:multiLevelType w:val="hybridMultilevel"/>
    <w:tmpl w:val="29EED7F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1">
    <w:nsid w:val="42F85BD7"/>
    <w:multiLevelType w:val="hybridMultilevel"/>
    <w:tmpl w:val="40F44B9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2">
    <w:nsid w:val="514B690F"/>
    <w:multiLevelType w:val="hybridMultilevel"/>
    <w:tmpl w:val="63E239B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0E043A0"/>
    <w:multiLevelType w:val="hybridMultilevel"/>
    <w:tmpl w:val="2B7CA9A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6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8"/>
  </w:num>
  <w:num w:numId="4">
    <w:abstractNumId w:val="7"/>
  </w:num>
  <w:num w:numId="5">
    <w:abstractNumId w:val="13"/>
  </w:num>
  <w:num w:numId="6">
    <w:abstractNumId w:val="16"/>
  </w:num>
  <w:num w:numId="7">
    <w:abstractNumId w:val="6"/>
  </w:num>
  <w:num w:numId="8">
    <w:abstractNumId w:val="0"/>
  </w:num>
  <w:num w:numId="9">
    <w:abstractNumId w:val="3"/>
  </w:num>
  <w:num w:numId="10">
    <w:abstractNumId w:val="2"/>
  </w:num>
  <w:num w:numId="11">
    <w:abstractNumId w:val="14"/>
  </w:num>
  <w:num w:numId="12">
    <w:abstractNumId w:val="1"/>
  </w:num>
  <w:num w:numId="13">
    <w:abstractNumId w:val="17"/>
  </w:num>
  <w:num w:numId="14">
    <w:abstractNumId w:val="10"/>
  </w:num>
  <w:num w:numId="15">
    <w:abstractNumId w:val="15"/>
  </w:num>
  <w:num w:numId="16">
    <w:abstractNumId w:val="4"/>
  </w:num>
  <w:num w:numId="17">
    <w:abstractNumId w:val="11"/>
  </w:num>
  <w:num w:numId="18">
    <w:abstractNumId w:val="9"/>
  </w:num>
  <w:num w:numId="19">
    <w:abstractNumId w:val="8"/>
  </w:num>
  <w:num w:numId="20">
    <w:abstractNumId w:val="12"/>
  </w:num>
  <w:num w:numId="21">
    <w:abstractNumId w:val="8"/>
  </w:num>
  <w:num w:numId="22">
    <w:abstractNumId w:val="8"/>
  </w:num>
  <w:num w:numId="23">
    <w:abstractNumId w:val="8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0B77"/>
    <w:rsid w:val="00001864"/>
    <w:rsid w:val="0000291C"/>
    <w:rsid w:val="00002A1D"/>
    <w:rsid w:val="00002BD5"/>
    <w:rsid w:val="00003B4D"/>
    <w:rsid w:val="00004584"/>
    <w:rsid w:val="000049CA"/>
    <w:rsid w:val="000057D2"/>
    <w:rsid w:val="00006603"/>
    <w:rsid w:val="00006DE6"/>
    <w:rsid w:val="000070CD"/>
    <w:rsid w:val="0000723E"/>
    <w:rsid w:val="000075CC"/>
    <w:rsid w:val="00007789"/>
    <w:rsid w:val="00007E21"/>
    <w:rsid w:val="000104FA"/>
    <w:rsid w:val="000109E6"/>
    <w:rsid w:val="00010D58"/>
    <w:rsid w:val="000117F8"/>
    <w:rsid w:val="00011FF5"/>
    <w:rsid w:val="000120C5"/>
    <w:rsid w:val="000128E7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6A48"/>
    <w:rsid w:val="00026EEE"/>
    <w:rsid w:val="00027A30"/>
    <w:rsid w:val="00027E51"/>
    <w:rsid w:val="000305D9"/>
    <w:rsid w:val="00031D3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37D2B"/>
    <w:rsid w:val="000400AF"/>
    <w:rsid w:val="00040EFC"/>
    <w:rsid w:val="00041C50"/>
    <w:rsid w:val="00041F02"/>
    <w:rsid w:val="00042679"/>
    <w:rsid w:val="00042BED"/>
    <w:rsid w:val="000434F2"/>
    <w:rsid w:val="00043CAB"/>
    <w:rsid w:val="000451FB"/>
    <w:rsid w:val="0004530C"/>
    <w:rsid w:val="00045AE8"/>
    <w:rsid w:val="0004602E"/>
    <w:rsid w:val="00046566"/>
    <w:rsid w:val="000466E2"/>
    <w:rsid w:val="000468F9"/>
    <w:rsid w:val="00046A37"/>
    <w:rsid w:val="00050F23"/>
    <w:rsid w:val="000525A4"/>
    <w:rsid w:val="00052604"/>
    <w:rsid w:val="00052EFF"/>
    <w:rsid w:val="00053BC7"/>
    <w:rsid w:val="00054BF5"/>
    <w:rsid w:val="00054D3B"/>
    <w:rsid w:val="00054D94"/>
    <w:rsid w:val="0005789E"/>
    <w:rsid w:val="00057EBE"/>
    <w:rsid w:val="00060179"/>
    <w:rsid w:val="0006045E"/>
    <w:rsid w:val="00060941"/>
    <w:rsid w:val="000612CB"/>
    <w:rsid w:val="000613B4"/>
    <w:rsid w:val="00062F3A"/>
    <w:rsid w:val="00063392"/>
    <w:rsid w:val="00063637"/>
    <w:rsid w:val="00065295"/>
    <w:rsid w:val="00065472"/>
    <w:rsid w:val="0006592D"/>
    <w:rsid w:val="000669C5"/>
    <w:rsid w:val="00067468"/>
    <w:rsid w:val="000677EB"/>
    <w:rsid w:val="0006791F"/>
    <w:rsid w:val="00067A20"/>
    <w:rsid w:val="00067DCE"/>
    <w:rsid w:val="00070B9C"/>
    <w:rsid w:val="00072B50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287B"/>
    <w:rsid w:val="0008321D"/>
    <w:rsid w:val="0008340A"/>
    <w:rsid w:val="0008350B"/>
    <w:rsid w:val="000839FD"/>
    <w:rsid w:val="0008451B"/>
    <w:rsid w:val="00085186"/>
    <w:rsid w:val="000851F8"/>
    <w:rsid w:val="0008786B"/>
    <w:rsid w:val="00090342"/>
    <w:rsid w:val="0009070D"/>
    <w:rsid w:val="00090E05"/>
    <w:rsid w:val="000919A7"/>
    <w:rsid w:val="00096044"/>
    <w:rsid w:val="000962BA"/>
    <w:rsid w:val="000965C1"/>
    <w:rsid w:val="00096D6F"/>
    <w:rsid w:val="000970E3"/>
    <w:rsid w:val="000A192A"/>
    <w:rsid w:val="000A1BCC"/>
    <w:rsid w:val="000A2A54"/>
    <w:rsid w:val="000A43A7"/>
    <w:rsid w:val="000A5A6C"/>
    <w:rsid w:val="000A6202"/>
    <w:rsid w:val="000A74C3"/>
    <w:rsid w:val="000A790A"/>
    <w:rsid w:val="000B0985"/>
    <w:rsid w:val="000B20E7"/>
    <w:rsid w:val="000B352F"/>
    <w:rsid w:val="000B3606"/>
    <w:rsid w:val="000B4314"/>
    <w:rsid w:val="000B4785"/>
    <w:rsid w:val="000B48F8"/>
    <w:rsid w:val="000B6842"/>
    <w:rsid w:val="000B6882"/>
    <w:rsid w:val="000B724F"/>
    <w:rsid w:val="000B799B"/>
    <w:rsid w:val="000B7F4C"/>
    <w:rsid w:val="000C139D"/>
    <w:rsid w:val="000C1CA2"/>
    <w:rsid w:val="000C42DB"/>
    <w:rsid w:val="000C50E4"/>
    <w:rsid w:val="000C6995"/>
    <w:rsid w:val="000D0CB0"/>
    <w:rsid w:val="000D13CE"/>
    <w:rsid w:val="000D175B"/>
    <w:rsid w:val="000D2E67"/>
    <w:rsid w:val="000D426E"/>
    <w:rsid w:val="000D49EB"/>
    <w:rsid w:val="000D72F6"/>
    <w:rsid w:val="000D7943"/>
    <w:rsid w:val="000D7ED1"/>
    <w:rsid w:val="000E09E0"/>
    <w:rsid w:val="000E1244"/>
    <w:rsid w:val="000E2012"/>
    <w:rsid w:val="000E39FF"/>
    <w:rsid w:val="000E4FB9"/>
    <w:rsid w:val="000E5F4D"/>
    <w:rsid w:val="000E66AE"/>
    <w:rsid w:val="000E77F2"/>
    <w:rsid w:val="000F0049"/>
    <w:rsid w:val="000F0641"/>
    <w:rsid w:val="000F0B65"/>
    <w:rsid w:val="000F112B"/>
    <w:rsid w:val="000F4579"/>
    <w:rsid w:val="000F5BC8"/>
    <w:rsid w:val="000F74F7"/>
    <w:rsid w:val="000F7DAB"/>
    <w:rsid w:val="000F7FD9"/>
    <w:rsid w:val="001001EE"/>
    <w:rsid w:val="00100AA9"/>
    <w:rsid w:val="00101878"/>
    <w:rsid w:val="001022A6"/>
    <w:rsid w:val="00102FF6"/>
    <w:rsid w:val="0010353E"/>
    <w:rsid w:val="001038EC"/>
    <w:rsid w:val="00103D1E"/>
    <w:rsid w:val="001040A8"/>
    <w:rsid w:val="00104A46"/>
    <w:rsid w:val="00104A77"/>
    <w:rsid w:val="0010525B"/>
    <w:rsid w:val="001056DC"/>
    <w:rsid w:val="00105976"/>
    <w:rsid w:val="00107C5B"/>
    <w:rsid w:val="00111972"/>
    <w:rsid w:val="00112434"/>
    <w:rsid w:val="0011264D"/>
    <w:rsid w:val="00112957"/>
    <w:rsid w:val="001130F6"/>
    <w:rsid w:val="0011343A"/>
    <w:rsid w:val="001134A3"/>
    <w:rsid w:val="00114301"/>
    <w:rsid w:val="00114A6A"/>
    <w:rsid w:val="00114F1C"/>
    <w:rsid w:val="001151D3"/>
    <w:rsid w:val="00116229"/>
    <w:rsid w:val="0011640F"/>
    <w:rsid w:val="001165F6"/>
    <w:rsid w:val="00120F09"/>
    <w:rsid w:val="00121EB0"/>
    <w:rsid w:val="00124FA3"/>
    <w:rsid w:val="001251E0"/>
    <w:rsid w:val="00125414"/>
    <w:rsid w:val="0012547D"/>
    <w:rsid w:val="00125C1A"/>
    <w:rsid w:val="001268DE"/>
    <w:rsid w:val="001300B7"/>
    <w:rsid w:val="001301F0"/>
    <w:rsid w:val="00131690"/>
    <w:rsid w:val="00131B5D"/>
    <w:rsid w:val="00131F4F"/>
    <w:rsid w:val="00132269"/>
    <w:rsid w:val="00133506"/>
    <w:rsid w:val="00133ED6"/>
    <w:rsid w:val="00135E96"/>
    <w:rsid w:val="00136086"/>
    <w:rsid w:val="00136207"/>
    <w:rsid w:val="0013716D"/>
    <w:rsid w:val="0014065C"/>
    <w:rsid w:val="001409BA"/>
    <w:rsid w:val="00141D0D"/>
    <w:rsid w:val="00142BFF"/>
    <w:rsid w:val="00146A13"/>
    <w:rsid w:val="00147BFE"/>
    <w:rsid w:val="00151164"/>
    <w:rsid w:val="0015294A"/>
    <w:rsid w:val="00153456"/>
    <w:rsid w:val="001562E1"/>
    <w:rsid w:val="0015676A"/>
    <w:rsid w:val="00156F83"/>
    <w:rsid w:val="00157A56"/>
    <w:rsid w:val="001615B9"/>
    <w:rsid w:val="0016466D"/>
    <w:rsid w:val="00165914"/>
    <w:rsid w:val="001666FC"/>
    <w:rsid w:val="00166DD8"/>
    <w:rsid w:val="0017026C"/>
    <w:rsid w:val="0017053A"/>
    <w:rsid w:val="001706C4"/>
    <w:rsid w:val="00171458"/>
    <w:rsid w:val="00171B90"/>
    <w:rsid w:val="00171EBC"/>
    <w:rsid w:val="00172750"/>
    <w:rsid w:val="00172757"/>
    <w:rsid w:val="00172E84"/>
    <w:rsid w:val="00176746"/>
    <w:rsid w:val="00177B32"/>
    <w:rsid w:val="00177E73"/>
    <w:rsid w:val="0018017E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A04"/>
    <w:rsid w:val="00184C27"/>
    <w:rsid w:val="0018582A"/>
    <w:rsid w:val="00185B0E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1F66"/>
    <w:rsid w:val="001A250B"/>
    <w:rsid w:val="001A284B"/>
    <w:rsid w:val="001A331E"/>
    <w:rsid w:val="001A3D37"/>
    <w:rsid w:val="001A418C"/>
    <w:rsid w:val="001A421C"/>
    <w:rsid w:val="001A4233"/>
    <w:rsid w:val="001A4954"/>
    <w:rsid w:val="001A49DB"/>
    <w:rsid w:val="001A55C4"/>
    <w:rsid w:val="001A6277"/>
    <w:rsid w:val="001A63C5"/>
    <w:rsid w:val="001A698F"/>
    <w:rsid w:val="001A7A2D"/>
    <w:rsid w:val="001B1500"/>
    <w:rsid w:val="001B18FA"/>
    <w:rsid w:val="001B2036"/>
    <w:rsid w:val="001B3071"/>
    <w:rsid w:val="001B4142"/>
    <w:rsid w:val="001B46C5"/>
    <w:rsid w:val="001B47B4"/>
    <w:rsid w:val="001B57AF"/>
    <w:rsid w:val="001B7BBC"/>
    <w:rsid w:val="001B7DFD"/>
    <w:rsid w:val="001B7F3A"/>
    <w:rsid w:val="001C0168"/>
    <w:rsid w:val="001C0E2F"/>
    <w:rsid w:val="001C0F16"/>
    <w:rsid w:val="001C17A8"/>
    <w:rsid w:val="001C1F1D"/>
    <w:rsid w:val="001C2BCE"/>
    <w:rsid w:val="001C31A6"/>
    <w:rsid w:val="001C3F04"/>
    <w:rsid w:val="001C47DD"/>
    <w:rsid w:val="001C493C"/>
    <w:rsid w:val="001C55B8"/>
    <w:rsid w:val="001C6A6C"/>
    <w:rsid w:val="001C7046"/>
    <w:rsid w:val="001D07E5"/>
    <w:rsid w:val="001D0861"/>
    <w:rsid w:val="001D0EC0"/>
    <w:rsid w:val="001D110F"/>
    <w:rsid w:val="001D1304"/>
    <w:rsid w:val="001D18A2"/>
    <w:rsid w:val="001D2585"/>
    <w:rsid w:val="001D32D0"/>
    <w:rsid w:val="001D3938"/>
    <w:rsid w:val="001D4164"/>
    <w:rsid w:val="001D42B3"/>
    <w:rsid w:val="001D4ABC"/>
    <w:rsid w:val="001D4C4D"/>
    <w:rsid w:val="001D6035"/>
    <w:rsid w:val="001D6504"/>
    <w:rsid w:val="001D6CEF"/>
    <w:rsid w:val="001D75C0"/>
    <w:rsid w:val="001D79F4"/>
    <w:rsid w:val="001E0D8A"/>
    <w:rsid w:val="001E0FCA"/>
    <w:rsid w:val="001E18E5"/>
    <w:rsid w:val="001E1AB4"/>
    <w:rsid w:val="001E1D8B"/>
    <w:rsid w:val="001E39CC"/>
    <w:rsid w:val="001E4FAC"/>
    <w:rsid w:val="001E60BA"/>
    <w:rsid w:val="001E6129"/>
    <w:rsid w:val="001E65D4"/>
    <w:rsid w:val="001E6804"/>
    <w:rsid w:val="001E7ACC"/>
    <w:rsid w:val="001F0541"/>
    <w:rsid w:val="001F0B73"/>
    <w:rsid w:val="001F0C3A"/>
    <w:rsid w:val="001F20F9"/>
    <w:rsid w:val="001F2B63"/>
    <w:rsid w:val="001F3A6C"/>
    <w:rsid w:val="001F3FBF"/>
    <w:rsid w:val="001F4636"/>
    <w:rsid w:val="001F4960"/>
    <w:rsid w:val="001F5C58"/>
    <w:rsid w:val="001F6659"/>
    <w:rsid w:val="0020056B"/>
    <w:rsid w:val="00202189"/>
    <w:rsid w:val="0020229A"/>
    <w:rsid w:val="00203188"/>
    <w:rsid w:val="00204177"/>
    <w:rsid w:val="0020449E"/>
    <w:rsid w:val="00204567"/>
    <w:rsid w:val="00204911"/>
    <w:rsid w:val="00205790"/>
    <w:rsid w:val="00205F6E"/>
    <w:rsid w:val="00207EAC"/>
    <w:rsid w:val="002103B4"/>
    <w:rsid w:val="0021083D"/>
    <w:rsid w:val="00211D81"/>
    <w:rsid w:val="00211F35"/>
    <w:rsid w:val="002133CA"/>
    <w:rsid w:val="0021469C"/>
    <w:rsid w:val="00215DC3"/>
    <w:rsid w:val="0021664D"/>
    <w:rsid w:val="00217B77"/>
    <w:rsid w:val="002217C3"/>
    <w:rsid w:val="00222321"/>
    <w:rsid w:val="0022442C"/>
    <w:rsid w:val="00224D4A"/>
    <w:rsid w:val="00224D82"/>
    <w:rsid w:val="0022576C"/>
    <w:rsid w:val="00225AF5"/>
    <w:rsid w:val="00227C54"/>
    <w:rsid w:val="00227F11"/>
    <w:rsid w:val="0023056E"/>
    <w:rsid w:val="002306BA"/>
    <w:rsid w:val="0023078A"/>
    <w:rsid w:val="00231CDE"/>
    <w:rsid w:val="00233957"/>
    <w:rsid w:val="00233B6E"/>
    <w:rsid w:val="00233BFE"/>
    <w:rsid w:val="0023691E"/>
    <w:rsid w:val="00236D34"/>
    <w:rsid w:val="00240C36"/>
    <w:rsid w:val="00240D8A"/>
    <w:rsid w:val="0024161C"/>
    <w:rsid w:val="00241E4B"/>
    <w:rsid w:val="00243368"/>
    <w:rsid w:val="00243D92"/>
    <w:rsid w:val="0024402E"/>
    <w:rsid w:val="002447D6"/>
    <w:rsid w:val="0024491D"/>
    <w:rsid w:val="002455AF"/>
    <w:rsid w:val="00245986"/>
    <w:rsid w:val="00246AAA"/>
    <w:rsid w:val="00247520"/>
    <w:rsid w:val="00247A7D"/>
    <w:rsid w:val="002502D0"/>
    <w:rsid w:val="002505D3"/>
    <w:rsid w:val="00251AF4"/>
    <w:rsid w:val="00252BCF"/>
    <w:rsid w:val="00252CD3"/>
    <w:rsid w:val="00253303"/>
    <w:rsid w:val="0025448B"/>
    <w:rsid w:val="0025488D"/>
    <w:rsid w:val="0025560A"/>
    <w:rsid w:val="00255770"/>
    <w:rsid w:val="002561D3"/>
    <w:rsid w:val="00256260"/>
    <w:rsid w:val="00256A55"/>
    <w:rsid w:val="00256D34"/>
    <w:rsid w:val="002578EE"/>
    <w:rsid w:val="002619BD"/>
    <w:rsid w:val="002632C6"/>
    <w:rsid w:val="002634B2"/>
    <w:rsid w:val="002638C9"/>
    <w:rsid w:val="00263921"/>
    <w:rsid w:val="0026426A"/>
    <w:rsid w:val="00265092"/>
    <w:rsid w:val="00265931"/>
    <w:rsid w:val="0026653C"/>
    <w:rsid w:val="00266A78"/>
    <w:rsid w:val="002709A6"/>
    <w:rsid w:val="00270A4F"/>
    <w:rsid w:val="002714F4"/>
    <w:rsid w:val="002739E1"/>
    <w:rsid w:val="002739F8"/>
    <w:rsid w:val="00273D54"/>
    <w:rsid w:val="002740F4"/>
    <w:rsid w:val="00275743"/>
    <w:rsid w:val="00275EB1"/>
    <w:rsid w:val="00280298"/>
    <w:rsid w:val="00280A10"/>
    <w:rsid w:val="0028345B"/>
    <w:rsid w:val="00283464"/>
    <w:rsid w:val="00284DDD"/>
    <w:rsid w:val="00285300"/>
    <w:rsid w:val="00287111"/>
    <w:rsid w:val="002906EC"/>
    <w:rsid w:val="0029201D"/>
    <w:rsid w:val="00292C37"/>
    <w:rsid w:val="00292E3C"/>
    <w:rsid w:val="00293845"/>
    <w:rsid w:val="00294AE9"/>
    <w:rsid w:val="00294D58"/>
    <w:rsid w:val="00294D9E"/>
    <w:rsid w:val="00295093"/>
    <w:rsid w:val="00295340"/>
    <w:rsid w:val="002958B9"/>
    <w:rsid w:val="00296D26"/>
    <w:rsid w:val="00297CCE"/>
    <w:rsid w:val="002A113D"/>
    <w:rsid w:val="002A214D"/>
    <w:rsid w:val="002A25AA"/>
    <w:rsid w:val="002A2A40"/>
    <w:rsid w:val="002A2BE3"/>
    <w:rsid w:val="002A3618"/>
    <w:rsid w:val="002A503D"/>
    <w:rsid w:val="002A5A1D"/>
    <w:rsid w:val="002A5B5A"/>
    <w:rsid w:val="002A6657"/>
    <w:rsid w:val="002A7554"/>
    <w:rsid w:val="002B025C"/>
    <w:rsid w:val="002B08AE"/>
    <w:rsid w:val="002B4BA8"/>
    <w:rsid w:val="002B5D17"/>
    <w:rsid w:val="002B667A"/>
    <w:rsid w:val="002B689A"/>
    <w:rsid w:val="002C072C"/>
    <w:rsid w:val="002C0C11"/>
    <w:rsid w:val="002C17D1"/>
    <w:rsid w:val="002C202A"/>
    <w:rsid w:val="002C2757"/>
    <w:rsid w:val="002C2CBF"/>
    <w:rsid w:val="002C34E3"/>
    <w:rsid w:val="002C46AB"/>
    <w:rsid w:val="002C4C23"/>
    <w:rsid w:val="002C581B"/>
    <w:rsid w:val="002C73A0"/>
    <w:rsid w:val="002C79CE"/>
    <w:rsid w:val="002D1F0D"/>
    <w:rsid w:val="002D3C1C"/>
    <w:rsid w:val="002D3CF4"/>
    <w:rsid w:val="002D3D5E"/>
    <w:rsid w:val="002D4B8A"/>
    <w:rsid w:val="002E0943"/>
    <w:rsid w:val="002E1157"/>
    <w:rsid w:val="002E1641"/>
    <w:rsid w:val="002E16DB"/>
    <w:rsid w:val="002E2200"/>
    <w:rsid w:val="002E22F2"/>
    <w:rsid w:val="002E4140"/>
    <w:rsid w:val="002E515D"/>
    <w:rsid w:val="002E68D6"/>
    <w:rsid w:val="002E7E4D"/>
    <w:rsid w:val="002F044B"/>
    <w:rsid w:val="002F26F2"/>
    <w:rsid w:val="002F4655"/>
    <w:rsid w:val="002F470F"/>
    <w:rsid w:val="002F475E"/>
    <w:rsid w:val="002F586E"/>
    <w:rsid w:val="002F6A76"/>
    <w:rsid w:val="002F6B88"/>
    <w:rsid w:val="002F6C30"/>
    <w:rsid w:val="002F7ABD"/>
    <w:rsid w:val="003005CD"/>
    <w:rsid w:val="00300661"/>
    <w:rsid w:val="003007CE"/>
    <w:rsid w:val="003007D4"/>
    <w:rsid w:val="00301D68"/>
    <w:rsid w:val="0030255C"/>
    <w:rsid w:val="00302789"/>
    <w:rsid w:val="00302A54"/>
    <w:rsid w:val="0030341E"/>
    <w:rsid w:val="0030440F"/>
    <w:rsid w:val="00304B1C"/>
    <w:rsid w:val="00304FDB"/>
    <w:rsid w:val="003055CF"/>
    <w:rsid w:val="00305A32"/>
    <w:rsid w:val="00307EB4"/>
    <w:rsid w:val="0031069F"/>
    <w:rsid w:val="0031226E"/>
    <w:rsid w:val="00313E76"/>
    <w:rsid w:val="00315086"/>
    <w:rsid w:val="003150D7"/>
    <w:rsid w:val="003156A3"/>
    <w:rsid w:val="0031574C"/>
    <w:rsid w:val="00315875"/>
    <w:rsid w:val="00315A36"/>
    <w:rsid w:val="00315B03"/>
    <w:rsid w:val="003164DC"/>
    <w:rsid w:val="003209B0"/>
    <w:rsid w:val="00320DE4"/>
    <w:rsid w:val="00321509"/>
    <w:rsid w:val="003216A5"/>
    <w:rsid w:val="0032189E"/>
    <w:rsid w:val="00321936"/>
    <w:rsid w:val="0032374B"/>
    <w:rsid w:val="0032408B"/>
    <w:rsid w:val="00325B06"/>
    <w:rsid w:val="00325BBC"/>
    <w:rsid w:val="00325C01"/>
    <w:rsid w:val="003264BB"/>
    <w:rsid w:val="003267A4"/>
    <w:rsid w:val="003313A2"/>
    <w:rsid w:val="0033268D"/>
    <w:rsid w:val="0033294B"/>
    <w:rsid w:val="00332B91"/>
    <w:rsid w:val="0033328C"/>
    <w:rsid w:val="00333404"/>
    <w:rsid w:val="0033372D"/>
    <w:rsid w:val="00334013"/>
    <w:rsid w:val="003348BC"/>
    <w:rsid w:val="003350D4"/>
    <w:rsid w:val="00336CED"/>
    <w:rsid w:val="003373E3"/>
    <w:rsid w:val="00337996"/>
    <w:rsid w:val="00340183"/>
    <w:rsid w:val="00341230"/>
    <w:rsid w:val="00342428"/>
    <w:rsid w:val="003448BB"/>
    <w:rsid w:val="00345D14"/>
    <w:rsid w:val="00345EF5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65F6"/>
    <w:rsid w:val="0036009B"/>
    <w:rsid w:val="00360F8F"/>
    <w:rsid w:val="00360FE6"/>
    <w:rsid w:val="00361DC3"/>
    <w:rsid w:val="00362075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037C"/>
    <w:rsid w:val="00371BD7"/>
    <w:rsid w:val="0037206D"/>
    <w:rsid w:val="00372BA7"/>
    <w:rsid w:val="00373ECD"/>
    <w:rsid w:val="0037575B"/>
    <w:rsid w:val="00375DF5"/>
    <w:rsid w:val="00376497"/>
    <w:rsid w:val="00376B4F"/>
    <w:rsid w:val="003770A3"/>
    <w:rsid w:val="0038118E"/>
    <w:rsid w:val="0038147A"/>
    <w:rsid w:val="00381565"/>
    <w:rsid w:val="003817A9"/>
    <w:rsid w:val="00381A34"/>
    <w:rsid w:val="0038239E"/>
    <w:rsid w:val="003832EA"/>
    <w:rsid w:val="003859DE"/>
    <w:rsid w:val="00386600"/>
    <w:rsid w:val="00386C52"/>
    <w:rsid w:val="00387C74"/>
    <w:rsid w:val="003911CD"/>
    <w:rsid w:val="00391710"/>
    <w:rsid w:val="00391EED"/>
    <w:rsid w:val="003920E1"/>
    <w:rsid w:val="003927AC"/>
    <w:rsid w:val="00393129"/>
    <w:rsid w:val="00393446"/>
    <w:rsid w:val="003959CA"/>
    <w:rsid w:val="00396FCE"/>
    <w:rsid w:val="0039728C"/>
    <w:rsid w:val="003A09DC"/>
    <w:rsid w:val="003A0FF0"/>
    <w:rsid w:val="003A2C42"/>
    <w:rsid w:val="003A321C"/>
    <w:rsid w:val="003A378D"/>
    <w:rsid w:val="003A39D2"/>
    <w:rsid w:val="003A476D"/>
    <w:rsid w:val="003A4C5F"/>
    <w:rsid w:val="003B0490"/>
    <w:rsid w:val="003B1918"/>
    <w:rsid w:val="003B2E89"/>
    <w:rsid w:val="003B3E3A"/>
    <w:rsid w:val="003B509D"/>
    <w:rsid w:val="003B59AD"/>
    <w:rsid w:val="003B5DFB"/>
    <w:rsid w:val="003B615A"/>
    <w:rsid w:val="003B6254"/>
    <w:rsid w:val="003B630F"/>
    <w:rsid w:val="003B7FF5"/>
    <w:rsid w:val="003C023A"/>
    <w:rsid w:val="003C09FB"/>
    <w:rsid w:val="003C0FEC"/>
    <w:rsid w:val="003C363D"/>
    <w:rsid w:val="003C3750"/>
    <w:rsid w:val="003C44F0"/>
    <w:rsid w:val="003C4612"/>
    <w:rsid w:val="003C48C7"/>
    <w:rsid w:val="003C4AE0"/>
    <w:rsid w:val="003C6C67"/>
    <w:rsid w:val="003C73F3"/>
    <w:rsid w:val="003C7467"/>
    <w:rsid w:val="003C7F29"/>
    <w:rsid w:val="003D0B88"/>
    <w:rsid w:val="003D0E50"/>
    <w:rsid w:val="003D16C7"/>
    <w:rsid w:val="003D1916"/>
    <w:rsid w:val="003D1B84"/>
    <w:rsid w:val="003D3878"/>
    <w:rsid w:val="003D3D71"/>
    <w:rsid w:val="003D48EB"/>
    <w:rsid w:val="003D4EA3"/>
    <w:rsid w:val="003D51E3"/>
    <w:rsid w:val="003D6044"/>
    <w:rsid w:val="003D6EEF"/>
    <w:rsid w:val="003D71D8"/>
    <w:rsid w:val="003E0F93"/>
    <w:rsid w:val="003E1494"/>
    <w:rsid w:val="003E15BD"/>
    <w:rsid w:val="003E1A5D"/>
    <w:rsid w:val="003E2BD4"/>
    <w:rsid w:val="003E2CFB"/>
    <w:rsid w:val="003E3A3C"/>
    <w:rsid w:val="003E45CE"/>
    <w:rsid w:val="003E46B4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AD6"/>
    <w:rsid w:val="003F1BFA"/>
    <w:rsid w:val="003F1D58"/>
    <w:rsid w:val="003F1FFF"/>
    <w:rsid w:val="003F258D"/>
    <w:rsid w:val="003F2F58"/>
    <w:rsid w:val="003F31B8"/>
    <w:rsid w:val="003F3B7D"/>
    <w:rsid w:val="003F4ACB"/>
    <w:rsid w:val="003F7241"/>
    <w:rsid w:val="004004CD"/>
    <w:rsid w:val="0040081A"/>
    <w:rsid w:val="004014EE"/>
    <w:rsid w:val="00402B4A"/>
    <w:rsid w:val="00403C87"/>
    <w:rsid w:val="00404256"/>
    <w:rsid w:val="00405990"/>
    <w:rsid w:val="00405FAE"/>
    <w:rsid w:val="00407A3B"/>
    <w:rsid w:val="00411183"/>
    <w:rsid w:val="00411EE2"/>
    <w:rsid w:val="0041452B"/>
    <w:rsid w:val="004162F1"/>
    <w:rsid w:val="0041668B"/>
    <w:rsid w:val="00416AAC"/>
    <w:rsid w:val="004177F3"/>
    <w:rsid w:val="004178C8"/>
    <w:rsid w:val="00417F88"/>
    <w:rsid w:val="00420A3F"/>
    <w:rsid w:val="004210AD"/>
    <w:rsid w:val="004214D2"/>
    <w:rsid w:val="004219A0"/>
    <w:rsid w:val="00424577"/>
    <w:rsid w:val="004261EA"/>
    <w:rsid w:val="00426900"/>
    <w:rsid w:val="00430ACF"/>
    <w:rsid w:val="00431BA7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37DF3"/>
    <w:rsid w:val="004405CC"/>
    <w:rsid w:val="00441A3A"/>
    <w:rsid w:val="004420BD"/>
    <w:rsid w:val="00444471"/>
    <w:rsid w:val="00444576"/>
    <w:rsid w:val="00444820"/>
    <w:rsid w:val="00444E3D"/>
    <w:rsid w:val="0044539C"/>
    <w:rsid w:val="00445D7E"/>
    <w:rsid w:val="00447F63"/>
    <w:rsid w:val="0045190B"/>
    <w:rsid w:val="004534A9"/>
    <w:rsid w:val="0045393B"/>
    <w:rsid w:val="0045409C"/>
    <w:rsid w:val="004549D9"/>
    <w:rsid w:val="00455C96"/>
    <w:rsid w:val="004574B9"/>
    <w:rsid w:val="004575E5"/>
    <w:rsid w:val="00462D60"/>
    <w:rsid w:val="0046352C"/>
    <w:rsid w:val="004636E6"/>
    <w:rsid w:val="004639A1"/>
    <w:rsid w:val="0046516C"/>
    <w:rsid w:val="004658C6"/>
    <w:rsid w:val="00465D94"/>
    <w:rsid w:val="00465EEE"/>
    <w:rsid w:val="0046686E"/>
    <w:rsid w:val="004679A0"/>
    <w:rsid w:val="0047124A"/>
    <w:rsid w:val="00472131"/>
    <w:rsid w:val="00472CC9"/>
    <w:rsid w:val="00472FFF"/>
    <w:rsid w:val="00473EC1"/>
    <w:rsid w:val="0047498D"/>
    <w:rsid w:val="00475265"/>
    <w:rsid w:val="004754E7"/>
    <w:rsid w:val="0047561A"/>
    <w:rsid w:val="004757EA"/>
    <w:rsid w:val="004763B3"/>
    <w:rsid w:val="00476CEA"/>
    <w:rsid w:val="004776BE"/>
    <w:rsid w:val="00481CEA"/>
    <w:rsid w:val="004821BF"/>
    <w:rsid w:val="004841A7"/>
    <w:rsid w:val="00487C0E"/>
    <w:rsid w:val="00490896"/>
    <w:rsid w:val="004911E6"/>
    <w:rsid w:val="00491BAA"/>
    <w:rsid w:val="00491D7C"/>
    <w:rsid w:val="00492106"/>
    <w:rsid w:val="004928A2"/>
    <w:rsid w:val="00492BFD"/>
    <w:rsid w:val="00492DD5"/>
    <w:rsid w:val="00492E4C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13FA"/>
    <w:rsid w:val="004A2808"/>
    <w:rsid w:val="004A33A3"/>
    <w:rsid w:val="004A373C"/>
    <w:rsid w:val="004A407D"/>
    <w:rsid w:val="004A4196"/>
    <w:rsid w:val="004A5389"/>
    <w:rsid w:val="004A5919"/>
    <w:rsid w:val="004A5FFB"/>
    <w:rsid w:val="004A6301"/>
    <w:rsid w:val="004A660F"/>
    <w:rsid w:val="004A7B5D"/>
    <w:rsid w:val="004A7F3C"/>
    <w:rsid w:val="004B17D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7325"/>
    <w:rsid w:val="004B7B80"/>
    <w:rsid w:val="004C08CF"/>
    <w:rsid w:val="004C0BDB"/>
    <w:rsid w:val="004C14D3"/>
    <w:rsid w:val="004C1D66"/>
    <w:rsid w:val="004C41F4"/>
    <w:rsid w:val="004C432A"/>
    <w:rsid w:val="004C5FC6"/>
    <w:rsid w:val="004C7716"/>
    <w:rsid w:val="004D0818"/>
    <w:rsid w:val="004D0F0B"/>
    <w:rsid w:val="004D1098"/>
    <w:rsid w:val="004D18A7"/>
    <w:rsid w:val="004D1F1D"/>
    <w:rsid w:val="004D28D9"/>
    <w:rsid w:val="004D31B7"/>
    <w:rsid w:val="004D3313"/>
    <w:rsid w:val="004D34E5"/>
    <w:rsid w:val="004D4252"/>
    <w:rsid w:val="004D50C4"/>
    <w:rsid w:val="004D5D2A"/>
    <w:rsid w:val="004D600D"/>
    <w:rsid w:val="004D62C7"/>
    <w:rsid w:val="004D6A0E"/>
    <w:rsid w:val="004D7192"/>
    <w:rsid w:val="004D7D21"/>
    <w:rsid w:val="004E042A"/>
    <w:rsid w:val="004E1803"/>
    <w:rsid w:val="004E244A"/>
    <w:rsid w:val="004E27C1"/>
    <w:rsid w:val="004E28B0"/>
    <w:rsid w:val="004E3178"/>
    <w:rsid w:val="004E3A41"/>
    <w:rsid w:val="004E3BCC"/>
    <w:rsid w:val="004E3FA6"/>
    <w:rsid w:val="004E4F22"/>
    <w:rsid w:val="004E619E"/>
    <w:rsid w:val="004E7CC7"/>
    <w:rsid w:val="004F072E"/>
    <w:rsid w:val="004F1A49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1399"/>
    <w:rsid w:val="00502B33"/>
    <w:rsid w:val="00502F48"/>
    <w:rsid w:val="00504D0C"/>
    <w:rsid w:val="005053F6"/>
    <w:rsid w:val="00505672"/>
    <w:rsid w:val="005063BB"/>
    <w:rsid w:val="005066B4"/>
    <w:rsid w:val="005067E5"/>
    <w:rsid w:val="00506C6D"/>
    <w:rsid w:val="00506CA3"/>
    <w:rsid w:val="00507798"/>
    <w:rsid w:val="005103DE"/>
    <w:rsid w:val="00510B21"/>
    <w:rsid w:val="00510C85"/>
    <w:rsid w:val="00510D9C"/>
    <w:rsid w:val="00511119"/>
    <w:rsid w:val="00513A2C"/>
    <w:rsid w:val="00513AFD"/>
    <w:rsid w:val="00513DF7"/>
    <w:rsid w:val="00514419"/>
    <w:rsid w:val="005154A1"/>
    <w:rsid w:val="005154EF"/>
    <w:rsid w:val="00517077"/>
    <w:rsid w:val="00517D35"/>
    <w:rsid w:val="00521351"/>
    <w:rsid w:val="0052191F"/>
    <w:rsid w:val="00522C44"/>
    <w:rsid w:val="00523284"/>
    <w:rsid w:val="0052432E"/>
    <w:rsid w:val="00524615"/>
    <w:rsid w:val="00524B31"/>
    <w:rsid w:val="00524C3E"/>
    <w:rsid w:val="00524D24"/>
    <w:rsid w:val="00525FC4"/>
    <w:rsid w:val="00526476"/>
    <w:rsid w:val="005269F2"/>
    <w:rsid w:val="00526CA0"/>
    <w:rsid w:val="0052739E"/>
    <w:rsid w:val="005304A2"/>
    <w:rsid w:val="005308E3"/>
    <w:rsid w:val="00530A8E"/>
    <w:rsid w:val="005316E7"/>
    <w:rsid w:val="00531F2D"/>
    <w:rsid w:val="0053217A"/>
    <w:rsid w:val="005329FA"/>
    <w:rsid w:val="0053491F"/>
    <w:rsid w:val="005354BF"/>
    <w:rsid w:val="005359B4"/>
    <w:rsid w:val="00535FF2"/>
    <w:rsid w:val="005364C4"/>
    <w:rsid w:val="00536628"/>
    <w:rsid w:val="005366D4"/>
    <w:rsid w:val="00536F78"/>
    <w:rsid w:val="00537603"/>
    <w:rsid w:val="00537BBC"/>
    <w:rsid w:val="005402AF"/>
    <w:rsid w:val="00540D6C"/>
    <w:rsid w:val="00541149"/>
    <w:rsid w:val="00541A59"/>
    <w:rsid w:val="00541C67"/>
    <w:rsid w:val="00541F3F"/>
    <w:rsid w:val="00542D50"/>
    <w:rsid w:val="00543A92"/>
    <w:rsid w:val="005444DB"/>
    <w:rsid w:val="0054582C"/>
    <w:rsid w:val="00545E6A"/>
    <w:rsid w:val="005463DE"/>
    <w:rsid w:val="00547579"/>
    <w:rsid w:val="00547C37"/>
    <w:rsid w:val="00550C81"/>
    <w:rsid w:val="00552548"/>
    <w:rsid w:val="005533E3"/>
    <w:rsid w:val="00553D65"/>
    <w:rsid w:val="00554AFE"/>
    <w:rsid w:val="00556C4E"/>
    <w:rsid w:val="00557CA3"/>
    <w:rsid w:val="00557DF0"/>
    <w:rsid w:val="00557EB5"/>
    <w:rsid w:val="00561581"/>
    <w:rsid w:val="0056214A"/>
    <w:rsid w:val="005624AA"/>
    <w:rsid w:val="0056290C"/>
    <w:rsid w:val="00562B6F"/>
    <w:rsid w:val="00562C08"/>
    <w:rsid w:val="00563116"/>
    <w:rsid w:val="005644F3"/>
    <w:rsid w:val="00565B38"/>
    <w:rsid w:val="00566761"/>
    <w:rsid w:val="005672B5"/>
    <w:rsid w:val="00567A55"/>
    <w:rsid w:val="00570E47"/>
    <w:rsid w:val="00571060"/>
    <w:rsid w:val="005720EF"/>
    <w:rsid w:val="00574059"/>
    <w:rsid w:val="00576108"/>
    <w:rsid w:val="00576128"/>
    <w:rsid w:val="005806DB"/>
    <w:rsid w:val="00581DA2"/>
    <w:rsid w:val="00582195"/>
    <w:rsid w:val="00583305"/>
    <w:rsid w:val="005842B9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15B"/>
    <w:rsid w:val="00592E62"/>
    <w:rsid w:val="00593323"/>
    <w:rsid w:val="005947D7"/>
    <w:rsid w:val="00595A26"/>
    <w:rsid w:val="00595DDE"/>
    <w:rsid w:val="0059639E"/>
    <w:rsid w:val="00596B0B"/>
    <w:rsid w:val="005A01D8"/>
    <w:rsid w:val="005A0258"/>
    <w:rsid w:val="005A1849"/>
    <w:rsid w:val="005A18DC"/>
    <w:rsid w:val="005A3447"/>
    <w:rsid w:val="005A4BBF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19AC"/>
    <w:rsid w:val="005B3791"/>
    <w:rsid w:val="005B3ACA"/>
    <w:rsid w:val="005B3CDC"/>
    <w:rsid w:val="005B4B2D"/>
    <w:rsid w:val="005B4B71"/>
    <w:rsid w:val="005B5DD2"/>
    <w:rsid w:val="005B61C8"/>
    <w:rsid w:val="005B7551"/>
    <w:rsid w:val="005B7EF0"/>
    <w:rsid w:val="005C03A4"/>
    <w:rsid w:val="005C1293"/>
    <w:rsid w:val="005C2C7A"/>
    <w:rsid w:val="005C36D8"/>
    <w:rsid w:val="005C520A"/>
    <w:rsid w:val="005C5B24"/>
    <w:rsid w:val="005C7520"/>
    <w:rsid w:val="005C79E7"/>
    <w:rsid w:val="005C7F3A"/>
    <w:rsid w:val="005D0801"/>
    <w:rsid w:val="005D19B5"/>
    <w:rsid w:val="005D1C9E"/>
    <w:rsid w:val="005D2ACB"/>
    <w:rsid w:val="005D384F"/>
    <w:rsid w:val="005D3C53"/>
    <w:rsid w:val="005D3EB6"/>
    <w:rsid w:val="005D46E7"/>
    <w:rsid w:val="005D49FF"/>
    <w:rsid w:val="005D4B09"/>
    <w:rsid w:val="005D4D84"/>
    <w:rsid w:val="005D5168"/>
    <w:rsid w:val="005D5B9D"/>
    <w:rsid w:val="005D7504"/>
    <w:rsid w:val="005D7942"/>
    <w:rsid w:val="005E07CC"/>
    <w:rsid w:val="005E0A49"/>
    <w:rsid w:val="005E1278"/>
    <w:rsid w:val="005E2F19"/>
    <w:rsid w:val="005E3A83"/>
    <w:rsid w:val="005E4143"/>
    <w:rsid w:val="005E421F"/>
    <w:rsid w:val="005E43C2"/>
    <w:rsid w:val="005E4D3F"/>
    <w:rsid w:val="005E56EA"/>
    <w:rsid w:val="005E5AB0"/>
    <w:rsid w:val="005E6461"/>
    <w:rsid w:val="005E662D"/>
    <w:rsid w:val="005E70E4"/>
    <w:rsid w:val="005E7B37"/>
    <w:rsid w:val="005F185B"/>
    <w:rsid w:val="005F22F5"/>
    <w:rsid w:val="005F2624"/>
    <w:rsid w:val="005F3A4C"/>
    <w:rsid w:val="005F41B4"/>
    <w:rsid w:val="005F4F92"/>
    <w:rsid w:val="005F5219"/>
    <w:rsid w:val="005F6564"/>
    <w:rsid w:val="005F739B"/>
    <w:rsid w:val="005F7468"/>
    <w:rsid w:val="005F7A13"/>
    <w:rsid w:val="005F7A66"/>
    <w:rsid w:val="00601618"/>
    <w:rsid w:val="00603681"/>
    <w:rsid w:val="00604039"/>
    <w:rsid w:val="006048DE"/>
    <w:rsid w:val="00604F1B"/>
    <w:rsid w:val="00604FF7"/>
    <w:rsid w:val="00606A8F"/>
    <w:rsid w:val="00606B13"/>
    <w:rsid w:val="00611422"/>
    <w:rsid w:val="00612179"/>
    <w:rsid w:val="00613E90"/>
    <w:rsid w:val="00614D77"/>
    <w:rsid w:val="00614F56"/>
    <w:rsid w:val="00615641"/>
    <w:rsid w:val="00615819"/>
    <w:rsid w:val="006159DC"/>
    <w:rsid w:val="0061661E"/>
    <w:rsid w:val="00616BAD"/>
    <w:rsid w:val="00616FCA"/>
    <w:rsid w:val="0061706B"/>
    <w:rsid w:val="00617181"/>
    <w:rsid w:val="00617806"/>
    <w:rsid w:val="00620CF5"/>
    <w:rsid w:val="00623C32"/>
    <w:rsid w:val="006245AB"/>
    <w:rsid w:val="00624A9F"/>
    <w:rsid w:val="00625976"/>
    <w:rsid w:val="006259FD"/>
    <w:rsid w:val="00626072"/>
    <w:rsid w:val="006273EB"/>
    <w:rsid w:val="00631796"/>
    <w:rsid w:val="00633199"/>
    <w:rsid w:val="00633511"/>
    <w:rsid w:val="00633F24"/>
    <w:rsid w:val="00634D26"/>
    <w:rsid w:val="00634F25"/>
    <w:rsid w:val="00635090"/>
    <w:rsid w:val="00636C72"/>
    <w:rsid w:val="00637264"/>
    <w:rsid w:val="00641B57"/>
    <w:rsid w:val="00641D68"/>
    <w:rsid w:val="006420BD"/>
    <w:rsid w:val="0064216D"/>
    <w:rsid w:val="00642E1A"/>
    <w:rsid w:val="00643360"/>
    <w:rsid w:val="006454C3"/>
    <w:rsid w:val="006471AF"/>
    <w:rsid w:val="00647B31"/>
    <w:rsid w:val="0065120C"/>
    <w:rsid w:val="00651293"/>
    <w:rsid w:val="006518FA"/>
    <w:rsid w:val="00654229"/>
    <w:rsid w:val="006543AF"/>
    <w:rsid w:val="00655E66"/>
    <w:rsid w:val="00655E6B"/>
    <w:rsid w:val="00656780"/>
    <w:rsid w:val="00656A0F"/>
    <w:rsid w:val="006572F2"/>
    <w:rsid w:val="0065767F"/>
    <w:rsid w:val="00657CED"/>
    <w:rsid w:val="00657E28"/>
    <w:rsid w:val="00660937"/>
    <w:rsid w:val="00660B92"/>
    <w:rsid w:val="0066113F"/>
    <w:rsid w:val="0066148E"/>
    <w:rsid w:val="00661FCB"/>
    <w:rsid w:val="0066203D"/>
    <w:rsid w:val="00662269"/>
    <w:rsid w:val="00662400"/>
    <w:rsid w:val="00662641"/>
    <w:rsid w:val="00663199"/>
    <w:rsid w:val="00663DF2"/>
    <w:rsid w:val="00665430"/>
    <w:rsid w:val="0066559F"/>
    <w:rsid w:val="00666D32"/>
    <w:rsid w:val="00670962"/>
    <w:rsid w:val="00670FBA"/>
    <w:rsid w:val="00671279"/>
    <w:rsid w:val="00672207"/>
    <w:rsid w:val="00673466"/>
    <w:rsid w:val="006748D7"/>
    <w:rsid w:val="00674C18"/>
    <w:rsid w:val="00674D04"/>
    <w:rsid w:val="0067547F"/>
    <w:rsid w:val="00676718"/>
    <w:rsid w:val="0067714C"/>
    <w:rsid w:val="00677E3A"/>
    <w:rsid w:val="0068057F"/>
    <w:rsid w:val="00680E31"/>
    <w:rsid w:val="0068131F"/>
    <w:rsid w:val="0068159B"/>
    <w:rsid w:val="00681656"/>
    <w:rsid w:val="00681EC9"/>
    <w:rsid w:val="006822D9"/>
    <w:rsid w:val="006839EF"/>
    <w:rsid w:val="00684417"/>
    <w:rsid w:val="00684889"/>
    <w:rsid w:val="006861F2"/>
    <w:rsid w:val="006870DB"/>
    <w:rsid w:val="006876D4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AAA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4CF2"/>
    <w:rsid w:val="006A5D85"/>
    <w:rsid w:val="006A671C"/>
    <w:rsid w:val="006A73E0"/>
    <w:rsid w:val="006A7474"/>
    <w:rsid w:val="006A78D6"/>
    <w:rsid w:val="006B0275"/>
    <w:rsid w:val="006B0549"/>
    <w:rsid w:val="006B103A"/>
    <w:rsid w:val="006B176D"/>
    <w:rsid w:val="006B1A3A"/>
    <w:rsid w:val="006B2199"/>
    <w:rsid w:val="006B30C7"/>
    <w:rsid w:val="006B32C6"/>
    <w:rsid w:val="006B4331"/>
    <w:rsid w:val="006B6D70"/>
    <w:rsid w:val="006C025D"/>
    <w:rsid w:val="006C046E"/>
    <w:rsid w:val="006C08FF"/>
    <w:rsid w:val="006C271A"/>
    <w:rsid w:val="006C2A11"/>
    <w:rsid w:val="006C2ADA"/>
    <w:rsid w:val="006C2B7B"/>
    <w:rsid w:val="006C40EF"/>
    <w:rsid w:val="006C4272"/>
    <w:rsid w:val="006C6136"/>
    <w:rsid w:val="006C6656"/>
    <w:rsid w:val="006C71E6"/>
    <w:rsid w:val="006C7A16"/>
    <w:rsid w:val="006D03BB"/>
    <w:rsid w:val="006D0FDF"/>
    <w:rsid w:val="006D2421"/>
    <w:rsid w:val="006D299A"/>
    <w:rsid w:val="006D2D71"/>
    <w:rsid w:val="006D41F4"/>
    <w:rsid w:val="006D51D1"/>
    <w:rsid w:val="006D5977"/>
    <w:rsid w:val="006D651E"/>
    <w:rsid w:val="006D7605"/>
    <w:rsid w:val="006D7C96"/>
    <w:rsid w:val="006E2E94"/>
    <w:rsid w:val="006E3630"/>
    <w:rsid w:val="006E38ED"/>
    <w:rsid w:val="006E3FA9"/>
    <w:rsid w:val="006E4576"/>
    <w:rsid w:val="006E4C80"/>
    <w:rsid w:val="006E50FD"/>
    <w:rsid w:val="006E5BD9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3822"/>
    <w:rsid w:val="0071452C"/>
    <w:rsid w:val="0071455E"/>
    <w:rsid w:val="007146D7"/>
    <w:rsid w:val="00714D38"/>
    <w:rsid w:val="00716626"/>
    <w:rsid w:val="007168F9"/>
    <w:rsid w:val="00716975"/>
    <w:rsid w:val="00717B5B"/>
    <w:rsid w:val="00717B97"/>
    <w:rsid w:val="007205ED"/>
    <w:rsid w:val="00720BB6"/>
    <w:rsid w:val="00722AF2"/>
    <w:rsid w:val="007231E5"/>
    <w:rsid w:val="00723A79"/>
    <w:rsid w:val="007251CB"/>
    <w:rsid w:val="0072676E"/>
    <w:rsid w:val="00726903"/>
    <w:rsid w:val="007314CB"/>
    <w:rsid w:val="00731774"/>
    <w:rsid w:val="00732028"/>
    <w:rsid w:val="00732EAC"/>
    <w:rsid w:val="00733087"/>
    <w:rsid w:val="0073340D"/>
    <w:rsid w:val="00733D2F"/>
    <w:rsid w:val="00734995"/>
    <w:rsid w:val="00735102"/>
    <w:rsid w:val="0073629A"/>
    <w:rsid w:val="007363AF"/>
    <w:rsid w:val="00737246"/>
    <w:rsid w:val="00737344"/>
    <w:rsid w:val="00740D51"/>
    <w:rsid w:val="00741671"/>
    <w:rsid w:val="00742097"/>
    <w:rsid w:val="00742213"/>
    <w:rsid w:val="00742376"/>
    <w:rsid w:val="007431FF"/>
    <w:rsid w:val="00743E3F"/>
    <w:rsid w:val="007447F7"/>
    <w:rsid w:val="0074508A"/>
    <w:rsid w:val="00745D5E"/>
    <w:rsid w:val="00746C7B"/>
    <w:rsid w:val="00747023"/>
    <w:rsid w:val="0074788C"/>
    <w:rsid w:val="007501D2"/>
    <w:rsid w:val="007508E8"/>
    <w:rsid w:val="007509CB"/>
    <w:rsid w:val="007523F7"/>
    <w:rsid w:val="00753530"/>
    <w:rsid w:val="00755814"/>
    <w:rsid w:val="00756F54"/>
    <w:rsid w:val="00757431"/>
    <w:rsid w:val="00757604"/>
    <w:rsid w:val="0075771D"/>
    <w:rsid w:val="00757CB7"/>
    <w:rsid w:val="00757D5E"/>
    <w:rsid w:val="00757E1C"/>
    <w:rsid w:val="00757E28"/>
    <w:rsid w:val="00761248"/>
    <w:rsid w:val="00761A43"/>
    <w:rsid w:val="007627B1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4903"/>
    <w:rsid w:val="00774920"/>
    <w:rsid w:val="00774AF1"/>
    <w:rsid w:val="00774E1E"/>
    <w:rsid w:val="00775F6F"/>
    <w:rsid w:val="00775FD8"/>
    <w:rsid w:val="007766F4"/>
    <w:rsid w:val="00776AEF"/>
    <w:rsid w:val="00777A4A"/>
    <w:rsid w:val="00777D00"/>
    <w:rsid w:val="007801F5"/>
    <w:rsid w:val="00780923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5362"/>
    <w:rsid w:val="00795787"/>
    <w:rsid w:val="00795FF4"/>
    <w:rsid w:val="00796898"/>
    <w:rsid w:val="007972BB"/>
    <w:rsid w:val="00797819"/>
    <w:rsid w:val="007A033D"/>
    <w:rsid w:val="007A11C0"/>
    <w:rsid w:val="007A17C2"/>
    <w:rsid w:val="007A1BE4"/>
    <w:rsid w:val="007A3595"/>
    <w:rsid w:val="007A3BCB"/>
    <w:rsid w:val="007A42B8"/>
    <w:rsid w:val="007A517D"/>
    <w:rsid w:val="007A58DE"/>
    <w:rsid w:val="007A5EF1"/>
    <w:rsid w:val="007A5F58"/>
    <w:rsid w:val="007B0240"/>
    <w:rsid w:val="007B03E1"/>
    <w:rsid w:val="007B2588"/>
    <w:rsid w:val="007B2BDB"/>
    <w:rsid w:val="007B36AD"/>
    <w:rsid w:val="007B3AEE"/>
    <w:rsid w:val="007C1A9A"/>
    <w:rsid w:val="007C342B"/>
    <w:rsid w:val="007C45D2"/>
    <w:rsid w:val="007C4878"/>
    <w:rsid w:val="007C5CA5"/>
    <w:rsid w:val="007C5FED"/>
    <w:rsid w:val="007C7DC6"/>
    <w:rsid w:val="007D0037"/>
    <w:rsid w:val="007D0E20"/>
    <w:rsid w:val="007D2AFD"/>
    <w:rsid w:val="007D2D10"/>
    <w:rsid w:val="007D348E"/>
    <w:rsid w:val="007D360C"/>
    <w:rsid w:val="007D4275"/>
    <w:rsid w:val="007D5018"/>
    <w:rsid w:val="007D7370"/>
    <w:rsid w:val="007E08CC"/>
    <w:rsid w:val="007E0A68"/>
    <w:rsid w:val="007E0B48"/>
    <w:rsid w:val="007E1F8A"/>
    <w:rsid w:val="007E2A89"/>
    <w:rsid w:val="007E385C"/>
    <w:rsid w:val="007E3945"/>
    <w:rsid w:val="007E4517"/>
    <w:rsid w:val="007E5B84"/>
    <w:rsid w:val="007E614F"/>
    <w:rsid w:val="007E69BF"/>
    <w:rsid w:val="007E69E2"/>
    <w:rsid w:val="007E6C90"/>
    <w:rsid w:val="007E79F1"/>
    <w:rsid w:val="007F0189"/>
    <w:rsid w:val="007F23FE"/>
    <w:rsid w:val="007F3A0F"/>
    <w:rsid w:val="007F3B03"/>
    <w:rsid w:val="007F3C47"/>
    <w:rsid w:val="007F4C6C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52E"/>
    <w:rsid w:val="008029EE"/>
    <w:rsid w:val="008031E5"/>
    <w:rsid w:val="00803492"/>
    <w:rsid w:val="008037D1"/>
    <w:rsid w:val="008045E6"/>
    <w:rsid w:val="00805134"/>
    <w:rsid w:val="00805406"/>
    <w:rsid w:val="008057F3"/>
    <w:rsid w:val="00806C14"/>
    <w:rsid w:val="008070D3"/>
    <w:rsid w:val="00807404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14CBD"/>
    <w:rsid w:val="00820385"/>
    <w:rsid w:val="00820598"/>
    <w:rsid w:val="00821900"/>
    <w:rsid w:val="00821AED"/>
    <w:rsid w:val="00822768"/>
    <w:rsid w:val="0082456F"/>
    <w:rsid w:val="0082480A"/>
    <w:rsid w:val="008258A8"/>
    <w:rsid w:val="00825D40"/>
    <w:rsid w:val="00825E04"/>
    <w:rsid w:val="00827471"/>
    <w:rsid w:val="008305B1"/>
    <w:rsid w:val="0083177D"/>
    <w:rsid w:val="00831DF2"/>
    <w:rsid w:val="008334DF"/>
    <w:rsid w:val="00833677"/>
    <w:rsid w:val="00833BBA"/>
    <w:rsid w:val="00833C38"/>
    <w:rsid w:val="00834BA1"/>
    <w:rsid w:val="00834CC3"/>
    <w:rsid w:val="008350FC"/>
    <w:rsid w:val="008367AD"/>
    <w:rsid w:val="008408EE"/>
    <w:rsid w:val="0084354A"/>
    <w:rsid w:val="008442FD"/>
    <w:rsid w:val="00844700"/>
    <w:rsid w:val="008466A7"/>
    <w:rsid w:val="008477A4"/>
    <w:rsid w:val="00851AE4"/>
    <w:rsid w:val="008524C9"/>
    <w:rsid w:val="00852D85"/>
    <w:rsid w:val="00852F73"/>
    <w:rsid w:val="00853104"/>
    <w:rsid w:val="008531D0"/>
    <w:rsid w:val="008538C4"/>
    <w:rsid w:val="00853946"/>
    <w:rsid w:val="008547A4"/>
    <w:rsid w:val="00854F7B"/>
    <w:rsid w:val="00855064"/>
    <w:rsid w:val="00855313"/>
    <w:rsid w:val="00855EF3"/>
    <w:rsid w:val="0085698E"/>
    <w:rsid w:val="0086054F"/>
    <w:rsid w:val="00860E60"/>
    <w:rsid w:val="0086182E"/>
    <w:rsid w:val="0086211B"/>
    <w:rsid w:val="00862CCB"/>
    <w:rsid w:val="0086383E"/>
    <w:rsid w:val="008647D7"/>
    <w:rsid w:val="008654AF"/>
    <w:rsid w:val="008656AE"/>
    <w:rsid w:val="008656E9"/>
    <w:rsid w:val="00866881"/>
    <w:rsid w:val="00866ABC"/>
    <w:rsid w:val="00867319"/>
    <w:rsid w:val="008673A5"/>
    <w:rsid w:val="008679FB"/>
    <w:rsid w:val="008709E1"/>
    <w:rsid w:val="00870CCD"/>
    <w:rsid w:val="00871724"/>
    <w:rsid w:val="0087391A"/>
    <w:rsid w:val="00874014"/>
    <w:rsid w:val="0087417A"/>
    <w:rsid w:val="00874782"/>
    <w:rsid w:val="00876F8E"/>
    <w:rsid w:val="0087706E"/>
    <w:rsid w:val="00877B9C"/>
    <w:rsid w:val="008807DD"/>
    <w:rsid w:val="00880D3F"/>
    <w:rsid w:val="0088159D"/>
    <w:rsid w:val="00882727"/>
    <w:rsid w:val="00884AF9"/>
    <w:rsid w:val="008855FF"/>
    <w:rsid w:val="00885C0C"/>
    <w:rsid w:val="00885F63"/>
    <w:rsid w:val="008867EC"/>
    <w:rsid w:val="008869B1"/>
    <w:rsid w:val="00886BE7"/>
    <w:rsid w:val="008872C2"/>
    <w:rsid w:val="00887F50"/>
    <w:rsid w:val="008901E3"/>
    <w:rsid w:val="008908A4"/>
    <w:rsid w:val="00893D0D"/>
    <w:rsid w:val="00894043"/>
    <w:rsid w:val="00894585"/>
    <w:rsid w:val="00894841"/>
    <w:rsid w:val="00894939"/>
    <w:rsid w:val="00894BBB"/>
    <w:rsid w:val="00894C6C"/>
    <w:rsid w:val="00895927"/>
    <w:rsid w:val="00895E6B"/>
    <w:rsid w:val="00896A05"/>
    <w:rsid w:val="008A0050"/>
    <w:rsid w:val="008A095C"/>
    <w:rsid w:val="008A0A69"/>
    <w:rsid w:val="008A5215"/>
    <w:rsid w:val="008A548F"/>
    <w:rsid w:val="008A54C6"/>
    <w:rsid w:val="008A557C"/>
    <w:rsid w:val="008A57E5"/>
    <w:rsid w:val="008A59A6"/>
    <w:rsid w:val="008A75A9"/>
    <w:rsid w:val="008B05DA"/>
    <w:rsid w:val="008B1A69"/>
    <w:rsid w:val="008B1A7C"/>
    <w:rsid w:val="008B272A"/>
    <w:rsid w:val="008B2C78"/>
    <w:rsid w:val="008B5106"/>
    <w:rsid w:val="008B62AF"/>
    <w:rsid w:val="008B72AC"/>
    <w:rsid w:val="008B7EC1"/>
    <w:rsid w:val="008C1EB5"/>
    <w:rsid w:val="008C1EBE"/>
    <w:rsid w:val="008C2698"/>
    <w:rsid w:val="008C42C9"/>
    <w:rsid w:val="008C446F"/>
    <w:rsid w:val="008C4692"/>
    <w:rsid w:val="008C4DF7"/>
    <w:rsid w:val="008C5C69"/>
    <w:rsid w:val="008C7062"/>
    <w:rsid w:val="008C7363"/>
    <w:rsid w:val="008D0693"/>
    <w:rsid w:val="008D0F96"/>
    <w:rsid w:val="008D1042"/>
    <w:rsid w:val="008D1DE0"/>
    <w:rsid w:val="008D2A98"/>
    <w:rsid w:val="008D336C"/>
    <w:rsid w:val="008D3CE1"/>
    <w:rsid w:val="008D3F66"/>
    <w:rsid w:val="008D4062"/>
    <w:rsid w:val="008D49C5"/>
    <w:rsid w:val="008D53D8"/>
    <w:rsid w:val="008D56D7"/>
    <w:rsid w:val="008D5761"/>
    <w:rsid w:val="008D5F44"/>
    <w:rsid w:val="008D6844"/>
    <w:rsid w:val="008D6D3F"/>
    <w:rsid w:val="008D7899"/>
    <w:rsid w:val="008E026E"/>
    <w:rsid w:val="008E09B6"/>
    <w:rsid w:val="008E104B"/>
    <w:rsid w:val="008E109A"/>
    <w:rsid w:val="008E1902"/>
    <w:rsid w:val="008E28B3"/>
    <w:rsid w:val="008E309B"/>
    <w:rsid w:val="008E3378"/>
    <w:rsid w:val="008E3694"/>
    <w:rsid w:val="008E381B"/>
    <w:rsid w:val="008E484B"/>
    <w:rsid w:val="008E6ECA"/>
    <w:rsid w:val="008E715C"/>
    <w:rsid w:val="008E7382"/>
    <w:rsid w:val="008E7544"/>
    <w:rsid w:val="008E78E4"/>
    <w:rsid w:val="008E7BF8"/>
    <w:rsid w:val="008F01E6"/>
    <w:rsid w:val="008F1C34"/>
    <w:rsid w:val="008F2372"/>
    <w:rsid w:val="008F2D94"/>
    <w:rsid w:val="008F48BD"/>
    <w:rsid w:val="008F6D26"/>
    <w:rsid w:val="008F6FE5"/>
    <w:rsid w:val="008F7F99"/>
    <w:rsid w:val="00900117"/>
    <w:rsid w:val="009014D6"/>
    <w:rsid w:val="00902127"/>
    <w:rsid w:val="00902A1F"/>
    <w:rsid w:val="00902D28"/>
    <w:rsid w:val="00902F27"/>
    <w:rsid w:val="00903464"/>
    <w:rsid w:val="0090363F"/>
    <w:rsid w:val="0090476E"/>
    <w:rsid w:val="00904CC1"/>
    <w:rsid w:val="009056AF"/>
    <w:rsid w:val="00905761"/>
    <w:rsid w:val="009109D9"/>
    <w:rsid w:val="00911198"/>
    <w:rsid w:val="009111B7"/>
    <w:rsid w:val="00911ABB"/>
    <w:rsid w:val="009133A3"/>
    <w:rsid w:val="00913698"/>
    <w:rsid w:val="009138CC"/>
    <w:rsid w:val="0091426B"/>
    <w:rsid w:val="009158E4"/>
    <w:rsid w:val="00915CD6"/>
    <w:rsid w:val="009174B4"/>
    <w:rsid w:val="00920634"/>
    <w:rsid w:val="009233AE"/>
    <w:rsid w:val="00924138"/>
    <w:rsid w:val="0092757A"/>
    <w:rsid w:val="009279E1"/>
    <w:rsid w:val="0093099B"/>
    <w:rsid w:val="00930EFE"/>
    <w:rsid w:val="00930F97"/>
    <w:rsid w:val="009316C1"/>
    <w:rsid w:val="00933DAF"/>
    <w:rsid w:val="0093653B"/>
    <w:rsid w:val="009368C9"/>
    <w:rsid w:val="00936D1D"/>
    <w:rsid w:val="00936DA6"/>
    <w:rsid w:val="00936F6E"/>
    <w:rsid w:val="009370DC"/>
    <w:rsid w:val="00937234"/>
    <w:rsid w:val="00937E3F"/>
    <w:rsid w:val="0094001F"/>
    <w:rsid w:val="00941901"/>
    <w:rsid w:val="0094211D"/>
    <w:rsid w:val="00942199"/>
    <w:rsid w:val="00943663"/>
    <w:rsid w:val="009448C2"/>
    <w:rsid w:val="009449F9"/>
    <w:rsid w:val="009454FA"/>
    <w:rsid w:val="0094566C"/>
    <w:rsid w:val="00946CB5"/>
    <w:rsid w:val="00947CBC"/>
    <w:rsid w:val="00950779"/>
    <w:rsid w:val="00951D77"/>
    <w:rsid w:val="009527EF"/>
    <w:rsid w:val="00954BFB"/>
    <w:rsid w:val="00954F8C"/>
    <w:rsid w:val="009562E9"/>
    <w:rsid w:val="009567AA"/>
    <w:rsid w:val="00960DED"/>
    <w:rsid w:val="00961B5D"/>
    <w:rsid w:val="00961EDC"/>
    <w:rsid w:val="009621A5"/>
    <w:rsid w:val="00962801"/>
    <w:rsid w:val="0096460C"/>
    <w:rsid w:val="00964812"/>
    <w:rsid w:val="0096577B"/>
    <w:rsid w:val="00965F69"/>
    <w:rsid w:val="00966297"/>
    <w:rsid w:val="00970D93"/>
    <w:rsid w:val="00973682"/>
    <w:rsid w:val="00973A6C"/>
    <w:rsid w:val="00974FCF"/>
    <w:rsid w:val="0097525F"/>
    <w:rsid w:val="00975D20"/>
    <w:rsid w:val="00977828"/>
    <w:rsid w:val="00983E0E"/>
    <w:rsid w:val="00984137"/>
    <w:rsid w:val="00986CB9"/>
    <w:rsid w:val="00986DD3"/>
    <w:rsid w:val="00991A8D"/>
    <w:rsid w:val="009924C8"/>
    <w:rsid w:val="0099362E"/>
    <w:rsid w:val="00993806"/>
    <w:rsid w:val="0099415A"/>
    <w:rsid w:val="00994C6C"/>
    <w:rsid w:val="009953A9"/>
    <w:rsid w:val="009953D5"/>
    <w:rsid w:val="00995D90"/>
    <w:rsid w:val="00995E97"/>
    <w:rsid w:val="009965BC"/>
    <w:rsid w:val="0099734E"/>
    <w:rsid w:val="009A0902"/>
    <w:rsid w:val="009A1099"/>
    <w:rsid w:val="009A1A78"/>
    <w:rsid w:val="009A1D2B"/>
    <w:rsid w:val="009A20A5"/>
    <w:rsid w:val="009A2989"/>
    <w:rsid w:val="009A2C83"/>
    <w:rsid w:val="009A348F"/>
    <w:rsid w:val="009A6268"/>
    <w:rsid w:val="009A6EAD"/>
    <w:rsid w:val="009B1F0B"/>
    <w:rsid w:val="009B2C69"/>
    <w:rsid w:val="009B2D0A"/>
    <w:rsid w:val="009B37C0"/>
    <w:rsid w:val="009B6531"/>
    <w:rsid w:val="009B6AFA"/>
    <w:rsid w:val="009B7F8D"/>
    <w:rsid w:val="009C0CCF"/>
    <w:rsid w:val="009C1E40"/>
    <w:rsid w:val="009C36D3"/>
    <w:rsid w:val="009C4E83"/>
    <w:rsid w:val="009C75C5"/>
    <w:rsid w:val="009C7C43"/>
    <w:rsid w:val="009D0F29"/>
    <w:rsid w:val="009D161B"/>
    <w:rsid w:val="009D1A9C"/>
    <w:rsid w:val="009D260B"/>
    <w:rsid w:val="009D367F"/>
    <w:rsid w:val="009D3B31"/>
    <w:rsid w:val="009D3D3F"/>
    <w:rsid w:val="009D3FFD"/>
    <w:rsid w:val="009D4635"/>
    <w:rsid w:val="009D66B4"/>
    <w:rsid w:val="009D7274"/>
    <w:rsid w:val="009D7B50"/>
    <w:rsid w:val="009E1C2D"/>
    <w:rsid w:val="009E1E8A"/>
    <w:rsid w:val="009E2C25"/>
    <w:rsid w:val="009E2E0C"/>
    <w:rsid w:val="009E34AD"/>
    <w:rsid w:val="009E370D"/>
    <w:rsid w:val="009E41DF"/>
    <w:rsid w:val="009E5DA9"/>
    <w:rsid w:val="009E69B8"/>
    <w:rsid w:val="009E756A"/>
    <w:rsid w:val="009F015C"/>
    <w:rsid w:val="009F0A3D"/>
    <w:rsid w:val="009F0FB0"/>
    <w:rsid w:val="009F1E6E"/>
    <w:rsid w:val="009F24AA"/>
    <w:rsid w:val="009F2C52"/>
    <w:rsid w:val="009F4AEC"/>
    <w:rsid w:val="009F4B44"/>
    <w:rsid w:val="009F4C0E"/>
    <w:rsid w:val="009F55A1"/>
    <w:rsid w:val="009F5C04"/>
    <w:rsid w:val="009F5FC0"/>
    <w:rsid w:val="009F66C2"/>
    <w:rsid w:val="009F785F"/>
    <w:rsid w:val="00A009CB"/>
    <w:rsid w:val="00A02C9A"/>
    <w:rsid w:val="00A033D7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5F89"/>
    <w:rsid w:val="00A167EC"/>
    <w:rsid w:val="00A2064E"/>
    <w:rsid w:val="00A2090E"/>
    <w:rsid w:val="00A20CD5"/>
    <w:rsid w:val="00A21393"/>
    <w:rsid w:val="00A22D18"/>
    <w:rsid w:val="00A2335C"/>
    <w:rsid w:val="00A236BA"/>
    <w:rsid w:val="00A25430"/>
    <w:rsid w:val="00A258FE"/>
    <w:rsid w:val="00A268F8"/>
    <w:rsid w:val="00A26CB2"/>
    <w:rsid w:val="00A26DF6"/>
    <w:rsid w:val="00A271E3"/>
    <w:rsid w:val="00A30E71"/>
    <w:rsid w:val="00A31BC4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92C"/>
    <w:rsid w:val="00A417E9"/>
    <w:rsid w:val="00A442E5"/>
    <w:rsid w:val="00A44A58"/>
    <w:rsid w:val="00A45FC9"/>
    <w:rsid w:val="00A46FD9"/>
    <w:rsid w:val="00A4777C"/>
    <w:rsid w:val="00A4790D"/>
    <w:rsid w:val="00A4799D"/>
    <w:rsid w:val="00A514EF"/>
    <w:rsid w:val="00A51F1B"/>
    <w:rsid w:val="00A52F57"/>
    <w:rsid w:val="00A53245"/>
    <w:rsid w:val="00A53507"/>
    <w:rsid w:val="00A5489B"/>
    <w:rsid w:val="00A54F45"/>
    <w:rsid w:val="00A55321"/>
    <w:rsid w:val="00A56329"/>
    <w:rsid w:val="00A57748"/>
    <w:rsid w:val="00A603CB"/>
    <w:rsid w:val="00A60799"/>
    <w:rsid w:val="00A60DBE"/>
    <w:rsid w:val="00A622AD"/>
    <w:rsid w:val="00A63102"/>
    <w:rsid w:val="00A635AF"/>
    <w:rsid w:val="00A64AD0"/>
    <w:rsid w:val="00A64FB3"/>
    <w:rsid w:val="00A65479"/>
    <w:rsid w:val="00A6697D"/>
    <w:rsid w:val="00A677F4"/>
    <w:rsid w:val="00A67874"/>
    <w:rsid w:val="00A67FD2"/>
    <w:rsid w:val="00A70169"/>
    <w:rsid w:val="00A70822"/>
    <w:rsid w:val="00A7173A"/>
    <w:rsid w:val="00A71B5C"/>
    <w:rsid w:val="00A7262B"/>
    <w:rsid w:val="00A731CB"/>
    <w:rsid w:val="00A74F9E"/>
    <w:rsid w:val="00A75961"/>
    <w:rsid w:val="00A7603D"/>
    <w:rsid w:val="00A81581"/>
    <w:rsid w:val="00A821BE"/>
    <w:rsid w:val="00A832F1"/>
    <w:rsid w:val="00A84960"/>
    <w:rsid w:val="00A84B62"/>
    <w:rsid w:val="00A85225"/>
    <w:rsid w:val="00A85353"/>
    <w:rsid w:val="00A86002"/>
    <w:rsid w:val="00A86051"/>
    <w:rsid w:val="00A87444"/>
    <w:rsid w:val="00A876E3"/>
    <w:rsid w:val="00A879B1"/>
    <w:rsid w:val="00A90901"/>
    <w:rsid w:val="00A917E4"/>
    <w:rsid w:val="00A9283C"/>
    <w:rsid w:val="00A94093"/>
    <w:rsid w:val="00A958D7"/>
    <w:rsid w:val="00A95AD6"/>
    <w:rsid w:val="00A975E8"/>
    <w:rsid w:val="00AA01A0"/>
    <w:rsid w:val="00AA0A27"/>
    <w:rsid w:val="00AA13C2"/>
    <w:rsid w:val="00AA22B3"/>
    <w:rsid w:val="00AA2AD0"/>
    <w:rsid w:val="00AA3F91"/>
    <w:rsid w:val="00AA462F"/>
    <w:rsid w:val="00AA5749"/>
    <w:rsid w:val="00AA5EED"/>
    <w:rsid w:val="00AA608D"/>
    <w:rsid w:val="00AA7B98"/>
    <w:rsid w:val="00AB0494"/>
    <w:rsid w:val="00AB0AA9"/>
    <w:rsid w:val="00AB0E9B"/>
    <w:rsid w:val="00AB13E3"/>
    <w:rsid w:val="00AB28D3"/>
    <w:rsid w:val="00AB373E"/>
    <w:rsid w:val="00AB462C"/>
    <w:rsid w:val="00AB5181"/>
    <w:rsid w:val="00AB53F5"/>
    <w:rsid w:val="00AB6B0C"/>
    <w:rsid w:val="00AB6E65"/>
    <w:rsid w:val="00AB7054"/>
    <w:rsid w:val="00AB7722"/>
    <w:rsid w:val="00AC0B6C"/>
    <w:rsid w:val="00AC1B75"/>
    <w:rsid w:val="00AC1EF9"/>
    <w:rsid w:val="00AC2965"/>
    <w:rsid w:val="00AC296F"/>
    <w:rsid w:val="00AC46C2"/>
    <w:rsid w:val="00AC52BF"/>
    <w:rsid w:val="00AC5335"/>
    <w:rsid w:val="00AC5AC9"/>
    <w:rsid w:val="00AC6368"/>
    <w:rsid w:val="00AC6426"/>
    <w:rsid w:val="00AC698E"/>
    <w:rsid w:val="00AD09F8"/>
    <w:rsid w:val="00AD277A"/>
    <w:rsid w:val="00AD2E30"/>
    <w:rsid w:val="00AD346A"/>
    <w:rsid w:val="00AD4049"/>
    <w:rsid w:val="00AD4106"/>
    <w:rsid w:val="00AD41B8"/>
    <w:rsid w:val="00AD478D"/>
    <w:rsid w:val="00AD5647"/>
    <w:rsid w:val="00AD5A3E"/>
    <w:rsid w:val="00AD6CD6"/>
    <w:rsid w:val="00AE025A"/>
    <w:rsid w:val="00AE053F"/>
    <w:rsid w:val="00AE0749"/>
    <w:rsid w:val="00AE0958"/>
    <w:rsid w:val="00AE260B"/>
    <w:rsid w:val="00AE2A90"/>
    <w:rsid w:val="00AE3391"/>
    <w:rsid w:val="00AE4010"/>
    <w:rsid w:val="00AE4591"/>
    <w:rsid w:val="00AE4C3E"/>
    <w:rsid w:val="00AE50D2"/>
    <w:rsid w:val="00AE7B8D"/>
    <w:rsid w:val="00AF0762"/>
    <w:rsid w:val="00AF0F05"/>
    <w:rsid w:val="00AF1377"/>
    <w:rsid w:val="00AF1BCD"/>
    <w:rsid w:val="00AF1CC3"/>
    <w:rsid w:val="00AF41D9"/>
    <w:rsid w:val="00AF470E"/>
    <w:rsid w:val="00AF5C04"/>
    <w:rsid w:val="00AF5E3E"/>
    <w:rsid w:val="00AF64CF"/>
    <w:rsid w:val="00AF688E"/>
    <w:rsid w:val="00AF7405"/>
    <w:rsid w:val="00B00398"/>
    <w:rsid w:val="00B0123C"/>
    <w:rsid w:val="00B0157F"/>
    <w:rsid w:val="00B029AD"/>
    <w:rsid w:val="00B030EF"/>
    <w:rsid w:val="00B04194"/>
    <w:rsid w:val="00B0421F"/>
    <w:rsid w:val="00B05075"/>
    <w:rsid w:val="00B0677D"/>
    <w:rsid w:val="00B069D5"/>
    <w:rsid w:val="00B07ABA"/>
    <w:rsid w:val="00B10321"/>
    <w:rsid w:val="00B10383"/>
    <w:rsid w:val="00B11B62"/>
    <w:rsid w:val="00B12135"/>
    <w:rsid w:val="00B1488D"/>
    <w:rsid w:val="00B14C71"/>
    <w:rsid w:val="00B17440"/>
    <w:rsid w:val="00B1744C"/>
    <w:rsid w:val="00B17EE3"/>
    <w:rsid w:val="00B20B0C"/>
    <w:rsid w:val="00B21903"/>
    <w:rsid w:val="00B21958"/>
    <w:rsid w:val="00B21F46"/>
    <w:rsid w:val="00B22143"/>
    <w:rsid w:val="00B248E3"/>
    <w:rsid w:val="00B24ED7"/>
    <w:rsid w:val="00B2520C"/>
    <w:rsid w:val="00B2581D"/>
    <w:rsid w:val="00B25946"/>
    <w:rsid w:val="00B25F85"/>
    <w:rsid w:val="00B2720C"/>
    <w:rsid w:val="00B27B31"/>
    <w:rsid w:val="00B27F69"/>
    <w:rsid w:val="00B312F8"/>
    <w:rsid w:val="00B3137D"/>
    <w:rsid w:val="00B31914"/>
    <w:rsid w:val="00B31C13"/>
    <w:rsid w:val="00B31CE1"/>
    <w:rsid w:val="00B33051"/>
    <w:rsid w:val="00B3335F"/>
    <w:rsid w:val="00B33DA6"/>
    <w:rsid w:val="00B3434E"/>
    <w:rsid w:val="00B34A48"/>
    <w:rsid w:val="00B3513C"/>
    <w:rsid w:val="00B35236"/>
    <w:rsid w:val="00B3558F"/>
    <w:rsid w:val="00B3570D"/>
    <w:rsid w:val="00B35735"/>
    <w:rsid w:val="00B35941"/>
    <w:rsid w:val="00B35BFB"/>
    <w:rsid w:val="00B35F1B"/>
    <w:rsid w:val="00B368C7"/>
    <w:rsid w:val="00B36C11"/>
    <w:rsid w:val="00B37B2B"/>
    <w:rsid w:val="00B37F06"/>
    <w:rsid w:val="00B4005F"/>
    <w:rsid w:val="00B403E4"/>
    <w:rsid w:val="00B40B3D"/>
    <w:rsid w:val="00B41E99"/>
    <w:rsid w:val="00B430D8"/>
    <w:rsid w:val="00B44118"/>
    <w:rsid w:val="00B4456F"/>
    <w:rsid w:val="00B456A4"/>
    <w:rsid w:val="00B4595F"/>
    <w:rsid w:val="00B459EF"/>
    <w:rsid w:val="00B500B8"/>
    <w:rsid w:val="00B51DE8"/>
    <w:rsid w:val="00B51E5A"/>
    <w:rsid w:val="00B52270"/>
    <w:rsid w:val="00B5254F"/>
    <w:rsid w:val="00B52F1A"/>
    <w:rsid w:val="00B531AC"/>
    <w:rsid w:val="00B532E3"/>
    <w:rsid w:val="00B54E56"/>
    <w:rsid w:val="00B55211"/>
    <w:rsid w:val="00B5562F"/>
    <w:rsid w:val="00B55835"/>
    <w:rsid w:val="00B55D36"/>
    <w:rsid w:val="00B562D0"/>
    <w:rsid w:val="00B57E71"/>
    <w:rsid w:val="00B61965"/>
    <w:rsid w:val="00B632A6"/>
    <w:rsid w:val="00B646D7"/>
    <w:rsid w:val="00B64811"/>
    <w:rsid w:val="00B6600F"/>
    <w:rsid w:val="00B6646C"/>
    <w:rsid w:val="00B66D9E"/>
    <w:rsid w:val="00B676B3"/>
    <w:rsid w:val="00B67D98"/>
    <w:rsid w:val="00B70233"/>
    <w:rsid w:val="00B71428"/>
    <w:rsid w:val="00B71AB5"/>
    <w:rsid w:val="00B71C99"/>
    <w:rsid w:val="00B72310"/>
    <w:rsid w:val="00B742CA"/>
    <w:rsid w:val="00B74A6B"/>
    <w:rsid w:val="00B75B05"/>
    <w:rsid w:val="00B76AB1"/>
    <w:rsid w:val="00B77BBA"/>
    <w:rsid w:val="00B80B09"/>
    <w:rsid w:val="00B81941"/>
    <w:rsid w:val="00B83522"/>
    <w:rsid w:val="00B84688"/>
    <w:rsid w:val="00B8502B"/>
    <w:rsid w:val="00B863D1"/>
    <w:rsid w:val="00B86DA5"/>
    <w:rsid w:val="00B87693"/>
    <w:rsid w:val="00B90E0A"/>
    <w:rsid w:val="00B9193D"/>
    <w:rsid w:val="00B91AD9"/>
    <w:rsid w:val="00B91C4E"/>
    <w:rsid w:val="00B933C4"/>
    <w:rsid w:val="00B93E51"/>
    <w:rsid w:val="00B95349"/>
    <w:rsid w:val="00BA00CA"/>
    <w:rsid w:val="00BA0415"/>
    <w:rsid w:val="00BA049C"/>
    <w:rsid w:val="00BA0A19"/>
    <w:rsid w:val="00BA0A59"/>
    <w:rsid w:val="00BA26EA"/>
    <w:rsid w:val="00BA2E2F"/>
    <w:rsid w:val="00BA397A"/>
    <w:rsid w:val="00BA3A98"/>
    <w:rsid w:val="00BA3B1E"/>
    <w:rsid w:val="00BA3E95"/>
    <w:rsid w:val="00BA497D"/>
    <w:rsid w:val="00BA52CA"/>
    <w:rsid w:val="00BA6674"/>
    <w:rsid w:val="00BA6E9A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901"/>
    <w:rsid w:val="00BB6D30"/>
    <w:rsid w:val="00BB72B7"/>
    <w:rsid w:val="00BB7C95"/>
    <w:rsid w:val="00BB7E2B"/>
    <w:rsid w:val="00BB7F06"/>
    <w:rsid w:val="00BC0BC4"/>
    <w:rsid w:val="00BC1678"/>
    <w:rsid w:val="00BC1B88"/>
    <w:rsid w:val="00BC2B52"/>
    <w:rsid w:val="00BC374F"/>
    <w:rsid w:val="00BC3CB7"/>
    <w:rsid w:val="00BC4893"/>
    <w:rsid w:val="00BC5A47"/>
    <w:rsid w:val="00BC60D3"/>
    <w:rsid w:val="00BC6227"/>
    <w:rsid w:val="00BC6744"/>
    <w:rsid w:val="00BC69C7"/>
    <w:rsid w:val="00BC7629"/>
    <w:rsid w:val="00BC769D"/>
    <w:rsid w:val="00BD1030"/>
    <w:rsid w:val="00BD1271"/>
    <w:rsid w:val="00BD1342"/>
    <w:rsid w:val="00BD147C"/>
    <w:rsid w:val="00BD3446"/>
    <w:rsid w:val="00BD3F70"/>
    <w:rsid w:val="00BD45FE"/>
    <w:rsid w:val="00BD754E"/>
    <w:rsid w:val="00BD7831"/>
    <w:rsid w:val="00BE007C"/>
    <w:rsid w:val="00BE0C0D"/>
    <w:rsid w:val="00BE0CE3"/>
    <w:rsid w:val="00BE1AD1"/>
    <w:rsid w:val="00BE1DC0"/>
    <w:rsid w:val="00BE22A6"/>
    <w:rsid w:val="00BE2D72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6BE4"/>
    <w:rsid w:val="00BE6D78"/>
    <w:rsid w:val="00BE7573"/>
    <w:rsid w:val="00BF043E"/>
    <w:rsid w:val="00BF06FE"/>
    <w:rsid w:val="00BF10FD"/>
    <w:rsid w:val="00BF1828"/>
    <w:rsid w:val="00BF19A0"/>
    <w:rsid w:val="00BF2E5F"/>
    <w:rsid w:val="00BF3CAC"/>
    <w:rsid w:val="00BF417A"/>
    <w:rsid w:val="00BF45D1"/>
    <w:rsid w:val="00BF4965"/>
    <w:rsid w:val="00BF5D98"/>
    <w:rsid w:val="00BF5FC8"/>
    <w:rsid w:val="00BF650E"/>
    <w:rsid w:val="00C0022C"/>
    <w:rsid w:val="00C00A58"/>
    <w:rsid w:val="00C00C0C"/>
    <w:rsid w:val="00C010CA"/>
    <w:rsid w:val="00C012FC"/>
    <w:rsid w:val="00C02152"/>
    <w:rsid w:val="00C02415"/>
    <w:rsid w:val="00C029AF"/>
    <w:rsid w:val="00C0335A"/>
    <w:rsid w:val="00C03367"/>
    <w:rsid w:val="00C042D3"/>
    <w:rsid w:val="00C04410"/>
    <w:rsid w:val="00C0483F"/>
    <w:rsid w:val="00C04B6C"/>
    <w:rsid w:val="00C050D3"/>
    <w:rsid w:val="00C05E3A"/>
    <w:rsid w:val="00C061E7"/>
    <w:rsid w:val="00C06846"/>
    <w:rsid w:val="00C071F0"/>
    <w:rsid w:val="00C11AB9"/>
    <w:rsid w:val="00C12F6F"/>
    <w:rsid w:val="00C13A61"/>
    <w:rsid w:val="00C14536"/>
    <w:rsid w:val="00C14E60"/>
    <w:rsid w:val="00C1635D"/>
    <w:rsid w:val="00C16625"/>
    <w:rsid w:val="00C16C9C"/>
    <w:rsid w:val="00C17340"/>
    <w:rsid w:val="00C176E3"/>
    <w:rsid w:val="00C17972"/>
    <w:rsid w:val="00C20101"/>
    <w:rsid w:val="00C21E76"/>
    <w:rsid w:val="00C2260B"/>
    <w:rsid w:val="00C22E2A"/>
    <w:rsid w:val="00C22EC3"/>
    <w:rsid w:val="00C23F20"/>
    <w:rsid w:val="00C2499C"/>
    <w:rsid w:val="00C25B92"/>
    <w:rsid w:val="00C262B5"/>
    <w:rsid w:val="00C266B7"/>
    <w:rsid w:val="00C26783"/>
    <w:rsid w:val="00C2711F"/>
    <w:rsid w:val="00C30203"/>
    <w:rsid w:val="00C303DD"/>
    <w:rsid w:val="00C303F1"/>
    <w:rsid w:val="00C327ED"/>
    <w:rsid w:val="00C3313E"/>
    <w:rsid w:val="00C33633"/>
    <w:rsid w:val="00C33EEC"/>
    <w:rsid w:val="00C34766"/>
    <w:rsid w:val="00C34BBE"/>
    <w:rsid w:val="00C37C09"/>
    <w:rsid w:val="00C4010D"/>
    <w:rsid w:val="00C4346F"/>
    <w:rsid w:val="00C43656"/>
    <w:rsid w:val="00C43A41"/>
    <w:rsid w:val="00C455EC"/>
    <w:rsid w:val="00C45A0D"/>
    <w:rsid w:val="00C46036"/>
    <w:rsid w:val="00C4617F"/>
    <w:rsid w:val="00C46228"/>
    <w:rsid w:val="00C46612"/>
    <w:rsid w:val="00C4691D"/>
    <w:rsid w:val="00C4695C"/>
    <w:rsid w:val="00C47037"/>
    <w:rsid w:val="00C471F0"/>
    <w:rsid w:val="00C4742A"/>
    <w:rsid w:val="00C4758D"/>
    <w:rsid w:val="00C47B52"/>
    <w:rsid w:val="00C50225"/>
    <w:rsid w:val="00C50449"/>
    <w:rsid w:val="00C509BB"/>
    <w:rsid w:val="00C5178B"/>
    <w:rsid w:val="00C51AE5"/>
    <w:rsid w:val="00C529E1"/>
    <w:rsid w:val="00C52EE9"/>
    <w:rsid w:val="00C52FFC"/>
    <w:rsid w:val="00C53CF1"/>
    <w:rsid w:val="00C53F0F"/>
    <w:rsid w:val="00C5429A"/>
    <w:rsid w:val="00C54547"/>
    <w:rsid w:val="00C5492D"/>
    <w:rsid w:val="00C54989"/>
    <w:rsid w:val="00C54C98"/>
    <w:rsid w:val="00C552F1"/>
    <w:rsid w:val="00C571B6"/>
    <w:rsid w:val="00C57D5D"/>
    <w:rsid w:val="00C634F5"/>
    <w:rsid w:val="00C648EA"/>
    <w:rsid w:val="00C65791"/>
    <w:rsid w:val="00C65C92"/>
    <w:rsid w:val="00C67AF1"/>
    <w:rsid w:val="00C708DA"/>
    <w:rsid w:val="00C70B58"/>
    <w:rsid w:val="00C70E79"/>
    <w:rsid w:val="00C71096"/>
    <w:rsid w:val="00C721F6"/>
    <w:rsid w:val="00C72397"/>
    <w:rsid w:val="00C72D2C"/>
    <w:rsid w:val="00C73099"/>
    <w:rsid w:val="00C73148"/>
    <w:rsid w:val="00C74A53"/>
    <w:rsid w:val="00C75126"/>
    <w:rsid w:val="00C7519D"/>
    <w:rsid w:val="00C7522D"/>
    <w:rsid w:val="00C76D44"/>
    <w:rsid w:val="00C77191"/>
    <w:rsid w:val="00C77C6A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87DBB"/>
    <w:rsid w:val="00C9079D"/>
    <w:rsid w:val="00C9120B"/>
    <w:rsid w:val="00C92650"/>
    <w:rsid w:val="00C93285"/>
    <w:rsid w:val="00C937CC"/>
    <w:rsid w:val="00C93A9A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04"/>
    <w:rsid w:val="00CA0EE8"/>
    <w:rsid w:val="00CA2060"/>
    <w:rsid w:val="00CA23A7"/>
    <w:rsid w:val="00CA2474"/>
    <w:rsid w:val="00CA2FD6"/>
    <w:rsid w:val="00CA3CF3"/>
    <w:rsid w:val="00CA477C"/>
    <w:rsid w:val="00CA4EE1"/>
    <w:rsid w:val="00CA52A3"/>
    <w:rsid w:val="00CA5701"/>
    <w:rsid w:val="00CA5A13"/>
    <w:rsid w:val="00CA5C91"/>
    <w:rsid w:val="00CA6E14"/>
    <w:rsid w:val="00CB042F"/>
    <w:rsid w:val="00CB0A05"/>
    <w:rsid w:val="00CB2277"/>
    <w:rsid w:val="00CB2900"/>
    <w:rsid w:val="00CB319B"/>
    <w:rsid w:val="00CB41A2"/>
    <w:rsid w:val="00CB45FA"/>
    <w:rsid w:val="00CB4A90"/>
    <w:rsid w:val="00CB5860"/>
    <w:rsid w:val="00CB5F89"/>
    <w:rsid w:val="00CB6C74"/>
    <w:rsid w:val="00CC1988"/>
    <w:rsid w:val="00CC20FB"/>
    <w:rsid w:val="00CC2733"/>
    <w:rsid w:val="00CC2D48"/>
    <w:rsid w:val="00CC31B6"/>
    <w:rsid w:val="00CC349F"/>
    <w:rsid w:val="00CC3D54"/>
    <w:rsid w:val="00CC4631"/>
    <w:rsid w:val="00CC5042"/>
    <w:rsid w:val="00CC5666"/>
    <w:rsid w:val="00CC57C1"/>
    <w:rsid w:val="00CC7A92"/>
    <w:rsid w:val="00CD04E0"/>
    <w:rsid w:val="00CD0FA0"/>
    <w:rsid w:val="00CD1513"/>
    <w:rsid w:val="00CD18F1"/>
    <w:rsid w:val="00CD2080"/>
    <w:rsid w:val="00CD2629"/>
    <w:rsid w:val="00CD3033"/>
    <w:rsid w:val="00CD344F"/>
    <w:rsid w:val="00CD4865"/>
    <w:rsid w:val="00CD4E16"/>
    <w:rsid w:val="00CD513F"/>
    <w:rsid w:val="00CD5A93"/>
    <w:rsid w:val="00CD61ED"/>
    <w:rsid w:val="00CD7661"/>
    <w:rsid w:val="00CD776E"/>
    <w:rsid w:val="00CE1AAC"/>
    <w:rsid w:val="00CE1EC9"/>
    <w:rsid w:val="00CE34C6"/>
    <w:rsid w:val="00CE3671"/>
    <w:rsid w:val="00CE3B2D"/>
    <w:rsid w:val="00CE3F81"/>
    <w:rsid w:val="00CE4639"/>
    <w:rsid w:val="00CE46B8"/>
    <w:rsid w:val="00CE4F1A"/>
    <w:rsid w:val="00CE55D3"/>
    <w:rsid w:val="00CE5B0A"/>
    <w:rsid w:val="00CE6446"/>
    <w:rsid w:val="00CE674D"/>
    <w:rsid w:val="00CE67B7"/>
    <w:rsid w:val="00CE71EB"/>
    <w:rsid w:val="00CF1C12"/>
    <w:rsid w:val="00CF20D3"/>
    <w:rsid w:val="00CF338E"/>
    <w:rsid w:val="00CF3988"/>
    <w:rsid w:val="00CF7355"/>
    <w:rsid w:val="00D00D4D"/>
    <w:rsid w:val="00D01E93"/>
    <w:rsid w:val="00D02088"/>
    <w:rsid w:val="00D0237A"/>
    <w:rsid w:val="00D02DAE"/>
    <w:rsid w:val="00D031E4"/>
    <w:rsid w:val="00D050EC"/>
    <w:rsid w:val="00D0591C"/>
    <w:rsid w:val="00D05ACF"/>
    <w:rsid w:val="00D07E3F"/>
    <w:rsid w:val="00D10B53"/>
    <w:rsid w:val="00D111BF"/>
    <w:rsid w:val="00D11591"/>
    <w:rsid w:val="00D13756"/>
    <w:rsid w:val="00D14716"/>
    <w:rsid w:val="00D14B2F"/>
    <w:rsid w:val="00D14D4A"/>
    <w:rsid w:val="00D153EE"/>
    <w:rsid w:val="00D15BE9"/>
    <w:rsid w:val="00D16A0E"/>
    <w:rsid w:val="00D17B08"/>
    <w:rsid w:val="00D204B3"/>
    <w:rsid w:val="00D2113B"/>
    <w:rsid w:val="00D21D76"/>
    <w:rsid w:val="00D21EEF"/>
    <w:rsid w:val="00D2204D"/>
    <w:rsid w:val="00D23206"/>
    <w:rsid w:val="00D234F4"/>
    <w:rsid w:val="00D23593"/>
    <w:rsid w:val="00D24921"/>
    <w:rsid w:val="00D24E86"/>
    <w:rsid w:val="00D25D25"/>
    <w:rsid w:val="00D27808"/>
    <w:rsid w:val="00D27CE7"/>
    <w:rsid w:val="00D304DA"/>
    <w:rsid w:val="00D30F1C"/>
    <w:rsid w:val="00D31118"/>
    <w:rsid w:val="00D31805"/>
    <w:rsid w:val="00D321C5"/>
    <w:rsid w:val="00D32E62"/>
    <w:rsid w:val="00D33716"/>
    <w:rsid w:val="00D33830"/>
    <w:rsid w:val="00D346AB"/>
    <w:rsid w:val="00D36D2C"/>
    <w:rsid w:val="00D4072D"/>
    <w:rsid w:val="00D418A1"/>
    <w:rsid w:val="00D43FC8"/>
    <w:rsid w:val="00D44E4A"/>
    <w:rsid w:val="00D45AB8"/>
    <w:rsid w:val="00D466BB"/>
    <w:rsid w:val="00D475D6"/>
    <w:rsid w:val="00D47F08"/>
    <w:rsid w:val="00D50C19"/>
    <w:rsid w:val="00D51A27"/>
    <w:rsid w:val="00D51B8A"/>
    <w:rsid w:val="00D53DCA"/>
    <w:rsid w:val="00D53EC9"/>
    <w:rsid w:val="00D54970"/>
    <w:rsid w:val="00D568BB"/>
    <w:rsid w:val="00D569DD"/>
    <w:rsid w:val="00D56E43"/>
    <w:rsid w:val="00D571F9"/>
    <w:rsid w:val="00D60BB2"/>
    <w:rsid w:val="00D61607"/>
    <w:rsid w:val="00D6189B"/>
    <w:rsid w:val="00D6202B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7C41"/>
    <w:rsid w:val="00D702D9"/>
    <w:rsid w:val="00D70AF9"/>
    <w:rsid w:val="00D70F5F"/>
    <w:rsid w:val="00D7170E"/>
    <w:rsid w:val="00D72F5B"/>
    <w:rsid w:val="00D73995"/>
    <w:rsid w:val="00D73CB9"/>
    <w:rsid w:val="00D73E33"/>
    <w:rsid w:val="00D7530A"/>
    <w:rsid w:val="00D75D05"/>
    <w:rsid w:val="00D7633F"/>
    <w:rsid w:val="00D76DB2"/>
    <w:rsid w:val="00D77F48"/>
    <w:rsid w:val="00D80650"/>
    <w:rsid w:val="00D8067E"/>
    <w:rsid w:val="00D8086C"/>
    <w:rsid w:val="00D80B20"/>
    <w:rsid w:val="00D81012"/>
    <w:rsid w:val="00D82E71"/>
    <w:rsid w:val="00D836B6"/>
    <w:rsid w:val="00D83873"/>
    <w:rsid w:val="00D8432F"/>
    <w:rsid w:val="00D84C97"/>
    <w:rsid w:val="00D8502D"/>
    <w:rsid w:val="00D86D8E"/>
    <w:rsid w:val="00D8760D"/>
    <w:rsid w:val="00D900C6"/>
    <w:rsid w:val="00D9123F"/>
    <w:rsid w:val="00D924F9"/>
    <w:rsid w:val="00D9281F"/>
    <w:rsid w:val="00D92AC5"/>
    <w:rsid w:val="00D92B29"/>
    <w:rsid w:val="00D94063"/>
    <w:rsid w:val="00DA0866"/>
    <w:rsid w:val="00DA162B"/>
    <w:rsid w:val="00DA19B0"/>
    <w:rsid w:val="00DA381F"/>
    <w:rsid w:val="00DA3FE8"/>
    <w:rsid w:val="00DA452D"/>
    <w:rsid w:val="00DA4AB5"/>
    <w:rsid w:val="00DA5771"/>
    <w:rsid w:val="00DA675F"/>
    <w:rsid w:val="00DA6C6A"/>
    <w:rsid w:val="00DB0393"/>
    <w:rsid w:val="00DB181A"/>
    <w:rsid w:val="00DB2A7A"/>
    <w:rsid w:val="00DB2C1E"/>
    <w:rsid w:val="00DB3C6E"/>
    <w:rsid w:val="00DB47ED"/>
    <w:rsid w:val="00DB5D2D"/>
    <w:rsid w:val="00DB645F"/>
    <w:rsid w:val="00DB7CBC"/>
    <w:rsid w:val="00DC0A8E"/>
    <w:rsid w:val="00DC111D"/>
    <w:rsid w:val="00DC2386"/>
    <w:rsid w:val="00DC3F3E"/>
    <w:rsid w:val="00DC3F53"/>
    <w:rsid w:val="00DC570B"/>
    <w:rsid w:val="00DC6152"/>
    <w:rsid w:val="00DC702D"/>
    <w:rsid w:val="00DC75C3"/>
    <w:rsid w:val="00DD0514"/>
    <w:rsid w:val="00DD064E"/>
    <w:rsid w:val="00DD18B4"/>
    <w:rsid w:val="00DD2D43"/>
    <w:rsid w:val="00DD3787"/>
    <w:rsid w:val="00DD45F2"/>
    <w:rsid w:val="00DD51CA"/>
    <w:rsid w:val="00DD5D20"/>
    <w:rsid w:val="00DD67CF"/>
    <w:rsid w:val="00DD78AF"/>
    <w:rsid w:val="00DD7B8B"/>
    <w:rsid w:val="00DD7F1F"/>
    <w:rsid w:val="00DE036F"/>
    <w:rsid w:val="00DE0E0E"/>
    <w:rsid w:val="00DE293A"/>
    <w:rsid w:val="00DE2EC3"/>
    <w:rsid w:val="00DE389F"/>
    <w:rsid w:val="00DE3E46"/>
    <w:rsid w:val="00DE403A"/>
    <w:rsid w:val="00DE4B1E"/>
    <w:rsid w:val="00DE4F88"/>
    <w:rsid w:val="00DE6261"/>
    <w:rsid w:val="00DE62B2"/>
    <w:rsid w:val="00DE665E"/>
    <w:rsid w:val="00DF21CB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2E87"/>
    <w:rsid w:val="00E034EF"/>
    <w:rsid w:val="00E03ECD"/>
    <w:rsid w:val="00E05598"/>
    <w:rsid w:val="00E05668"/>
    <w:rsid w:val="00E061EF"/>
    <w:rsid w:val="00E0768B"/>
    <w:rsid w:val="00E10E4E"/>
    <w:rsid w:val="00E11485"/>
    <w:rsid w:val="00E114A2"/>
    <w:rsid w:val="00E1284F"/>
    <w:rsid w:val="00E131A0"/>
    <w:rsid w:val="00E14899"/>
    <w:rsid w:val="00E14F1E"/>
    <w:rsid w:val="00E15312"/>
    <w:rsid w:val="00E15A8B"/>
    <w:rsid w:val="00E20659"/>
    <w:rsid w:val="00E209C5"/>
    <w:rsid w:val="00E24ED5"/>
    <w:rsid w:val="00E261DB"/>
    <w:rsid w:val="00E304C9"/>
    <w:rsid w:val="00E3182B"/>
    <w:rsid w:val="00E31C41"/>
    <w:rsid w:val="00E32254"/>
    <w:rsid w:val="00E334D1"/>
    <w:rsid w:val="00E33CB2"/>
    <w:rsid w:val="00E358D0"/>
    <w:rsid w:val="00E35997"/>
    <w:rsid w:val="00E37996"/>
    <w:rsid w:val="00E37E8D"/>
    <w:rsid w:val="00E40502"/>
    <w:rsid w:val="00E40728"/>
    <w:rsid w:val="00E40DBB"/>
    <w:rsid w:val="00E41180"/>
    <w:rsid w:val="00E41C31"/>
    <w:rsid w:val="00E437B7"/>
    <w:rsid w:val="00E457FE"/>
    <w:rsid w:val="00E45D36"/>
    <w:rsid w:val="00E46025"/>
    <w:rsid w:val="00E47145"/>
    <w:rsid w:val="00E473F7"/>
    <w:rsid w:val="00E47565"/>
    <w:rsid w:val="00E47A7E"/>
    <w:rsid w:val="00E5148E"/>
    <w:rsid w:val="00E52984"/>
    <w:rsid w:val="00E55919"/>
    <w:rsid w:val="00E5606D"/>
    <w:rsid w:val="00E56624"/>
    <w:rsid w:val="00E56738"/>
    <w:rsid w:val="00E61F43"/>
    <w:rsid w:val="00E6220C"/>
    <w:rsid w:val="00E62348"/>
    <w:rsid w:val="00E62BF5"/>
    <w:rsid w:val="00E62DF1"/>
    <w:rsid w:val="00E631C3"/>
    <w:rsid w:val="00E67CE6"/>
    <w:rsid w:val="00E70FBF"/>
    <w:rsid w:val="00E71875"/>
    <w:rsid w:val="00E724C4"/>
    <w:rsid w:val="00E7272C"/>
    <w:rsid w:val="00E72BFC"/>
    <w:rsid w:val="00E735B7"/>
    <w:rsid w:val="00E73F51"/>
    <w:rsid w:val="00E76A60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2CFA"/>
    <w:rsid w:val="00E832EA"/>
    <w:rsid w:val="00E8379B"/>
    <w:rsid w:val="00E8443D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3575"/>
    <w:rsid w:val="00E935DB"/>
    <w:rsid w:val="00E94628"/>
    <w:rsid w:val="00E95182"/>
    <w:rsid w:val="00E955C2"/>
    <w:rsid w:val="00E95B22"/>
    <w:rsid w:val="00E96054"/>
    <w:rsid w:val="00E97208"/>
    <w:rsid w:val="00E97268"/>
    <w:rsid w:val="00E973B5"/>
    <w:rsid w:val="00EA0409"/>
    <w:rsid w:val="00EA0B1C"/>
    <w:rsid w:val="00EA12E9"/>
    <w:rsid w:val="00EA172B"/>
    <w:rsid w:val="00EA1C0A"/>
    <w:rsid w:val="00EA3A95"/>
    <w:rsid w:val="00EA3D6A"/>
    <w:rsid w:val="00EA44A6"/>
    <w:rsid w:val="00EA516A"/>
    <w:rsid w:val="00EA546A"/>
    <w:rsid w:val="00EA5800"/>
    <w:rsid w:val="00EA5CFC"/>
    <w:rsid w:val="00EA5EC1"/>
    <w:rsid w:val="00EA7C32"/>
    <w:rsid w:val="00EB0756"/>
    <w:rsid w:val="00EB10A9"/>
    <w:rsid w:val="00EB116C"/>
    <w:rsid w:val="00EB3252"/>
    <w:rsid w:val="00EB32A6"/>
    <w:rsid w:val="00EB5570"/>
    <w:rsid w:val="00EB5CFB"/>
    <w:rsid w:val="00EB5D22"/>
    <w:rsid w:val="00EB6845"/>
    <w:rsid w:val="00EB686A"/>
    <w:rsid w:val="00EB7735"/>
    <w:rsid w:val="00EB791A"/>
    <w:rsid w:val="00EC090D"/>
    <w:rsid w:val="00EC2325"/>
    <w:rsid w:val="00EC37AE"/>
    <w:rsid w:val="00EC480E"/>
    <w:rsid w:val="00EC4C38"/>
    <w:rsid w:val="00EC4D37"/>
    <w:rsid w:val="00EC50A4"/>
    <w:rsid w:val="00EC5B26"/>
    <w:rsid w:val="00EC6309"/>
    <w:rsid w:val="00EC6DB9"/>
    <w:rsid w:val="00EC71BA"/>
    <w:rsid w:val="00EC7797"/>
    <w:rsid w:val="00ED0862"/>
    <w:rsid w:val="00ED096C"/>
    <w:rsid w:val="00ED1714"/>
    <w:rsid w:val="00ED2415"/>
    <w:rsid w:val="00ED2748"/>
    <w:rsid w:val="00ED278E"/>
    <w:rsid w:val="00ED2CB9"/>
    <w:rsid w:val="00ED33D7"/>
    <w:rsid w:val="00ED3952"/>
    <w:rsid w:val="00ED4795"/>
    <w:rsid w:val="00ED4FC8"/>
    <w:rsid w:val="00ED55D8"/>
    <w:rsid w:val="00ED5914"/>
    <w:rsid w:val="00ED5E2B"/>
    <w:rsid w:val="00ED5F7A"/>
    <w:rsid w:val="00ED73AD"/>
    <w:rsid w:val="00EE0ABB"/>
    <w:rsid w:val="00EE15ED"/>
    <w:rsid w:val="00EE1953"/>
    <w:rsid w:val="00EE2E7C"/>
    <w:rsid w:val="00EE2F95"/>
    <w:rsid w:val="00EE3327"/>
    <w:rsid w:val="00EE442E"/>
    <w:rsid w:val="00EE55B9"/>
    <w:rsid w:val="00EE5DCB"/>
    <w:rsid w:val="00EE68A8"/>
    <w:rsid w:val="00EE6C7C"/>
    <w:rsid w:val="00EE7289"/>
    <w:rsid w:val="00EE7A6D"/>
    <w:rsid w:val="00EE7C8A"/>
    <w:rsid w:val="00EF1703"/>
    <w:rsid w:val="00EF236B"/>
    <w:rsid w:val="00EF3182"/>
    <w:rsid w:val="00EF47B3"/>
    <w:rsid w:val="00EF4B94"/>
    <w:rsid w:val="00EF4BD8"/>
    <w:rsid w:val="00EF5401"/>
    <w:rsid w:val="00EF5D17"/>
    <w:rsid w:val="00EF710D"/>
    <w:rsid w:val="00F000E1"/>
    <w:rsid w:val="00F00307"/>
    <w:rsid w:val="00F01217"/>
    <w:rsid w:val="00F0160A"/>
    <w:rsid w:val="00F01636"/>
    <w:rsid w:val="00F01995"/>
    <w:rsid w:val="00F01A98"/>
    <w:rsid w:val="00F01ACF"/>
    <w:rsid w:val="00F02014"/>
    <w:rsid w:val="00F02A9B"/>
    <w:rsid w:val="00F02D15"/>
    <w:rsid w:val="00F02D49"/>
    <w:rsid w:val="00F02DA4"/>
    <w:rsid w:val="00F036C2"/>
    <w:rsid w:val="00F04FF6"/>
    <w:rsid w:val="00F058F0"/>
    <w:rsid w:val="00F05FE8"/>
    <w:rsid w:val="00F060BB"/>
    <w:rsid w:val="00F0617C"/>
    <w:rsid w:val="00F0651E"/>
    <w:rsid w:val="00F07D9D"/>
    <w:rsid w:val="00F108DA"/>
    <w:rsid w:val="00F12005"/>
    <w:rsid w:val="00F14926"/>
    <w:rsid w:val="00F15168"/>
    <w:rsid w:val="00F160EF"/>
    <w:rsid w:val="00F16349"/>
    <w:rsid w:val="00F168C2"/>
    <w:rsid w:val="00F1719C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70D"/>
    <w:rsid w:val="00F24EA7"/>
    <w:rsid w:val="00F25715"/>
    <w:rsid w:val="00F26615"/>
    <w:rsid w:val="00F26B0F"/>
    <w:rsid w:val="00F2796F"/>
    <w:rsid w:val="00F3049A"/>
    <w:rsid w:val="00F30903"/>
    <w:rsid w:val="00F331F1"/>
    <w:rsid w:val="00F33964"/>
    <w:rsid w:val="00F339AD"/>
    <w:rsid w:val="00F36BC4"/>
    <w:rsid w:val="00F37BC1"/>
    <w:rsid w:val="00F37EAB"/>
    <w:rsid w:val="00F401FE"/>
    <w:rsid w:val="00F40FD3"/>
    <w:rsid w:val="00F4356D"/>
    <w:rsid w:val="00F4366B"/>
    <w:rsid w:val="00F43885"/>
    <w:rsid w:val="00F43BC7"/>
    <w:rsid w:val="00F444B4"/>
    <w:rsid w:val="00F44C0C"/>
    <w:rsid w:val="00F45432"/>
    <w:rsid w:val="00F45D64"/>
    <w:rsid w:val="00F50529"/>
    <w:rsid w:val="00F513D2"/>
    <w:rsid w:val="00F54B70"/>
    <w:rsid w:val="00F5523B"/>
    <w:rsid w:val="00F55841"/>
    <w:rsid w:val="00F5602D"/>
    <w:rsid w:val="00F5615B"/>
    <w:rsid w:val="00F574EF"/>
    <w:rsid w:val="00F615D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0B4A"/>
    <w:rsid w:val="00F74168"/>
    <w:rsid w:val="00F74718"/>
    <w:rsid w:val="00F75257"/>
    <w:rsid w:val="00F752E5"/>
    <w:rsid w:val="00F75439"/>
    <w:rsid w:val="00F76521"/>
    <w:rsid w:val="00F76C74"/>
    <w:rsid w:val="00F776C4"/>
    <w:rsid w:val="00F7779A"/>
    <w:rsid w:val="00F77C12"/>
    <w:rsid w:val="00F8038E"/>
    <w:rsid w:val="00F80CC3"/>
    <w:rsid w:val="00F814A1"/>
    <w:rsid w:val="00F82011"/>
    <w:rsid w:val="00F83159"/>
    <w:rsid w:val="00F8362E"/>
    <w:rsid w:val="00F83915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BB1"/>
    <w:rsid w:val="00F87D5F"/>
    <w:rsid w:val="00F94BD6"/>
    <w:rsid w:val="00F9582B"/>
    <w:rsid w:val="00F96072"/>
    <w:rsid w:val="00F96484"/>
    <w:rsid w:val="00F967E4"/>
    <w:rsid w:val="00FA2A5C"/>
    <w:rsid w:val="00FA2D8C"/>
    <w:rsid w:val="00FA3166"/>
    <w:rsid w:val="00FA39CC"/>
    <w:rsid w:val="00FA42B2"/>
    <w:rsid w:val="00FA4357"/>
    <w:rsid w:val="00FA445E"/>
    <w:rsid w:val="00FA5959"/>
    <w:rsid w:val="00FA5A47"/>
    <w:rsid w:val="00FA5C02"/>
    <w:rsid w:val="00FA5DBB"/>
    <w:rsid w:val="00FA5E6A"/>
    <w:rsid w:val="00FA60B2"/>
    <w:rsid w:val="00FA7D4E"/>
    <w:rsid w:val="00FB056F"/>
    <w:rsid w:val="00FB2884"/>
    <w:rsid w:val="00FB2C4A"/>
    <w:rsid w:val="00FB33D2"/>
    <w:rsid w:val="00FB3519"/>
    <w:rsid w:val="00FB3AC9"/>
    <w:rsid w:val="00FB49B9"/>
    <w:rsid w:val="00FB60A8"/>
    <w:rsid w:val="00FB6628"/>
    <w:rsid w:val="00FB7177"/>
    <w:rsid w:val="00FB784C"/>
    <w:rsid w:val="00FC1146"/>
    <w:rsid w:val="00FC15C9"/>
    <w:rsid w:val="00FC2669"/>
    <w:rsid w:val="00FC2B04"/>
    <w:rsid w:val="00FC2D5F"/>
    <w:rsid w:val="00FC2FCE"/>
    <w:rsid w:val="00FC4CD1"/>
    <w:rsid w:val="00FC4D21"/>
    <w:rsid w:val="00FC5417"/>
    <w:rsid w:val="00FC564B"/>
    <w:rsid w:val="00FC6641"/>
    <w:rsid w:val="00FC687B"/>
    <w:rsid w:val="00FC6DD0"/>
    <w:rsid w:val="00FC7604"/>
    <w:rsid w:val="00FC7788"/>
    <w:rsid w:val="00FC7A37"/>
    <w:rsid w:val="00FD0ADD"/>
    <w:rsid w:val="00FD1114"/>
    <w:rsid w:val="00FD20D7"/>
    <w:rsid w:val="00FD38FF"/>
    <w:rsid w:val="00FD3A4C"/>
    <w:rsid w:val="00FD3AB0"/>
    <w:rsid w:val="00FD4EF4"/>
    <w:rsid w:val="00FD53FB"/>
    <w:rsid w:val="00FD640D"/>
    <w:rsid w:val="00FD7154"/>
    <w:rsid w:val="00FD7774"/>
    <w:rsid w:val="00FD7A41"/>
    <w:rsid w:val="00FE02A6"/>
    <w:rsid w:val="00FE158F"/>
    <w:rsid w:val="00FE1A56"/>
    <w:rsid w:val="00FE1FE7"/>
    <w:rsid w:val="00FE2308"/>
    <w:rsid w:val="00FE2A0C"/>
    <w:rsid w:val="00FE3BD0"/>
    <w:rsid w:val="00FE3E73"/>
    <w:rsid w:val="00FE40C3"/>
    <w:rsid w:val="00FE478D"/>
    <w:rsid w:val="00FF0200"/>
    <w:rsid w:val="00FF3898"/>
    <w:rsid w:val="00FF3C3D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Ttulo3"/>
    <w:next w:val="Normal"/>
    <w:link w:val="Ttulo4Char"/>
    <w:uiPriority w:val="99"/>
    <w:unhideWhenUsed/>
    <w:qFormat/>
    <w:rsid w:val="00C4691D"/>
    <w:pPr>
      <w:numPr>
        <w:ilvl w:val="3"/>
      </w:numPr>
      <w:outlineLvl w:val="3"/>
    </w:pPr>
    <w:rPr>
      <w:b w:val="0"/>
      <w:bCs w:val="0"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8466A7"/>
    <w:rPr>
      <w:rFonts w:ascii="Arial Narrow" w:eastAsia="Times New Roman" w:hAnsi="Arial Narrow"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  <w:style w:type="table" w:styleId="TabeladeGrade2-nfase1">
    <w:name w:val="Grid Table 2 Accent 1"/>
    <w:basedOn w:val="Tabelanormal"/>
    <w:uiPriority w:val="47"/>
    <w:rsid w:val="00774903"/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Citao">
    <w:name w:val="Quote"/>
    <w:basedOn w:val="Normal"/>
    <w:next w:val="Normal"/>
    <w:link w:val="CitaoChar"/>
    <w:uiPriority w:val="29"/>
    <w:qFormat/>
    <w:rsid w:val="008E026E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8E026E"/>
    <w:rPr>
      <w:rFonts w:ascii="Arial Narrow" w:hAnsi="Arial Narrow"/>
      <w:i/>
      <w:iCs/>
      <w:color w:val="404040" w:themeColor="text1" w:themeTint="BF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10" Type="http://schemas.openxmlformats.org/officeDocument/2006/relationships/image" Target="media/image3.png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1.jpeg"/><Relationship Id="rId2" Type="http://schemas.openxmlformats.org/officeDocument/2006/relationships/image" Target="media/image10.jpeg"/><Relationship Id="rId1" Type="http://schemas.openxmlformats.org/officeDocument/2006/relationships/image" Target="media/image9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0.jpeg"/><Relationship Id="rId1" Type="http://schemas.openxmlformats.org/officeDocument/2006/relationships/image" Target="media/image9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8C5282-DEB7-4721-9DC9-3DA771CF3F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(3).dotx</Template>
  <TotalTime>6144</TotalTime>
  <Pages>6</Pages>
  <Words>272</Words>
  <Characters>1472</Characters>
  <Application>Microsoft Office Word</Application>
  <DocSecurity>0</DocSecurity>
  <Lines>12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1741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Vinicius Bittencourt Ramos</cp:lastModifiedBy>
  <cp:revision>835</cp:revision>
  <cp:lastPrinted>2014-01-19T16:14:00Z</cp:lastPrinted>
  <dcterms:created xsi:type="dcterms:W3CDTF">2014-04-16T12:32:00Z</dcterms:created>
  <dcterms:modified xsi:type="dcterms:W3CDTF">2015-10-19T20:23:00Z</dcterms:modified>
</cp:coreProperties>
</file>