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Default="00541A6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 xml:space="preserve">Release Notes </w:t>
                            </w:r>
                            <w:r w:rsidR="00246F86">
                              <w:rPr>
                                <w:lang w:val="pt-BR"/>
                              </w:rPr>
                              <w:t>12.1.7.01</w:t>
                            </w:r>
                          </w:p>
                          <w:p w:rsidR="000A716E" w:rsidRPr="000A716E" w:rsidRDefault="000A716E" w:rsidP="000A716E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Default="00541A6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 xml:space="preserve">Release Notes </w:t>
                      </w:r>
                      <w:r w:rsidR="00246F86">
                        <w:rPr>
                          <w:lang w:val="pt-BR"/>
                        </w:rPr>
                        <w:t>12.1.7.01</w:t>
                      </w:r>
                    </w:p>
                    <w:p w:rsidR="000A716E" w:rsidRPr="000A716E" w:rsidRDefault="000A716E" w:rsidP="000A716E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35091284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C95A4B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35091284" w:history="1">
        <w:r w:rsidR="00C95A4B" w:rsidRPr="001C76BD">
          <w:rPr>
            <w:rStyle w:val="Hyperlink"/>
            <w:noProof/>
          </w:rPr>
          <w:t>Sumário</w:t>
        </w:r>
        <w:r w:rsidR="00C95A4B">
          <w:rPr>
            <w:noProof/>
            <w:webHidden/>
          </w:rPr>
          <w:tab/>
        </w:r>
        <w:r w:rsidR="00C95A4B">
          <w:rPr>
            <w:noProof/>
            <w:webHidden/>
          </w:rPr>
          <w:fldChar w:fldCharType="begin"/>
        </w:r>
        <w:r w:rsidR="00C95A4B">
          <w:rPr>
            <w:noProof/>
            <w:webHidden/>
          </w:rPr>
          <w:instrText xml:space="preserve"> PAGEREF _Toc435091284 \h </w:instrText>
        </w:r>
        <w:r w:rsidR="00C95A4B">
          <w:rPr>
            <w:noProof/>
            <w:webHidden/>
          </w:rPr>
        </w:r>
        <w:r w:rsidR="00C95A4B">
          <w:rPr>
            <w:noProof/>
            <w:webHidden/>
          </w:rPr>
          <w:fldChar w:fldCharType="separate"/>
        </w:r>
        <w:r w:rsidR="00C95A4B">
          <w:rPr>
            <w:noProof/>
            <w:webHidden/>
          </w:rPr>
          <w:t>2</w:t>
        </w:r>
        <w:r w:rsidR="00C95A4B">
          <w:rPr>
            <w:noProof/>
            <w:webHidden/>
          </w:rPr>
          <w:fldChar w:fldCharType="end"/>
        </w:r>
      </w:hyperlink>
    </w:p>
    <w:p w:rsidR="00C95A4B" w:rsidRDefault="00C95A4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35091285" w:history="1">
        <w:r w:rsidRPr="001C76BD">
          <w:rPr>
            <w:rStyle w:val="Hyperlink"/>
            <w:noProof/>
          </w:rPr>
          <w:t>Prefácio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_Toc435091285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C95A4B" w:rsidRDefault="00C95A4B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35091286" w:history="1">
        <w:r w:rsidRPr="001C76BD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1C76BD">
          <w:rPr>
            <w:rStyle w:val="Hyperlink"/>
            <w:noProof/>
          </w:rPr>
          <w:t>Correções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_Toc435091286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C95A4B" w:rsidRDefault="00C95A4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5091287" w:history="1">
        <w:r w:rsidRPr="001C76BD">
          <w:rPr>
            <w:rStyle w:val="Hyperlink"/>
          </w:rPr>
          <w:t>1.1.1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1C76BD">
          <w:rPr>
            <w:rStyle w:val="Hyperlink"/>
          </w:rPr>
          <w:t>Restaurar Paciente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_Toc435091287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C95A4B" w:rsidRDefault="00C95A4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5091288" w:history="1">
        <w:r w:rsidRPr="001C76BD">
          <w:rPr>
            <w:rStyle w:val="Hyperlink"/>
          </w:rPr>
          <w:t>1.1.2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1C76BD">
          <w:rPr>
            <w:rStyle w:val="Hyperlink"/>
          </w:rPr>
          <w:t>Impressos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_Toc435091288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C95A4B" w:rsidRDefault="00C95A4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5091289" w:history="1">
        <w:r w:rsidRPr="001C76BD">
          <w:rPr>
            <w:rStyle w:val="Hyperlink"/>
          </w:rPr>
          <w:t>1.1.3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1C76BD">
          <w:rPr>
            <w:rStyle w:val="Hyperlink"/>
          </w:rPr>
          <w:t>Imprimir Ficha do Paciente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_Toc435091289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C95A4B" w:rsidRDefault="00C95A4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5091290" w:history="1">
        <w:r w:rsidRPr="001C76BD">
          <w:rPr>
            <w:rStyle w:val="Hyperlink"/>
          </w:rPr>
          <w:t>1.1.4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1C76BD">
          <w:rPr>
            <w:rStyle w:val="Hyperlink"/>
          </w:rPr>
          <w:t>Ficha do Paciente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_Toc435091290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</w:t>
        </w:r>
        <w:r>
          <w:rPr>
            <w:webHidden/>
          </w:rPr>
          <w:fldChar w:fldCharType="end"/>
        </w:r>
      </w:hyperlink>
    </w:p>
    <w:p w:rsidR="00C95A4B" w:rsidRDefault="00C95A4B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35091291" w:history="1">
        <w:r w:rsidRPr="001C76BD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1C76BD">
          <w:rPr>
            <w:rStyle w:val="Hyperlink"/>
            <w:noProof/>
          </w:rPr>
          <w:t>Melhorias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_Toc435091291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C95A4B" w:rsidRDefault="00C95A4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5091292" w:history="1">
        <w:r w:rsidRPr="001C76BD">
          <w:rPr>
            <w:rStyle w:val="Hyperlink"/>
          </w:rPr>
          <w:t>1.2.1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1C76BD">
          <w:rPr>
            <w:rStyle w:val="Hyperlink"/>
          </w:rPr>
          <w:t>Aleta de Campo Texto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_Toc435091292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C95A4B" w:rsidRDefault="00C95A4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5091293" w:history="1">
        <w:r w:rsidRPr="001C76BD">
          <w:rPr>
            <w:rStyle w:val="Hyperlink"/>
          </w:rPr>
          <w:t>1.2.2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1C76BD">
          <w:rPr>
            <w:rStyle w:val="Hyperlink"/>
          </w:rPr>
          <w:t>Evolução Pediatria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_Toc435091293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C95A4B" w:rsidRDefault="00C95A4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5091294" w:history="1">
        <w:r w:rsidRPr="001C76BD">
          <w:rPr>
            <w:rStyle w:val="Hyperlink"/>
          </w:rPr>
          <w:t>1.2.3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1C76BD">
          <w:rPr>
            <w:rStyle w:val="Hyperlink"/>
          </w:rPr>
          <w:t>Busca de Procedimentos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_Toc435091294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C95A4B" w:rsidRDefault="00C95A4B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35091295" w:history="1">
        <w:r w:rsidRPr="001C76BD">
          <w:rPr>
            <w:rStyle w:val="Hyperlink"/>
          </w:rPr>
          <w:t>1.2.4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1C76BD">
          <w:rPr>
            <w:rStyle w:val="Hyperlink"/>
          </w:rPr>
          <w:t>Guia de SP/SADT (Outras Despesas)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_Toc435091295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  <w:bookmarkStart w:id="1" w:name="_GoBack"/>
      <w:bookmarkEnd w:id="1"/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2" w:name="_Toc435091285"/>
      <w:r w:rsidR="00CA1D5D">
        <w:lastRenderedPageBreak/>
        <w:t>Prefácio</w:t>
      </w:r>
      <w:bookmarkEnd w:id="2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</w:t>
      </w:r>
      <w:r w:rsidRPr="00723978">
        <w:rPr>
          <w:b/>
        </w:rPr>
        <w:t xml:space="preserve"> 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Pr="00484399">
        <w:rPr>
          <w:b/>
        </w:rPr>
        <w:t>Série 1 Saúde (Personal Med)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EC2769" w:rsidRDefault="00EC2769">
      <w:pPr>
        <w:jc w:val="left"/>
      </w:pPr>
    </w:p>
    <w:p w:rsidR="00EC2769" w:rsidRDefault="00EC2769" w:rsidP="00EC2769">
      <w:pPr>
        <w:pStyle w:val="Ttulo2"/>
        <w:ind w:left="1145" w:hanging="578"/>
      </w:pPr>
      <w:bookmarkStart w:id="3" w:name="_Toc435091286"/>
      <w:r>
        <w:lastRenderedPageBreak/>
        <w:t>Correções</w:t>
      </w:r>
      <w:bookmarkEnd w:id="3"/>
    </w:p>
    <w:p w:rsidR="00F54D26" w:rsidRDefault="0019119F" w:rsidP="00F54D26">
      <w:pPr>
        <w:pStyle w:val="Ttulo3"/>
      </w:pPr>
      <w:bookmarkStart w:id="4" w:name="_Toc435091287"/>
      <w:r>
        <w:t>Restaurar Paciente</w:t>
      </w:r>
      <w:bookmarkEnd w:id="4"/>
    </w:p>
    <w:p w:rsidR="00F54D26" w:rsidRPr="000D5D68" w:rsidRDefault="00F54D26" w:rsidP="00F54D26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19119F">
        <w:rPr>
          <w:lang w:bidi="pt-BR"/>
        </w:rPr>
        <w:t>Restauração do paciente</w:t>
      </w:r>
      <w:r w:rsidR="000A33A8">
        <w:rPr>
          <w:lang w:bidi="pt-BR"/>
        </w:rPr>
        <w:t>.</w:t>
      </w:r>
    </w:p>
    <w:p w:rsidR="00F54D26" w:rsidRPr="0019119F" w:rsidRDefault="00F54D26" w:rsidP="00F54D26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0A33A8">
        <w:rPr>
          <w:lang w:bidi="pt-BR"/>
        </w:rPr>
        <w:t xml:space="preserve">Ao </w:t>
      </w:r>
      <w:r w:rsidR="00667FF6">
        <w:rPr>
          <w:lang w:bidi="pt-BR"/>
        </w:rPr>
        <w:t xml:space="preserve">tentar </w:t>
      </w:r>
      <w:r w:rsidR="0019119F">
        <w:rPr>
          <w:lang w:bidi="pt-BR"/>
        </w:rPr>
        <w:t>a restauração da ficha do paciente o sistema apresenta a mensagem: “</w:t>
      </w:r>
      <w:r w:rsidR="0019119F">
        <w:rPr>
          <w:b/>
          <w:lang w:bidi="pt-BR"/>
        </w:rPr>
        <w:t>Erro de Sintaxe na Consulta</w:t>
      </w:r>
      <w:r w:rsidR="0019119F">
        <w:rPr>
          <w:lang w:bidi="pt-BR"/>
        </w:rPr>
        <w:t>”.</w:t>
      </w:r>
    </w:p>
    <w:p w:rsidR="004B0E56" w:rsidRDefault="00F54D26" w:rsidP="000632A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BB4244">
        <w:rPr>
          <w:lang w:bidi="pt-BR"/>
        </w:rPr>
        <w:t>Efetuada correção sistêmica.</w:t>
      </w:r>
    </w:p>
    <w:p w:rsidR="00022333" w:rsidRDefault="0019119F" w:rsidP="00022333">
      <w:pPr>
        <w:pStyle w:val="Ttulo3"/>
      </w:pPr>
      <w:bookmarkStart w:id="5" w:name="_Toc435091288"/>
      <w:r>
        <w:t>Impressos</w:t>
      </w:r>
      <w:bookmarkEnd w:id="5"/>
    </w:p>
    <w:p w:rsidR="00022333" w:rsidRPr="000D5D68" w:rsidRDefault="00022333" w:rsidP="00022333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19119F">
        <w:rPr>
          <w:lang w:bidi="pt-BR"/>
        </w:rPr>
        <w:t>Impressão de textos, laudos, solicitações de exames, entre outros</w:t>
      </w:r>
      <w:r>
        <w:rPr>
          <w:lang w:bidi="pt-BR"/>
        </w:rPr>
        <w:t>.</w:t>
      </w:r>
    </w:p>
    <w:p w:rsidR="00022333" w:rsidRPr="00667FF6" w:rsidRDefault="00022333" w:rsidP="00022333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19119F">
        <w:rPr>
          <w:lang w:bidi="pt-BR"/>
        </w:rPr>
        <w:t>Com o recurso de Prescrição Digital habilitado não é possível efetuar a im</w:t>
      </w:r>
      <w:r w:rsidR="00AE5DC2">
        <w:rPr>
          <w:lang w:bidi="pt-BR"/>
        </w:rPr>
        <w:t>pressão de textos, laudos, solicitações de exames, entre outros.</w:t>
      </w:r>
    </w:p>
    <w:p w:rsidR="00022333" w:rsidRDefault="00022333" w:rsidP="00022333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</w:t>
      </w:r>
      <w:r w:rsidR="00AE5DC2">
        <w:rPr>
          <w:lang w:bidi="pt-BR"/>
        </w:rPr>
        <w:t>.</w:t>
      </w:r>
    </w:p>
    <w:p w:rsidR="00022333" w:rsidRDefault="00022333" w:rsidP="00432B76">
      <w:pPr>
        <w:pStyle w:val="ParagrafoManual"/>
        <w:rPr>
          <w:lang w:bidi="pt-BR"/>
        </w:rPr>
      </w:pPr>
    </w:p>
    <w:p w:rsidR="0039724E" w:rsidRDefault="00AE5DC2" w:rsidP="0039724E">
      <w:pPr>
        <w:pStyle w:val="Ttulo3"/>
      </w:pPr>
      <w:bookmarkStart w:id="6" w:name="_Toc435091289"/>
      <w:r>
        <w:t>Imprimir Ficha do Paciente</w:t>
      </w:r>
      <w:bookmarkEnd w:id="6"/>
    </w:p>
    <w:p w:rsidR="0039724E" w:rsidRPr="000D5D68" w:rsidRDefault="0039724E" w:rsidP="0039724E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CA45B6">
        <w:rPr>
          <w:lang w:bidi="pt-BR"/>
        </w:rPr>
        <w:t>Impressão da ficha do paciente</w:t>
      </w:r>
      <w:r>
        <w:rPr>
          <w:lang w:bidi="pt-BR"/>
        </w:rPr>
        <w:t>.</w:t>
      </w:r>
    </w:p>
    <w:p w:rsidR="0039724E" w:rsidRPr="00667FF6" w:rsidRDefault="0039724E" w:rsidP="0039724E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CA45B6">
        <w:rPr>
          <w:lang w:bidi="pt-BR"/>
        </w:rPr>
        <w:t xml:space="preserve">Ao realizar </w:t>
      </w:r>
      <w:r w:rsidR="002510B9">
        <w:rPr>
          <w:lang w:bidi="pt-BR"/>
        </w:rPr>
        <w:t>a impressão da ficha do paciente a foto do mesmo corta o código.</w:t>
      </w:r>
    </w:p>
    <w:p w:rsidR="007071D9" w:rsidRDefault="0039724E" w:rsidP="00432B76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2510B9">
        <w:rPr>
          <w:lang w:bidi="pt-BR"/>
        </w:rPr>
        <w:t>Efetuada correção sistêmica.</w:t>
      </w:r>
    </w:p>
    <w:p w:rsidR="00346D79" w:rsidRDefault="00346D79" w:rsidP="00346D79">
      <w:pPr>
        <w:pStyle w:val="Ttulo3"/>
      </w:pPr>
      <w:bookmarkStart w:id="7" w:name="_Toc435091290"/>
      <w:r>
        <w:t>Ficha do Paciente</w:t>
      </w:r>
      <w:bookmarkEnd w:id="7"/>
    </w:p>
    <w:p w:rsidR="00346D79" w:rsidRPr="000D5D68" w:rsidRDefault="00346D79" w:rsidP="00346D79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Utilização da tecla “Tab” na ficha do paciente.</w:t>
      </w:r>
    </w:p>
    <w:p w:rsidR="00346D79" w:rsidRPr="00346D79" w:rsidRDefault="00346D79" w:rsidP="00346D79">
      <w:pPr>
        <w:pStyle w:val="ParagrafoManual"/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Ao utilizar a tecla “Tab” na ficha do paciente o sistema pula o campo “Celular”.</w:t>
      </w:r>
    </w:p>
    <w:p w:rsidR="00346D79" w:rsidRDefault="00346D79" w:rsidP="00346D79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correção sistêmica.</w:t>
      </w:r>
    </w:p>
    <w:p w:rsidR="007071D9" w:rsidRDefault="007071D9" w:rsidP="00432B76">
      <w:pPr>
        <w:pStyle w:val="ParagrafoManual"/>
        <w:rPr>
          <w:lang w:bidi="pt-BR"/>
        </w:rPr>
      </w:pPr>
    </w:p>
    <w:p w:rsidR="00C053A0" w:rsidRDefault="00C053A0" w:rsidP="00432B76">
      <w:pPr>
        <w:pStyle w:val="ParagrafoManual"/>
        <w:rPr>
          <w:lang w:bidi="pt-BR"/>
        </w:rPr>
      </w:pPr>
    </w:p>
    <w:p w:rsidR="00432B76" w:rsidRDefault="00432B76" w:rsidP="00217D4F">
      <w:pPr>
        <w:pStyle w:val="ParagrafoManual"/>
        <w:rPr>
          <w:lang w:bidi="pt-BR"/>
        </w:rPr>
      </w:pPr>
    </w:p>
    <w:p w:rsidR="00E0716D" w:rsidRDefault="00E0716D" w:rsidP="00217D4F">
      <w:pPr>
        <w:pStyle w:val="ParagrafoManual"/>
        <w:rPr>
          <w:lang w:bidi="pt-BR"/>
        </w:rPr>
      </w:pPr>
    </w:p>
    <w:p w:rsidR="00217D4F" w:rsidRDefault="00217D4F" w:rsidP="001B1134">
      <w:pPr>
        <w:pStyle w:val="ParagrafoManual"/>
      </w:pPr>
    </w:p>
    <w:p w:rsidR="001B1134" w:rsidRDefault="001B1134" w:rsidP="001B1134">
      <w:pPr>
        <w:jc w:val="left"/>
      </w:pPr>
      <w:r>
        <w:br w:type="page"/>
      </w:r>
    </w:p>
    <w:p w:rsidR="00303C81" w:rsidRPr="00090261" w:rsidRDefault="000B4809" w:rsidP="00BB2342">
      <w:pPr>
        <w:pStyle w:val="Ttulo2"/>
        <w:ind w:left="1145" w:hanging="578"/>
      </w:pPr>
      <w:bookmarkStart w:id="8" w:name="_Toc435091291"/>
      <w:r>
        <w:lastRenderedPageBreak/>
        <w:t>Melhorias</w:t>
      </w:r>
      <w:bookmarkEnd w:id="8"/>
      <w:r>
        <w:t xml:space="preserve"> </w:t>
      </w:r>
    </w:p>
    <w:p w:rsidR="00303C81" w:rsidRPr="00B820D9" w:rsidRDefault="00130363" w:rsidP="007A77A6">
      <w:pPr>
        <w:pStyle w:val="Ttulo3"/>
      </w:pPr>
      <w:bookmarkStart w:id="9" w:name="_Toc435091292"/>
      <w:r>
        <w:t>Aleta de Campo Texto</w:t>
      </w:r>
      <w:bookmarkEnd w:id="9"/>
      <w:r>
        <w:tab/>
      </w:r>
    </w:p>
    <w:p w:rsidR="00FA44AA" w:rsidRPr="000D5D68" w:rsidRDefault="00FA44AA" w:rsidP="00FA44AA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130363">
        <w:rPr>
          <w:lang w:bidi="pt-BR"/>
        </w:rPr>
        <w:t>Aleta de campo texto</w:t>
      </w:r>
      <w:r>
        <w:rPr>
          <w:lang w:bidi="pt-BR"/>
        </w:rPr>
        <w:t>.</w:t>
      </w:r>
    </w:p>
    <w:p w:rsidR="00FA44AA" w:rsidRPr="009E11A1" w:rsidRDefault="00FA44AA" w:rsidP="00FA44AA">
      <w:pPr>
        <w:pStyle w:val="ParagrafoManual"/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 xml:space="preserve">: </w:t>
      </w:r>
      <w:r w:rsidR="00130363">
        <w:rPr>
          <w:lang w:bidi="pt-BR"/>
        </w:rPr>
        <w:t>Aumentar o número</w:t>
      </w:r>
      <w:r w:rsidR="00D36142">
        <w:rPr>
          <w:lang w:bidi="pt-BR"/>
        </w:rPr>
        <w:t xml:space="preserve"> de caracteres nas aletas de campo texto</w:t>
      </w:r>
      <w:r w:rsidR="00A81CA0">
        <w:rPr>
          <w:lang w:bidi="pt-BR"/>
        </w:rPr>
        <w:t>.</w:t>
      </w:r>
    </w:p>
    <w:p w:rsidR="009B5268" w:rsidRDefault="00FA44AA" w:rsidP="009B5268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D36142">
        <w:rPr>
          <w:lang w:bidi="pt-BR"/>
        </w:rPr>
        <w:t>Efetuado o aumento de caractere nas aletas de campo texto</w:t>
      </w:r>
      <w:r w:rsidR="009A5C10">
        <w:rPr>
          <w:lang w:bidi="pt-BR"/>
        </w:rPr>
        <w:t>.</w:t>
      </w:r>
    </w:p>
    <w:p w:rsidR="009B5268" w:rsidRPr="00B820D9" w:rsidRDefault="009B5268" w:rsidP="009B5268">
      <w:pPr>
        <w:pStyle w:val="Ttulo3"/>
      </w:pPr>
      <w:bookmarkStart w:id="10" w:name="_Toc435091293"/>
      <w:r>
        <w:t>Evolução Pediatria</w:t>
      </w:r>
      <w:bookmarkEnd w:id="10"/>
      <w:r>
        <w:tab/>
      </w:r>
    </w:p>
    <w:p w:rsidR="009B5268" w:rsidRPr="000D5D68" w:rsidRDefault="009B5268" w:rsidP="009B5268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Preenchimento dos campos peso e altura.</w:t>
      </w:r>
    </w:p>
    <w:p w:rsidR="009B5268" w:rsidRPr="009E11A1" w:rsidRDefault="009B5268" w:rsidP="009B5268">
      <w:pPr>
        <w:pStyle w:val="ParagrafoManual"/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 xml:space="preserve">: </w:t>
      </w:r>
      <w:r>
        <w:rPr>
          <w:lang w:bidi="pt-BR"/>
        </w:rPr>
        <w:t>Possibilitar que o cliente configure se deseja, ou não,</w:t>
      </w:r>
      <w:r w:rsidR="002153B2">
        <w:rPr>
          <w:lang w:bidi="pt-BR"/>
        </w:rPr>
        <w:t xml:space="preserve"> que no momento da criação de uma nova evolução o campo “</w:t>
      </w:r>
      <w:r w:rsidR="002153B2">
        <w:rPr>
          <w:b/>
          <w:lang w:bidi="pt-BR"/>
        </w:rPr>
        <w:t>peso</w:t>
      </w:r>
      <w:r w:rsidR="002153B2">
        <w:rPr>
          <w:lang w:bidi="pt-BR"/>
        </w:rPr>
        <w:t>” e “</w:t>
      </w:r>
      <w:r w:rsidR="002153B2">
        <w:rPr>
          <w:b/>
          <w:lang w:bidi="pt-BR"/>
        </w:rPr>
        <w:t>altura</w:t>
      </w:r>
      <w:r w:rsidR="002153B2">
        <w:rPr>
          <w:lang w:bidi="pt-BR"/>
        </w:rPr>
        <w:t xml:space="preserve">” seja preenchido </w:t>
      </w:r>
      <w:r w:rsidR="00B673AD">
        <w:rPr>
          <w:lang w:bidi="pt-BR"/>
        </w:rPr>
        <w:t>conforme</w:t>
      </w:r>
      <w:r w:rsidR="002153B2">
        <w:rPr>
          <w:lang w:bidi="pt-BR"/>
        </w:rPr>
        <w:t xml:space="preserve"> evolução passada</w:t>
      </w:r>
      <w:r>
        <w:rPr>
          <w:lang w:bidi="pt-BR"/>
        </w:rPr>
        <w:t>.</w:t>
      </w:r>
    </w:p>
    <w:p w:rsidR="009B5268" w:rsidRDefault="009B5268" w:rsidP="009B5268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2153B2">
        <w:rPr>
          <w:lang w:bidi="pt-BR"/>
        </w:rPr>
        <w:t xml:space="preserve">Criada a opção onde o cliente </w:t>
      </w:r>
      <w:r w:rsidR="00B673AD">
        <w:rPr>
          <w:lang w:bidi="pt-BR"/>
        </w:rPr>
        <w:t>pode habilitar</w:t>
      </w:r>
      <w:r w:rsidR="002153B2">
        <w:rPr>
          <w:lang w:bidi="pt-BR"/>
        </w:rPr>
        <w:t xml:space="preserve"> a opção de preenchimento dos campos “peso” e “altura”</w:t>
      </w:r>
      <w:r w:rsidR="00B673AD">
        <w:rPr>
          <w:lang w:bidi="pt-BR"/>
        </w:rPr>
        <w:t xml:space="preserve"> conforme a evolução passada</w:t>
      </w:r>
      <w:r>
        <w:rPr>
          <w:lang w:bidi="pt-BR"/>
        </w:rPr>
        <w:t>.</w:t>
      </w:r>
    </w:p>
    <w:p w:rsidR="00B95353" w:rsidRPr="00B820D9" w:rsidRDefault="00B95353" w:rsidP="00B95353">
      <w:pPr>
        <w:pStyle w:val="Ttulo3"/>
      </w:pPr>
      <w:bookmarkStart w:id="11" w:name="_Toc435091294"/>
      <w:r>
        <w:t>Busca de Procedimentos</w:t>
      </w:r>
      <w:bookmarkEnd w:id="11"/>
      <w:r>
        <w:tab/>
      </w:r>
    </w:p>
    <w:p w:rsidR="00B95353" w:rsidRPr="000D5D68" w:rsidRDefault="00B95353" w:rsidP="00B95353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>Efetuar busca de procedimentos.</w:t>
      </w:r>
    </w:p>
    <w:p w:rsidR="00B95353" w:rsidRPr="009E11A1" w:rsidRDefault="00B95353" w:rsidP="00B95353">
      <w:pPr>
        <w:pStyle w:val="ParagrafoManual"/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 xml:space="preserve">: </w:t>
      </w:r>
      <w:r>
        <w:rPr>
          <w:lang w:bidi="pt-BR"/>
        </w:rPr>
        <w:t>Nas guias TISS</w:t>
      </w:r>
      <w:r w:rsidR="002E2A84">
        <w:rPr>
          <w:lang w:bidi="pt-BR"/>
        </w:rPr>
        <w:t xml:space="preserve"> ao efetuar a busca do procedimento era apresentado também os grupos e subgrupos. </w:t>
      </w:r>
      <w:r w:rsidR="008D2865">
        <w:rPr>
          <w:lang w:bidi="pt-BR"/>
        </w:rPr>
        <w:t>Possibilitar</w:t>
      </w:r>
      <w:r w:rsidR="002E2A84">
        <w:rPr>
          <w:lang w:bidi="pt-BR"/>
        </w:rPr>
        <w:t xml:space="preserve"> que na busca seja apresentado somente os procedimentos.</w:t>
      </w:r>
    </w:p>
    <w:p w:rsidR="00B95353" w:rsidRDefault="00B95353" w:rsidP="00B95353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4B78C7">
        <w:rPr>
          <w:lang w:bidi="pt-BR"/>
        </w:rPr>
        <w:t>Efetuada a melhoria onde na tela de busca de procedimento será apresentado somente os procedimentos.</w:t>
      </w:r>
    </w:p>
    <w:p w:rsidR="000C24BF" w:rsidRPr="00B820D9" w:rsidRDefault="000C24BF" w:rsidP="000C24BF">
      <w:pPr>
        <w:pStyle w:val="Ttulo3"/>
      </w:pPr>
      <w:bookmarkStart w:id="12" w:name="_Toc435091295"/>
      <w:r>
        <w:t>Guia de SP/SADT (Outras Despesas)</w:t>
      </w:r>
      <w:bookmarkEnd w:id="12"/>
      <w:r>
        <w:tab/>
      </w:r>
    </w:p>
    <w:p w:rsidR="000C24BF" w:rsidRPr="000D5D68" w:rsidRDefault="000C24BF" w:rsidP="000C24BF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>
        <w:rPr>
          <w:lang w:bidi="pt-BR"/>
        </w:rPr>
        <w:t xml:space="preserve">Campo quantidade na guia de outras </w:t>
      </w:r>
      <w:r w:rsidR="008D2865">
        <w:rPr>
          <w:lang w:bidi="pt-BR"/>
        </w:rPr>
        <w:t>despesas</w:t>
      </w:r>
      <w:r>
        <w:rPr>
          <w:lang w:bidi="pt-BR"/>
        </w:rPr>
        <w:t>.</w:t>
      </w:r>
    </w:p>
    <w:p w:rsidR="000C24BF" w:rsidRPr="000C24BF" w:rsidRDefault="000C24BF" w:rsidP="000C24BF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>
        <w:rPr>
          <w:b/>
          <w:lang w:bidi="pt-BR"/>
        </w:rPr>
        <w:t xml:space="preserve">: </w:t>
      </w:r>
      <w:r>
        <w:rPr>
          <w:lang w:bidi="pt-BR"/>
        </w:rPr>
        <w:t>Na guia de outras despesas o campo “</w:t>
      </w:r>
      <w:r>
        <w:rPr>
          <w:b/>
          <w:lang w:bidi="pt-BR"/>
        </w:rPr>
        <w:t>quantidade</w:t>
      </w:r>
      <w:r>
        <w:rPr>
          <w:lang w:bidi="pt-BR"/>
        </w:rPr>
        <w:t xml:space="preserve">” para medicamentos, materiais e taxas </w:t>
      </w:r>
      <w:r w:rsidR="008D2865">
        <w:rPr>
          <w:lang w:bidi="pt-BR"/>
        </w:rPr>
        <w:t>está</w:t>
      </w:r>
      <w:r>
        <w:rPr>
          <w:lang w:bidi="pt-BR"/>
        </w:rPr>
        <w:t xml:space="preserve"> limitado até 10. Possibilitar que este campo aceite uma quantidade maior.</w:t>
      </w:r>
    </w:p>
    <w:p w:rsidR="000C24BF" w:rsidRDefault="000C24BF" w:rsidP="000C24BF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>Efetuada a melhoria desta forma o campo</w:t>
      </w:r>
      <w:r w:rsidR="00F40732">
        <w:rPr>
          <w:lang w:bidi="pt-BR"/>
        </w:rPr>
        <w:t xml:space="preserve"> “quantidade”</w:t>
      </w:r>
      <w:r>
        <w:rPr>
          <w:lang w:bidi="pt-BR"/>
        </w:rPr>
        <w:t xml:space="preserve"> aceitando um </w:t>
      </w:r>
      <w:r w:rsidR="008D2865">
        <w:rPr>
          <w:lang w:bidi="pt-BR"/>
        </w:rPr>
        <w:t>número</w:t>
      </w:r>
      <w:r>
        <w:rPr>
          <w:lang w:bidi="pt-BR"/>
        </w:rPr>
        <w:t xml:space="preserve"> maior</w:t>
      </w:r>
      <w:r w:rsidR="00F40732">
        <w:rPr>
          <w:lang w:bidi="pt-BR"/>
        </w:rPr>
        <w:t>.</w:t>
      </w:r>
      <w:r>
        <w:rPr>
          <w:lang w:bidi="pt-BR"/>
        </w:rPr>
        <w:t xml:space="preserve"> </w:t>
      </w:r>
    </w:p>
    <w:p w:rsidR="000C24BF" w:rsidRDefault="000C24BF" w:rsidP="00B95353">
      <w:pPr>
        <w:pStyle w:val="ParagrafoManual"/>
        <w:rPr>
          <w:lang w:bidi="pt-BR"/>
        </w:rPr>
      </w:pPr>
    </w:p>
    <w:p w:rsidR="00B673AD" w:rsidRDefault="00B673AD" w:rsidP="009B5268">
      <w:pPr>
        <w:pStyle w:val="ParagrafoManual"/>
        <w:rPr>
          <w:lang w:bidi="pt-BR"/>
        </w:rPr>
      </w:pPr>
    </w:p>
    <w:p w:rsidR="00A829DA" w:rsidRDefault="009B5268" w:rsidP="009B5268">
      <w:pPr>
        <w:pStyle w:val="ParagrafoManual"/>
      </w:pPr>
      <w:r>
        <w:t xml:space="preserve"> </w:t>
      </w:r>
    </w:p>
    <w:p w:rsidR="003A6CFD" w:rsidRDefault="003A6CFD" w:rsidP="003A6CFD">
      <w:pPr>
        <w:pStyle w:val="ParagrafoManual"/>
      </w:pPr>
    </w:p>
    <w:p w:rsidR="003A6CFD" w:rsidRPr="008605E8" w:rsidRDefault="003A6CFD" w:rsidP="008605E8"/>
    <w:sectPr w:rsidR="003A6CFD" w:rsidRPr="008605E8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3F9E" w:rsidRDefault="00A33F9E" w:rsidP="00CA5701">
      <w:r>
        <w:separator/>
      </w:r>
    </w:p>
  </w:endnote>
  <w:endnote w:type="continuationSeparator" w:id="0">
    <w:p w:rsidR="00A33F9E" w:rsidRDefault="00A33F9E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8D2865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8D2865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3F9E" w:rsidRDefault="00A33F9E" w:rsidP="00CA5701">
      <w:r>
        <w:separator/>
      </w:r>
    </w:p>
  </w:footnote>
  <w:footnote w:type="continuationSeparator" w:id="0">
    <w:p w:rsidR="00A33F9E" w:rsidRDefault="00A33F9E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 w:numId="37">
    <w:abstractNumId w:val="8"/>
  </w:num>
  <w:num w:numId="38">
    <w:abstractNumId w:val="8"/>
  </w:num>
  <w:num w:numId="39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650"/>
    <w:rsid w:val="00011A4B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333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22B7"/>
    <w:rsid w:val="0003243B"/>
    <w:rsid w:val="00032A99"/>
    <w:rsid w:val="00032DB6"/>
    <w:rsid w:val="00033340"/>
    <w:rsid w:val="00033B08"/>
    <w:rsid w:val="00033D7E"/>
    <w:rsid w:val="00034D10"/>
    <w:rsid w:val="000360E5"/>
    <w:rsid w:val="00036991"/>
    <w:rsid w:val="00036B67"/>
    <w:rsid w:val="0003757F"/>
    <w:rsid w:val="000400AF"/>
    <w:rsid w:val="00040EFC"/>
    <w:rsid w:val="00041C0A"/>
    <w:rsid w:val="00041EC3"/>
    <w:rsid w:val="00041F02"/>
    <w:rsid w:val="00042679"/>
    <w:rsid w:val="000434F2"/>
    <w:rsid w:val="00043CAB"/>
    <w:rsid w:val="00045756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1A32"/>
    <w:rsid w:val="000632A6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1F"/>
    <w:rsid w:val="00076DE4"/>
    <w:rsid w:val="00076F87"/>
    <w:rsid w:val="00077892"/>
    <w:rsid w:val="00077D9B"/>
    <w:rsid w:val="00077E20"/>
    <w:rsid w:val="000801F9"/>
    <w:rsid w:val="000809FE"/>
    <w:rsid w:val="0008132B"/>
    <w:rsid w:val="00081BA3"/>
    <w:rsid w:val="00081E83"/>
    <w:rsid w:val="00082C91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48CD"/>
    <w:rsid w:val="00095385"/>
    <w:rsid w:val="0009594B"/>
    <w:rsid w:val="00096044"/>
    <w:rsid w:val="000962BA"/>
    <w:rsid w:val="000965C1"/>
    <w:rsid w:val="00096D6F"/>
    <w:rsid w:val="000970E3"/>
    <w:rsid w:val="000A192A"/>
    <w:rsid w:val="000A1BCC"/>
    <w:rsid w:val="000A2A54"/>
    <w:rsid w:val="000A33A8"/>
    <w:rsid w:val="000A4020"/>
    <w:rsid w:val="000A43A7"/>
    <w:rsid w:val="000A5A6C"/>
    <w:rsid w:val="000A6202"/>
    <w:rsid w:val="000A716E"/>
    <w:rsid w:val="000A74C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6882"/>
    <w:rsid w:val="000B724F"/>
    <w:rsid w:val="000B7935"/>
    <w:rsid w:val="000B799B"/>
    <w:rsid w:val="000B7F4C"/>
    <w:rsid w:val="000C0341"/>
    <w:rsid w:val="000C139D"/>
    <w:rsid w:val="000C1C29"/>
    <w:rsid w:val="000C1CA2"/>
    <w:rsid w:val="000C24BF"/>
    <w:rsid w:val="000C3EE8"/>
    <w:rsid w:val="000C4F88"/>
    <w:rsid w:val="000C50E4"/>
    <w:rsid w:val="000C66A3"/>
    <w:rsid w:val="000C7215"/>
    <w:rsid w:val="000D0CB0"/>
    <w:rsid w:val="000D175B"/>
    <w:rsid w:val="000D2E67"/>
    <w:rsid w:val="000D49EB"/>
    <w:rsid w:val="000D5D68"/>
    <w:rsid w:val="000D7943"/>
    <w:rsid w:val="000D7ED1"/>
    <w:rsid w:val="000E09E0"/>
    <w:rsid w:val="000E2012"/>
    <w:rsid w:val="000E39FF"/>
    <w:rsid w:val="000E4664"/>
    <w:rsid w:val="000E4BBA"/>
    <w:rsid w:val="000E501F"/>
    <w:rsid w:val="000E5F4D"/>
    <w:rsid w:val="000E66AE"/>
    <w:rsid w:val="000F0B65"/>
    <w:rsid w:val="000F112B"/>
    <w:rsid w:val="000F4579"/>
    <w:rsid w:val="000F4B38"/>
    <w:rsid w:val="000F5671"/>
    <w:rsid w:val="000F7B99"/>
    <w:rsid w:val="000F7DAB"/>
    <w:rsid w:val="000F7F32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9ED"/>
    <w:rsid w:val="00107C5B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171AE"/>
    <w:rsid w:val="00117E1F"/>
    <w:rsid w:val="00120F09"/>
    <w:rsid w:val="00121EB0"/>
    <w:rsid w:val="00122FDA"/>
    <w:rsid w:val="00123CE9"/>
    <w:rsid w:val="00125414"/>
    <w:rsid w:val="001268DE"/>
    <w:rsid w:val="00127BF5"/>
    <w:rsid w:val="001300B7"/>
    <w:rsid w:val="001301F0"/>
    <w:rsid w:val="00130363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36318"/>
    <w:rsid w:val="0014065C"/>
    <w:rsid w:val="001409BA"/>
    <w:rsid w:val="00142BFF"/>
    <w:rsid w:val="00147BFE"/>
    <w:rsid w:val="00151164"/>
    <w:rsid w:val="0015294A"/>
    <w:rsid w:val="00154399"/>
    <w:rsid w:val="001562E1"/>
    <w:rsid w:val="0015676A"/>
    <w:rsid w:val="00156F83"/>
    <w:rsid w:val="00157A56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65"/>
    <w:rsid w:val="00171EBC"/>
    <w:rsid w:val="00172750"/>
    <w:rsid w:val="00172757"/>
    <w:rsid w:val="00172E84"/>
    <w:rsid w:val="00173931"/>
    <w:rsid w:val="00175C63"/>
    <w:rsid w:val="00176166"/>
    <w:rsid w:val="00176746"/>
    <w:rsid w:val="00176C43"/>
    <w:rsid w:val="00177942"/>
    <w:rsid w:val="00177E73"/>
    <w:rsid w:val="001803D7"/>
    <w:rsid w:val="00180BE1"/>
    <w:rsid w:val="00180DEE"/>
    <w:rsid w:val="00181D96"/>
    <w:rsid w:val="001823F8"/>
    <w:rsid w:val="00182547"/>
    <w:rsid w:val="00182820"/>
    <w:rsid w:val="00182E1A"/>
    <w:rsid w:val="001831E6"/>
    <w:rsid w:val="001832B3"/>
    <w:rsid w:val="0018347F"/>
    <w:rsid w:val="00183FB9"/>
    <w:rsid w:val="00184A04"/>
    <w:rsid w:val="00184C27"/>
    <w:rsid w:val="0018582A"/>
    <w:rsid w:val="00187464"/>
    <w:rsid w:val="00187C9D"/>
    <w:rsid w:val="00190573"/>
    <w:rsid w:val="0019090C"/>
    <w:rsid w:val="0019119F"/>
    <w:rsid w:val="001913EC"/>
    <w:rsid w:val="00191F53"/>
    <w:rsid w:val="00192446"/>
    <w:rsid w:val="001926A9"/>
    <w:rsid w:val="00192B34"/>
    <w:rsid w:val="00193872"/>
    <w:rsid w:val="00193BCE"/>
    <w:rsid w:val="00195248"/>
    <w:rsid w:val="00195322"/>
    <w:rsid w:val="001963CD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0F02"/>
    <w:rsid w:val="001B1134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5B6"/>
    <w:rsid w:val="001E0D8A"/>
    <w:rsid w:val="001E0FCA"/>
    <w:rsid w:val="001E18E5"/>
    <w:rsid w:val="001E1AB4"/>
    <w:rsid w:val="001E1D8B"/>
    <w:rsid w:val="001E39CC"/>
    <w:rsid w:val="001E4A5B"/>
    <w:rsid w:val="001E4FAC"/>
    <w:rsid w:val="001E60BA"/>
    <w:rsid w:val="001E6129"/>
    <w:rsid w:val="001E7ACC"/>
    <w:rsid w:val="001F0541"/>
    <w:rsid w:val="001F0B73"/>
    <w:rsid w:val="001F0C3A"/>
    <w:rsid w:val="001F0FED"/>
    <w:rsid w:val="001F20F9"/>
    <w:rsid w:val="001F2B63"/>
    <w:rsid w:val="001F3A6C"/>
    <w:rsid w:val="001F3FBF"/>
    <w:rsid w:val="001F4636"/>
    <w:rsid w:val="001F5C58"/>
    <w:rsid w:val="001F6659"/>
    <w:rsid w:val="001F6997"/>
    <w:rsid w:val="001F6B6C"/>
    <w:rsid w:val="0020056B"/>
    <w:rsid w:val="00202189"/>
    <w:rsid w:val="0020229A"/>
    <w:rsid w:val="0020282C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3B2"/>
    <w:rsid w:val="00215DC3"/>
    <w:rsid w:val="00217B39"/>
    <w:rsid w:val="00217B77"/>
    <w:rsid w:val="00217D4F"/>
    <w:rsid w:val="002206BF"/>
    <w:rsid w:val="002217C3"/>
    <w:rsid w:val="00222321"/>
    <w:rsid w:val="0022442C"/>
    <w:rsid w:val="00224D4A"/>
    <w:rsid w:val="00224D82"/>
    <w:rsid w:val="00225AF5"/>
    <w:rsid w:val="00227C54"/>
    <w:rsid w:val="00227CFC"/>
    <w:rsid w:val="0023056E"/>
    <w:rsid w:val="002306BA"/>
    <w:rsid w:val="0023078A"/>
    <w:rsid w:val="0023113F"/>
    <w:rsid w:val="00231CDE"/>
    <w:rsid w:val="0023229B"/>
    <w:rsid w:val="00233957"/>
    <w:rsid w:val="00233B6E"/>
    <w:rsid w:val="00233BFE"/>
    <w:rsid w:val="00235591"/>
    <w:rsid w:val="0023691E"/>
    <w:rsid w:val="00236D34"/>
    <w:rsid w:val="0023738A"/>
    <w:rsid w:val="0024193B"/>
    <w:rsid w:val="00241BF3"/>
    <w:rsid w:val="00241DFB"/>
    <w:rsid w:val="00241E4B"/>
    <w:rsid w:val="00242D01"/>
    <w:rsid w:val="00243D92"/>
    <w:rsid w:val="0024402E"/>
    <w:rsid w:val="002447D6"/>
    <w:rsid w:val="0024491D"/>
    <w:rsid w:val="002455AF"/>
    <w:rsid w:val="00245986"/>
    <w:rsid w:val="00246AAA"/>
    <w:rsid w:val="00246F86"/>
    <w:rsid w:val="00247520"/>
    <w:rsid w:val="002502E4"/>
    <w:rsid w:val="002505D3"/>
    <w:rsid w:val="00250D7C"/>
    <w:rsid w:val="002510B9"/>
    <w:rsid w:val="00251AF4"/>
    <w:rsid w:val="002525A5"/>
    <w:rsid w:val="00252768"/>
    <w:rsid w:val="00252BCF"/>
    <w:rsid w:val="00252CD3"/>
    <w:rsid w:val="00253303"/>
    <w:rsid w:val="00254057"/>
    <w:rsid w:val="0025448B"/>
    <w:rsid w:val="0025488D"/>
    <w:rsid w:val="0025560A"/>
    <w:rsid w:val="00255B2F"/>
    <w:rsid w:val="002561D3"/>
    <w:rsid w:val="00256260"/>
    <w:rsid w:val="00256A55"/>
    <w:rsid w:val="00256BD6"/>
    <w:rsid w:val="00256D34"/>
    <w:rsid w:val="002578EE"/>
    <w:rsid w:val="00260137"/>
    <w:rsid w:val="002603BE"/>
    <w:rsid w:val="002619BD"/>
    <w:rsid w:val="002626DA"/>
    <w:rsid w:val="0026295B"/>
    <w:rsid w:val="002632C6"/>
    <w:rsid w:val="002634B2"/>
    <w:rsid w:val="002638C9"/>
    <w:rsid w:val="00263921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AFC"/>
    <w:rsid w:val="00267D14"/>
    <w:rsid w:val="002709A6"/>
    <w:rsid w:val="002731A2"/>
    <w:rsid w:val="002740F4"/>
    <w:rsid w:val="00275EB1"/>
    <w:rsid w:val="00275F3C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105"/>
    <w:rsid w:val="00293845"/>
    <w:rsid w:val="00294A9D"/>
    <w:rsid w:val="00294AE9"/>
    <w:rsid w:val="00294D58"/>
    <w:rsid w:val="00294D9E"/>
    <w:rsid w:val="00295093"/>
    <w:rsid w:val="002958B9"/>
    <w:rsid w:val="00297CCE"/>
    <w:rsid w:val="002A1342"/>
    <w:rsid w:val="002A214D"/>
    <w:rsid w:val="002A25AA"/>
    <w:rsid w:val="002A2943"/>
    <w:rsid w:val="002A2A40"/>
    <w:rsid w:val="002A2BE3"/>
    <w:rsid w:val="002A3618"/>
    <w:rsid w:val="002A38B3"/>
    <w:rsid w:val="002A503D"/>
    <w:rsid w:val="002A5A1D"/>
    <w:rsid w:val="002A6657"/>
    <w:rsid w:val="002A7016"/>
    <w:rsid w:val="002B025C"/>
    <w:rsid w:val="002B0328"/>
    <w:rsid w:val="002B08AE"/>
    <w:rsid w:val="002B10BA"/>
    <w:rsid w:val="002B4BA8"/>
    <w:rsid w:val="002B5287"/>
    <w:rsid w:val="002B5D17"/>
    <w:rsid w:val="002B689A"/>
    <w:rsid w:val="002C072C"/>
    <w:rsid w:val="002C0C11"/>
    <w:rsid w:val="002C17D1"/>
    <w:rsid w:val="002C2757"/>
    <w:rsid w:val="002C2CBF"/>
    <w:rsid w:val="002C33D9"/>
    <w:rsid w:val="002C34E3"/>
    <w:rsid w:val="002C46AB"/>
    <w:rsid w:val="002C581B"/>
    <w:rsid w:val="002C5A4C"/>
    <w:rsid w:val="002C79CE"/>
    <w:rsid w:val="002D1F0D"/>
    <w:rsid w:val="002D2885"/>
    <w:rsid w:val="002D3C1C"/>
    <w:rsid w:val="002D3CF4"/>
    <w:rsid w:val="002D3D5E"/>
    <w:rsid w:val="002D4B8A"/>
    <w:rsid w:val="002D6FE7"/>
    <w:rsid w:val="002D7B01"/>
    <w:rsid w:val="002E12FA"/>
    <w:rsid w:val="002E15AD"/>
    <w:rsid w:val="002E1641"/>
    <w:rsid w:val="002E16DB"/>
    <w:rsid w:val="002E2200"/>
    <w:rsid w:val="002E22F2"/>
    <w:rsid w:val="002E2A84"/>
    <w:rsid w:val="002E4140"/>
    <w:rsid w:val="002E515D"/>
    <w:rsid w:val="002E567E"/>
    <w:rsid w:val="002E5713"/>
    <w:rsid w:val="002E5D93"/>
    <w:rsid w:val="002E5DDA"/>
    <w:rsid w:val="002E64FA"/>
    <w:rsid w:val="002E68D6"/>
    <w:rsid w:val="002E6C95"/>
    <w:rsid w:val="002E7213"/>
    <w:rsid w:val="002F044B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5086"/>
    <w:rsid w:val="003150D7"/>
    <w:rsid w:val="003156A3"/>
    <w:rsid w:val="00315875"/>
    <w:rsid w:val="00315A36"/>
    <w:rsid w:val="00315B03"/>
    <w:rsid w:val="003164DC"/>
    <w:rsid w:val="0031657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004F"/>
    <w:rsid w:val="003313A2"/>
    <w:rsid w:val="00331B78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B32"/>
    <w:rsid w:val="00336CED"/>
    <w:rsid w:val="00340183"/>
    <w:rsid w:val="003410D7"/>
    <w:rsid w:val="00341230"/>
    <w:rsid w:val="00341DF8"/>
    <w:rsid w:val="00342428"/>
    <w:rsid w:val="003448BB"/>
    <w:rsid w:val="00345D14"/>
    <w:rsid w:val="003467FA"/>
    <w:rsid w:val="003469D3"/>
    <w:rsid w:val="00346D79"/>
    <w:rsid w:val="00347008"/>
    <w:rsid w:val="00347642"/>
    <w:rsid w:val="003478DB"/>
    <w:rsid w:val="003504CB"/>
    <w:rsid w:val="00350513"/>
    <w:rsid w:val="0035085A"/>
    <w:rsid w:val="00351300"/>
    <w:rsid w:val="003526FD"/>
    <w:rsid w:val="00352796"/>
    <w:rsid w:val="00352B02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28F"/>
    <w:rsid w:val="00362BDE"/>
    <w:rsid w:val="0036334C"/>
    <w:rsid w:val="003637F7"/>
    <w:rsid w:val="00363B7A"/>
    <w:rsid w:val="00364191"/>
    <w:rsid w:val="00364915"/>
    <w:rsid w:val="00364DF8"/>
    <w:rsid w:val="00365704"/>
    <w:rsid w:val="0036595C"/>
    <w:rsid w:val="00366751"/>
    <w:rsid w:val="00366780"/>
    <w:rsid w:val="00367632"/>
    <w:rsid w:val="00367D9A"/>
    <w:rsid w:val="00371BD7"/>
    <w:rsid w:val="003725CF"/>
    <w:rsid w:val="00372BA7"/>
    <w:rsid w:val="00373ECD"/>
    <w:rsid w:val="00374CA9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4E"/>
    <w:rsid w:val="0039728C"/>
    <w:rsid w:val="003A015C"/>
    <w:rsid w:val="003A09DC"/>
    <w:rsid w:val="003A0FF0"/>
    <w:rsid w:val="003A2C42"/>
    <w:rsid w:val="003A321C"/>
    <w:rsid w:val="003A346B"/>
    <w:rsid w:val="003A378D"/>
    <w:rsid w:val="003A39D2"/>
    <w:rsid w:val="003A476D"/>
    <w:rsid w:val="003A4C5F"/>
    <w:rsid w:val="003A523A"/>
    <w:rsid w:val="003A5569"/>
    <w:rsid w:val="003A6632"/>
    <w:rsid w:val="003A6CFD"/>
    <w:rsid w:val="003A7D99"/>
    <w:rsid w:val="003B2F49"/>
    <w:rsid w:val="003B3E3A"/>
    <w:rsid w:val="003B44B3"/>
    <w:rsid w:val="003B59AD"/>
    <w:rsid w:val="003B5A07"/>
    <w:rsid w:val="003B5DFB"/>
    <w:rsid w:val="003B6254"/>
    <w:rsid w:val="003B630F"/>
    <w:rsid w:val="003B761D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4F6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233"/>
    <w:rsid w:val="003E2BD4"/>
    <w:rsid w:val="003E2CFB"/>
    <w:rsid w:val="003E2D48"/>
    <w:rsid w:val="003E33D9"/>
    <w:rsid w:val="003E3A3C"/>
    <w:rsid w:val="003E3F5E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3F6BE8"/>
    <w:rsid w:val="004004CD"/>
    <w:rsid w:val="0040081A"/>
    <w:rsid w:val="004014EE"/>
    <w:rsid w:val="00402B4A"/>
    <w:rsid w:val="0040303A"/>
    <w:rsid w:val="00403C87"/>
    <w:rsid w:val="00403DB2"/>
    <w:rsid w:val="00404256"/>
    <w:rsid w:val="00405990"/>
    <w:rsid w:val="00405FAE"/>
    <w:rsid w:val="0040795B"/>
    <w:rsid w:val="00407A3B"/>
    <w:rsid w:val="00411183"/>
    <w:rsid w:val="0041452B"/>
    <w:rsid w:val="004151C6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B76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093A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67A20"/>
    <w:rsid w:val="0047124A"/>
    <w:rsid w:val="00472CC9"/>
    <w:rsid w:val="00472FFF"/>
    <w:rsid w:val="004733CD"/>
    <w:rsid w:val="00473EC1"/>
    <w:rsid w:val="0047498D"/>
    <w:rsid w:val="0047538C"/>
    <w:rsid w:val="0047561A"/>
    <w:rsid w:val="004757EA"/>
    <w:rsid w:val="004763B3"/>
    <w:rsid w:val="00480593"/>
    <w:rsid w:val="00481834"/>
    <w:rsid w:val="00481CEA"/>
    <w:rsid w:val="004821BF"/>
    <w:rsid w:val="0048296C"/>
    <w:rsid w:val="00482A8E"/>
    <w:rsid w:val="004841A7"/>
    <w:rsid w:val="0048519A"/>
    <w:rsid w:val="00486158"/>
    <w:rsid w:val="00486ACA"/>
    <w:rsid w:val="00490896"/>
    <w:rsid w:val="00490987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1AB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0E56"/>
    <w:rsid w:val="004B1DCD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6FC7"/>
    <w:rsid w:val="004B78C7"/>
    <w:rsid w:val="004B7B80"/>
    <w:rsid w:val="004B7EDA"/>
    <w:rsid w:val="004C08CF"/>
    <w:rsid w:val="004C0BDB"/>
    <w:rsid w:val="004C14D3"/>
    <w:rsid w:val="004C1D66"/>
    <w:rsid w:val="004C2CAD"/>
    <w:rsid w:val="004C432A"/>
    <w:rsid w:val="004C5163"/>
    <w:rsid w:val="004C5FC6"/>
    <w:rsid w:val="004C7716"/>
    <w:rsid w:val="004D0F0B"/>
    <w:rsid w:val="004D1098"/>
    <w:rsid w:val="004D133E"/>
    <w:rsid w:val="004D1F1D"/>
    <w:rsid w:val="004D28D9"/>
    <w:rsid w:val="004D3313"/>
    <w:rsid w:val="004D4252"/>
    <w:rsid w:val="004D4B7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062"/>
    <w:rsid w:val="004E3178"/>
    <w:rsid w:val="004E3A41"/>
    <w:rsid w:val="004E3FA6"/>
    <w:rsid w:val="004E4F22"/>
    <w:rsid w:val="004E5417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3DE"/>
    <w:rsid w:val="00510B21"/>
    <w:rsid w:val="00510D9C"/>
    <w:rsid w:val="00511119"/>
    <w:rsid w:val="00513AFD"/>
    <w:rsid w:val="00513DF7"/>
    <w:rsid w:val="00514419"/>
    <w:rsid w:val="005154A1"/>
    <w:rsid w:val="00516BAE"/>
    <w:rsid w:val="00517D35"/>
    <w:rsid w:val="00520B7B"/>
    <w:rsid w:val="00521351"/>
    <w:rsid w:val="0052191F"/>
    <w:rsid w:val="005228B9"/>
    <w:rsid w:val="00522C44"/>
    <w:rsid w:val="00522F97"/>
    <w:rsid w:val="00523284"/>
    <w:rsid w:val="0052432E"/>
    <w:rsid w:val="00524615"/>
    <w:rsid w:val="00524B31"/>
    <w:rsid w:val="00524C70"/>
    <w:rsid w:val="00524D24"/>
    <w:rsid w:val="00525FC4"/>
    <w:rsid w:val="00526476"/>
    <w:rsid w:val="005269F2"/>
    <w:rsid w:val="0052739E"/>
    <w:rsid w:val="00527ACC"/>
    <w:rsid w:val="005304A2"/>
    <w:rsid w:val="005308E3"/>
    <w:rsid w:val="005308F4"/>
    <w:rsid w:val="00530A8E"/>
    <w:rsid w:val="00531F2D"/>
    <w:rsid w:val="0053217A"/>
    <w:rsid w:val="005329FA"/>
    <w:rsid w:val="00532C73"/>
    <w:rsid w:val="0053369A"/>
    <w:rsid w:val="00534812"/>
    <w:rsid w:val="0053491F"/>
    <w:rsid w:val="005358FA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A6A"/>
    <w:rsid w:val="00541C67"/>
    <w:rsid w:val="005420AA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3D65"/>
    <w:rsid w:val="005540E1"/>
    <w:rsid w:val="00554AFE"/>
    <w:rsid w:val="00556C4E"/>
    <w:rsid w:val="00557153"/>
    <w:rsid w:val="00557CA3"/>
    <w:rsid w:val="00557DF0"/>
    <w:rsid w:val="005603F1"/>
    <w:rsid w:val="005603F7"/>
    <w:rsid w:val="00560F8E"/>
    <w:rsid w:val="00561581"/>
    <w:rsid w:val="0056214A"/>
    <w:rsid w:val="005624AA"/>
    <w:rsid w:val="0056290C"/>
    <w:rsid w:val="00562B6F"/>
    <w:rsid w:val="00563116"/>
    <w:rsid w:val="00563D91"/>
    <w:rsid w:val="005644F3"/>
    <w:rsid w:val="00565629"/>
    <w:rsid w:val="00566761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777BB"/>
    <w:rsid w:val="005806DB"/>
    <w:rsid w:val="00581DA2"/>
    <w:rsid w:val="00582195"/>
    <w:rsid w:val="00583305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101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4A2"/>
    <w:rsid w:val="005A7883"/>
    <w:rsid w:val="005A7CE7"/>
    <w:rsid w:val="005B0001"/>
    <w:rsid w:val="005B0B61"/>
    <w:rsid w:val="005B0B93"/>
    <w:rsid w:val="005B1302"/>
    <w:rsid w:val="005B3791"/>
    <w:rsid w:val="005B3910"/>
    <w:rsid w:val="005B3ACA"/>
    <w:rsid w:val="005B3CDC"/>
    <w:rsid w:val="005B4B2D"/>
    <w:rsid w:val="005B4B71"/>
    <w:rsid w:val="005B4D5D"/>
    <w:rsid w:val="005B5C17"/>
    <w:rsid w:val="005B5DD2"/>
    <w:rsid w:val="005B61C8"/>
    <w:rsid w:val="005C03A4"/>
    <w:rsid w:val="005C08FD"/>
    <w:rsid w:val="005C36D8"/>
    <w:rsid w:val="005C4751"/>
    <w:rsid w:val="005C5B24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517"/>
    <w:rsid w:val="005D7942"/>
    <w:rsid w:val="005E07CC"/>
    <w:rsid w:val="005E0A49"/>
    <w:rsid w:val="005E1834"/>
    <w:rsid w:val="005E1B49"/>
    <w:rsid w:val="005E2F19"/>
    <w:rsid w:val="005E3FCC"/>
    <w:rsid w:val="005E4143"/>
    <w:rsid w:val="005E421F"/>
    <w:rsid w:val="005E43C2"/>
    <w:rsid w:val="005E49E1"/>
    <w:rsid w:val="005E4D3F"/>
    <w:rsid w:val="005E56EA"/>
    <w:rsid w:val="005E662D"/>
    <w:rsid w:val="005F185B"/>
    <w:rsid w:val="005F2192"/>
    <w:rsid w:val="005F22F5"/>
    <w:rsid w:val="005F35C6"/>
    <w:rsid w:val="005F4F92"/>
    <w:rsid w:val="005F5627"/>
    <w:rsid w:val="005F5F85"/>
    <w:rsid w:val="005F6564"/>
    <w:rsid w:val="005F739B"/>
    <w:rsid w:val="005F7A13"/>
    <w:rsid w:val="00601618"/>
    <w:rsid w:val="006033EF"/>
    <w:rsid w:val="00603681"/>
    <w:rsid w:val="00603744"/>
    <w:rsid w:val="006048DE"/>
    <w:rsid w:val="00604FF7"/>
    <w:rsid w:val="00605358"/>
    <w:rsid w:val="00606A8F"/>
    <w:rsid w:val="00606B13"/>
    <w:rsid w:val="00610FB8"/>
    <w:rsid w:val="00611584"/>
    <w:rsid w:val="006117FA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1EC9"/>
    <w:rsid w:val="00623C32"/>
    <w:rsid w:val="006245AB"/>
    <w:rsid w:val="00624662"/>
    <w:rsid w:val="00624A9F"/>
    <w:rsid w:val="00625976"/>
    <w:rsid w:val="006259FD"/>
    <w:rsid w:val="00626072"/>
    <w:rsid w:val="00626389"/>
    <w:rsid w:val="00626D52"/>
    <w:rsid w:val="00631796"/>
    <w:rsid w:val="00633199"/>
    <w:rsid w:val="00633511"/>
    <w:rsid w:val="00633B75"/>
    <w:rsid w:val="00633F24"/>
    <w:rsid w:val="0063465F"/>
    <w:rsid w:val="00634D26"/>
    <w:rsid w:val="00634F25"/>
    <w:rsid w:val="00635090"/>
    <w:rsid w:val="00636C72"/>
    <w:rsid w:val="00637264"/>
    <w:rsid w:val="00637B69"/>
    <w:rsid w:val="00640664"/>
    <w:rsid w:val="00641B57"/>
    <w:rsid w:val="00641D68"/>
    <w:rsid w:val="006420BD"/>
    <w:rsid w:val="0064216D"/>
    <w:rsid w:val="00642E1A"/>
    <w:rsid w:val="00647583"/>
    <w:rsid w:val="00647B31"/>
    <w:rsid w:val="0065120C"/>
    <w:rsid w:val="00651293"/>
    <w:rsid w:val="006518FA"/>
    <w:rsid w:val="00652905"/>
    <w:rsid w:val="00652A6A"/>
    <w:rsid w:val="00654229"/>
    <w:rsid w:val="006543AF"/>
    <w:rsid w:val="006546EF"/>
    <w:rsid w:val="00655DED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67FF6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A7D"/>
    <w:rsid w:val="00677B9F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BCA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D85"/>
    <w:rsid w:val="006A73E0"/>
    <w:rsid w:val="006A77DD"/>
    <w:rsid w:val="006A786A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3613"/>
    <w:rsid w:val="006D41F4"/>
    <w:rsid w:val="006D5647"/>
    <w:rsid w:val="006D5669"/>
    <w:rsid w:val="006D5977"/>
    <w:rsid w:val="006D651E"/>
    <w:rsid w:val="006D6DA9"/>
    <w:rsid w:val="006D7C96"/>
    <w:rsid w:val="006E0373"/>
    <w:rsid w:val="006E0BA8"/>
    <w:rsid w:val="006E2E94"/>
    <w:rsid w:val="006E3630"/>
    <w:rsid w:val="006E38ED"/>
    <w:rsid w:val="006E3B9B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0FC1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071D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3C58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28C"/>
    <w:rsid w:val="00742376"/>
    <w:rsid w:val="00743E3F"/>
    <w:rsid w:val="007447F7"/>
    <w:rsid w:val="00744A00"/>
    <w:rsid w:val="0074508A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3A6C"/>
    <w:rsid w:val="00753A9B"/>
    <w:rsid w:val="007556BF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0D42"/>
    <w:rsid w:val="00771012"/>
    <w:rsid w:val="00771274"/>
    <w:rsid w:val="00772A35"/>
    <w:rsid w:val="00772D96"/>
    <w:rsid w:val="00774920"/>
    <w:rsid w:val="007749ED"/>
    <w:rsid w:val="00774AF1"/>
    <w:rsid w:val="00774E1E"/>
    <w:rsid w:val="00775F6F"/>
    <w:rsid w:val="00775FD8"/>
    <w:rsid w:val="00776427"/>
    <w:rsid w:val="007766E5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02EA"/>
    <w:rsid w:val="007A11C0"/>
    <w:rsid w:val="007A17C2"/>
    <w:rsid w:val="007A1BE4"/>
    <w:rsid w:val="007A3595"/>
    <w:rsid w:val="007A3BCB"/>
    <w:rsid w:val="007A4B98"/>
    <w:rsid w:val="007A4F5D"/>
    <w:rsid w:val="007A517D"/>
    <w:rsid w:val="007A58DE"/>
    <w:rsid w:val="007A5EF1"/>
    <w:rsid w:val="007A607C"/>
    <w:rsid w:val="007A6D1E"/>
    <w:rsid w:val="007A77A6"/>
    <w:rsid w:val="007B0240"/>
    <w:rsid w:val="007B03E1"/>
    <w:rsid w:val="007B1353"/>
    <w:rsid w:val="007B2588"/>
    <w:rsid w:val="007B2BDB"/>
    <w:rsid w:val="007B3AEE"/>
    <w:rsid w:val="007B7155"/>
    <w:rsid w:val="007C1A9A"/>
    <w:rsid w:val="007C342B"/>
    <w:rsid w:val="007C3AE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0C5"/>
    <w:rsid w:val="007E432B"/>
    <w:rsid w:val="007E4517"/>
    <w:rsid w:val="007E5A0D"/>
    <w:rsid w:val="007E5B84"/>
    <w:rsid w:val="007E614F"/>
    <w:rsid w:val="007E69BF"/>
    <w:rsid w:val="007E69E2"/>
    <w:rsid w:val="007E79F1"/>
    <w:rsid w:val="007F0189"/>
    <w:rsid w:val="007F1EC3"/>
    <w:rsid w:val="007F23FE"/>
    <w:rsid w:val="007F28F8"/>
    <w:rsid w:val="007F2998"/>
    <w:rsid w:val="007F36E2"/>
    <w:rsid w:val="007F374B"/>
    <w:rsid w:val="007F3A0F"/>
    <w:rsid w:val="007F3B03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16012"/>
    <w:rsid w:val="00821900"/>
    <w:rsid w:val="00821FAB"/>
    <w:rsid w:val="00822BE7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354A"/>
    <w:rsid w:val="008442FD"/>
    <w:rsid w:val="008447D9"/>
    <w:rsid w:val="008477A4"/>
    <w:rsid w:val="0085143E"/>
    <w:rsid w:val="00851AE4"/>
    <w:rsid w:val="008524C9"/>
    <w:rsid w:val="00852D85"/>
    <w:rsid w:val="00853104"/>
    <w:rsid w:val="008531D0"/>
    <w:rsid w:val="0085389D"/>
    <w:rsid w:val="008538C4"/>
    <w:rsid w:val="00853946"/>
    <w:rsid w:val="00854F7B"/>
    <w:rsid w:val="00855064"/>
    <w:rsid w:val="00855313"/>
    <w:rsid w:val="008553FD"/>
    <w:rsid w:val="00855EF3"/>
    <w:rsid w:val="0085698E"/>
    <w:rsid w:val="00857BA3"/>
    <w:rsid w:val="00857E89"/>
    <w:rsid w:val="0086038F"/>
    <w:rsid w:val="008605E8"/>
    <w:rsid w:val="00860E60"/>
    <w:rsid w:val="0086182E"/>
    <w:rsid w:val="0086383E"/>
    <w:rsid w:val="008655D8"/>
    <w:rsid w:val="008656AE"/>
    <w:rsid w:val="008656E9"/>
    <w:rsid w:val="00866348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1564"/>
    <w:rsid w:val="00882727"/>
    <w:rsid w:val="00884AF9"/>
    <w:rsid w:val="00886647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0F00"/>
    <w:rsid w:val="008A2D8F"/>
    <w:rsid w:val="008A3CDD"/>
    <w:rsid w:val="008A4DD8"/>
    <w:rsid w:val="008A5215"/>
    <w:rsid w:val="008A548F"/>
    <w:rsid w:val="008A54C6"/>
    <w:rsid w:val="008A557C"/>
    <w:rsid w:val="008A57E5"/>
    <w:rsid w:val="008A59A6"/>
    <w:rsid w:val="008A6BFD"/>
    <w:rsid w:val="008A75A9"/>
    <w:rsid w:val="008B05DA"/>
    <w:rsid w:val="008B0F96"/>
    <w:rsid w:val="008B1300"/>
    <w:rsid w:val="008B13A3"/>
    <w:rsid w:val="008B1A69"/>
    <w:rsid w:val="008B1A7C"/>
    <w:rsid w:val="008B272A"/>
    <w:rsid w:val="008B2C78"/>
    <w:rsid w:val="008B5106"/>
    <w:rsid w:val="008B62AF"/>
    <w:rsid w:val="008B71E8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7062"/>
    <w:rsid w:val="008C7363"/>
    <w:rsid w:val="008D0693"/>
    <w:rsid w:val="008D0F96"/>
    <w:rsid w:val="008D0FEA"/>
    <w:rsid w:val="008D1042"/>
    <w:rsid w:val="008D10AC"/>
    <w:rsid w:val="008D2865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0F8A"/>
    <w:rsid w:val="008E104B"/>
    <w:rsid w:val="008E109A"/>
    <w:rsid w:val="008E133B"/>
    <w:rsid w:val="008E1902"/>
    <w:rsid w:val="008E28B3"/>
    <w:rsid w:val="008E309B"/>
    <w:rsid w:val="008E3486"/>
    <w:rsid w:val="008E3694"/>
    <w:rsid w:val="008E381B"/>
    <w:rsid w:val="008E39BC"/>
    <w:rsid w:val="008E3EF7"/>
    <w:rsid w:val="008E42F6"/>
    <w:rsid w:val="008E484B"/>
    <w:rsid w:val="008E49CD"/>
    <w:rsid w:val="008E57EF"/>
    <w:rsid w:val="008E6AB6"/>
    <w:rsid w:val="008E6ECA"/>
    <w:rsid w:val="008E7382"/>
    <w:rsid w:val="008E7544"/>
    <w:rsid w:val="008E78E4"/>
    <w:rsid w:val="008E7BF8"/>
    <w:rsid w:val="008F01E6"/>
    <w:rsid w:val="008F1C34"/>
    <w:rsid w:val="008F2351"/>
    <w:rsid w:val="008F2372"/>
    <w:rsid w:val="008F2D94"/>
    <w:rsid w:val="008F48BD"/>
    <w:rsid w:val="008F6D26"/>
    <w:rsid w:val="008F6FE5"/>
    <w:rsid w:val="00900117"/>
    <w:rsid w:val="00900B7D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109D9"/>
    <w:rsid w:val="00911198"/>
    <w:rsid w:val="009111B7"/>
    <w:rsid w:val="00911ABB"/>
    <w:rsid w:val="00911D2D"/>
    <w:rsid w:val="00912159"/>
    <w:rsid w:val="009133A3"/>
    <w:rsid w:val="00913698"/>
    <w:rsid w:val="0091426B"/>
    <w:rsid w:val="009158E4"/>
    <w:rsid w:val="00915CD6"/>
    <w:rsid w:val="0091639D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3F00"/>
    <w:rsid w:val="00935006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3262"/>
    <w:rsid w:val="00953F48"/>
    <w:rsid w:val="00954F8C"/>
    <w:rsid w:val="009562E9"/>
    <w:rsid w:val="009564F1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84137"/>
    <w:rsid w:val="00984A16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3C0"/>
    <w:rsid w:val="009965BC"/>
    <w:rsid w:val="00997F20"/>
    <w:rsid w:val="009A1099"/>
    <w:rsid w:val="009A1D2B"/>
    <w:rsid w:val="009A20A5"/>
    <w:rsid w:val="009A2989"/>
    <w:rsid w:val="009A2C83"/>
    <w:rsid w:val="009A348F"/>
    <w:rsid w:val="009A5C10"/>
    <w:rsid w:val="009A6268"/>
    <w:rsid w:val="009A6EAD"/>
    <w:rsid w:val="009A7355"/>
    <w:rsid w:val="009B105C"/>
    <w:rsid w:val="009B1551"/>
    <w:rsid w:val="009B1F0B"/>
    <w:rsid w:val="009B2C69"/>
    <w:rsid w:val="009B2E0F"/>
    <w:rsid w:val="009B37C0"/>
    <w:rsid w:val="009B4BBC"/>
    <w:rsid w:val="009B5268"/>
    <w:rsid w:val="009B53F4"/>
    <w:rsid w:val="009B63E5"/>
    <w:rsid w:val="009B6531"/>
    <w:rsid w:val="009B6AFA"/>
    <w:rsid w:val="009B7F8D"/>
    <w:rsid w:val="009C0828"/>
    <w:rsid w:val="009C1E40"/>
    <w:rsid w:val="009C2CC1"/>
    <w:rsid w:val="009C36D3"/>
    <w:rsid w:val="009C4E83"/>
    <w:rsid w:val="009C67C9"/>
    <w:rsid w:val="009C7129"/>
    <w:rsid w:val="009C75C5"/>
    <w:rsid w:val="009C7A4E"/>
    <w:rsid w:val="009C7C43"/>
    <w:rsid w:val="009D02C5"/>
    <w:rsid w:val="009D0527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E574D"/>
    <w:rsid w:val="009F015C"/>
    <w:rsid w:val="009F0A3D"/>
    <w:rsid w:val="009F0FB0"/>
    <w:rsid w:val="009F1E6E"/>
    <w:rsid w:val="009F24AA"/>
    <w:rsid w:val="009F2C52"/>
    <w:rsid w:val="009F2DB7"/>
    <w:rsid w:val="009F32DC"/>
    <w:rsid w:val="009F336B"/>
    <w:rsid w:val="009F33AA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2064E"/>
    <w:rsid w:val="00A2090E"/>
    <w:rsid w:val="00A20CD5"/>
    <w:rsid w:val="00A21393"/>
    <w:rsid w:val="00A22D18"/>
    <w:rsid w:val="00A2335C"/>
    <w:rsid w:val="00A23514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763"/>
    <w:rsid w:val="00A33F9E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34E"/>
    <w:rsid w:val="00A44A22"/>
    <w:rsid w:val="00A44A58"/>
    <w:rsid w:val="00A4539C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3E8C"/>
    <w:rsid w:val="00A5489B"/>
    <w:rsid w:val="00A54F45"/>
    <w:rsid w:val="00A55321"/>
    <w:rsid w:val="00A56095"/>
    <w:rsid w:val="00A57748"/>
    <w:rsid w:val="00A60DBE"/>
    <w:rsid w:val="00A622AD"/>
    <w:rsid w:val="00A62900"/>
    <w:rsid w:val="00A63102"/>
    <w:rsid w:val="00A633E1"/>
    <w:rsid w:val="00A63DDF"/>
    <w:rsid w:val="00A64AD0"/>
    <w:rsid w:val="00A64FB3"/>
    <w:rsid w:val="00A65479"/>
    <w:rsid w:val="00A66746"/>
    <w:rsid w:val="00A6697D"/>
    <w:rsid w:val="00A67874"/>
    <w:rsid w:val="00A67890"/>
    <w:rsid w:val="00A70169"/>
    <w:rsid w:val="00A70822"/>
    <w:rsid w:val="00A7173A"/>
    <w:rsid w:val="00A7262B"/>
    <w:rsid w:val="00A72654"/>
    <w:rsid w:val="00A72F78"/>
    <w:rsid w:val="00A731CB"/>
    <w:rsid w:val="00A74F9E"/>
    <w:rsid w:val="00A75961"/>
    <w:rsid w:val="00A7603D"/>
    <w:rsid w:val="00A77523"/>
    <w:rsid w:val="00A8095C"/>
    <w:rsid w:val="00A81581"/>
    <w:rsid w:val="00A81CA0"/>
    <w:rsid w:val="00A81E5C"/>
    <w:rsid w:val="00A821BE"/>
    <w:rsid w:val="00A829DA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5B2A"/>
    <w:rsid w:val="00A975E8"/>
    <w:rsid w:val="00AA01A0"/>
    <w:rsid w:val="00AA0A27"/>
    <w:rsid w:val="00AA1097"/>
    <w:rsid w:val="00AA13C2"/>
    <w:rsid w:val="00AA22B3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B7BEE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0399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5DC2"/>
    <w:rsid w:val="00AE6A77"/>
    <w:rsid w:val="00AE6E96"/>
    <w:rsid w:val="00AE77E0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1695"/>
    <w:rsid w:val="00B01874"/>
    <w:rsid w:val="00B029AD"/>
    <w:rsid w:val="00B030EF"/>
    <w:rsid w:val="00B04194"/>
    <w:rsid w:val="00B0421F"/>
    <w:rsid w:val="00B05075"/>
    <w:rsid w:val="00B059E4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143"/>
    <w:rsid w:val="00B231F4"/>
    <w:rsid w:val="00B248E3"/>
    <w:rsid w:val="00B24ED7"/>
    <w:rsid w:val="00B2520C"/>
    <w:rsid w:val="00B2581D"/>
    <w:rsid w:val="00B25946"/>
    <w:rsid w:val="00B25D79"/>
    <w:rsid w:val="00B25F85"/>
    <w:rsid w:val="00B2772A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3EA1"/>
    <w:rsid w:val="00B44118"/>
    <w:rsid w:val="00B4456F"/>
    <w:rsid w:val="00B456A4"/>
    <w:rsid w:val="00B4595F"/>
    <w:rsid w:val="00B459EF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835"/>
    <w:rsid w:val="00B55D36"/>
    <w:rsid w:val="00B562D0"/>
    <w:rsid w:val="00B570BC"/>
    <w:rsid w:val="00B57E71"/>
    <w:rsid w:val="00B612DB"/>
    <w:rsid w:val="00B61874"/>
    <w:rsid w:val="00B632A6"/>
    <w:rsid w:val="00B646D7"/>
    <w:rsid w:val="00B6646C"/>
    <w:rsid w:val="00B66D9E"/>
    <w:rsid w:val="00B673AD"/>
    <w:rsid w:val="00B676B3"/>
    <w:rsid w:val="00B700C5"/>
    <w:rsid w:val="00B70233"/>
    <w:rsid w:val="00B70878"/>
    <w:rsid w:val="00B71025"/>
    <w:rsid w:val="00B71428"/>
    <w:rsid w:val="00B71AB5"/>
    <w:rsid w:val="00B71C99"/>
    <w:rsid w:val="00B742CA"/>
    <w:rsid w:val="00B74A6B"/>
    <w:rsid w:val="00B75B05"/>
    <w:rsid w:val="00B76AB1"/>
    <w:rsid w:val="00B77BBA"/>
    <w:rsid w:val="00B801C3"/>
    <w:rsid w:val="00B802E5"/>
    <w:rsid w:val="00B80B09"/>
    <w:rsid w:val="00B81941"/>
    <w:rsid w:val="00B820D9"/>
    <w:rsid w:val="00B83422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5353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5A51"/>
    <w:rsid w:val="00BA6674"/>
    <w:rsid w:val="00BA6E9A"/>
    <w:rsid w:val="00BA7766"/>
    <w:rsid w:val="00BB037D"/>
    <w:rsid w:val="00BB1928"/>
    <w:rsid w:val="00BB1A65"/>
    <w:rsid w:val="00BB1E51"/>
    <w:rsid w:val="00BB1F0F"/>
    <w:rsid w:val="00BB201C"/>
    <w:rsid w:val="00BB2342"/>
    <w:rsid w:val="00BB249C"/>
    <w:rsid w:val="00BB2BAD"/>
    <w:rsid w:val="00BB3739"/>
    <w:rsid w:val="00BB3E53"/>
    <w:rsid w:val="00BB4244"/>
    <w:rsid w:val="00BB42F8"/>
    <w:rsid w:val="00BB50C1"/>
    <w:rsid w:val="00BB50E3"/>
    <w:rsid w:val="00BB53D7"/>
    <w:rsid w:val="00BB541A"/>
    <w:rsid w:val="00BB6D30"/>
    <w:rsid w:val="00BB72B7"/>
    <w:rsid w:val="00BB7E2B"/>
    <w:rsid w:val="00BB7F06"/>
    <w:rsid w:val="00BC0BC4"/>
    <w:rsid w:val="00BC0CD2"/>
    <w:rsid w:val="00BC2B52"/>
    <w:rsid w:val="00BC374F"/>
    <w:rsid w:val="00BC3AFF"/>
    <w:rsid w:val="00BC3CB7"/>
    <w:rsid w:val="00BC4893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BF3"/>
    <w:rsid w:val="00BD3245"/>
    <w:rsid w:val="00BD3446"/>
    <w:rsid w:val="00BD3F70"/>
    <w:rsid w:val="00BD45FE"/>
    <w:rsid w:val="00BD5F58"/>
    <w:rsid w:val="00BD754E"/>
    <w:rsid w:val="00BD7773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0D35"/>
    <w:rsid w:val="00BF1828"/>
    <w:rsid w:val="00BF19A0"/>
    <w:rsid w:val="00BF3CAC"/>
    <w:rsid w:val="00BF417A"/>
    <w:rsid w:val="00BF45D1"/>
    <w:rsid w:val="00BF4965"/>
    <w:rsid w:val="00BF5D98"/>
    <w:rsid w:val="00BF5DB7"/>
    <w:rsid w:val="00BF5FC8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1EB"/>
    <w:rsid w:val="00C053A0"/>
    <w:rsid w:val="00C05E3A"/>
    <w:rsid w:val="00C06846"/>
    <w:rsid w:val="00C071F0"/>
    <w:rsid w:val="00C11A45"/>
    <w:rsid w:val="00C11AB9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E2A"/>
    <w:rsid w:val="00C22EC3"/>
    <w:rsid w:val="00C23F20"/>
    <w:rsid w:val="00C2499C"/>
    <w:rsid w:val="00C262B5"/>
    <w:rsid w:val="00C266B7"/>
    <w:rsid w:val="00C26D4A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61D4"/>
    <w:rsid w:val="00C37508"/>
    <w:rsid w:val="00C37C09"/>
    <w:rsid w:val="00C4010D"/>
    <w:rsid w:val="00C42013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71B6"/>
    <w:rsid w:val="00C634F5"/>
    <w:rsid w:val="00C6352F"/>
    <w:rsid w:val="00C648EA"/>
    <w:rsid w:val="00C64D4D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4B94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A4B"/>
    <w:rsid w:val="00C95F04"/>
    <w:rsid w:val="00C960F0"/>
    <w:rsid w:val="00C963E5"/>
    <w:rsid w:val="00C96D75"/>
    <w:rsid w:val="00CA0655"/>
    <w:rsid w:val="00CA0EE8"/>
    <w:rsid w:val="00CA1D5D"/>
    <w:rsid w:val="00CA1E9E"/>
    <w:rsid w:val="00CA2060"/>
    <w:rsid w:val="00CA23A7"/>
    <w:rsid w:val="00CA2474"/>
    <w:rsid w:val="00CA2A92"/>
    <w:rsid w:val="00CA2FD6"/>
    <w:rsid w:val="00CA45B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479"/>
    <w:rsid w:val="00CB5F89"/>
    <w:rsid w:val="00CB6C74"/>
    <w:rsid w:val="00CC0F13"/>
    <w:rsid w:val="00CC1849"/>
    <w:rsid w:val="00CC1988"/>
    <w:rsid w:val="00CC1D61"/>
    <w:rsid w:val="00CC20FB"/>
    <w:rsid w:val="00CC2647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68EB"/>
    <w:rsid w:val="00CC7A92"/>
    <w:rsid w:val="00CD04E0"/>
    <w:rsid w:val="00CD1513"/>
    <w:rsid w:val="00CD2080"/>
    <w:rsid w:val="00CD2629"/>
    <w:rsid w:val="00CD26BD"/>
    <w:rsid w:val="00CD2D36"/>
    <w:rsid w:val="00CD3033"/>
    <w:rsid w:val="00CD33B6"/>
    <w:rsid w:val="00CD4865"/>
    <w:rsid w:val="00CD4B12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CF7708"/>
    <w:rsid w:val="00CF7DF7"/>
    <w:rsid w:val="00D00D4D"/>
    <w:rsid w:val="00D01E93"/>
    <w:rsid w:val="00D02088"/>
    <w:rsid w:val="00D02DAE"/>
    <w:rsid w:val="00D031E4"/>
    <w:rsid w:val="00D04035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768"/>
    <w:rsid w:val="00D16A0E"/>
    <w:rsid w:val="00D17B08"/>
    <w:rsid w:val="00D204B3"/>
    <w:rsid w:val="00D2113B"/>
    <w:rsid w:val="00D21AE3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F1C"/>
    <w:rsid w:val="00D31118"/>
    <w:rsid w:val="00D31805"/>
    <w:rsid w:val="00D31F43"/>
    <w:rsid w:val="00D321C5"/>
    <w:rsid w:val="00D346AB"/>
    <w:rsid w:val="00D359AC"/>
    <w:rsid w:val="00D36142"/>
    <w:rsid w:val="00D364EE"/>
    <w:rsid w:val="00D36D2C"/>
    <w:rsid w:val="00D4072D"/>
    <w:rsid w:val="00D43FC8"/>
    <w:rsid w:val="00D442A0"/>
    <w:rsid w:val="00D447EB"/>
    <w:rsid w:val="00D466BB"/>
    <w:rsid w:val="00D47F08"/>
    <w:rsid w:val="00D50C19"/>
    <w:rsid w:val="00D51A27"/>
    <w:rsid w:val="00D528EF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93A"/>
    <w:rsid w:val="00D64C88"/>
    <w:rsid w:val="00D64E72"/>
    <w:rsid w:val="00D6575F"/>
    <w:rsid w:val="00D65E61"/>
    <w:rsid w:val="00D67C28"/>
    <w:rsid w:val="00D67C41"/>
    <w:rsid w:val="00D702D9"/>
    <w:rsid w:val="00D70834"/>
    <w:rsid w:val="00D70AF9"/>
    <w:rsid w:val="00D70F5F"/>
    <w:rsid w:val="00D7170E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2C56"/>
    <w:rsid w:val="00D83873"/>
    <w:rsid w:val="00D8432F"/>
    <w:rsid w:val="00D8502D"/>
    <w:rsid w:val="00D8587D"/>
    <w:rsid w:val="00D900C6"/>
    <w:rsid w:val="00D90B76"/>
    <w:rsid w:val="00D91433"/>
    <w:rsid w:val="00D924F9"/>
    <w:rsid w:val="00D92AC5"/>
    <w:rsid w:val="00D94040"/>
    <w:rsid w:val="00D94063"/>
    <w:rsid w:val="00D95473"/>
    <w:rsid w:val="00D97492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646"/>
    <w:rsid w:val="00DB2A7A"/>
    <w:rsid w:val="00DB2C1E"/>
    <w:rsid w:val="00DB3C6E"/>
    <w:rsid w:val="00DB47ED"/>
    <w:rsid w:val="00DB4E09"/>
    <w:rsid w:val="00DB4F9F"/>
    <w:rsid w:val="00DB5D2D"/>
    <w:rsid w:val="00DB645F"/>
    <w:rsid w:val="00DB7CBC"/>
    <w:rsid w:val="00DC0A8E"/>
    <w:rsid w:val="00DC111D"/>
    <w:rsid w:val="00DC152F"/>
    <w:rsid w:val="00DC2386"/>
    <w:rsid w:val="00DC3A82"/>
    <w:rsid w:val="00DC3F3E"/>
    <w:rsid w:val="00DC3F98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42F3"/>
    <w:rsid w:val="00DD51CA"/>
    <w:rsid w:val="00DD5D20"/>
    <w:rsid w:val="00DD67CF"/>
    <w:rsid w:val="00DD752E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E6FD4"/>
    <w:rsid w:val="00DF0F03"/>
    <w:rsid w:val="00DF21CB"/>
    <w:rsid w:val="00DF5BB5"/>
    <w:rsid w:val="00DF65B0"/>
    <w:rsid w:val="00DF67D5"/>
    <w:rsid w:val="00DF6B74"/>
    <w:rsid w:val="00DF74C5"/>
    <w:rsid w:val="00DF7B62"/>
    <w:rsid w:val="00E001C0"/>
    <w:rsid w:val="00E002ED"/>
    <w:rsid w:val="00E003C7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16D"/>
    <w:rsid w:val="00E0768B"/>
    <w:rsid w:val="00E1025A"/>
    <w:rsid w:val="00E114A2"/>
    <w:rsid w:val="00E1284F"/>
    <w:rsid w:val="00E131A0"/>
    <w:rsid w:val="00E14899"/>
    <w:rsid w:val="00E15312"/>
    <w:rsid w:val="00E15A8B"/>
    <w:rsid w:val="00E2001E"/>
    <w:rsid w:val="00E20239"/>
    <w:rsid w:val="00E209C5"/>
    <w:rsid w:val="00E2169D"/>
    <w:rsid w:val="00E22430"/>
    <w:rsid w:val="00E24ED5"/>
    <w:rsid w:val="00E261DB"/>
    <w:rsid w:val="00E26933"/>
    <w:rsid w:val="00E277C8"/>
    <w:rsid w:val="00E27D76"/>
    <w:rsid w:val="00E304C9"/>
    <w:rsid w:val="00E30F26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71A"/>
    <w:rsid w:val="00E52890"/>
    <w:rsid w:val="00E52B0F"/>
    <w:rsid w:val="00E556B6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67EFD"/>
    <w:rsid w:val="00E70FBF"/>
    <w:rsid w:val="00E71CDA"/>
    <w:rsid w:val="00E724C4"/>
    <w:rsid w:val="00E7272C"/>
    <w:rsid w:val="00E72BFC"/>
    <w:rsid w:val="00E735B7"/>
    <w:rsid w:val="00E73F51"/>
    <w:rsid w:val="00E74660"/>
    <w:rsid w:val="00E75975"/>
    <w:rsid w:val="00E75B0D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4B5B"/>
    <w:rsid w:val="00E859C8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04DB"/>
    <w:rsid w:val="00EA0E68"/>
    <w:rsid w:val="00EA12E9"/>
    <w:rsid w:val="00EA12F0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6CC0"/>
    <w:rsid w:val="00EB7735"/>
    <w:rsid w:val="00EB791A"/>
    <w:rsid w:val="00EB7EAC"/>
    <w:rsid w:val="00EC2769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788"/>
    <w:rsid w:val="00ED0862"/>
    <w:rsid w:val="00ED1714"/>
    <w:rsid w:val="00ED1EE9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378"/>
    <w:rsid w:val="00EE6C7C"/>
    <w:rsid w:val="00EE7C8A"/>
    <w:rsid w:val="00EE7D56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1BA"/>
    <w:rsid w:val="00F00307"/>
    <w:rsid w:val="00F01217"/>
    <w:rsid w:val="00F0160A"/>
    <w:rsid w:val="00F01636"/>
    <w:rsid w:val="00F01ACF"/>
    <w:rsid w:val="00F02D15"/>
    <w:rsid w:val="00F02D49"/>
    <w:rsid w:val="00F02DA4"/>
    <w:rsid w:val="00F03A33"/>
    <w:rsid w:val="00F0417A"/>
    <w:rsid w:val="00F04FF6"/>
    <w:rsid w:val="00F058F0"/>
    <w:rsid w:val="00F05FE8"/>
    <w:rsid w:val="00F060BB"/>
    <w:rsid w:val="00F0617C"/>
    <w:rsid w:val="00F0651E"/>
    <w:rsid w:val="00F076B0"/>
    <w:rsid w:val="00F07D9D"/>
    <w:rsid w:val="00F10130"/>
    <w:rsid w:val="00F108DA"/>
    <w:rsid w:val="00F12717"/>
    <w:rsid w:val="00F14926"/>
    <w:rsid w:val="00F1497C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18B3"/>
    <w:rsid w:val="00F33964"/>
    <w:rsid w:val="00F339AD"/>
    <w:rsid w:val="00F36BC4"/>
    <w:rsid w:val="00F37BC1"/>
    <w:rsid w:val="00F37EAB"/>
    <w:rsid w:val="00F401FE"/>
    <w:rsid w:val="00F40732"/>
    <w:rsid w:val="00F40FD3"/>
    <w:rsid w:val="00F45432"/>
    <w:rsid w:val="00F45D64"/>
    <w:rsid w:val="00F46A34"/>
    <w:rsid w:val="00F50529"/>
    <w:rsid w:val="00F51173"/>
    <w:rsid w:val="00F535F1"/>
    <w:rsid w:val="00F54B70"/>
    <w:rsid w:val="00F54D26"/>
    <w:rsid w:val="00F55176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83A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6DCA"/>
    <w:rsid w:val="00F7779A"/>
    <w:rsid w:val="00F77C12"/>
    <w:rsid w:val="00F8038E"/>
    <w:rsid w:val="00F80CC3"/>
    <w:rsid w:val="00F8105B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7499"/>
    <w:rsid w:val="00F87BB1"/>
    <w:rsid w:val="00F87D5F"/>
    <w:rsid w:val="00F94BD6"/>
    <w:rsid w:val="00F9582B"/>
    <w:rsid w:val="00F96072"/>
    <w:rsid w:val="00F967E4"/>
    <w:rsid w:val="00F96ACF"/>
    <w:rsid w:val="00F96B89"/>
    <w:rsid w:val="00FA16AC"/>
    <w:rsid w:val="00FA2A5C"/>
    <w:rsid w:val="00FA2D8C"/>
    <w:rsid w:val="00FA39CC"/>
    <w:rsid w:val="00FA42B2"/>
    <w:rsid w:val="00FA445E"/>
    <w:rsid w:val="00FA44AA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9B9"/>
    <w:rsid w:val="00FB4BBB"/>
    <w:rsid w:val="00FB6628"/>
    <w:rsid w:val="00FB784C"/>
    <w:rsid w:val="00FC15C9"/>
    <w:rsid w:val="00FC2669"/>
    <w:rsid w:val="00FC2A8D"/>
    <w:rsid w:val="00FC2B04"/>
    <w:rsid w:val="00FC2D5F"/>
    <w:rsid w:val="00FC2FCE"/>
    <w:rsid w:val="00FC4D21"/>
    <w:rsid w:val="00FC5417"/>
    <w:rsid w:val="00FC564B"/>
    <w:rsid w:val="00FC5833"/>
    <w:rsid w:val="00FC5987"/>
    <w:rsid w:val="00FC6EF2"/>
    <w:rsid w:val="00FC7604"/>
    <w:rsid w:val="00FC7788"/>
    <w:rsid w:val="00FC7A37"/>
    <w:rsid w:val="00FD0ADD"/>
    <w:rsid w:val="00FD1114"/>
    <w:rsid w:val="00FD15DD"/>
    <w:rsid w:val="00FD252F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2F6A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06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385496-157D-4DFB-B14B-A52DB24922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7265</TotalTime>
  <Pages>5</Pages>
  <Words>603</Words>
  <Characters>3261</Characters>
  <Application>Microsoft Office Word</Application>
  <DocSecurity>0</DocSecurity>
  <Lines>27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3857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342</cp:revision>
  <cp:lastPrinted>2014-01-19T16:14:00Z</cp:lastPrinted>
  <dcterms:created xsi:type="dcterms:W3CDTF">2014-10-06T12:34:00Z</dcterms:created>
  <dcterms:modified xsi:type="dcterms:W3CDTF">2015-11-12T13:33:00Z</dcterms:modified>
</cp:coreProperties>
</file>