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F18EB">
                              <w:rPr>
                                <w:lang w:val="pt-BR"/>
                              </w:rPr>
                              <w:t>12.1.8.01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F18EB">
                        <w:rPr>
                          <w:lang w:val="pt-BR"/>
                        </w:rPr>
                        <w:t>12.1.8.01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  <w:bookmarkStart w:id="1" w:name="_GoBack"/>
      <w:bookmarkEnd w:id="1"/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5F3B9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Pr="00D4379F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_Toc440551128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F3B99" w:rsidRDefault="005F3B9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29" w:history="1">
        <w:r w:rsidRPr="00D4379F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4379F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_Toc440551129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0" w:history="1">
        <w:r w:rsidRPr="00D4379F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Financeiro Simples.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1" w:history="1">
        <w:r w:rsidRPr="00D4379F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Módulo Financeiro.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2" w:history="1">
        <w:r w:rsidRPr="00D4379F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Processo de Atualização.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3" w:history="1">
        <w:r w:rsidRPr="00D4379F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Adicionar Horário (Agenda).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34" w:history="1">
        <w:r w:rsidRPr="00D4379F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4379F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_Toc440551134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5" w:history="1">
        <w:r w:rsidRPr="00D4379F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Multimídia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6" w:history="1">
        <w:r w:rsidRPr="00D4379F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Backup na Atualização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7" w:history="1">
        <w:r w:rsidRPr="00D4379F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Conta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8" w:history="1">
        <w:r w:rsidRPr="00D4379F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Conta a Pagar e Receber (Recibo)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F3B99" w:rsidRDefault="005F3B9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9" w:history="1">
        <w:r w:rsidRPr="00D4379F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4379F">
          <w:rPr>
            <w:rStyle w:val="Hyperlink"/>
          </w:rPr>
          <w:t>Distribuição de Contas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40551128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40551129"/>
      <w:r>
        <w:lastRenderedPageBreak/>
        <w:t>Correções</w:t>
      </w:r>
      <w:bookmarkEnd w:id="3"/>
    </w:p>
    <w:p w:rsidR="00F54D26" w:rsidRDefault="008F18EB" w:rsidP="00F54D26">
      <w:pPr>
        <w:pStyle w:val="Ttulo3"/>
      </w:pPr>
      <w:bookmarkStart w:id="4" w:name="_Toc440551130"/>
      <w:r>
        <w:t>Financeiro Simples</w:t>
      </w:r>
      <w:r w:rsidR="002A09DB">
        <w:t>.</w:t>
      </w:r>
      <w:bookmarkEnd w:id="4"/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A0FC9">
        <w:rPr>
          <w:lang w:bidi="pt-BR"/>
        </w:rPr>
        <w:t>Filtrar contas a receber por paciente</w:t>
      </w:r>
      <w:r w:rsidR="008F18EB">
        <w:rPr>
          <w:lang w:bidi="pt-BR"/>
        </w:rPr>
        <w:t>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F18EB">
        <w:rPr>
          <w:lang w:bidi="pt-BR"/>
        </w:rPr>
        <w:t xml:space="preserve">Sistema </w:t>
      </w:r>
      <w:r w:rsidR="001E0101">
        <w:rPr>
          <w:lang w:bidi="pt-BR"/>
        </w:rPr>
        <w:t>está</w:t>
      </w:r>
      <w:r w:rsidR="008F18EB">
        <w:rPr>
          <w:lang w:bidi="pt-BR"/>
        </w:rPr>
        <w:t xml:space="preserve"> </w:t>
      </w:r>
      <w:r w:rsidR="006A58AA">
        <w:rPr>
          <w:lang w:bidi="pt-BR"/>
        </w:rPr>
        <w:t>utilizando a data de vencimento como parâmetro para aplicar o filtro</w:t>
      </w:r>
      <w:r w:rsidR="00931D6D">
        <w:rPr>
          <w:lang w:bidi="pt-BR"/>
        </w:rPr>
        <w:t>, desta forma se a qui</w:t>
      </w:r>
      <w:r w:rsidR="00AF02EF">
        <w:rPr>
          <w:lang w:bidi="pt-BR"/>
        </w:rPr>
        <w:t>tação do lançamento for efetuada</w:t>
      </w:r>
      <w:r w:rsidR="00931D6D">
        <w:rPr>
          <w:lang w:bidi="pt-BR"/>
        </w:rPr>
        <w:t xml:space="preserve"> no mês anterior </w:t>
      </w:r>
      <w:r w:rsidR="00577611">
        <w:rPr>
          <w:lang w:bidi="pt-BR"/>
        </w:rPr>
        <w:t>(</w:t>
      </w:r>
      <w:r w:rsidR="00931D6D">
        <w:rPr>
          <w:lang w:bidi="pt-BR"/>
        </w:rPr>
        <w:t>ao vencimento</w:t>
      </w:r>
      <w:r w:rsidR="00577611">
        <w:rPr>
          <w:lang w:bidi="pt-BR"/>
        </w:rPr>
        <w:t>)</w:t>
      </w:r>
      <w:r w:rsidR="00931D6D">
        <w:rPr>
          <w:lang w:bidi="pt-BR"/>
        </w:rPr>
        <w:t xml:space="preserve">, </w:t>
      </w:r>
      <w:r w:rsidR="00AF7529">
        <w:rPr>
          <w:lang w:bidi="pt-BR"/>
        </w:rPr>
        <w:t xml:space="preserve">o cliente </w:t>
      </w:r>
      <w:r w:rsidR="00931D6D">
        <w:rPr>
          <w:lang w:bidi="pt-BR"/>
        </w:rPr>
        <w:t xml:space="preserve">não </w:t>
      </w:r>
      <w:r w:rsidR="00B96D5F">
        <w:rPr>
          <w:lang w:bidi="pt-BR"/>
        </w:rPr>
        <w:t>consegue</w:t>
      </w:r>
      <w:r w:rsidR="00AF7529">
        <w:rPr>
          <w:lang w:bidi="pt-BR"/>
        </w:rPr>
        <w:t xml:space="preserve"> </w:t>
      </w:r>
      <w:r w:rsidR="00AF02EF">
        <w:rPr>
          <w:lang w:bidi="pt-BR"/>
        </w:rPr>
        <w:t>visualizar o registro.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6111F6" w:rsidRDefault="002A0FC9" w:rsidP="006111F6">
      <w:pPr>
        <w:pStyle w:val="Ttulo3"/>
      </w:pPr>
      <w:bookmarkStart w:id="5" w:name="_Toc440551131"/>
      <w:r>
        <w:t>Módulo Financeiro</w:t>
      </w:r>
      <w:r w:rsidR="006111F6">
        <w:t>.</w:t>
      </w:r>
      <w:bookmarkEnd w:id="5"/>
    </w:p>
    <w:p w:rsidR="006111F6" w:rsidRPr="000D5D68" w:rsidRDefault="006111F6" w:rsidP="006111F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Incluir entradas e </w:t>
      </w:r>
      <w:r w:rsidR="00D97317">
        <w:rPr>
          <w:lang w:bidi="pt-BR"/>
        </w:rPr>
        <w:t>saídas</w:t>
      </w:r>
      <w:r>
        <w:rPr>
          <w:lang w:bidi="pt-BR"/>
        </w:rPr>
        <w:t>.</w:t>
      </w:r>
    </w:p>
    <w:p w:rsidR="006111F6" w:rsidRPr="002C31CB" w:rsidRDefault="006111F6" w:rsidP="006111F6">
      <w:pPr>
        <w:pStyle w:val="ParagrafoManual"/>
        <w:rPr>
          <w:lang w:val="en-US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F4D49">
        <w:rPr>
          <w:lang w:bidi="pt-BR"/>
        </w:rPr>
        <w:t>Selecionando o paciente no contas a receber e clicando em buscar ocorria a mensagem: “</w:t>
      </w:r>
      <w:r w:rsidR="002C31CB">
        <w:rPr>
          <w:lang w:bidi="pt-BR"/>
        </w:rPr>
        <w:t xml:space="preserve">Erro: Erro ao executar a busca. </w:t>
      </w:r>
      <w:r w:rsidR="002C31CB" w:rsidRPr="002C31CB">
        <w:rPr>
          <w:lang w:val="en-US" w:bidi="pt-BR"/>
        </w:rPr>
        <w:t>Could not convert variant of type (Null) int type (String).</w:t>
      </w:r>
      <w:r w:rsidR="001E0101" w:rsidRPr="002C31CB">
        <w:rPr>
          <w:lang w:val="en-US" w:bidi="pt-BR"/>
        </w:rPr>
        <w:t>”</w:t>
      </w:r>
    </w:p>
    <w:p w:rsidR="002C31CB" w:rsidRDefault="006111F6" w:rsidP="002C31C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9A5784" w:rsidRDefault="009A5784" w:rsidP="009A5784">
      <w:pPr>
        <w:pStyle w:val="Ttulo3"/>
      </w:pPr>
      <w:bookmarkStart w:id="6" w:name="_Toc440551132"/>
      <w:r>
        <w:t>Processo de Atualização.</w:t>
      </w:r>
      <w:bookmarkEnd w:id="6"/>
    </w:p>
    <w:p w:rsidR="009A5784" w:rsidRPr="000D5D68" w:rsidRDefault="009A5784" w:rsidP="009A578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Atualização do produto.</w:t>
      </w:r>
    </w:p>
    <w:p w:rsidR="009A5784" w:rsidRPr="009A5784" w:rsidRDefault="009A5784" w:rsidP="009A578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atualizar o produto em uma versão anterior a “11.90.00”</w:t>
      </w:r>
      <w:r w:rsidR="005C6B0F">
        <w:rPr>
          <w:lang w:bidi="pt-BR"/>
        </w:rPr>
        <w:t xml:space="preserve"> ocorre a mensagem “Não foi possível atualizar o número de série”</w:t>
      </w:r>
      <w:r w:rsidR="00B96D5F">
        <w:rPr>
          <w:lang w:bidi="pt-BR"/>
        </w:rPr>
        <w:t>, desta forma interrompendo a atualização do sistema.</w:t>
      </w:r>
    </w:p>
    <w:p w:rsidR="009A5784" w:rsidRDefault="009A5784" w:rsidP="009A578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9A5784" w:rsidRDefault="009A5784" w:rsidP="002C31CB">
      <w:pPr>
        <w:pStyle w:val="ParagrafoManual"/>
      </w:pPr>
    </w:p>
    <w:p w:rsidR="00D9770D" w:rsidRDefault="00D9770D" w:rsidP="00D9770D">
      <w:pPr>
        <w:pStyle w:val="Ttulo3"/>
      </w:pPr>
      <w:bookmarkStart w:id="7" w:name="_Toc440551133"/>
      <w:r>
        <w:t>Adicionar Horário (Agenda)</w:t>
      </w:r>
      <w:r>
        <w:t>.</w:t>
      </w:r>
      <w:bookmarkEnd w:id="7"/>
    </w:p>
    <w:p w:rsidR="00D9770D" w:rsidRPr="000D5D68" w:rsidRDefault="00D9770D" w:rsidP="00D977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Adicionar horário na agenda de compromissos.</w:t>
      </w:r>
    </w:p>
    <w:p w:rsidR="00D9770D" w:rsidRPr="009A5784" w:rsidRDefault="00D9770D" w:rsidP="00D9770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>A</w:t>
      </w:r>
      <w:r w:rsidRPr="00D9770D">
        <w:rPr>
          <w:lang w:bidi="pt-BR"/>
        </w:rPr>
        <w:t>o cadastrar um compromiss</w:t>
      </w:r>
      <w:r>
        <w:rPr>
          <w:lang w:bidi="pt-BR"/>
        </w:rPr>
        <w:t>o pelo botão "adicionar horário”,</w:t>
      </w:r>
      <w:r w:rsidRPr="00D9770D">
        <w:rPr>
          <w:lang w:bidi="pt-BR"/>
        </w:rPr>
        <w:t xml:space="preserve"> o tipo de atendimento </w:t>
      </w:r>
      <w:r w:rsidR="002B7251">
        <w:rPr>
          <w:lang w:bidi="pt-BR"/>
        </w:rPr>
        <w:t>fica em branco</w:t>
      </w:r>
      <w:r w:rsidRPr="00D9770D">
        <w:rPr>
          <w:lang w:bidi="pt-BR"/>
        </w:rPr>
        <w:t xml:space="preserve"> após atualizar a agenda</w:t>
      </w:r>
      <w:r w:rsidR="002B7251">
        <w:rPr>
          <w:lang w:bidi="pt-BR"/>
        </w:rPr>
        <w:t>.</w:t>
      </w:r>
    </w:p>
    <w:p w:rsidR="00D9770D" w:rsidRDefault="00D9770D" w:rsidP="00D977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303C81" w:rsidRPr="00090261" w:rsidRDefault="000B4809" w:rsidP="00BB2342">
      <w:pPr>
        <w:pStyle w:val="Ttulo2"/>
        <w:ind w:left="1145" w:hanging="578"/>
      </w:pPr>
      <w:bookmarkStart w:id="8" w:name="_Toc440551134"/>
      <w:r>
        <w:t>Melhorias</w:t>
      </w:r>
      <w:bookmarkEnd w:id="8"/>
      <w:r>
        <w:t xml:space="preserve"> </w:t>
      </w:r>
    </w:p>
    <w:p w:rsidR="00303C81" w:rsidRPr="00B820D9" w:rsidRDefault="00584C1C" w:rsidP="007A77A6">
      <w:pPr>
        <w:pStyle w:val="Ttulo3"/>
      </w:pPr>
      <w:bookmarkStart w:id="9" w:name="_Toc440551135"/>
      <w:r>
        <w:t>Multim</w:t>
      </w:r>
      <w:r w:rsidR="00011F0E">
        <w:t>í</w:t>
      </w:r>
      <w:r>
        <w:t>d</w:t>
      </w:r>
      <w:r w:rsidR="00011F0E">
        <w:t>i</w:t>
      </w:r>
      <w:r>
        <w:t>a do Paciente</w:t>
      </w:r>
      <w:bookmarkEnd w:id="9"/>
      <w:r w:rsidR="00130363">
        <w:tab/>
      </w:r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84C1C">
        <w:rPr>
          <w:lang w:bidi="pt-BR"/>
        </w:rPr>
        <w:t>Multim</w:t>
      </w:r>
      <w:r w:rsidR="00011F0E">
        <w:rPr>
          <w:lang w:bidi="pt-BR"/>
        </w:rPr>
        <w:t>í</w:t>
      </w:r>
      <w:r w:rsidR="00584C1C">
        <w:rPr>
          <w:lang w:bidi="pt-BR"/>
        </w:rPr>
        <w:t>d</w:t>
      </w:r>
      <w:r w:rsidR="00011F0E">
        <w:rPr>
          <w:lang w:bidi="pt-BR"/>
        </w:rPr>
        <w:t>i</w:t>
      </w:r>
      <w:r w:rsidR="00584C1C">
        <w:rPr>
          <w:lang w:bidi="pt-BR"/>
        </w:rPr>
        <w:t>a do Paciente.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>:</w:t>
      </w:r>
      <w:r w:rsidR="00F1117C">
        <w:rPr>
          <w:b/>
          <w:lang w:bidi="pt-BR"/>
        </w:rPr>
        <w:t xml:space="preserve"> </w:t>
      </w:r>
      <w:r w:rsidR="00110CCB">
        <w:rPr>
          <w:lang w:bidi="pt-BR"/>
        </w:rPr>
        <w:t>Possibilit</w:t>
      </w:r>
      <w:r w:rsidR="0009388B">
        <w:rPr>
          <w:lang w:bidi="pt-BR"/>
        </w:rPr>
        <w:t>ar que o cliente defina</w:t>
      </w:r>
      <w:r w:rsidR="0059416C">
        <w:rPr>
          <w:lang w:bidi="pt-BR"/>
        </w:rPr>
        <w:t xml:space="preserve"> um</w:t>
      </w:r>
      <w:r w:rsidR="00110CCB">
        <w:rPr>
          <w:lang w:bidi="pt-BR"/>
        </w:rPr>
        <w:t xml:space="preserve"> programa</w:t>
      </w:r>
      <w:r w:rsidR="0059416C">
        <w:rPr>
          <w:lang w:bidi="pt-BR"/>
        </w:rPr>
        <w:t xml:space="preserve"> padrão para edição </w:t>
      </w:r>
      <w:r w:rsidR="00157AE3">
        <w:rPr>
          <w:lang w:bidi="pt-BR"/>
        </w:rPr>
        <w:t>das imagens da multimídia do paciente</w:t>
      </w:r>
      <w:r w:rsidR="00110CCB">
        <w:rPr>
          <w:lang w:bidi="pt-BR"/>
        </w:rPr>
        <w:t>.</w:t>
      </w:r>
    </w:p>
    <w:p w:rsidR="009B5268" w:rsidRDefault="00FA44AA" w:rsidP="009B52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10CCB">
        <w:rPr>
          <w:lang w:bidi="pt-BR"/>
        </w:rPr>
        <w:t xml:space="preserve">Sistema irá </w:t>
      </w:r>
      <w:r w:rsidR="00157AE3">
        <w:rPr>
          <w:lang w:bidi="pt-BR"/>
        </w:rPr>
        <w:t>utilizar</w:t>
      </w:r>
      <w:r w:rsidR="00110CCB">
        <w:rPr>
          <w:lang w:bidi="pt-BR"/>
        </w:rPr>
        <w:t xml:space="preserve"> o programa que </w:t>
      </w:r>
      <w:r w:rsidR="001E0101">
        <w:rPr>
          <w:lang w:bidi="pt-BR"/>
        </w:rPr>
        <w:t>está</w:t>
      </w:r>
      <w:r w:rsidR="00110CCB">
        <w:rPr>
          <w:lang w:bidi="pt-BR"/>
        </w:rPr>
        <w:t xml:space="preserve"> definido como padrão no sistema operacional do cliente</w:t>
      </w:r>
      <w:r w:rsidR="009A5C10">
        <w:rPr>
          <w:lang w:bidi="pt-BR"/>
        </w:rPr>
        <w:t>.</w:t>
      </w:r>
    </w:p>
    <w:p w:rsidR="00716E40" w:rsidRDefault="00716E40" w:rsidP="009B5268">
      <w:pPr>
        <w:pStyle w:val="ParagrafoManual"/>
        <w:rPr>
          <w:lang w:bidi="pt-BR"/>
        </w:rPr>
      </w:pPr>
    </w:p>
    <w:p w:rsidR="00716E40" w:rsidRPr="00B820D9" w:rsidRDefault="00684793" w:rsidP="00716E40">
      <w:pPr>
        <w:pStyle w:val="Ttulo3"/>
      </w:pPr>
      <w:bookmarkStart w:id="10" w:name="_Toc440551136"/>
      <w:r>
        <w:t>Backup na Atualização</w:t>
      </w:r>
      <w:bookmarkEnd w:id="10"/>
      <w:r w:rsidR="00716E40">
        <w:tab/>
      </w:r>
    </w:p>
    <w:p w:rsidR="00716E40" w:rsidRPr="000D5D68" w:rsidRDefault="00716E40" w:rsidP="00716E4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46485">
        <w:rPr>
          <w:lang w:bidi="pt-BR"/>
        </w:rPr>
        <w:t>Backup da base de dados antes de efetuar a atualização</w:t>
      </w:r>
      <w:r w:rsidR="00D97317">
        <w:rPr>
          <w:lang w:bidi="pt-BR"/>
        </w:rPr>
        <w:t>.</w:t>
      </w:r>
    </w:p>
    <w:p w:rsidR="00716E40" w:rsidRPr="009E11A1" w:rsidRDefault="00716E40" w:rsidP="00716E40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8C677E">
        <w:rPr>
          <w:lang w:bidi="pt-BR"/>
        </w:rPr>
        <w:t>O arquivo de backup estava sendo salvo em uma pasta</w:t>
      </w:r>
      <w:r w:rsidR="00980FAF">
        <w:rPr>
          <w:lang w:bidi="pt-BR"/>
        </w:rPr>
        <w:t xml:space="preserve"> de instalação do </w:t>
      </w:r>
      <w:r w:rsidR="001E0101">
        <w:rPr>
          <w:lang w:bidi="pt-BR"/>
        </w:rPr>
        <w:t>SQL.</w:t>
      </w:r>
    </w:p>
    <w:p w:rsidR="00716E40" w:rsidRDefault="00716E40" w:rsidP="00716E4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A832BE">
        <w:rPr>
          <w:lang w:bidi="pt-BR"/>
        </w:rPr>
        <w:t>O arquivo de backup é salvo na pasta “</w:t>
      </w:r>
      <w:r w:rsidR="00A832BE" w:rsidRPr="00A832BE">
        <w:rPr>
          <w:lang w:bidi="pt-BR"/>
        </w:rPr>
        <w:t>Personal Med_BackupDataBase</w:t>
      </w:r>
      <w:r w:rsidR="00A832BE">
        <w:rPr>
          <w:lang w:bidi="pt-BR"/>
        </w:rPr>
        <w:t>”, criada na unidade “</w:t>
      </w:r>
      <w:r w:rsidR="001E0101">
        <w:rPr>
          <w:lang w:bidi="pt-BR"/>
        </w:rPr>
        <w:t>C: ”</w:t>
      </w:r>
      <w:r>
        <w:rPr>
          <w:lang w:bidi="pt-BR"/>
        </w:rPr>
        <w:t>.</w:t>
      </w:r>
    </w:p>
    <w:p w:rsidR="00625280" w:rsidRDefault="00625280" w:rsidP="00716E40">
      <w:pPr>
        <w:pStyle w:val="ParagrafoManual"/>
        <w:rPr>
          <w:lang w:bidi="pt-BR"/>
        </w:rPr>
      </w:pPr>
    </w:p>
    <w:p w:rsidR="00625280" w:rsidRPr="00B820D9" w:rsidRDefault="00A832BE" w:rsidP="00625280">
      <w:pPr>
        <w:pStyle w:val="Ttulo3"/>
      </w:pPr>
      <w:bookmarkStart w:id="11" w:name="_Toc440551137"/>
      <w:r>
        <w:t>Conta do Paciente</w:t>
      </w:r>
      <w:bookmarkEnd w:id="11"/>
      <w:r w:rsidR="00625280">
        <w:tab/>
      </w:r>
    </w:p>
    <w:p w:rsidR="00625280" w:rsidRPr="000D5D68" w:rsidRDefault="00625280" w:rsidP="0062528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81C5B">
        <w:rPr>
          <w:lang w:bidi="pt-BR"/>
        </w:rPr>
        <w:t>Conta do Paciente.</w:t>
      </w:r>
    </w:p>
    <w:p w:rsidR="00B45B49" w:rsidRPr="00B45B49" w:rsidRDefault="00625280" w:rsidP="00625280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B45B49">
        <w:rPr>
          <w:lang w:bidi="pt-BR"/>
        </w:rPr>
        <w:t xml:space="preserve">Possibilitar que no momento da impressão do recibo o campo “Números de Cópias” </w:t>
      </w:r>
      <w:r w:rsidR="00F14CA5">
        <w:rPr>
          <w:lang w:bidi="pt-BR"/>
        </w:rPr>
        <w:t xml:space="preserve">contenha </w:t>
      </w:r>
      <w:r w:rsidR="00B45B49">
        <w:rPr>
          <w:lang w:bidi="pt-BR"/>
        </w:rPr>
        <w:t xml:space="preserve">o valor “2”. </w:t>
      </w:r>
    </w:p>
    <w:p w:rsidR="00625280" w:rsidRPr="00F14CA5" w:rsidRDefault="00625280" w:rsidP="00B45B4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F14CA5">
        <w:rPr>
          <w:lang w:bidi="pt-BR"/>
        </w:rPr>
        <w:t>Efetuada a alteração onde no momento da impressão o campo “Números de Cópias” contenha o valor “2”.</w:t>
      </w:r>
    </w:p>
    <w:p w:rsidR="00952A79" w:rsidRDefault="00952A79" w:rsidP="00952A79">
      <w:pPr>
        <w:pStyle w:val="ParagrafoManual"/>
        <w:rPr>
          <w:lang w:bidi="pt-BR"/>
        </w:rPr>
      </w:pPr>
    </w:p>
    <w:p w:rsidR="00952A79" w:rsidRPr="00B820D9" w:rsidRDefault="00952A79" w:rsidP="00952A79">
      <w:pPr>
        <w:pStyle w:val="Ttulo3"/>
      </w:pPr>
      <w:bookmarkStart w:id="12" w:name="_Toc440551138"/>
      <w:r>
        <w:t>Conta a Pagar e Receber (Recibo)</w:t>
      </w:r>
      <w:bookmarkEnd w:id="12"/>
    </w:p>
    <w:p w:rsidR="00952A79" w:rsidRPr="000D5D68" w:rsidRDefault="00952A79" w:rsidP="00952A7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Recibo no contas a pagar e contas a receber.</w:t>
      </w:r>
    </w:p>
    <w:p w:rsidR="00952A79" w:rsidRPr="00B45B49" w:rsidRDefault="00952A79" w:rsidP="00952A79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 xml:space="preserve">Incluir o número da conta </w:t>
      </w:r>
      <w:r w:rsidR="00371686">
        <w:rPr>
          <w:lang w:bidi="pt-BR"/>
        </w:rPr>
        <w:t xml:space="preserve">do paciente </w:t>
      </w:r>
      <w:r>
        <w:rPr>
          <w:lang w:bidi="pt-BR"/>
        </w:rPr>
        <w:t>no recibo de contas a pagar e contas a receber.</w:t>
      </w:r>
    </w:p>
    <w:p w:rsidR="00952A79" w:rsidRPr="00F14CA5" w:rsidRDefault="00952A79" w:rsidP="00952A7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Incluso o campo “Conta”, no recibo, onde no mesmo consta o número da conta do paciente.</w:t>
      </w:r>
    </w:p>
    <w:p w:rsidR="00716E40" w:rsidRDefault="00716E40" w:rsidP="009B5268">
      <w:pPr>
        <w:pStyle w:val="ParagrafoManual"/>
        <w:rPr>
          <w:lang w:bidi="pt-BR"/>
        </w:rPr>
      </w:pPr>
    </w:p>
    <w:p w:rsidR="00BF79AD" w:rsidRPr="00B820D9" w:rsidRDefault="00BF79AD" w:rsidP="00BF79AD">
      <w:pPr>
        <w:pStyle w:val="Ttulo3"/>
      </w:pPr>
      <w:bookmarkStart w:id="13" w:name="_Toc440551139"/>
      <w:r>
        <w:t>Distribuição de Contas</w:t>
      </w:r>
      <w:bookmarkEnd w:id="13"/>
    </w:p>
    <w:p w:rsidR="00BF79AD" w:rsidRPr="000D5D68" w:rsidRDefault="00BF79AD" w:rsidP="00BF79A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Distribuir contas do paciente.</w:t>
      </w:r>
    </w:p>
    <w:p w:rsidR="00BF79AD" w:rsidRPr="00B45B49" w:rsidRDefault="00BF79AD" w:rsidP="00BF79AD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Facilitar a busca das formas de pagamentos, contas caixas e condições de pagamentos no momento da distribuição da conta.</w:t>
      </w:r>
    </w:p>
    <w:p w:rsidR="00BF79AD" w:rsidRPr="00F14CA5" w:rsidRDefault="00BF79AD" w:rsidP="00BF79A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777A14">
        <w:rPr>
          <w:lang w:bidi="pt-BR"/>
        </w:rPr>
        <w:t>Efetuada a alteração do filtro para “AutoComplet”</w:t>
      </w:r>
    </w:p>
    <w:p w:rsidR="00BF79AD" w:rsidRDefault="00BF79AD" w:rsidP="009B5268">
      <w:pPr>
        <w:pStyle w:val="ParagrafoManual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2AAB" w:rsidRDefault="00892AAB" w:rsidP="00CA5701">
      <w:r>
        <w:separator/>
      </w:r>
    </w:p>
  </w:endnote>
  <w:endnote w:type="continuationSeparator" w:id="0">
    <w:p w:rsidR="00892AAB" w:rsidRDefault="00892AAB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F3B99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F3B99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2AAB" w:rsidRDefault="00892AAB" w:rsidP="00CA5701">
      <w:r>
        <w:separator/>
      </w:r>
    </w:p>
  </w:footnote>
  <w:footnote w:type="continuationSeparator" w:id="0">
    <w:p w:rsidR="00892AAB" w:rsidRDefault="00892AAB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7EB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72127-E0D7-404F-9225-4C138118D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7926</TotalTime>
  <Pages>5</Pages>
  <Words>679</Words>
  <Characters>3669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4340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433</cp:revision>
  <cp:lastPrinted>2014-01-19T16:14:00Z</cp:lastPrinted>
  <dcterms:created xsi:type="dcterms:W3CDTF">2014-10-06T12:34:00Z</dcterms:created>
  <dcterms:modified xsi:type="dcterms:W3CDTF">2016-01-14T18:10:00Z</dcterms:modified>
</cp:coreProperties>
</file>