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8F18EB">
                              <w:rPr>
                                <w:lang w:val="pt-BR"/>
                              </w:rPr>
                              <w:t>12.1.</w:t>
                            </w:r>
                            <w:r w:rsidR="006B68F3">
                              <w:rPr>
                                <w:lang w:val="pt-BR"/>
                              </w:rPr>
                              <w:t>10.00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8F18EB">
                        <w:rPr>
                          <w:lang w:val="pt-BR"/>
                        </w:rPr>
                        <w:t>12.1.</w:t>
                      </w:r>
                      <w:r w:rsidR="006B68F3">
                        <w:rPr>
                          <w:lang w:val="pt-BR"/>
                        </w:rPr>
                        <w:t>10.00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055112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5F3B9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0551127" w:history="1">
        <w:r w:rsidR="005F3B99" w:rsidRPr="00D4379F">
          <w:rPr>
            <w:rStyle w:val="Hyperlink"/>
            <w:noProof/>
          </w:rPr>
          <w:t>Sumário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_Toc440551127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2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534E33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0551128" w:history="1">
        <w:r w:rsidR="005F3B99" w:rsidRPr="00D4379F">
          <w:rPr>
            <w:rStyle w:val="Hyperlink"/>
            <w:noProof/>
          </w:rPr>
          <w:t>Prefácio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_Toc440551128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3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534E33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0551129" w:history="1">
        <w:r w:rsidR="005F3B99" w:rsidRPr="00D4379F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5F3B9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5F3B99" w:rsidRPr="00D4379F">
          <w:rPr>
            <w:rStyle w:val="Hyperlink"/>
            <w:noProof/>
          </w:rPr>
          <w:t>Correções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_Toc440551129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4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534E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0" w:history="1">
        <w:r w:rsidR="005F3B99" w:rsidRPr="00D4379F">
          <w:rPr>
            <w:rStyle w:val="Hyperlink"/>
          </w:rPr>
          <w:t>1.1.1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6B68F3" w:rsidRPr="006B68F3">
          <w:rPr>
            <w:rStyle w:val="Hyperlink"/>
          </w:rPr>
          <w:t>Relatorio da Agenda - Todos compromissos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_Toc440551130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5F3B99" w:rsidRDefault="00534E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1" w:history="1">
        <w:r w:rsidR="005F3B99" w:rsidRPr="00D4379F">
          <w:rPr>
            <w:rStyle w:val="Hyperlink"/>
          </w:rPr>
          <w:t>1.1.2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6B68F3" w:rsidRPr="006B68F3">
          <w:rPr>
            <w:rStyle w:val="Hyperlink"/>
          </w:rPr>
          <w:t>Menu Faturamento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_Toc440551131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5F3B99" w:rsidRDefault="00534E3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2" w:history="1">
        <w:r w:rsidR="005F3B99" w:rsidRPr="00D4379F">
          <w:rPr>
            <w:rStyle w:val="Hyperlink"/>
          </w:rPr>
          <w:t>1.1.3</w:t>
        </w:r>
        <w:r w:rsidR="005F3B9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6B68F3" w:rsidRPr="006B68F3">
          <w:rPr>
            <w:rStyle w:val="Hyperlink"/>
          </w:rPr>
          <w:t>Exceção de Preço/Convenio</w:t>
        </w:r>
        <w:r w:rsidR="005F3B99" w:rsidRPr="00D4379F">
          <w:rPr>
            <w:rStyle w:val="Hyperlink"/>
          </w:rPr>
          <w:t>.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_Toc440551132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5F3B99" w:rsidRDefault="00534E33" w:rsidP="006B68F3">
      <w:pPr>
        <w:pStyle w:val="Sumrio3"/>
      </w:pPr>
      <w:hyperlink w:anchor="_Toc440551133" w:history="1">
        <w:r w:rsidR="005F3B99" w:rsidRPr="00D4379F">
          <w:rPr>
            <w:rStyle w:val="Hyperlink"/>
          </w:rPr>
          <w:t>1.1.4</w:t>
        </w:r>
        <w:r w:rsidR="006B68F3">
          <w:rPr>
            <w:rStyle w:val="Hyperlink"/>
          </w:rPr>
          <w:t xml:space="preserve">      </w:t>
        </w:r>
        <w:r w:rsidR="006B68F3" w:rsidRPr="006B68F3">
          <w:rPr>
            <w:rStyle w:val="Hyperlink"/>
          </w:rPr>
          <w:t>Aleta Cirurgias (Imprimir)</w:t>
        </w:r>
        <w:r w:rsidR="005F3B99">
          <w:rPr>
            <w:webHidden/>
          </w:rPr>
          <w:tab/>
        </w:r>
        <w:r w:rsidR="005F3B99">
          <w:rPr>
            <w:webHidden/>
          </w:rPr>
          <w:fldChar w:fldCharType="begin"/>
        </w:r>
        <w:r w:rsidR="005F3B99">
          <w:rPr>
            <w:webHidden/>
          </w:rPr>
          <w:instrText xml:space="preserve"> PAGEREF _Toc440551133 \h </w:instrText>
        </w:r>
        <w:r w:rsidR="005F3B99">
          <w:rPr>
            <w:webHidden/>
          </w:rPr>
        </w:r>
        <w:r w:rsidR="005F3B99">
          <w:rPr>
            <w:webHidden/>
          </w:rPr>
          <w:fldChar w:fldCharType="separate"/>
        </w:r>
        <w:r w:rsidR="005F3B99">
          <w:rPr>
            <w:webHidden/>
          </w:rPr>
          <w:t>4</w:t>
        </w:r>
        <w:r w:rsidR="005F3B99">
          <w:rPr>
            <w:webHidden/>
          </w:rPr>
          <w:fldChar w:fldCharType="end"/>
        </w:r>
      </w:hyperlink>
    </w:p>
    <w:p w:rsidR="006B68F3" w:rsidRDefault="006B68F3" w:rsidP="006B68F3">
      <w:pPr>
        <w:pStyle w:val="Sumrio3"/>
      </w:pPr>
      <w:hyperlink w:anchor="_Toc440551133" w:history="1">
        <w:r w:rsidRPr="00D4379F">
          <w:rPr>
            <w:rStyle w:val="Hyperlink"/>
          </w:rPr>
          <w:t>1.1.4</w:t>
        </w:r>
        <w:r>
          <w:rPr>
            <w:rStyle w:val="Hyperlink"/>
          </w:rPr>
          <w:t xml:space="preserve">     </w:t>
        </w:r>
        <w:r w:rsidRPr="006B68F3">
          <w:rPr>
            <w:rStyle w:val="Hyperlink"/>
          </w:rPr>
          <w:t>Relatórios de agenda - Exclusividade por usuário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6B68F3" w:rsidRDefault="006B68F3" w:rsidP="006B68F3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0551132" w:history="1">
        <w:r w:rsidRPr="00D4379F">
          <w:rPr>
            <w:rStyle w:val="Hyperlink"/>
          </w:rPr>
          <w:t>1.1.3</w:t>
        </w:r>
        <w:r>
          <w:rPr>
            <w:rStyle w:val="Hyperlink"/>
          </w:rPr>
          <w:t xml:space="preserve">     </w:t>
        </w:r>
        <w:r w:rsidRPr="006B68F3">
          <w:rPr>
            <w:rStyle w:val="Hyperlink"/>
          </w:rPr>
          <w:t>Responsável pelo atendimento</w:t>
        </w:r>
        <w:r w:rsidRPr="00D4379F">
          <w:rPr>
            <w:rStyle w:val="Hyperlink"/>
          </w:rPr>
          <w:t>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6B68F3" w:rsidRDefault="006B68F3" w:rsidP="006B68F3">
      <w:pPr>
        <w:pStyle w:val="Sumrio3"/>
      </w:pPr>
      <w:hyperlink w:anchor="_Toc440551133" w:history="1">
        <w:r w:rsidRPr="00D4379F">
          <w:rPr>
            <w:rStyle w:val="Hyperlink"/>
          </w:rPr>
          <w:t>1.1.4</w:t>
        </w:r>
        <w:r>
          <w:rPr>
            <w:rStyle w:val="Hyperlink"/>
          </w:rPr>
          <w:t xml:space="preserve">     </w:t>
        </w:r>
        <w:r w:rsidRPr="006B68F3">
          <w:rPr>
            <w:rStyle w:val="Hyperlink"/>
          </w:rPr>
          <w:t>Tipos de Compromissos no agendamento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_Toc440551133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745BEB" w:rsidRDefault="00745BEB" w:rsidP="00745BE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5091291" w:history="1">
        <w:r w:rsidRPr="001C76BD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1C76BD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_Toc435091291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745BEB" w:rsidRDefault="00745BEB" w:rsidP="00745BE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5091292" w:history="1">
        <w:r w:rsidRPr="001C76BD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45BEB">
          <w:rPr>
            <w:rStyle w:val="Hyperlink"/>
          </w:rPr>
          <w:t>Permissão por aleta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_Toc435091292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745BEB" w:rsidRPr="00745BEB" w:rsidRDefault="00745BEB" w:rsidP="00745BEB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40551128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2" w:name="_Toc440551129"/>
      <w:r>
        <w:lastRenderedPageBreak/>
        <w:t>Correções</w:t>
      </w:r>
      <w:bookmarkEnd w:id="2"/>
    </w:p>
    <w:p w:rsidR="00F54D26" w:rsidRDefault="006B68F3" w:rsidP="006B68F3">
      <w:pPr>
        <w:pStyle w:val="Ttulo3"/>
      </w:pPr>
      <w:bookmarkStart w:id="3" w:name="_Toc440551130"/>
      <w:proofErr w:type="spellStart"/>
      <w:r w:rsidRPr="006B68F3">
        <w:t>Relatorio</w:t>
      </w:r>
      <w:proofErr w:type="spellEnd"/>
      <w:r w:rsidRPr="006B68F3">
        <w:t xml:space="preserve"> da Agenda - Todos compromissos</w:t>
      </w:r>
      <w:r w:rsidR="002A09DB">
        <w:t>.</w:t>
      </w:r>
      <w:bookmarkEnd w:id="3"/>
    </w:p>
    <w:p w:rsidR="008F18EB" w:rsidRPr="000D5D68" w:rsidRDefault="00F54D26" w:rsidP="008F18E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692FB3">
        <w:rPr>
          <w:lang w:bidi="pt-BR"/>
        </w:rPr>
        <w:t xml:space="preserve">Gerar relatório dos compromissos do dia de todos os </w:t>
      </w:r>
      <w:proofErr w:type="gramStart"/>
      <w:r w:rsidR="00692FB3">
        <w:rPr>
          <w:lang w:bidi="pt-BR"/>
        </w:rPr>
        <w:t xml:space="preserve">profissionais </w:t>
      </w:r>
      <w:r w:rsidR="008F18EB">
        <w:rPr>
          <w:lang w:bidi="pt-BR"/>
        </w:rPr>
        <w:t>.</w:t>
      </w:r>
      <w:proofErr w:type="gramEnd"/>
    </w:p>
    <w:p w:rsidR="00F54D26" w:rsidRPr="00514439" w:rsidRDefault="00692FB3" w:rsidP="00692FB3">
      <w:pPr>
        <w:ind w:left="851" w:firstLine="709"/>
      </w:pPr>
      <w:r>
        <w:rPr>
          <w:rFonts w:cs="Arial"/>
          <w:b/>
        </w:rPr>
        <w:t xml:space="preserve">  </w:t>
      </w:r>
      <w:r w:rsidR="00F54D26" w:rsidRPr="00692FB3">
        <w:rPr>
          <w:rFonts w:ascii="Arial" w:hAnsi="Arial" w:cs="Arial"/>
          <w:b/>
          <w:sz w:val="20"/>
          <w:szCs w:val="20"/>
        </w:rPr>
        <w:t>Situação</w:t>
      </w:r>
      <w:r w:rsidR="00F54D26" w:rsidRPr="00692FB3">
        <w:rPr>
          <w:rFonts w:ascii="Arial" w:hAnsi="Arial" w:cs="Arial"/>
          <w:b/>
          <w:sz w:val="20"/>
          <w:szCs w:val="20"/>
          <w:lang w:bidi="pt-BR"/>
        </w:rPr>
        <w:t>:</w:t>
      </w:r>
      <w:r w:rsidR="00F54D26">
        <w:rPr>
          <w:lang w:bidi="pt-BR"/>
        </w:rPr>
        <w:t xml:space="preserve"> </w:t>
      </w:r>
      <w:r>
        <w:rPr>
          <w:lang w:bidi="pt-BR"/>
        </w:rPr>
        <w:t>Q</w:t>
      </w:r>
      <w:r>
        <w:rPr>
          <w:rFonts w:ascii="Arial" w:eastAsia="Times New Roman" w:hAnsi="Arial" w:cs="Arial"/>
          <w:color w:val="000000"/>
          <w:sz w:val="20"/>
          <w:szCs w:val="20"/>
          <w:lang w:eastAsia="pt-BR"/>
        </w:rPr>
        <w:t>uando não possuía dados estava gerando relatório em branco.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6111F6" w:rsidRDefault="00692FB3" w:rsidP="00692FB3">
      <w:pPr>
        <w:pStyle w:val="Ttulo3"/>
      </w:pPr>
      <w:r w:rsidRPr="00692FB3">
        <w:t>Menu Faturamento</w:t>
      </w:r>
      <w:r w:rsidR="000778A9">
        <w:t>.</w:t>
      </w:r>
    </w:p>
    <w:p w:rsidR="006111F6" w:rsidRPr="000D5D68" w:rsidRDefault="006111F6" w:rsidP="006111F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Incluir </w:t>
      </w:r>
      <w:r w:rsidR="00D44512">
        <w:rPr>
          <w:lang w:bidi="pt-BR"/>
        </w:rPr>
        <w:t xml:space="preserve">e configurar Repasses, criar e configurar exceções, criar e configurar kits e pacotes de procedimentos, relatórios. </w:t>
      </w:r>
    </w:p>
    <w:p w:rsidR="000778A9" w:rsidRDefault="006111F6" w:rsidP="000778A9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0778A9">
        <w:rPr>
          <w:lang w:bidi="pt-BR"/>
        </w:rPr>
        <w:t>Quando acessado as opções do menu Faturamento:</w:t>
      </w:r>
    </w:p>
    <w:p w:rsidR="000778A9" w:rsidRDefault="000778A9" w:rsidP="000778A9">
      <w:pPr>
        <w:pStyle w:val="ParagrafoManual"/>
        <w:rPr>
          <w:lang w:bidi="pt-BR"/>
        </w:rPr>
      </w:pPr>
      <w:r>
        <w:rPr>
          <w:lang w:bidi="pt-BR"/>
        </w:rPr>
        <w:t xml:space="preserve">Tabela de Preços &gt; Configuração de Exceções &gt; Buscar </w:t>
      </w:r>
      <w:proofErr w:type="spellStart"/>
      <w:r>
        <w:rPr>
          <w:lang w:bidi="pt-BR"/>
        </w:rPr>
        <w:t>Excecões</w:t>
      </w:r>
      <w:proofErr w:type="spellEnd"/>
      <w:r>
        <w:rPr>
          <w:lang w:bidi="pt-BR"/>
        </w:rPr>
        <w:t>.</w:t>
      </w:r>
    </w:p>
    <w:p w:rsidR="000778A9" w:rsidRDefault="000778A9" w:rsidP="000778A9">
      <w:pPr>
        <w:pStyle w:val="ParagrafoManual"/>
        <w:rPr>
          <w:lang w:bidi="pt-BR"/>
        </w:rPr>
      </w:pPr>
      <w:r>
        <w:rPr>
          <w:lang w:bidi="pt-BR"/>
        </w:rPr>
        <w:t xml:space="preserve">E após tentar abrir a ficha de um paciente ocorre o </w:t>
      </w:r>
      <w:proofErr w:type="gramStart"/>
      <w:r>
        <w:rPr>
          <w:lang w:bidi="pt-BR"/>
        </w:rPr>
        <w:t>erro :</w:t>
      </w:r>
      <w:proofErr w:type="gramEnd"/>
      <w:r>
        <w:rPr>
          <w:lang w:bidi="pt-BR"/>
        </w:rPr>
        <w:t xml:space="preserve"> Access </w:t>
      </w:r>
      <w:proofErr w:type="spellStart"/>
      <w:r>
        <w:rPr>
          <w:lang w:bidi="pt-BR"/>
        </w:rPr>
        <w:t>violation</w:t>
      </w:r>
      <w:proofErr w:type="spellEnd"/>
      <w:r>
        <w:rPr>
          <w:lang w:bidi="pt-BR"/>
        </w:rPr>
        <w:t xml:space="preserve"> </w:t>
      </w:r>
      <w:proofErr w:type="spellStart"/>
      <w:r>
        <w:rPr>
          <w:lang w:bidi="pt-BR"/>
        </w:rPr>
        <w:t>at</w:t>
      </w:r>
      <w:proofErr w:type="spellEnd"/>
      <w:r>
        <w:rPr>
          <w:lang w:bidi="pt-BR"/>
        </w:rPr>
        <w:t xml:space="preserve"> </w:t>
      </w:r>
      <w:proofErr w:type="spellStart"/>
      <w:r>
        <w:rPr>
          <w:lang w:bidi="pt-BR"/>
        </w:rPr>
        <w:t>address</w:t>
      </w:r>
      <w:proofErr w:type="spellEnd"/>
      <w:r>
        <w:rPr>
          <w:lang w:bidi="pt-BR"/>
        </w:rPr>
        <w:t xml:space="preserve"> 00422F00 in module 'CLINICAS.exe'. </w:t>
      </w:r>
      <w:proofErr w:type="spellStart"/>
      <w:r>
        <w:rPr>
          <w:lang w:bidi="pt-BR"/>
        </w:rPr>
        <w:t>Read</w:t>
      </w:r>
      <w:proofErr w:type="spellEnd"/>
      <w:r>
        <w:rPr>
          <w:lang w:bidi="pt-BR"/>
        </w:rPr>
        <w:t xml:space="preserve"> </w:t>
      </w:r>
      <w:proofErr w:type="spellStart"/>
      <w:r>
        <w:rPr>
          <w:lang w:bidi="pt-BR"/>
        </w:rPr>
        <w:t>of</w:t>
      </w:r>
      <w:proofErr w:type="spellEnd"/>
      <w:r>
        <w:rPr>
          <w:lang w:bidi="pt-BR"/>
        </w:rPr>
        <w:t xml:space="preserve"> </w:t>
      </w:r>
      <w:proofErr w:type="spellStart"/>
      <w:r>
        <w:rPr>
          <w:lang w:bidi="pt-BR"/>
        </w:rPr>
        <w:t>address</w:t>
      </w:r>
      <w:proofErr w:type="spellEnd"/>
      <w:r>
        <w:rPr>
          <w:lang w:bidi="pt-BR"/>
        </w:rPr>
        <w:t xml:space="preserve"> 00000008</w:t>
      </w:r>
    </w:p>
    <w:p w:rsidR="002C31CB" w:rsidRDefault="006111F6" w:rsidP="000778A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9A5784" w:rsidRDefault="000778A9" w:rsidP="000778A9">
      <w:pPr>
        <w:pStyle w:val="Ttulo3"/>
      </w:pPr>
      <w:r w:rsidRPr="000778A9">
        <w:t>Exceção de Preço/Convenio</w:t>
      </w:r>
      <w:r>
        <w:t>.</w:t>
      </w:r>
    </w:p>
    <w:p w:rsidR="009A5784" w:rsidRPr="000D5D68" w:rsidRDefault="009A5784" w:rsidP="009A578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E2251">
        <w:rPr>
          <w:lang w:bidi="pt-BR"/>
        </w:rPr>
        <w:t xml:space="preserve">Criar e configurar </w:t>
      </w:r>
      <w:proofErr w:type="spellStart"/>
      <w:r w:rsidR="002E2251">
        <w:rPr>
          <w:lang w:bidi="pt-BR"/>
        </w:rPr>
        <w:t>exeções</w:t>
      </w:r>
      <w:proofErr w:type="spellEnd"/>
    </w:p>
    <w:p w:rsidR="009A5784" w:rsidRPr="009A5784" w:rsidRDefault="009A5784" w:rsidP="009A578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2E2251" w:rsidRPr="002E2251">
        <w:rPr>
          <w:lang w:bidi="pt-BR"/>
        </w:rPr>
        <w:t xml:space="preserve">Ao cadastrar uma exceção de preço/convênio para o procedimento Consulta em </w:t>
      </w:r>
      <w:proofErr w:type="spellStart"/>
      <w:r w:rsidR="002E2251" w:rsidRPr="002E2251">
        <w:rPr>
          <w:lang w:bidi="pt-BR"/>
        </w:rPr>
        <w:t>Consultorio</w:t>
      </w:r>
      <w:proofErr w:type="spellEnd"/>
      <w:r w:rsidR="002E2251" w:rsidRPr="002E2251">
        <w:rPr>
          <w:lang w:bidi="pt-BR"/>
        </w:rPr>
        <w:t>, o valor aparece normalmente quando vinculo-o na guia de consulta. Mas, se o procedimento estiver definido como padrão no cadastro da operadora, o valor aparece zerado.</w:t>
      </w:r>
    </w:p>
    <w:p w:rsidR="009A5784" w:rsidRDefault="009A5784" w:rsidP="009A578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D9770D" w:rsidRDefault="00EA619F" w:rsidP="00EA619F">
      <w:pPr>
        <w:pStyle w:val="Ttulo3"/>
      </w:pPr>
      <w:r w:rsidRPr="00EA619F">
        <w:t>Aleta Cirurgias (Imprimir)</w:t>
      </w:r>
      <w:r>
        <w:t>.</w:t>
      </w:r>
    </w:p>
    <w:p w:rsidR="00D9770D" w:rsidRPr="000D5D68" w:rsidRDefault="00D9770D" w:rsidP="00D9770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A619F">
        <w:rPr>
          <w:lang w:bidi="pt-BR"/>
        </w:rPr>
        <w:t>Aleta Cirurgia</w:t>
      </w:r>
    </w:p>
    <w:p w:rsidR="00D9770D" w:rsidRPr="009A5784" w:rsidRDefault="00D9770D" w:rsidP="00D9770D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EA619F">
        <w:rPr>
          <w:lang w:bidi="pt-BR"/>
        </w:rPr>
        <w:t xml:space="preserve"> </w:t>
      </w:r>
      <w:r w:rsidR="00EA619F" w:rsidRPr="00EA619F">
        <w:rPr>
          <w:lang w:bidi="pt-BR"/>
        </w:rPr>
        <w:t>Ao imprimir os dados da aleta cirurgia, se o nome do procedimento for muito extenso o mesmo sai de forma incorreta.</w:t>
      </w:r>
    </w:p>
    <w:p w:rsidR="00D9770D" w:rsidRDefault="00D9770D" w:rsidP="00D9770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8E7F52" w:rsidRDefault="008E7F52" w:rsidP="008E7F52">
      <w:pPr>
        <w:pStyle w:val="Ttulo3"/>
      </w:pPr>
      <w:r w:rsidRPr="008E7F52">
        <w:t>Relatórios de agenda - Exclusividade por usuário</w:t>
      </w:r>
    </w:p>
    <w:p w:rsidR="008E7F52" w:rsidRPr="000D5D68" w:rsidRDefault="008E7F52" w:rsidP="008E7F5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proofErr w:type="spellStart"/>
      <w:r>
        <w:rPr>
          <w:lang w:bidi="pt-BR"/>
        </w:rPr>
        <w:t>Relatorio</w:t>
      </w:r>
      <w:proofErr w:type="spellEnd"/>
      <w:r>
        <w:rPr>
          <w:lang w:bidi="pt-BR"/>
        </w:rPr>
        <w:t xml:space="preserve"> da agenda por usuário.</w:t>
      </w:r>
    </w:p>
    <w:p w:rsidR="008E7F52" w:rsidRPr="009A5784" w:rsidRDefault="008E7F52" w:rsidP="008E7F52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Pr="008E7F52">
        <w:rPr>
          <w:lang w:bidi="pt-BR"/>
        </w:rPr>
        <w:t xml:space="preserve">Na opção de </w:t>
      </w:r>
      <w:proofErr w:type="spellStart"/>
      <w:r w:rsidRPr="008E7F52">
        <w:rPr>
          <w:lang w:bidi="pt-BR"/>
        </w:rPr>
        <w:t>relatorios</w:t>
      </w:r>
      <w:proofErr w:type="spellEnd"/>
      <w:r w:rsidRPr="008E7F52">
        <w:rPr>
          <w:lang w:bidi="pt-BR"/>
        </w:rPr>
        <w:t xml:space="preserve"> no menu agenda, </w:t>
      </w:r>
      <w:r>
        <w:rPr>
          <w:lang w:bidi="pt-BR"/>
        </w:rPr>
        <w:t xml:space="preserve">mesmo </w:t>
      </w:r>
      <w:r w:rsidRPr="008E7F52">
        <w:rPr>
          <w:lang w:bidi="pt-BR"/>
        </w:rPr>
        <w:t xml:space="preserve">não selecionando o médico, sistema apresenta o </w:t>
      </w:r>
      <w:proofErr w:type="spellStart"/>
      <w:r w:rsidRPr="008E7F52">
        <w:rPr>
          <w:lang w:bidi="pt-BR"/>
        </w:rPr>
        <w:t>relatorio</w:t>
      </w:r>
      <w:proofErr w:type="spellEnd"/>
      <w:r w:rsidRPr="008E7F52">
        <w:rPr>
          <w:lang w:bidi="pt-BR"/>
        </w:rPr>
        <w:t xml:space="preserve"> de </w:t>
      </w:r>
      <w:proofErr w:type="gramStart"/>
      <w:r w:rsidRPr="008E7F52">
        <w:rPr>
          <w:lang w:bidi="pt-BR"/>
        </w:rPr>
        <w:t>todos os médico</w:t>
      </w:r>
      <w:proofErr w:type="gramEnd"/>
      <w:r w:rsidRPr="008E7F52">
        <w:rPr>
          <w:lang w:bidi="pt-BR"/>
        </w:rPr>
        <w:t>.</w:t>
      </w:r>
    </w:p>
    <w:p w:rsidR="008E7F52" w:rsidRDefault="008E7F52" w:rsidP="008E7F5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256626" w:rsidRDefault="00256626" w:rsidP="00256626">
      <w:pPr>
        <w:pStyle w:val="Ttulo3"/>
      </w:pPr>
      <w:r w:rsidRPr="00256626">
        <w:t>Responsável pelo atendimento</w:t>
      </w:r>
    </w:p>
    <w:p w:rsidR="00256626" w:rsidRPr="000D5D68" w:rsidRDefault="00256626" w:rsidP="0025662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AB0ABE">
        <w:rPr>
          <w:lang w:bidi="pt-BR"/>
        </w:rPr>
        <w:t>Selecionar o responsável pelo atendimento.</w:t>
      </w:r>
    </w:p>
    <w:p w:rsidR="00256626" w:rsidRPr="009A5784" w:rsidRDefault="00256626" w:rsidP="002566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proofErr w:type="spellStart"/>
      <w:r w:rsidR="00AB0ABE" w:rsidRPr="00AB0ABE">
        <w:rPr>
          <w:lang w:bidi="pt-BR"/>
        </w:rPr>
        <w:t>Apos</w:t>
      </w:r>
      <w:proofErr w:type="spellEnd"/>
      <w:r w:rsidR="00AB0ABE" w:rsidRPr="00AB0ABE">
        <w:rPr>
          <w:lang w:bidi="pt-BR"/>
        </w:rPr>
        <w:t xml:space="preserve"> excluir o usuário </w:t>
      </w:r>
      <w:proofErr w:type="gramStart"/>
      <w:r w:rsidR="00AB0ABE" w:rsidRPr="00AB0ABE">
        <w:rPr>
          <w:lang w:bidi="pt-BR"/>
        </w:rPr>
        <w:t>secretária,  o</w:t>
      </w:r>
      <w:proofErr w:type="gramEnd"/>
      <w:r w:rsidR="00AB0ABE" w:rsidRPr="00AB0ABE">
        <w:rPr>
          <w:lang w:bidi="pt-BR"/>
        </w:rPr>
        <w:t xml:space="preserve"> sistema continua a apresenta-la no campo "Responsável pelo atendimento" no momento do agendamento.</w:t>
      </w:r>
    </w:p>
    <w:p w:rsidR="00256626" w:rsidRDefault="00256626" w:rsidP="0025662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A619F" w:rsidRDefault="00E94602" w:rsidP="00E94602">
      <w:pPr>
        <w:pStyle w:val="Ttulo3"/>
      </w:pPr>
      <w:r w:rsidRPr="00E94602">
        <w:t>Tipos de Compromissos no agendamento</w:t>
      </w:r>
    </w:p>
    <w:p w:rsidR="00EA619F" w:rsidRPr="000D5D68" w:rsidRDefault="00EA619F" w:rsidP="00EA619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94602">
        <w:rPr>
          <w:lang w:bidi="pt-BR"/>
        </w:rPr>
        <w:t>Tipos de Compromissos para selecionar no agendamento.</w:t>
      </w:r>
    </w:p>
    <w:p w:rsidR="00EA619F" w:rsidRPr="009A5784" w:rsidRDefault="00EA619F" w:rsidP="00EA619F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E94602" w:rsidRPr="00E94602">
        <w:rPr>
          <w:lang w:bidi="pt-BR"/>
        </w:rPr>
        <w:t xml:space="preserve">Para um novo agendamento o sistema mostra alguns compromissos, porém em um agendamento que </w:t>
      </w:r>
      <w:proofErr w:type="spellStart"/>
      <w:r w:rsidR="00E94602" w:rsidRPr="00E94602">
        <w:rPr>
          <w:lang w:bidi="pt-BR"/>
        </w:rPr>
        <w:t>ja</w:t>
      </w:r>
      <w:proofErr w:type="spellEnd"/>
      <w:r w:rsidR="00E94602" w:rsidRPr="00E94602">
        <w:rPr>
          <w:lang w:bidi="pt-BR"/>
        </w:rPr>
        <w:t xml:space="preserve"> existe o sistema mostra todos os compromissos que existe.</w:t>
      </w:r>
    </w:p>
    <w:p w:rsidR="00EA619F" w:rsidRDefault="00EA619F" w:rsidP="00EA619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A619F" w:rsidRDefault="00EA619F" w:rsidP="00D9770D">
      <w:pPr>
        <w:pStyle w:val="ParagrafoManual"/>
        <w:rPr>
          <w:lang w:bidi="pt-BR"/>
        </w:rPr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F1230D" w:rsidRPr="00090261" w:rsidRDefault="00F1230D" w:rsidP="00F1230D">
      <w:pPr>
        <w:pStyle w:val="Ttulo2"/>
        <w:numPr>
          <w:ilvl w:val="1"/>
          <w:numId w:val="1"/>
        </w:numPr>
        <w:ind w:left="1145" w:hanging="578"/>
      </w:pPr>
      <w:bookmarkStart w:id="4" w:name="_Toc435091291"/>
      <w:r>
        <w:lastRenderedPageBreak/>
        <w:t>Melhorias</w:t>
      </w:r>
      <w:bookmarkEnd w:id="4"/>
      <w:r>
        <w:t xml:space="preserve"> </w:t>
      </w:r>
    </w:p>
    <w:p w:rsidR="00F1230D" w:rsidRPr="00B820D9" w:rsidRDefault="00F1230D" w:rsidP="00F1230D">
      <w:pPr>
        <w:pStyle w:val="Ttulo3"/>
      </w:pPr>
      <w:r w:rsidRPr="00F1230D">
        <w:t>Permissão por aleta</w:t>
      </w:r>
      <w:r>
        <w:tab/>
      </w:r>
    </w:p>
    <w:p w:rsidR="00F1230D" w:rsidRPr="000D5D68" w:rsidRDefault="00F1230D" w:rsidP="00F1230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Permissão por aletas</w:t>
      </w:r>
    </w:p>
    <w:p w:rsidR="00F1230D" w:rsidRPr="009E11A1" w:rsidRDefault="00F1230D" w:rsidP="00F1230D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proofErr w:type="spellStart"/>
      <w:r w:rsidRPr="00F1230D">
        <w:rPr>
          <w:lang w:bidi="pt-BR"/>
        </w:rPr>
        <w:t>Rescurso</w:t>
      </w:r>
      <w:proofErr w:type="spellEnd"/>
      <w:r w:rsidRPr="00F1230D">
        <w:rPr>
          <w:lang w:bidi="pt-BR"/>
        </w:rPr>
        <w:t xml:space="preserve"> para restringir permiss</w:t>
      </w:r>
      <w:r>
        <w:rPr>
          <w:lang w:bidi="pt-BR"/>
        </w:rPr>
        <w:t>ões</w:t>
      </w:r>
      <w:r w:rsidRPr="00F1230D">
        <w:rPr>
          <w:lang w:bidi="pt-BR"/>
        </w:rPr>
        <w:t xml:space="preserve"> de aletas dos </w:t>
      </w:r>
      <w:proofErr w:type="spellStart"/>
      <w:r w:rsidRPr="00F1230D">
        <w:rPr>
          <w:lang w:bidi="pt-BR"/>
        </w:rPr>
        <w:t>medicos</w:t>
      </w:r>
      <w:proofErr w:type="spellEnd"/>
      <w:r w:rsidRPr="00F1230D">
        <w:rPr>
          <w:lang w:bidi="pt-BR"/>
        </w:rPr>
        <w:t xml:space="preserve"> por secretaria.</w:t>
      </w:r>
    </w:p>
    <w:p w:rsidR="00F1230D" w:rsidRDefault="00F1230D" w:rsidP="00F1230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C22DD9" w:rsidRPr="00C22DD9">
        <w:rPr>
          <w:lang w:bidi="pt-BR"/>
        </w:rPr>
        <w:t>Foi criado o recurso para restringir permissão d</w:t>
      </w:r>
      <w:r w:rsidR="00DD4473">
        <w:rPr>
          <w:lang w:bidi="pt-BR"/>
        </w:rPr>
        <w:t>as</w:t>
      </w:r>
      <w:r w:rsidR="00C22DD9" w:rsidRPr="00C22DD9">
        <w:rPr>
          <w:lang w:bidi="pt-BR"/>
        </w:rPr>
        <w:t xml:space="preserve"> aletas dos médicos por secretaria.</w:t>
      </w: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  <w:bookmarkStart w:id="5" w:name="_GoBack"/>
      <w:bookmarkEnd w:id="5"/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1B1134">
      <w:pPr>
        <w:jc w:val="left"/>
      </w:pPr>
    </w:p>
    <w:p w:rsidR="00BF79AD" w:rsidRDefault="00BF79AD" w:rsidP="000778A9">
      <w:pPr>
        <w:pStyle w:val="ParagrafoManual"/>
        <w:ind w:left="0" w:firstLine="0"/>
        <w:rPr>
          <w:lang w:bidi="pt-BR"/>
        </w:rPr>
      </w:pPr>
    </w:p>
    <w:p w:rsidR="000C24BF" w:rsidRDefault="000C24BF" w:rsidP="00B95353">
      <w:pPr>
        <w:pStyle w:val="ParagrafoManual"/>
        <w:rPr>
          <w:lang w:bidi="pt-BR"/>
        </w:rPr>
      </w:pPr>
    </w:p>
    <w:p w:rsidR="00B673AD" w:rsidRDefault="00B673AD" w:rsidP="009B5268">
      <w:pPr>
        <w:pStyle w:val="ParagrafoManual"/>
        <w:rPr>
          <w:lang w:bidi="pt-BR"/>
        </w:rPr>
      </w:pPr>
    </w:p>
    <w:p w:rsidR="00A829DA" w:rsidRDefault="009B5268" w:rsidP="009B5268">
      <w:pPr>
        <w:pStyle w:val="ParagrafoManual"/>
      </w:pPr>
      <w:r>
        <w:t xml:space="preserve"> </w:t>
      </w:r>
    </w:p>
    <w:p w:rsidR="003A6CFD" w:rsidRDefault="003A6CFD" w:rsidP="003A6CFD">
      <w:pPr>
        <w:pStyle w:val="ParagrafoManual"/>
      </w:pPr>
    </w:p>
    <w:p w:rsidR="003A6CFD" w:rsidRPr="008605E8" w:rsidRDefault="003A6CFD" w:rsidP="008605E8"/>
    <w:sectPr w:rsidR="003A6CFD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4E33" w:rsidRDefault="00534E33" w:rsidP="00CA5701">
      <w:r>
        <w:separator/>
      </w:r>
    </w:p>
  </w:endnote>
  <w:endnote w:type="continuationSeparator" w:id="0">
    <w:p w:rsidR="00534E33" w:rsidRDefault="00534E33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D4473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D4473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4E33" w:rsidRDefault="00534E33" w:rsidP="00CA5701">
      <w:r>
        <w:separator/>
      </w:r>
    </w:p>
  </w:footnote>
  <w:footnote w:type="continuationSeparator" w:id="0">
    <w:p w:rsidR="00534E33" w:rsidRDefault="00534E33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8A9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49EB"/>
    <w:rsid w:val="000D52BF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3B2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626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B01"/>
    <w:rsid w:val="002E12FA"/>
    <w:rsid w:val="002E15AD"/>
    <w:rsid w:val="002E1641"/>
    <w:rsid w:val="002E16DB"/>
    <w:rsid w:val="002E2200"/>
    <w:rsid w:val="002E2251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4E33"/>
    <w:rsid w:val="005358FA"/>
    <w:rsid w:val="00535FF2"/>
    <w:rsid w:val="005364C4"/>
    <w:rsid w:val="00536628"/>
    <w:rsid w:val="005366D4"/>
    <w:rsid w:val="00536F78"/>
    <w:rsid w:val="00537603"/>
    <w:rsid w:val="00537BBC"/>
    <w:rsid w:val="00540A12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3305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639E"/>
    <w:rsid w:val="00596B0B"/>
    <w:rsid w:val="005A0258"/>
    <w:rsid w:val="005A1849"/>
    <w:rsid w:val="005A18DC"/>
    <w:rsid w:val="005A3447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2FB3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B68F3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5BEB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9A0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E7F52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0ABE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07B7A"/>
    <w:rsid w:val="00C11A45"/>
    <w:rsid w:val="00C11AB9"/>
    <w:rsid w:val="00C120C6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DD9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3FC8"/>
    <w:rsid w:val="00D442A0"/>
    <w:rsid w:val="00D44512"/>
    <w:rsid w:val="00D447EB"/>
    <w:rsid w:val="00D46485"/>
    <w:rsid w:val="00D466BB"/>
    <w:rsid w:val="00D47F08"/>
    <w:rsid w:val="00D50C19"/>
    <w:rsid w:val="00D51A27"/>
    <w:rsid w:val="00D528EF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0D3C"/>
    <w:rsid w:val="00DC111D"/>
    <w:rsid w:val="00DC152F"/>
    <w:rsid w:val="00DC20BE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447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02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A619F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30D"/>
    <w:rsid w:val="00F12717"/>
    <w:rsid w:val="00F14926"/>
    <w:rsid w:val="00F1497C"/>
    <w:rsid w:val="00F14CA5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FD3"/>
    <w:rsid w:val="00F45432"/>
    <w:rsid w:val="00F45D64"/>
    <w:rsid w:val="00F46A34"/>
    <w:rsid w:val="00F50529"/>
    <w:rsid w:val="00F51173"/>
    <w:rsid w:val="00F535F1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7EC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70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EDA810-D332-499A-9354-003824EBB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7998</TotalTime>
  <Pages>5</Pages>
  <Words>644</Words>
  <Characters>3482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4118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449</cp:revision>
  <cp:lastPrinted>2014-01-19T16:14:00Z</cp:lastPrinted>
  <dcterms:created xsi:type="dcterms:W3CDTF">2014-10-06T12:34:00Z</dcterms:created>
  <dcterms:modified xsi:type="dcterms:W3CDTF">2016-05-12T18:01:00Z</dcterms:modified>
</cp:coreProperties>
</file>