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CB2833" w:rsidRPr="00984380">
                              <w:rPr>
                                <w:lang w:val="pt-BR"/>
                              </w:rPr>
                              <w:t>Configuração de Modelos de Impressos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CB2833" w:rsidRPr="00984380">
                        <w:rPr>
                          <w:lang w:val="pt-BR"/>
                        </w:rPr>
                        <w:t>Configuração de Modelos de Impressos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421536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4E0EE7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EF0559" w:rsidRPr="00984380">
          <w:t>Configuração de Modelos de Impressos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421536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4E0EE7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EF0559" w:rsidRPr="00984380">
          <w:t>Configuração de Modelos de Impressos</w:t>
        </w:r>
        <w:r w:rsidR="00EF47B3">
          <w:rPr>
            <w:noProof/>
            <w:webHidden/>
          </w:rPr>
          <w:tab/>
        </w:r>
      </w:hyperlink>
      <w:r w:rsidR="007E3A9A">
        <w:rPr>
          <w:noProof/>
        </w:rPr>
        <w:t>3</w:t>
      </w: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D96861" w:rsidRPr="00984380">
        <w:t>Configuração de Modelos de Impressos</w:t>
      </w: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54736A" w:rsidRDefault="00D96861" w:rsidP="004108DC">
      <w:pPr>
        <w:pStyle w:val="ParagrafoManual"/>
        <w:rPr>
          <w:rFonts w:cs="Arial"/>
          <w:szCs w:val="20"/>
        </w:rPr>
      </w:pPr>
      <w:r w:rsidRPr="0054736A">
        <w:rPr>
          <w:rFonts w:cs="Arial"/>
          <w:szCs w:val="20"/>
        </w:rPr>
        <w:t xml:space="preserve">Para cadastrar modelos de impressos, vá em </w:t>
      </w:r>
      <w:r w:rsidRPr="0054736A">
        <w:rPr>
          <w:rFonts w:cs="Arial"/>
          <w:b/>
          <w:szCs w:val="20"/>
        </w:rPr>
        <w:t xml:space="preserve">Cadastros </w:t>
      </w:r>
      <w:proofErr w:type="spellStart"/>
      <w:r w:rsidRPr="0054736A">
        <w:rPr>
          <w:rFonts w:cs="Arial"/>
          <w:b/>
          <w:szCs w:val="20"/>
        </w:rPr>
        <w:t>Basicos</w:t>
      </w:r>
      <w:proofErr w:type="spellEnd"/>
      <w:r w:rsidR="00153456" w:rsidRPr="0054736A">
        <w:rPr>
          <w:rFonts w:cs="Arial"/>
          <w:szCs w:val="20"/>
        </w:rPr>
        <w:t>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D96861" w:rsidP="00A52ED0">
      <w:pPr>
        <w:pStyle w:val="ParagrafoManual"/>
        <w:ind w:left="0" w:firstLine="0"/>
        <w:jc w:val="center"/>
        <w:rPr>
          <w:rFonts w:ascii="Calibri" w:hAnsi="Calibri"/>
        </w:rPr>
      </w:pPr>
      <w:bookmarkStart w:id="2" w:name="_GoBack"/>
      <w:r>
        <w:rPr>
          <w:rFonts w:ascii="Calibri" w:hAnsi="Calibri"/>
          <w:noProof/>
          <w:lang w:eastAsia="pt-BR"/>
        </w:rPr>
        <w:drawing>
          <wp:inline distT="0" distB="0" distL="0" distR="0">
            <wp:extent cx="5047200" cy="3038400"/>
            <wp:effectExtent l="152400" t="152400" r="363220" b="353060"/>
            <wp:docPr id="14" name="Imagem 14" descr="C:\Users\alexsandro.rosa\Desktop\Configurar Modelo de Impressos\ok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Configurar Modelo de Impressos\ok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bookmarkEnd w:id="2"/>
    </w:p>
    <w:p w:rsidR="00AA2AD0" w:rsidRDefault="00AA2AD0" w:rsidP="002C202A">
      <w:pPr>
        <w:pStyle w:val="ParagrafoManual"/>
      </w:pPr>
    </w:p>
    <w:p w:rsidR="00DF1306" w:rsidRDefault="00DF1306" w:rsidP="002C202A">
      <w:pPr>
        <w:pStyle w:val="ParagrafoManual"/>
      </w:pPr>
    </w:p>
    <w:p w:rsidR="00DF1306" w:rsidRDefault="00DF1306" w:rsidP="002C202A">
      <w:pPr>
        <w:pStyle w:val="ParagrafoManual"/>
      </w:pPr>
    </w:p>
    <w:p w:rsidR="002C202A" w:rsidRPr="00DF1306" w:rsidRDefault="00DF1306" w:rsidP="002C202A">
      <w:pPr>
        <w:pStyle w:val="ParagrafoManual"/>
        <w:rPr>
          <w:szCs w:val="20"/>
        </w:rPr>
      </w:pPr>
      <w:r w:rsidRPr="00DF1306">
        <w:rPr>
          <w:rFonts w:cs="Arial"/>
          <w:noProof/>
          <w:szCs w:val="20"/>
          <w:lang w:eastAsia="pt-BR"/>
        </w:rPr>
        <w:t xml:space="preserve">Após vá em </w:t>
      </w:r>
      <w:r w:rsidRPr="00DF1306">
        <w:rPr>
          <w:rFonts w:cs="Arial"/>
          <w:b/>
          <w:noProof/>
          <w:szCs w:val="20"/>
          <w:lang w:eastAsia="pt-BR"/>
        </w:rPr>
        <w:t>Modelos de Impressos</w:t>
      </w:r>
      <w:r w:rsidR="001E65D4" w:rsidRPr="00DF1306">
        <w:rPr>
          <w:szCs w:val="20"/>
        </w:rPr>
        <w:t>.</w:t>
      </w:r>
    </w:p>
    <w:p w:rsidR="001E65D4" w:rsidRDefault="001E65D4" w:rsidP="002C202A">
      <w:pPr>
        <w:pStyle w:val="ParagrafoManual"/>
      </w:pPr>
    </w:p>
    <w:p w:rsidR="001E65D4" w:rsidRDefault="00DF1306" w:rsidP="00DF1306">
      <w:pPr>
        <w:pStyle w:val="ParagrafoManual"/>
        <w:ind w:left="0"/>
      </w:pPr>
      <w:r>
        <w:rPr>
          <w:noProof/>
          <w:lang w:eastAsia="pt-BR"/>
        </w:rPr>
        <w:drawing>
          <wp:inline distT="0" distB="0" distL="0" distR="0">
            <wp:extent cx="5047200" cy="3052800"/>
            <wp:effectExtent l="152400" t="152400" r="363220" b="357505"/>
            <wp:docPr id="12" name="Imagem 12" descr="C:\Users\alexsandro.rosa\Desktop\Guias\ok2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Guias\ok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52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1E65D4" w:rsidRDefault="001E65D4" w:rsidP="002C202A">
      <w:pPr>
        <w:pStyle w:val="ParagrafoManual"/>
      </w:pPr>
    </w:p>
    <w:p w:rsidR="007B61AF" w:rsidRDefault="007B61AF" w:rsidP="00F4366B">
      <w:pPr>
        <w:pStyle w:val="ParagrafoManual"/>
        <w:tabs>
          <w:tab w:val="left" w:pos="2656"/>
        </w:tabs>
        <w:rPr>
          <w:rFonts w:cs="Arial"/>
          <w:szCs w:val="20"/>
        </w:rPr>
      </w:pPr>
    </w:p>
    <w:p w:rsidR="001E65D4" w:rsidRPr="00EA5EB1" w:rsidRDefault="00EA5EB1" w:rsidP="00F4366B">
      <w:pPr>
        <w:pStyle w:val="ParagrafoManual"/>
        <w:tabs>
          <w:tab w:val="left" w:pos="2656"/>
        </w:tabs>
        <w:rPr>
          <w:szCs w:val="20"/>
        </w:rPr>
      </w:pPr>
      <w:r w:rsidRPr="00EA5EB1">
        <w:rPr>
          <w:rFonts w:cs="Arial"/>
          <w:szCs w:val="20"/>
        </w:rPr>
        <w:t xml:space="preserve">Após em </w:t>
      </w:r>
      <w:r w:rsidRPr="00EA5EB1">
        <w:rPr>
          <w:rFonts w:cs="Arial"/>
          <w:b/>
          <w:szCs w:val="20"/>
        </w:rPr>
        <w:t>Novo</w:t>
      </w:r>
    </w:p>
    <w:p w:rsidR="00670FBA" w:rsidRDefault="00670FBA" w:rsidP="00F4366B">
      <w:pPr>
        <w:pStyle w:val="ParagrafoManual"/>
        <w:tabs>
          <w:tab w:val="left" w:pos="2656"/>
        </w:tabs>
      </w:pPr>
    </w:p>
    <w:p w:rsidR="00F4366B" w:rsidRDefault="00EA5EB1" w:rsidP="00EA5EB1">
      <w:pPr>
        <w:pStyle w:val="ParagrafoManual"/>
        <w:tabs>
          <w:tab w:val="left" w:pos="2656"/>
        </w:tabs>
        <w:ind w:left="0"/>
      </w:pPr>
      <w:r>
        <w:rPr>
          <w:noProof/>
          <w:lang w:eastAsia="pt-BR"/>
        </w:rPr>
        <w:drawing>
          <wp:inline distT="0" distB="0" distL="0" distR="0">
            <wp:extent cx="5047200" cy="3196800"/>
            <wp:effectExtent l="152400" t="152400" r="363220" b="365760"/>
            <wp:docPr id="15" name="Imagem 15" descr="C:\Users\alexsandro.rosa\Desktop\Guias\ok3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Guias\ok3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196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EA5EB1" w:rsidRDefault="00EA5EB1" w:rsidP="00EA5EB1">
      <w:pPr>
        <w:pStyle w:val="ParagrafoManual"/>
        <w:tabs>
          <w:tab w:val="left" w:pos="2656"/>
        </w:tabs>
        <w:ind w:left="0"/>
      </w:pPr>
    </w:p>
    <w:p w:rsidR="00EA5EB1" w:rsidRDefault="00EA5EB1" w:rsidP="00EA5EB1">
      <w:pPr>
        <w:pStyle w:val="ParagrafoManual"/>
        <w:ind w:left="0" w:firstLine="0"/>
        <w:rPr>
          <w:szCs w:val="20"/>
        </w:rPr>
      </w:pPr>
      <w:r>
        <w:t xml:space="preserve"> </w:t>
      </w:r>
      <w:r>
        <w:tab/>
      </w:r>
      <w:r>
        <w:tab/>
      </w:r>
      <w:r w:rsidRPr="0054736A">
        <w:rPr>
          <w:rFonts w:cs="Arial"/>
          <w:szCs w:val="20"/>
        </w:rPr>
        <w:t xml:space="preserve">Selecione o </w:t>
      </w:r>
      <w:r w:rsidRPr="0054736A">
        <w:rPr>
          <w:rFonts w:cs="Arial"/>
          <w:b/>
          <w:szCs w:val="20"/>
        </w:rPr>
        <w:t>Tipo de Impresso</w:t>
      </w:r>
      <w:r w:rsidRPr="0054736A">
        <w:rPr>
          <w:rFonts w:cs="Arial"/>
          <w:szCs w:val="20"/>
        </w:rPr>
        <w:t xml:space="preserve"> e digite o </w:t>
      </w:r>
      <w:r w:rsidRPr="0054736A">
        <w:rPr>
          <w:rFonts w:cs="Arial"/>
          <w:b/>
          <w:szCs w:val="20"/>
        </w:rPr>
        <w:t>Título</w:t>
      </w:r>
      <w:r w:rsidRPr="0054736A">
        <w:rPr>
          <w:rFonts w:cs="Arial"/>
          <w:szCs w:val="20"/>
        </w:rPr>
        <w:t xml:space="preserve"> (nome) que irá ter esse impresso</w:t>
      </w:r>
      <w:r w:rsidRPr="0054736A">
        <w:rPr>
          <w:szCs w:val="20"/>
        </w:rPr>
        <w:t>.</w:t>
      </w:r>
    </w:p>
    <w:p w:rsidR="00421536" w:rsidRDefault="00421536" w:rsidP="00EA5EB1">
      <w:pPr>
        <w:pStyle w:val="ParagrafoManual"/>
        <w:ind w:left="0" w:firstLine="0"/>
      </w:pPr>
    </w:p>
    <w:p w:rsidR="00510C85" w:rsidRDefault="00EA5EB1" w:rsidP="00EA5EB1">
      <w:pPr>
        <w:pStyle w:val="ParagrafoManual"/>
        <w:ind w:left="0"/>
      </w:pPr>
      <w:r>
        <w:rPr>
          <w:noProof/>
          <w:lang w:eastAsia="pt-BR"/>
        </w:rPr>
        <w:drawing>
          <wp:inline distT="0" distB="0" distL="0" distR="0">
            <wp:extent cx="5047200" cy="3204000"/>
            <wp:effectExtent l="152400" t="152400" r="363220" b="358775"/>
            <wp:docPr id="16" name="Imagem 16" descr="C:\Users\alexsandro.rosa\Desktop\Guias\ok4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Guias\ok4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204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10C85" w:rsidRPr="00510C85" w:rsidRDefault="00510C85" w:rsidP="00510C85"/>
    <w:p w:rsidR="00EA5EB1" w:rsidRDefault="00EA5EB1" w:rsidP="00510C85">
      <w:pPr>
        <w:pStyle w:val="ParagrafoManual"/>
      </w:pPr>
    </w:p>
    <w:p w:rsidR="00EA5EB1" w:rsidRDefault="00EA5EB1" w:rsidP="00510C85">
      <w:pPr>
        <w:pStyle w:val="ParagrafoManual"/>
      </w:pPr>
    </w:p>
    <w:p w:rsidR="00510C85" w:rsidRPr="00CD5B8A" w:rsidRDefault="00CD5B8A" w:rsidP="00510C85">
      <w:pPr>
        <w:pStyle w:val="ParagrafoManual"/>
        <w:rPr>
          <w:szCs w:val="20"/>
        </w:rPr>
      </w:pPr>
      <w:r w:rsidRPr="00CD5B8A">
        <w:rPr>
          <w:rFonts w:cs="Arial"/>
          <w:szCs w:val="20"/>
        </w:rPr>
        <w:t>Após você pode cadastrar o impresso a sua maneira</w:t>
      </w:r>
      <w:r w:rsidR="00510C85" w:rsidRPr="00CD5B8A">
        <w:rPr>
          <w:szCs w:val="20"/>
        </w:rPr>
        <w:t>.</w:t>
      </w:r>
    </w:p>
    <w:p w:rsidR="00510C85" w:rsidRDefault="00510C85" w:rsidP="00510C85">
      <w:pPr>
        <w:pStyle w:val="ParagrafoManual"/>
      </w:pPr>
    </w:p>
    <w:p w:rsidR="00F615DF" w:rsidRDefault="00CD5B8A" w:rsidP="00CD5B8A">
      <w:pPr>
        <w:pStyle w:val="ParagrafoManual"/>
        <w:ind w:left="0"/>
      </w:pPr>
      <w:r>
        <w:rPr>
          <w:noProof/>
          <w:lang w:eastAsia="pt-BR"/>
        </w:rPr>
        <w:drawing>
          <wp:inline distT="0" distB="0" distL="0" distR="0">
            <wp:extent cx="5047200" cy="3056400"/>
            <wp:effectExtent l="152400" t="152400" r="363220" b="353695"/>
            <wp:docPr id="17" name="Imagem 17" descr="C:\Users\alexsandro.rosa\Desktop\Guias\ok5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Guias\ok5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56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F615DF" w:rsidRPr="00F615DF" w:rsidRDefault="00F615DF" w:rsidP="00F615DF"/>
    <w:p w:rsidR="00F615DF" w:rsidRDefault="00F615DF" w:rsidP="00F615DF"/>
    <w:p w:rsidR="00CD5B8A" w:rsidRPr="00CD5B8A" w:rsidRDefault="00F615DF" w:rsidP="0054736A">
      <w:pPr>
        <w:pStyle w:val="ParagrafoManual"/>
      </w:pPr>
      <w:r>
        <w:tab/>
      </w:r>
      <w:r w:rsidR="00CD5B8A" w:rsidRPr="00CD5B8A">
        <w:t>A lista de Macros que aparece do lado direto, são modelos de informações que você irá colocar no impresso, exemplo: (para não precisar colocar o nome do paciente quando fizer um impresso, coloque a macro “Paciente – Nome”, ao inserir esse impresso na ficha do paciente, a macro “Paciente – Nome” será substituída para o nome desse paciente).</w:t>
      </w:r>
    </w:p>
    <w:p w:rsidR="00510C85" w:rsidRDefault="00510C85" w:rsidP="00F615DF">
      <w:pPr>
        <w:pStyle w:val="ParagrafoManual"/>
      </w:pPr>
    </w:p>
    <w:p w:rsidR="00CD5B8A" w:rsidRDefault="00CD5B8A" w:rsidP="00F615DF">
      <w:pPr>
        <w:pStyle w:val="ParagrafoManual"/>
      </w:pPr>
    </w:p>
    <w:p w:rsidR="000A7255" w:rsidRDefault="00CD5B8A" w:rsidP="00F615DF">
      <w:pPr>
        <w:pStyle w:val="ParagrafoManual"/>
      </w:pPr>
      <w:r>
        <w:t xml:space="preserve"> </w:t>
      </w:r>
      <w:r>
        <w:tab/>
      </w:r>
      <w:r>
        <w:tab/>
      </w: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7B61AF" w:rsidRDefault="00CD5B8A" w:rsidP="00F615DF">
      <w:pPr>
        <w:pStyle w:val="ParagrafoManual"/>
      </w:pPr>
      <w:r w:rsidRPr="00CD5B8A">
        <w:lastRenderedPageBreak/>
        <w:t xml:space="preserve">Para finalizar clique em </w:t>
      </w:r>
      <w:r w:rsidRPr="00CD5B8A">
        <w:rPr>
          <w:b/>
        </w:rPr>
        <w:t>Salvar</w:t>
      </w:r>
    </w:p>
    <w:p w:rsidR="003C6C67" w:rsidRDefault="00CD5B8A" w:rsidP="007B61AF">
      <w:pPr>
        <w:pStyle w:val="ParagrafoManual"/>
        <w:ind w:left="0"/>
      </w:pPr>
      <w:r>
        <w:rPr>
          <w:noProof/>
          <w:lang w:eastAsia="pt-BR"/>
        </w:rPr>
        <w:drawing>
          <wp:inline distT="0" distB="0" distL="0" distR="0">
            <wp:extent cx="5047200" cy="3081600"/>
            <wp:effectExtent l="152400" t="152400" r="363220" b="367030"/>
            <wp:docPr id="18" name="Imagem 18" descr="C:\Users\alexsandro.rosa\Desktop\Guias\ok6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s\ok6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816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sectPr w:rsidR="003C6C67" w:rsidSect="00D569D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0EE7" w:rsidRDefault="004E0EE7" w:rsidP="00CA5701">
      <w:r>
        <w:separator/>
      </w:r>
    </w:p>
  </w:endnote>
  <w:endnote w:type="continuationSeparator" w:id="0">
    <w:p w:rsidR="004E0EE7" w:rsidRDefault="004E0EE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84093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784093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0EE7" w:rsidRDefault="004E0EE7" w:rsidP="00CA5701">
      <w:r>
        <w:separator/>
      </w:r>
    </w:p>
  </w:footnote>
  <w:footnote w:type="continuationSeparator" w:id="0">
    <w:p w:rsidR="004E0EE7" w:rsidRDefault="004E0EE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EF0559" w:rsidRPr="00984380">
                            <w:t>Configuração de Modelos de Impressos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EF0559" w:rsidRPr="00984380">
                      <w:t>Configuração de Modelos de Impressos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648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43A7"/>
    <w:rsid w:val="000A5A6C"/>
    <w:rsid w:val="000A6202"/>
    <w:rsid w:val="000A7255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66FC"/>
    <w:rsid w:val="00166DD8"/>
    <w:rsid w:val="00166F85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24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30C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310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536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0EE7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E9F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93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475"/>
    <w:rsid w:val="007E2A89"/>
    <w:rsid w:val="007E385C"/>
    <w:rsid w:val="007E3A9A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2A7E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93F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8E8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5432"/>
    <w:rsid w:val="00F45D6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jpeg"/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79F2AA-CF28-499E-972E-13544A8BF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815</TotalTime>
  <Pages>1</Pages>
  <Words>160</Words>
  <Characters>869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1027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59</cp:revision>
  <cp:lastPrinted>2014-01-19T16:14:00Z</cp:lastPrinted>
  <dcterms:created xsi:type="dcterms:W3CDTF">2014-01-20T18:34:00Z</dcterms:created>
  <dcterms:modified xsi:type="dcterms:W3CDTF">2016-05-11T14:20:00Z</dcterms:modified>
</cp:coreProperties>
</file>