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532F20">
                              <w:rPr>
                                <w:lang w:val="pt-BR"/>
                              </w:rPr>
                              <w:t xml:space="preserve">Cadastro de </w:t>
                            </w:r>
                            <w:r w:rsidR="00C8419D">
                              <w:rPr>
                                <w:lang w:val="pt-BR"/>
                              </w:rPr>
                              <w:t>Usuarios Novos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532F20">
                        <w:rPr>
                          <w:lang w:val="pt-BR"/>
                        </w:rPr>
                        <w:t xml:space="preserve">Cadastro de </w:t>
                      </w:r>
                      <w:r w:rsidR="00C8419D">
                        <w:rPr>
                          <w:lang w:val="pt-BR"/>
                        </w:rPr>
                        <w:t>Usuarios Novos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8B3531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A842D3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EF47B3" w:rsidRPr="00FD7298">
          <w:rPr>
            <w:rStyle w:val="Hyperlink"/>
            <w:noProof/>
          </w:rPr>
          <w:t xml:space="preserve">Guia Rápido – </w:t>
        </w:r>
        <w:r w:rsidR="00EF0559" w:rsidRPr="00984380">
          <w:t>C</w:t>
        </w:r>
        <w:r w:rsidR="00645C62">
          <w:t>adastro de Usuarios Novos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8B3531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A842D3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902319">
          <w:t xml:space="preserve">Cadastro de </w:t>
        </w:r>
        <w:r w:rsidR="00645C62">
          <w:t>Usuarios Novos</w:t>
        </w:r>
        <w:r w:rsidR="00EF47B3">
          <w:rPr>
            <w:noProof/>
            <w:webHidden/>
          </w:rPr>
          <w:tab/>
        </w:r>
      </w:hyperlink>
      <w:r w:rsidR="007E3A9A">
        <w:rPr>
          <w:noProof/>
        </w:rPr>
        <w:t>3</w:t>
      </w:r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A1D2B">
        <w:lastRenderedPageBreak/>
        <w:t xml:space="preserve">Guia Rápido – </w:t>
      </w:r>
      <w:bookmarkEnd w:id="1"/>
      <w:r w:rsidR="006B7664">
        <w:t xml:space="preserve">Cadastro de </w:t>
      </w:r>
      <w:r w:rsidR="00D35245">
        <w:t>Usuarios Novos</w:t>
      </w:r>
    </w:p>
    <w:p w:rsidR="00BD6113" w:rsidRPr="00BD6113" w:rsidRDefault="00BD6113" w:rsidP="00BD611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9A1D2B" w:rsidRPr="0054736A" w:rsidRDefault="00D96861" w:rsidP="004108DC">
      <w:pPr>
        <w:pStyle w:val="ParagrafoManual"/>
        <w:rPr>
          <w:rFonts w:cs="Arial"/>
          <w:szCs w:val="20"/>
        </w:rPr>
      </w:pPr>
      <w:r w:rsidRPr="0054736A">
        <w:rPr>
          <w:rFonts w:cs="Arial"/>
          <w:szCs w:val="20"/>
        </w:rPr>
        <w:t xml:space="preserve">Para cadastrar </w:t>
      </w:r>
      <w:r w:rsidR="00D35245">
        <w:rPr>
          <w:rFonts w:cs="Arial"/>
          <w:szCs w:val="20"/>
        </w:rPr>
        <w:t>usuários novos</w:t>
      </w:r>
      <w:r w:rsidRPr="0054736A">
        <w:rPr>
          <w:rFonts w:cs="Arial"/>
          <w:szCs w:val="20"/>
        </w:rPr>
        <w:t xml:space="preserve">, vá em </w:t>
      </w:r>
      <w:r w:rsidRPr="0054736A">
        <w:rPr>
          <w:rFonts w:cs="Arial"/>
          <w:b/>
          <w:szCs w:val="20"/>
        </w:rPr>
        <w:t xml:space="preserve">Cadastros </w:t>
      </w:r>
      <w:proofErr w:type="spellStart"/>
      <w:r w:rsidRPr="0054736A">
        <w:rPr>
          <w:rFonts w:cs="Arial"/>
          <w:b/>
          <w:szCs w:val="20"/>
        </w:rPr>
        <w:t>Basicos</w:t>
      </w:r>
      <w:proofErr w:type="spellEnd"/>
      <w:r w:rsidR="00153456" w:rsidRPr="0054736A">
        <w:rPr>
          <w:rFonts w:cs="Arial"/>
          <w:szCs w:val="20"/>
        </w:rPr>
        <w:t>.</w:t>
      </w:r>
    </w:p>
    <w:p w:rsidR="00153456" w:rsidRDefault="00ED2DB4" w:rsidP="00A52ED0">
      <w:pPr>
        <w:pStyle w:val="ParagrafoManual"/>
        <w:ind w:left="0" w:firstLine="0"/>
        <w:jc w:val="center"/>
        <w:rPr>
          <w:rFonts w:ascii="Calibri" w:hAnsi="Calibri"/>
        </w:rPr>
      </w:pPr>
      <w:r>
        <w:rPr>
          <w:rFonts w:ascii="Calibri" w:hAnsi="Calibri"/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6A7AF26A" wp14:editId="09B2AE38">
            <wp:simplePos x="0" y="0"/>
            <wp:positionH relativeFrom="margin">
              <wp:align>center</wp:align>
            </wp:positionH>
            <wp:positionV relativeFrom="paragraph">
              <wp:posOffset>165100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 descr="C:\Users\alexsandro.rosa\Desktop\Configurar Modelo de Impressos\ok1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Configurar Modelo de Impressos\ok1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2AD0" w:rsidRDefault="00AA2AD0" w:rsidP="002C202A">
      <w:pPr>
        <w:pStyle w:val="ParagrafoManual"/>
      </w:pPr>
    </w:p>
    <w:p w:rsidR="00DF1306" w:rsidRDefault="00DF1306" w:rsidP="002C202A">
      <w:pPr>
        <w:pStyle w:val="ParagrafoManual"/>
      </w:pPr>
    </w:p>
    <w:p w:rsidR="00AD1678" w:rsidRDefault="00AD1678" w:rsidP="002C202A">
      <w:pPr>
        <w:pStyle w:val="ParagrafoManual"/>
      </w:pPr>
    </w:p>
    <w:p w:rsidR="001E65D4" w:rsidRDefault="00DF1306" w:rsidP="002C202A">
      <w:pPr>
        <w:pStyle w:val="ParagrafoManual"/>
      </w:pPr>
      <w:r w:rsidRPr="00DF1306">
        <w:rPr>
          <w:rFonts w:cs="Arial"/>
          <w:noProof/>
          <w:szCs w:val="20"/>
          <w:lang w:eastAsia="pt-BR"/>
        </w:rPr>
        <w:t xml:space="preserve">Após vá em </w:t>
      </w:r>
      <w:r w:rsidR="00D35245">
        <w:rPr>
          <w:rFonts w:cs="Arial"/>
          <w:b/>
          <w:noProof/>
          <w:szCs w:val="20"/>
          <w:lang w:eastAsia="pt-BR"/>
        </w:rPr>
        <w:t>Profissionais</w:t>
      </w:r>
      <w:r w:rsidR="006B7664">
        <w:rPr>
          <w:rFonts w:cs="Arial"/>
          <w:b/>
          <w:noProof/>
          <w:szCs w:val="20"/>
          <w:lang w:eastAsia="pt-BR"/>
        </w:rPr>
        <w:t>.</w:t>
      </w:r>
    </w:p>
    <w:p w:rsidR="001E65D4" w:rsidRDefault="001E65D4" w:rsidP="00DF1306">
      <w:pPr>
        <w:pStyle w:val="ParagrafoManual"/>
        <w:ind w:left="0"/>
      </w:pPr>
    </w:p>
    <w:p w:rsidR="001E65D4" w:rsidRDefault="00F80E2C" w:rsidP="002C202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34BD54E8" wp14:editId="5E6F0832">
            <wp:simplePos x="0" y="0"/>
            <wp:positionH relativeFrom="margin">
              <wp:posOffset>663575</wp:posOffset>
            </wp:positionH>
            <wp:positionV relativeFrom="paragraph">
              <wp:posOffset>67310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 descr="C:\Users\alexsandro.rosa\Desktop\CADASTRO DE USUÁRIOS NOVOS\OK2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CADASTRO DE USUÁRIOS NOVOS\OK2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B61AF" w:rsidRDefault="007B61AF" w:rsidP="00F4366B">
      <w:pPr>
        <w:pStyle w:val="ParagrafoManual"/>
        <w:tabs>
          <w:tab w:val="left" w:pos="2656"/>
        </w:tabs>
        <w:rPr>
          <w:rFonts w:cs="Arial"/>
          <w:szCs w:val="20"/>
        </w:rPr>
      </w:pPr>
    </w:p>
    <w:p w:rsidR="0054539A" w:rsidRDefault="0054539A" w:rsidP="00F4366B">
      <w:pPr>
        <w:pStyle w:val="ParagrafoManual"/>
        <w:tabs>
          <w:tab w:val="left" w:pos="2656"/>
        </w:tabs>
        <w:rPr>
          <w:rFonts w:cs="Arial"/>
          <w:szCs w:val="20"/>
        </w:rPr>
      </w:pPr>
    </w:p>
    <w:p w:rsidR="00AD1678" w:rsidRDefault="00AD1678" w:rsidP="00F4366B">
      <w:pPr>
        <w:pStyle w:val="ParagrafoManual"/>
        <w:tabs>
          <w:tab w:val="left" w:pos="2656"/>
        </w:tabs>
        <w:rPr>
          <w:rFonts w:cs="Arial"/>
          <w:szCs w:val="20"/>
        </w:rPr>
      </w:pPr>
    </w:p>
    <w:p w:rsidR="00AD1678" w:rsidRDefault="00EA5EB1" w:rsidP="00F4366B">
      <w:pPr>
        <w:pStyle w:val="ParagrafoManual"/>
        <w:tabs>
          <w:tab w:val="left" w:pos="2656"/>
        </w:tabs>
      </w:pPr>
      <w:r w:rsidRPr="00EA5EB1">
        <w:rPr>
          <w:rFonts w:cs="Arial"/>
          <w:szCs w:val="20"/>
        </w:rPr>
        <w:t xml:space="preserve">Após em </w:t>
      </w:r>
      <w:r w:rsidRPr="00EA5EB1">
        <w:rPr>
          <w:rFonts w:cs="Arial"/>
          <w:b/>
          <w:szCs w:val="20"/>
        </w:rPr>
        <w:t>Novo</w:t>
      </w:r>
    </w:p>
    <w:p w:rsidR="00F4366B" w:rsidRDefault="00D20C23" w:rsidP="00EA5EB1">
      <w:pPr>
        <w:pStyle w:val="ParagrafoManual"/>
        <w:tabs>
          <w:tab w:val="left" w:pos="2656"/>
        </w:tabs>
        <w:ind w:left="0"/>
      </w:pPr>
      <w:r>
        <w:rPr>
          <w:noProof/>
          <w:lang w:eastAsia="pt-BR"/>
        </w:rPr>
        <w:drawing>
          <wp:inline distT="0" distB="0" distL="0" distR="0" wp14:anchorId="703A851A" wp14:editId="10112BDC">
            <wp:extent cx="5047200" cy="3038400"/>
            <wp:effectExtent l="152400" t="152400" r="363220" b="353060"/>
            <wp:docPr id="16" name="Imagem 16" descr="C:\Users\alexsandro.rosa\Desktop\CADASTRO DE USUÁRIOS NOVOS\OK3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CADASTRO DE USUÁRIOS NOVOS\OK3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EA5EB1" w:rsidRDefault="00EA5EB1" w:rsidP="00EA5EB1">
      <w:pPr>
        <w:pStyle w:val="ParagrafoManual"/>
        <w:tabs>
          <w:tab w:val="left" w:pos="2656"/>
        </w:tabs>
        <w:ind w:left="0"/>
      </w:pPr>
    </w:p>
    <w:p w:rsidR="00AD1678" w:rsidRDefault="00AD1678" w:rsidP="00EA5EB1">
      <w:pPr>
        <w:pStyle w:val="ParagrafoManual"/>
        <w:tabs>
          <w:tab w:val="left" w:pos="2656"/>
        </w:tabs>
        <w:ind w:left="0"/>
      </w:pPr>
    </w:p>
    <w:p w:rsidR="0054539A" w:rsidRDefault="0054539A" w:rsidP="00EA5EB1">
      <w:pPr>
        <w:pStyle w:val="ParagrafoManual"/>
        <w:tabs>
          <w:tab w:val="left" w:pos="2656"/>
        </w:tabs>
        <w:ind w:left="0"/>
      </w:pPr>
    </w:p>
    <w:p w:rsidR="00510C85" w:rsidRDefault="00EA5EB1" w:rsidP="00BD6113">
      <w:pPr>
        <w:pStyle w:val="ParagrafoManual"/>
        <w:ind w:left="0" w:firstLine="0"/>
      </w:pPr>
      <w:r>
        <w:t xml:space="preserve"> </w:t>
      </w:r>
      <w:r>
        <w:tab/>
      </w:r>
      <w:r>
        <w:tab/>
      </w:r>
      <w:r w:rsidR="007577E4">
        <w:rPr>
          <w:rFonts w:cs="Arial"/>
          <w:szCs w:val="20"/>
        </w:rPr>
        <w:t xml:space="preserve">Após selecione o </w:t>
      </w:r>
      <w:r w:rsidR="007577E4" w:rsidRPr="007577E4">
        <w:rPr>
          <w:rFonts w:cs="Arial"/>
          <w:b/>
          <w:szCs w:val="20"/>
        </w:rPr>
        <w:t>Tipo de Profissional</w:t>
      </w:r>
      <w:r w:rsidR="007577E4">
        <w:rPr>
          <w:rFonts w:cs="Arial"/>
          <w:szCs w:val="20"/>
        </w:rPr>
        <w:t xml:space="preserve"> que você deseja cadastrar.</w:t>
      </w:r>
    </w:p>
    <w:p w:rsidR="00510C85" w:rsidRPr="00510C85" w:rsidRDefault="008351A2" w:rsidP="00510C85"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 descr="C:\Users\alexsandro.rosa\Desktop\CADASTRO DE USUÁRIOS NOVOS\OK4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CADASTRO DE USUÁRIOS NOVOS\OK4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A5EB1" w:rsidRDefault="00EA5EB1" w:rsidP="00510C85">
      <w:pPr>
        <w:pStyle w:val="ParagrafoManual"/>
      </w:pPr>
    </w:p>
    <w:p w:rsidR="00EA5EB1" w:rsidRDefault="00EA5EB1" w:rsidP="00510C85">
      <w:pPr>
        <w:pStyle w:val="ParagrafoManual"/>
      </w:pPr>
    </w:p>
    <w:p w:rsidR="008B3531" w:rsidRDefault="008B3531" w:rsidP="00510C85">
      <w:pPr>
        <w:pStyle w:val="ParagrafoManual"/>
        <w:rPr>
          <w:rFonts w:cs="Arial"/>
          <w:szCs w:val="20"/>
        </w:rPr>
      </w:pPr>
    </w:p>
    <w:p w:rsidR="00AE1119" w:rsidRDefault="00AE1119" w:rsidP="00510C85">
      <w:pPr>
        <w:pStyle w:val="ParagrafoManual"/>
        <w:rPr>
          <w:rFonts w:cs="Arial"/>
          <w:szCs w:val="20"/>
        </w:rPr>
      </w:pPr>
    </w:p>
    <w:p w:rsidR="00510C85" w:rsidRPr="00CD5B8A" w:rsidRDefault="00CD5B8A" w:rsidP="00510C85">
      <w:pPr>
        <w:pStyle w:val="ParagrafoManual"/>
        <w:rPr>
          <w:szCs w:val="20"/>
        </w:rPr>
      </w:pPr>
      <w:r w:rsidRPr="00CD5B8A">
        <w:rPr>
          <w:rFonts w:cs="Arial"/>
          <w:szCs w:val="20"/>
        </w:rPr>
        <w:lastRenderedPageBreak/>
        <w:t xml:space="preserve">Após </w:t>
      </w:r>
      <w:r w:rsidR="00EE3008">
        <w:rPr>
          <w:rFonts w:cs="Arial"/>
          <w:szCs w:val="20"/>
        </w:rPr>
        <w:t xml:space="preserve">cadastrar os dados do profissional, você deverá marcar a caixa </w:t>
      </w:r>
      <w:r w:rsidR="00EE3008" w:rsidRPr="00EE3008">
        <w:rPr>
          <w:rFonts w:cs="Arial"/>
          <w:b/>
          <w:szCs w:val="20"/>
        </w:rPr>
        <w:t xml:space="preserve">“Criar </w:t>
      </w:r>
      <w:proofErr w:type="spellStart"/>
      <w:r w:rsidR="00EE3008" w:rsidRPr="00EE3008">
        <w:rPr>
          <w:rFonts w:cs="Arial"/>
          <w:b/>
          <w:szCs w:val="20"/>
        </w:rPr>
        <w:t>Usuario</w:t>
      </w:r>
      <w:proofErr w:type="spellEnd"/>
      <w:r w:rsidR="00EE3008" w:rsidRPr="00EE3008">
        <w:rPr>
          <w:rFonts w:cs="Arial"/>
          <w:b/>
          <w:szCs w:val="20"/>
        </w:rPr>
        <w:t>”</w:t>
      </w:r>
      <w:r w:rsidR="00EE3008" w:rsidRPr="00EE3008">
        <w:rPr>
          <w:rFonts w:cs="Arial"/>
          <w:szCs w:val="20"/>
        </w:rPr>
        <w:t>, após criar uma senha para esse usuário.</w:t>
      </w:r>
    </w:p>
    <w:p w:rsidR="00C40DA0" w:rsidRDefault="005A04D7" w:rsidP="00CD5B8A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6C731B3D" wp14:editId="16E8E4E7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 descr="C:\Users\alexsandro.rosa\Desktop\CADASTRO DE USUÁRIOS NOVOS\OK5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CADASTRO DE USUÁRIOS NOVOS\OK5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40DA0" w:rsidRDefault="00C40DA0" w:rsidP="00CD5B8A">
      <w:pPr>
        <w:pStyle w:val="ParagrafoManual"/>
        <w:ind w:left="0"/>
      </w:pPr>
    </w:p>
    <w:p w:rsidR="000A7255" w:rsidRDefault="00CD5B8A" w:rsidP="00F615DF">
      <w:pPr>
        <w:pStyle w:val="ParagrafoManual"/>
      </w:pPr>
      <w:r>
        <w:tab/>
      </w:r>
    </w:p>
    <w:p w:rsidR="000A7255" w:rsidRDefault="000A7255" w:rsidP="00F615DF">
      <w:pPr>
        <w:pStyle w:val="ParagrafoManual"/>
      </w:pPr>
    </w:p>
    <w:p w:rsidR="00AD1678" w:rsidRDefault="00AD1678" w:rsidP="00F615DF">
      <w:pPr>
        <w:pStyle w:val="ParagrafoManual"/>
      </w:pPr>
    </w:p>
    <w:p w:rsidR="007B61AF" w:rsidRDefault="00CD5B8A" w:rsidP="00F615DF">
      <w:pPr>
        <w:pStyle w:val="ParagrafoManual"/>
        <w:rPr>
          <w:b/>
        </w:rPr>
      </w:pPr>
      <w:r w:rsidRPr="00CD5B8A">
        <w:t xml:space="preserve">Para finalizar clique em </w:t>
      </w:r>
      <w:r w:rsidRPr="00CD5B8A">
        <w:rPr>
          <w:b/>
        </w:rPr>
        <w:t>Salvar</w:t>
      </w:r>
    </w:p>
    <w:p w:rsidR="003C6C67" w:rsidRDefault="00C0464E" w:rsidP="007B61AF">
      <w:pPr>
        <w:pStyle w:val="ParagrafoManual"/>
        <w:ind w:left="0"/>
      </w:pPr>
      <w:bookmarkStart w:id="2" w:name="_GoBack"/>
      <w:bookmarkEnd w:id="2"/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313F69B6" wp14:editId="68C7409C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 descr="C:\Users\alexsandro.rosa\Desktop\CADASTRO DE USUÁRIOS NOVOS\OK6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CADASTRO DE USUÁRIOS NOVOS\OK6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C6C67" w:rsidSect="00D569DD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42D3" w:rsidRDefault="00A842D3" w:rsidP="00CA5701">
      <w:r>
        <w:separator/>
      </w:r>
    </w:p>
  </w:endnote>
  <w:endnote w:type="continuationSeparator" w:id="0">
    <w:p w:rsidR="00A842D3" w:rsidRDefault="00A842D3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AE1119">
                            <w:rPr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AE1119">
                      <w:rPr>
                        <w:noProof/>
                        <w:sz w:val="20"/>
                        <w:szCs w:val="20"/>
                      </w:rPr>
                      <w:t>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42D3" w:rsidRDefault="00A842D3" w:rsidP="00CA5701">
      <w:r>
        <w:separator/>
      </w:r>
    </w:p>
  </w:footnote>
  <w:footnote w:type="continuationSeparator" w:id="0">
    <w:p w:rsidR="00A842D3" w:rsidRDefault="00A842D3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532F20">
                            <w:t xml:space="preserve">Cadastro de </w:t>
                          </w:r>
                          <w:proofErr w:type="spellStart"/>
                          <w:r w:rsidR="00C8419D">
                            <w:t>Usuarios</w:t>
                          </w:r>
                          <w:proofErr w:type="spellEnd"/>
                          <w:r w:rsidR="00C8419D">
                            <w:t xml:space="preserve"> Novos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532F20">
                      <w:t xml:space="preserve">Cadastro de </w:t>
                    </w:r>
                    <w:proofErr w:type="spellStart"/>
                    <w:r w:rsidR="00C8419D">
                      <w:t>Usuarios</w:t>
                    </w:r>
                    <w:proofErr w:type="spellEnd"/>
                    <w:r w:rsidR="00C8419D">
                      <w:t xml:space="preserve"> Novos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648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43A7"/>
    <w:rsid w:val="000A5A6C"/>
    <w:rsid w:val="000A6202"/>
    <w:rsid w:val="000A7255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50E4"/>
    <w:rsid w:val="000D0CB0"/>
    <w:rsid w:val="000D175B"/>
    <w:rsid w:val="000D2E67"/>
    <w:rsid w:val="000D49E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BFE"/>
    <w:rsid w:val="00151164"/>
    <w:rsid w:val="0015294A"/>
    <w:rsid w:val="00153456"/>
    <w:rsid w:val="001562E1"/>
    <w:rsid w:val="0015676A"/>
    <w:rsid w:val="00156F83"/>
    <w:rsid w:val="00157A56"/>
    <w:rsid w:val="001615B9"/>
    <w:rsid w:val="001666FC"/>
    <w:rsid w:val="00166DD8"/>
    <w:rsid w:val="00166F85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24"/>
    <w:rsid w:val="001C55B8"/>
    <w:rsid w:val="001C6A6C"/>
    <w:rsid w:val="001C7046"/>
    <w:rsid w:val="001D07E5"/>
    <w:rsid w:val="001D0EC0"/>
    <w:rsid w:val="001D110F"/>
    <w:rsid w:val="001D1304"/>
    <w:rsid w:val="001D18A2"/>
    <w:rsid w:val="001D2585"/>
    <w:rsid w:val="001D30C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310"/>
    <w:rsid w:val="0025560A"/>
    <w:rsid w:val="00255770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6AB"/>
    <w:rsid w:val="002C581B"/>
    <w:rsid w:val="002C79CE"/>
    <w:rsid w:val="002D1F0D"/>
    <w:rsid w:val="002D2302"/>
    <w:rsid w:val="002D3C1C"/>
    <w:rsid w:val="002D3CF4"/>
    <w:rsid w:val="002D3D5E"/>
    <w:rsid w:val="002D4B8A"/>
    <w:rsid w:val="002E1641"/>
    <w:rsid w:val="002E16DB"/>
    <w:rsid w:val="002E2200"/>
    <w:rsid w:val="002E22F2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7FF5"/>
    <w:rsid w:val="003C023A"/>
    <w:rsid w:val="003C09FB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536"/>
    <w:rsid w:val="004219A0"/>
    <w:rsid w:val="00426900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32A"/>
    <w:rsid w:val="004C4AD4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D21"/>
    <w:rsid w:val="004E042A"/>
    <w:rsid w:val="004E0EE7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5BC9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2F20"/>
    <w:rsid w:val="0053491F"/>
    <w:rsid w:val="00535FF2"/>
    <w:rsid w:val="005364C4"/>
    <w:rsid w:val="00536628"/>
    <w:rsid w:val="005366D4"/>
    <w:rsid w:val="00536F78"/>
    <w:rsid w:val="00537603"/>
    <w:rsid w:val="00537BBC"/>
    <w:rsid w:val="00540D43"/>
    <w:rsid w:val="00540D6C"/>
    <w:rsid w:val="00541149"/>
    <w:rsid w:val="00541C67"/>
    <w:rsid w:val="00542D50"/>
    <w:rsid w:val="005444DB"/>
    <w:rsid w:val="0054539A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20EF"/>
    <w:rsid w:val="00574059"/>
    <w:rsid w:val="00576108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04D7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1E3F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5C62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176D"/>
    <w:rsid w:val="006B1A3A"/>
    <w:rsid w:val="006B2199"/>
    <w:rsid w:val="006B30C7"/>
    <w:rsid w:val="006B7664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558C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07E9F"/>
    <w:rsid w:val="0071093E"/>
    <w:rsid w:val="00710DE0"/>
    <w:rsid w:val="007126C6"/>
    <w:rsid w:val="00712D1B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3530"/>
    <w:rsid w:val="00756F54"/>
    <w:rsid w:val="00757431"/>
    <w:rsid w:val="00757604"/>
    <w:rsid w:val="0075771D"/>
    <w:rsid w:val="007577E4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93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475"/>
    <w:rsid w:val="007E2A89"/>
    <w:rsid w:val="007E385C"/>
    <w:rsid w:val="007E3A9A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1A2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56AE"/>
    <w:rsid w:val="008656E9"/>
    <w:rsid w:val="00866881"/>
    <w:rsid w:val="00866ABC"/>
    <w:rsid w:val="00867319"/>
    <w:rsid w:val="008673A5"/>
    <w:rsid w:val="008679FB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3531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319"/>
    <w:rsid w:val="00902A1F"/>
    <w:rsid w:val="00902F27"/>
    <w:rsid w:val="00903464"/>
    <w:rsid w:val="0090363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4138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2A7E"/>
    <w:rsid w:val="0099362E"/>
    <w:rsid w:val="00993D2A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5935"/>
    <w:rsid w:val="009D66B4"/>
    <w:rsid w:val="009D7274"/>
    <w:rsid w:val="009D7B50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2D3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13E3"/>
    <w:rsid w:val="00AB28D3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1678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111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93F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6113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64E"/>
    <w:rsid w:val="00C04B6C"/>
    <w:rsid w:val="00C050D3"/>
    <w:rsid w:val="00C05E3A"/>
    <w:rsid w:val="00C06846"/>
    <w:rsid w:val="00C071F0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122"/>
    <w:rsid w:val="00C37C09"/>
    <w:rsid w:val="00C4010D"/>
    <w:rsid w:val="00C40DA0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19D"/>
    <w:rsid w:val="00C84593"/>
    <w:rsid w:val="00C84CD3"/>
    <w:rsid w:val="00C85AB6"/>
    <w:rsid w:val="00C86563"/>
    <w:rsid w:val="00C8744B"/>
    <w:rsid w:val="00C8750B"/>
    <w:rsid w:val="00C87793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8E8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7B08"/>
    <w:rsid w:val="00D204B3"/>
    <w:rsid w:val="00D20C2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3830"/>
    <w:rsid w:val="00D346AB"/>
    <w:rsid w:val="00D35245"/>
    <w:rsid w:val="00D36D2C"/>
    <w:rsid w:val="00D4072D"/>
    <w:rsid w:val="00D43267"/>
    <w:rsid w:val="00D43FC8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6861"/>
    <w:rsid w:val="00DA162B"/>
    <w:rsid w:val="00DA19B0"/>
    <w:rsid w:val="00DA3FE8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284F"/>
    <w:rsid w:val="00E131A0"/>
    <w:rsid w:val="00E14899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2E55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3A95"/>
    <w:rsid w:val="00EA3D6A"/>
    <w:rsid w:val="00EA546A"/>
    <w:rsid w:val="00EA5CFC"/>
    <w:rsid w:val="00EA5EB1"/>
    <w:rsid w:val="00EB0756"/>
    <w:rsid w:val="00EB10A9"/>
    <w:rsid w:val="00EB116C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2DB4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008"/>
    <w:rsid w:val="00EE3327"/>
    <w:rsid w:val="00EE442E"/>
    <w:rsid w:val="00EE55B9"/>
    <w:rsid w:val="00EE5DCB"/>
    <w:rsid w:val="00EE6C7C"/>
    <w:rsid w:val="00EE7C8A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1889"/>
    <w:rsid w:val="00F4366B"/>
    <w:rsid w:val="00F451C8"/>
    <w:rsid w:val="00F45432"/>
    <w:rsid w:val="00F45D64"/>
    <w:rsid w:val="00F50529"/>
    <w:rsid w:val="00F54B70"/>
    <w:rsid w:val="00F5523B"/>
    <w:rsid w:val="00F55841"/>
    <w:rsid w:val="00F55EC1"/>
    <w:rsid w:val="00F5602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0E2C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9.jpeg"/><Relationship Id="rId2" Type="http://schemas.openxmlformats.org/officeDocument/2006/relationships/image" Target="media/image8.jpeg"/><Relationship Id="rId1" Type="http://schemas.openxmlformats.org/officeDocument/2006/relationships/image" Target="media/image7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8.jpeg"/><Relationship Id="rId1" Type="http://schemas.openxmlformats.org/officeDocument/2006/relationships/image" Target="media/image7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4FDEB5-6D3C-4CD3-9EDD-B2A3C58C97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916</TotalTime>
  <Pages>5</Pages>
  <Words>106</Words>
  <Characters>574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679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91</cp:revision>
  <cp:lastPrinted>2014-01-19T16:14:00Z</cp:lastPrinted>
  <dcterms:created xsi:type="dcterms:W3CDTF">2014-01-20T18:34:00Z</dcterms:created>
  <dcterms:modified xsi:type="dcterms:W3CDTF">2016-05-16T17:36:00Z</dcterms:modified>
</cp:coreProperties>
</file>