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8F18EB">
                              <w:rPr>
                                <w:lang w:val="pt-BR"/>
                              </w:rPr>
                              <w:t>12.1.</w:t>
                            </w:r>
                            <w:r w:rsidR="00766592">
                              <w:rPr>
                                <w:lang w:val="pt-BR"/>
                              </w:rPr>
                              <w:t>10.01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8F18EB">
                        <w:rPr>
                          <w:lang w:val="pt-BR"/>
                        </w:rPr>
                        <w:t>12.1.</w:t>
                      </w:r>
                      <w:r w:rsidR="00766592">
                        <w:rPr>
                          <w:lang w:val="pt-BR"/>
                        </w:rPr>
                        <w:t>10.01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055112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5F3B9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0551127" w:history="1">
        <w:r w:rsidR="005F3B99" w:rsidRPr="00D4379F">
          <w:rPr>
            <w:rStyle w:val="Hyperlink"/>
            <w:noProof/>
          </w:rPr>
          <w:t>Sumário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_Toc440551127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2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0F0081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0551128" w:history="1">
        <w:r w:rsidR="005F3B99" w:rsidRPr="00D4379F">
          <w:rPr>
            <w:rStyle w:val="Hyperlink"/>
            <w:noProof/>
          </w:rPr>
          <w:t>Prefácio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_Toc440551128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3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0F0081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0551129" w:history="1">
        <w:r w:rsidR="005F3B99" w:rsidRPr="00D4379F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5F3B9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5F3B99" w:rsidRPr="00D4379F">
          <w:rPr>
            <w:rStyle w:val="Hyperlink"/>
            <w:noProof/>
          </w:rPr>
          <w:t>Correções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_Toc440551129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4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0F0081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0" w:history="1">
        <w:r w:rsidR="005F3B99" w:rsidRPr="00D4379F">
          <w:rPr>
            <w:rStyle w:val="Hyperlink"/>
          </w:rPr>
          <w:t>1.1.1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E5057">
          <w:rPr>
            <w:rStyle w:val="Hyperlink"/>
          </w:rPr>
          <w:t>Obrigatoriedade de cadastro n</w:t>
        </w:r>
        <w:r w:rsidR="00B55821">
          <w:rPr>
            <w:rStyle w:val="Hyperlink"/>
          </w:rPr>
          <w:t xml:space="preserve">o campo </w:t>
        </w:r>
        <w:r w:rsidR="000A7663">
          <w:rPr>
            <w:rStyle w:val="Hyperlink"/>
          </w:rPr>
          <w:t>e</w:t>
        </w:r>
        <w:r w:rsidR="00455267">
          <w:rPr>
            <w:rStyle w:val="Hyperlink"/>
          </w:rPr>
          <w:t xml:space="preserve">-mail </w:t>
        </w:r>
        <w:r w:rsidR="00B55821">
          <w:rPr>
            <w:rStyle w:val="Hyperlink"/>
          </w:rPr>
          <w:t>e o mesmo sendo</w:t>
        </w:r>
        <w:r w:rsidR="00455267">
          <w:rPr>
            <w:rStyle w:val="Hyperlink"/>
          </w:rPr>
          <w:t xml:space="preserve"> unico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_Toc440551130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5F3B99" w:rsidRDefault="000F0081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2" w:history="1">
        <w:r w:rsidR="00F92C61">
          <w:rPr>
            <w:rStyle w:val="Hyperlink"/>
          </w:rPr>
          <w:t>1.1.2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455267">
          <w:rPr>
            <w:rStyle w:val="Hyperlink"/>
          </w:rPr>
          <w:t>Caixa de seleção não esta</w:t>
        </w:r>
        <w:r w:rsidR="00B55821">
          <w:rPr>
            <w:rStyle w:val="Hyperlink"/>
          </w:rPr>
          <w:t>va</w:t>
        </w:r>
        <w:r w:rsidR="00455267">
          <w:rPr>
            <w:rStyle w:val="Hyperlink"/>
          </w:rPr>
          <w:t xml:space="preserve"> ficando salv</w:t>
        </w:r>
        <w:r w:rsidR="00B55821">
          <w:rPr>
            <w:rStyle w:val="Hyperlink"/>
          </w:rPr>
          <w:t>a</w:t>
        </w:r>
        <w:r w:rsidR="00455267">
          <w:rPr>
            <w:rStyle w:val="Hyperlink"/>
          </w:rPr>
          <w:t xml:space="preserve"> ao dar permissoes para usuario Secretaria nas aletas</w:t>
        </w:r>
        <w:r w:rsidR="005F3B99" w:rsidRPr="00D4379F">
          <w:rPr>
            <w:rStyle w:val="Hyperlink"/>
          </w:rPr>
          <w:t>.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_Toc440551132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745BEB" w:rsidRDefault="000F0081" w:rsidP="00745BEB">
      <w:pPr>
        <w:pStyle w:val="Sumrio2"/>
        <w:rPr>
          <w:noProof/>
        </w:rPr>
      </w:pPr>
      <w:hyperlink w:anchor="_Toc435091291" w:history="1">
        <w:r w:rsidR="00745BEB" w:rsidRPr="001C76BD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745BEB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745BEB" w:rsidRPr="001C76BD">
          <w:rPr>
            <w:rStyle w:val="Hyperlink"/>
            <w:noProof/>
          </w:rPr>
          <w:t>Melhorias</w:t>
        </w:r>
        <w:r w:rsidR="00745BEB">
          <w:rPr>
            <w:noProof/>
            <w:webHidden/>
          </w:rPr>
          <w:tab/>
        </w:r>
      </w:hyperlink>
      <w:r w:rsidR="00000D7E">
        <w:rPr>
          <w:noProof/>
        </w:rPr>
        <w:t>5</w:t>
      </w:r>
    </w:p>
    <w:p w:rsidR="00F92C61" w:rsidRDefault="000F0081" w:rsidP="00F92C61">
      <w:pPr>
        <w:pStyle w:val="Sumrio3"/>
      </w:pPr>
      <w:hyperlink w:anchor="_Toc435091292" w:history="1">
        <w:r w:rsidR="00F92C61" w:rsidRPr="001C76BD">
          <w:rPr>
            <w:rStyle w:val="Hyperlink"/>
          </w:rPr>
          <w:t>1.2.1</w:t>
        </w:r>
        <w:r w:rsidR="00F92C6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92C61">
          <w:rPr>
            <w:rStyle w:val="Hyperlink"/>
          </w:rPr>
          <w:t>Alteração do link para o chat de atendimento ao cliente</w:t>
        </w:r>
        <w:r w:rsidR="00F92C61">
          <w:rPr>
            <w:webHidden/>
          </w:rPr>
          <w:tab/>
        </w:r>
      </w:hyperlink>
      <w:r w:rsidR="00000D7E">
        <w:t>5</w:t>
      </w:r>
    </w:p>
    <w:p w:rsidR="00745BEB" w:rsidRDefault="000F0081" w:rsidP="00745BEB">
      <w:pPr>
        <w:pStyle w:val="Sumrio3"/>
      </w:pPr>
      <w:hyperlink w:anchor="_Toc435091292" w:history="1">
        <w:r w:rsidR="00745BEB" w:rsidRPr="001C76BD">
          <w:rPr>
            <w:rStyle w:val="Hyperlink"/>
          </w:rPr>
          <w:t>1.2.</w:t>
        </w:r>
        <w:r w:rsidR="00A1688C">
          <w:rPr>
            <w:rStyle w:val="Hyperlink"/>
          </w:rPr>
          <w:t>2</w:t>
        </w:r>
        <w:r w:rsidR="00745BE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92C61" w:rsidRPr="00F92C61">
          <w:rPr>
            <w:rStyle w:val="Hyperlink"/>
          </w:rPr>
          <w:t>Aumento da quantidade de caracter do campo nome</w:t>
        </w:r>
        <w:r w:rsidR="00745BEB">
          <w:rPr>
            <w:webHidden/>
          </w:rPr>
          <w:tab/>
        </w:r>
      </w:hyperlink>
      <w:r w:rsidR="00000D7E">
        <w:t>5</w:t>
      </w:r>
    </w:p>
    <w:p w:rsidR="00F92C61" w:rsidRPr="00F92C61" w:rsidRDefault="00F92C61" w:rsidP="00F92C61">
      <w:pPr>
        <w:pStyle w:val="Larcio"/>
        <w:rPr>
          <w:lang w:eastAsia="pt-BR"/>
        </w:rPr>
      </w:pPr>
    </w:p>
    <w:p w:rsidR="00745BEB" w:rsidRPr="00745BEB" w:rsidRDefault="00745BEB" w:rsidP="00745BEB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40551128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2" w:name="_Toc440551129"/>
      <w:r>
        <w:lastRenderedPageBreak/>
        <w:t>Correções</w:t>
      </w:r>
      <w:bookmarkStart w:id="3" w:name="_GoBack"/>
      <w:bookmarkEnd w:id="2"/>
      <w:bookmarkEnd w:id="3"/>
    </w:p>
    <w:p w:rsidR="00F54D26" w:rsidRDefault="00931F0D" w:rsidP="00931F0D">
      <w:pPr>
        <w:pStyle w:val="Ttulo3"/>
      </w:pPr>
      <w:bookmarkStart w:id="4" w:name="_Toc440551130"/>
      <w:r w:rsidRPr="00931F0D">
        <w:t xml:space="preserve">Obrigatoriedade </w:t>
      </w:r>
      <w:r w:rsidR="009E5057">
        <w:t>de cadastro n</w:t>
      </w:r>
      <w:r w:rsidRPr="00931F0D">
        <w:t xml:space="preserve">o campo </w:t>
      </w:r>
      <w:r w:rsidR="002A4260">
        <w:t>e</w:t>
      </w:r>
      <w:r w:rsidRPr="00931F0D">
        <w:t xml:space="preserve">-mail e o mesmo sendo </w:t>
      </w:r>
      <w:proofErr w:type="spellStart"/>
      <w:r w:rsidRPr="00931F0D">
        <w:t>unico</w:t>
      </w:r>
      <w:proofErr w:type="spellEnd"/>
      <w:r w:rsidR="002A09DB">
        <w:t>.</w:t>
      </w:r>
      <w:bookmarkEnd w:id="4"/>
    </w:p>
    <w:p w:rsidR="008F18EB" w:rsidRPr="000D5D68" w:rsidRDefault="00F54D26" w:rsidP="008F18E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522B2E">
        <w:rPr>
          <w:lang w:bidi="pt-BR"/>
        </w:rPr>
        <w:t xml:space="preserve">Campo onde é cadastrado </w:t>
      </w:r>
      <w:proofErr w:type="spellStart"/>
      <w:r w:rsidR="00522B2E">
        <w:rPr>
          <w:lang w:bidi="pt-BR"/>
        </w:rPr>
        <w:t>email</w:t>
      </w:r>
      <w:proofErr w:type="spellEnd"/>
      <w:r w:rsidR="00522B2E">
        <w:rPr>
          <w:lang w:bidi="pt-BR"/>
        </w:rPr>
        <w:t xml:space="preserve"> de profissionais.</w:t>
      </w:r>
    </w:p>
    <w:p w:rsidR="00F54D26" w:rsidRPr="00514439" w:rsidRDefault="00692FB3" w:rsidP="00692FB3">
      <w:pPr>
        <w:ind w:left="851" w:firstLine="709"/>
      </w:pPr>
      <w:r>
        <w:rPr>
          <w:rFonts w:cs="Arial"/>
          <w:b/>
        </w:rPr>
        <w:t xml:space="preserve">  </w:t>
      </w:r>
      <w:r w:rsidR="00F54D26" w:rsidRPr="00692FB3">
        <w:rPr>
          <w:rFonts w:ascii="Arial" w:hAnsi="Arial" w:cs="Arial"/>
          <w:b/>
          <w:sz w:val="20"/>
          <w:szCs w:val="20"/>
        </w:rPr>
        <w:t>Situação</w:t>
      </w:r>
      <w:r w:rsidR="00F54D26" w:rsidRPr="00692FB3">
        <w:rPr>
          <w:rFonts w:ascii="Arial" w:hAnsi="Arial" w:cs="Arial"/>
          <w:b/>
          <w:sz w:val="20"/>
          <w:szCs w:val="20"/>
          <w:lang w:bidi="pt-BR"/>
        </w:rPr>
        <w:t>:</w:t>
      </w:r>
      <w:r w:rsidR="00F54D26">
        <w:rPr>
          <w:lang w:bidi="pt-BR"/>
        </w:rPr>
        <w:t xml:space="preserve"> </w:t>
      </w:r>
      <w:r w:rsidR="00522B2E">
        <w:rPr>
          <w:lang w:bidi="pt-BR"/>
        </w:rPr>
        <w:t xml:space="preserve">Ao sincronizar dados do </w:t>
      </w:r>
      <w:proofErr w:type="spellStart"/>
      <w:r w:rsidR="00522B2E">
        <w:rPr>
          <w:lang w:bidi="pt-BR"/>
        </w:rPr>
        <w:t>T</w:t>
      </w:r>
      <w:r w:rsidR="004D5901">
        <w:rPr>
          <w:lang w:bidi="pt-BR"/>
        </w:rPr>
        <w:t>otvs</w:t>
      </w:r>
      <w:proofErr w:type="spellEnd"/>
      <w:r w:rsidR="00522B2E">
        <w:rPr>
          <w:lang w:bidi="pt-BR"/>
        </w:rPr>
        <w:t xml:space="preserve"> </w:t>
      </w:r>
      <w:r w:rsidR="00D30B87">
        <w:rPr>
          <w:lang w:bidi="pt-BR"/>
        </w:rPr>
        <w:t>S</w:t>
      </w:r>
      <w:r w:rsidR="00522B2E">
        <w:rPr>
          <w:lang w:bidi="pt-BR"/>
        </w:rPr>
        <w:t>erie 1</w:t>
      </w:r>
      <w:r w:rsidR="00D30B87">
        <w:rPr>
          <w:lang w:bidi="pt-BR"/>
        </w:rPr>
        <w:t xml:space="preserve"> </w:t>
      </w:r>
      <w:proofErr w:type="spellStart"/>
      <w:r w:rsidR="00D30B87">
        <w:rPr>
          <w:lang w:bidi="pt-BR"/>
        </w:rPr>
        <w:t>Saude</w:t>
      </w:r>
      <w:proofErr w:type="spellEnd"/>
      <w:r w:rsidR="00522B2E">
        <w:rPr>
          <w:lang w:bidi="pt-BR"/>
        </w:rPr>
        <w:t xml:space="preserve"> (</w:t>
      </w:r>
      <w:proofErr w:type="spellStart"/>
      <w:r w:rsidR="00522B2E">
        <w:rPr>
          <w:lang w:bidi="pt-BR"/>
        </w:rPr>
        <w:t>Personal</w:t>
      </w:r>
      <w:proofErr w:type="spellEnd"/>
      <w:r w:rsidR="00522B2E">
        <w:rPr>
          <w:lang w:bidi="pt-BR"/>
        </w:rPr>
        <w:t xml:space="preserve"> </w:t>
      </w:r>
      <w:proofErr w:type="spellStart"/>
      <w:r w:rsidR="00522B2E">
        <w:rPr>
          <w:lang w:bidi="pt-BR"/>
        </w:rPr>
        <w:t>Med</w:t>
      </w:r>
      <w:proofErr w:type="spellEnd"/>
      <w:r w:rsidR="00522B2E">
        <w:rPr>
          <w:lang w:bidi="pt-BR"/>
        </w:rPr>
        <w:t xml:space="preserve">) </w:t>
      </w:r>
      <w:r w:rsidR="0001145A">
        <w:rPr>
          <w:lang w:bidi="pt-BR"/>
        </w:rPr>
        <w:t>para</w:t>
      </w:r>
      <w:r w:rsidR="00522B2E">
        <w:rPr>
          <w:lang w:bidi="pt-BR"/>
        </w:rPr>
        <w:t xml:space="preserve"> outros recursos, como Fly01 e Financeiro Avançado, dados dos cliente</w:t>
      </w:r>
      <w:r w:rsidR="002553C1">
        <w:rPr>
          <w:lang w:bidi="pt-BR"/>
        </w:rPr>
        <w:t>s</w:t>
      </w:r>
      <w:r w:rsidR="00522B2E">
        <w:rPr>
          <w:lang w:bidi="pt-BR"/>
        </w:rPr>
        <w:t xml:space="preserve"> estava vindo duplicados</w:t>
      </w:r>
      <w:r w:rsidR="006F2DD0">
        <w:rPr>
          <w:lang w:bidi="pt-BR"/>
        </w:rPr>
        <w:t>, isso ocorria</w:t>
      </w:r>
      <w:r w:rsidR="00522B2E">
        <w:rPr>
          <w:lang w:bidi="pt-BR"/>
        </w:rPr>
        <w:t xml:space="preserve"> </w:t>
      </w:r>
      <w:r w:rsidR="005D7A8A">
        <w:rPr>
          <w:lang w:bidi="pt-BR"/>
        </w:rPr>
        <w:t>pois um mesmo</w:t>
      </w:r>
      <w:r w:rsidR="00522B2E">
        <w:rPr>
          <w:lang w:bidi="pt-BR"/>
        </w:rPr>
        <w:t xml:space="preserve"> </w:t>
      </w:r>
      <w:r w:rsidR="005D7A8A">
        <w:rPr>
          <w:lang w:bidi="pt-BR"/>
        </w:rPr>
        <w:t>e-mail</w:t>
      </w:r>
      <w:r w:rsidR="00522B2E">
        <w:rPr>
          <w:lang w:bidi="pt-BR"/>
        </w:rPr>
        <w:t xml:space="preserve"> </w:t>
      </w:r>
      <w:r w:rsidR="00E13D4F">
        <w:rPr>
          <w:lang w:bidi="pt-BR"/>
        </w:rPr>
        <w:t>estava</w:t>
      </w:r>
      <w:r w:rsidR="00522B2E">
        <w:rPr>
          <w:lang w:bidi="pt-BR"/>
        </w:rPr>
        <w:t xml:space="preserve"> cadastrado para mais de um profissional da </w:t>
      </w:r>
      <w:proofErr w:type="spellStart"/>
      <w:r w:rsidR="00522B2E">
        <w:rPr>
          <w:lang w:bidi="pt-BR"/>
        </w:rPr>
        <w:t>clinica</w:t>
      </w:r>
      <w:proofErr w:type="spellEnd"/>
      <w:r w:rsidR="00522B2E">
        <w:rPr>
          <w:lang w:bidi="pt-BR"/>
        </w:rPr>
        <w:t xml:space="preserve">. 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FB44A3" w:rsidRDefault="00FB44A3" w:rsidP="000632A6">
      <w:pPr>
        <w:pStyle w:val="ParagrafoManual"/>
        <w:rPr>
          <w:lang w:bidi="pt-BR"/>
        </w:rPr>
      </w:pPr>
    </w:p>
    <w:p w:rsidR="009A5784" w:rsidRDefault="00931F0D" w:rsidP="00931F0D">
      <w:pPr>
        <w:pStyle w:val="Ttulo3"/>
      </w:pPr>
      <w:r w:rsidRPr="00931F0D">
        <w:t>Caixa de seleção não estava</w:t>
      </w:r>
      <w:r w:rsidR="005E4A53">
        <w:t>m</w:t>
      </w:r>
      <w:r w:rsidRPr="00931F0D">
        <w:t xml:space="preserve"> ficando salva ao dar </w:t>
      </w:r>
      <w:proofErr w:type="spellStart"/>
      <w:r w:rsidRPr="00931F0D">
        <w:t>permissoes</w:t>
      </w:r>
      <w:proofErr w:type="spellEnd"/>
      <w:r w:rsidRPr="00931F0D">
        <w:t xml:space="preserve"> para </w:t>
      </w:r>
      <w:proofErr w:type="spellStart"/>
      <w:r w:rsidRPr="00931F0D">
        <w:t>usuario</w:t>
      </w:r>
      <w:proofErr w:type="spellEnd"/>
      <w:r w:rsidRPr="00931F0D">
        <w:t xml:space="preserve"> Secretaria nas aletas</w:t>
      </w:r>
    </w:p>
    <w:p w:rsidR="009A5784" w:rsidRPr="000D5D68" w:rsidRDefault="009A5784" w:rsidP="009A578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5E4A53">
        <w:rPr>
          <w:lang w:bidi="pt-BR"/>
        </w:rPr>
        <w:t>Permissão nas aletas.</w:t>
      </w:r>
    </w:p>
    <w:p w:rsidR="009A5784" w:rsidRPr="009A5784" w:rsidRDefault="009A5784" w:rsidP="009A578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2E2251" w:rsidRPr="002E2251">
        <w:rPr>
          <w:lang w:bidi="pt-BR"/>
        </w:rPr>
        <w:t xml:space="preserve">Ao </w:t>
      </w:r>
      <w:r w:rsidR="00E9609D">
        <w:rPr>
          <w:lang w:bidi="pt-BR"/>
        </w:rPr>
        <w:t xml:space="preserve">dar as permissões necessárias </w:t>
      </w:r>
      <w:proofErr w:type="gramStart"/>
      <w:r w:rsidR="00E9609D">
        <w:rPr>
          <w:lang w:bidi="pt-BR"/>
        </w:rPr>
        <w:t>a(</w:t>
      </w:r>
      <w:proofErr w:type="gramEnd"/>
      <w:r w:rsidR="00E9609D">
        <w:rPr>
          <w:lang w:bidi="pt-BR"/>
        </w:rPr>
        <w:t xml:space="preserve">s) secretaria(s) nas aletas dos </w:t>
      </w:r>
      <w:proofErr w:type="spellStart"/>
      <w:r w:rsidR="00E9609D">
        <w:rPr>
          <w:lang w:bidi="pt-BR"/>
        </w:rPr>
        <w:t>medicos</w:t>
      </w:r>
      <w:proofErr w:type="spellEnd"/>
      <w:r w:rsidR="00E9609D">
        <w:rPr>
          <w:lang w:bidi="pt-BR"/>
        </w:rPr>
        <w:t>, a(s) caixa(s) de seleção não estava</w:t>
      </w:r>
      <w:r w:rsidR="005E4A53">
        <w:rPr>
          <w:lang w:bidi="pt-BR"/>
        </w:rPr>
        <w:t>m</w:t>
      </w:r>
      <w:r w:rsidR="00E9609D">
        <w:rPr>
          <w:lang w:bidi="pt-BR"/>
        </w:rPr>
        <w:t xml:space="preserve"> ficando salvo as alterações dadas.</w:t>
      </w:r>
    </w:p>
    <w:p w:rsidR="009A5784" w:rsidRDefault="009A5784" w:rsidP="009A578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B44A3" w:rsidRDefault="00FB44A3" w:rsidP="009A5784">
      <w:pPr>
        <w:pStyle w:val="ParagrafoManual"/>
        <w:rPr>
          <w:lang w:bidi="pt-BR"/>
        </w:rPr>
      </w:pPr>
    </w:p>
    <w:p w:rsidR="00F1230D" w:rsidRPr="00090261" w:rsidRDefault="00F1230D" w:rsidP="00F1230D">
      <w:pPr>
        <w:pStyle w:val="Ttulo2"/>
        <w:numPr>
          <w:ilvl w:val="1"/>
          <w:numId w:val="1"/>
        </w:numPr>
        <w:ind w:left="1145" w:hanging="578"/>
      </w:pPr>
      <w:bookmarkStart w:id="5" w:name="_Toc435091291"/>
      <w:r>
        <w:lastRenderedPageBreak/>
        <w:t>Melhorias</w:t>
      </w:r>
      <w:bookmarkEnd w:id="5"/>
      <w:r>
        <w:t xml:space="preserve"> </w:t>
      </w:r>
    </w:p>
    <w:p w:rsidR="00F1230D" w:rsidRPr="00B820D9" w:rsidRDefault="00F525A6" w:rsidP="002F703A">
      <w:pPr>
        <w:pStyle w:val="Ttulo3"/>
      </w:pPr>
      <w:r w:rsidRPr="00F525A6">
        <w:t>Alteração do link para o chat de atendimento ao cliente</w:t>
      </w:r>
    </w:p>
    <w:p w:rsidR="00F1230D" w:rsidRPr="000D5D68" w:rsidRDefault="00F1230D" w:rsidP="00F1230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0B4FBF">
        <w:rPr>
          <w:lang w:bidi="pt-BR"/>
        </w:rPr>
        <w:t>Link de acesso ao chat de atendimento.</w:t>
      </w:r>
    </w:p>
    <w:p w:rsidR="00F1230D" w:rsidRPr="009E11A1" w:rsidRDefault="00F1230D" w:rsidP="00F1230D">
      <w:pPr>
        <w:pStyle w:val="ParagrafoManual"/>
      </w:pPr>
      <w:r w:rsidRPr="000D5D68">
        <w:rPr>
          <w:rFonts w:cs="Arial"/>
          <w:b/>
        </w:rPr>
        <w:t>Situação</w:t>
      </w:r>
      <w:r w:rsidR="00D53796">
        <w:rPr>
          <w:b/>
          <w:lang w:bidi="pt-BR"/>
        </w:rPr>
        <w:t xml:space="preserve">: </w:t>
      </w:r>
      <w:r w:rsidR="00D53796" w:rsidRPr="00D53796">
        <w:rPr>
          <w:lang w:bidi="pt-BR"/>
        </w:rPr>
        <w:t>Ferramenta de atendimento</w:t>
      </w:r>
      <w:r w:rsidR="00383119">
        <w:rPr>
          <w:lang w:bidi="pt-BR"/>
        </w:rPr>
        <w:t xml:space="preserve"> </w:t>
      </w:r>
      <w:r w:rsidR="00D53796" w:rsidRPr="00D53796">
        <w:rPr>
          <w:lang w:bidi="pt-BR"/>
        </w:rPr>
        <w:t>ao cliente foi alterada</w:t>
      </w:r>
      <w:r w:rsidR="00D53796">
        <w:rPr>
          <w:lang w:bidi="pt-BR"/>
        </w:rPr>
        <w:t xml:space="preserve"> para uma melhor, foi necessário a alteração do caminho</w:t>
      </w:r>
      <w:r w:rsidR="00383119">
        <w:rPr>
          <w:lang w:bidi="pt-BR"/>
        </w:rPr>
        <w:t xml:space="preserve"> para acesso dos clientes ao chat de atendimento.</w:t>
      </w:r>
    </w:p>
    <w:p w:rsidR="00F1230D" w:rsidRDefault="00F1230D" w:rsidP="00F1230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383119">
        <w:rPr>
          <w:lang w:bidi="pt-BR"/>
        </w:rPr>
        <w:t>Efetuada alteração sistêmica.</w:t>
      </w:r>
    </w:p>
    <w:p w:rsidR="00FB44A3" w:rsidRDefault="00FB44A3" w:rsidP="00F1230D">
      <w:pPr>
        <w:pStyle w:val="ParagrafoManual"/>
        <w:rPr>
          <w:lang w:bidi="pt-BR"/>
        </w:rPr>
      </w:pPr>
    </w:p>
    <w:p w:rsidR="00295B81" w:rsidRDefault="00295B81" w:rsidP="00295B81">
      <w:pPr>
        <w:pStyle w:val="Ttulo3"/>
      </w:pPr>
      <w:r w:rsidRPr="00931F0D">
        <w:t xml:space="preserve">Aumento da quantidade de </w:t>
      </w:r>
      <w:proofErr w:type="spellStart"/>
      <w:r w:rsidRPr="00931F0D">
        <w:t>caracter</w:t>
      </w:r>
      <w:proofErr w:type="spellEnd"/>
      <w:r w:rsidRPr="00931F0D">
        <w:t xml:space="preserve"> do campo nome</w:t>
      </w:r>
    </w:p>
    <w:p w:rsidR="00295B81" w:rsidRPr="000D5D68" w:rsidRDefault="00295B81" w:rsidP="00295B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Campo onde é cadastrado nome do paciente. </w:t>
      </w:r>
    </w:p>
    <w:p w:rsidR="00295B81" w:rsidRDefault="00295B81" w:rsidP="00295B81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Foi solicitado o aumento de </w:t>
      </w:r>
      <w:proofErr w:type="spellStart"/>
      <w:r>
        <w:rPr>
          <w:lang w:bidi="pt-BR"/>
        </w:rPr>
        <w:t>caracter</w:t>
      </w:r>
      <w:proofErr w:type="spellEnd"/>
      <w:r>
        <w:rPr>
          <w:lang w:bidi="pt-BR"/>
        </w:rPr>
        <w:t xml:space="preserve"> do campo nome, para poder ser cadastrado nome de pacientes mais extensos. </w:t>
      </w:r>
    </w:p>
    <w:p w:rsidR="00295B81" w:rsidRDefault="00295B81" w:rsidP="00295B81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</w:t>
      </w:r>
      <w:r w:rsidR="005102A1">
        <w:rPr>
          <w:lang w:bidi="pt-BR"/>
        </w:rPr>
        <w:t>alteração</w:t>
      </w:r>
      <w:r>
        <w:rPr>
          <w:lang w:bidi="pt-BR"/>
        </w:rPr>
        <w:t xml:space="preserve"> sistêmica</w:t>
      </w: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1B1134">
      <w:pPr>
        <w:jc w:val="left"/>
      </w:pPr>
    </w:p>
    <w:p w:rsidR="00BF79AD" w:rsidRDefault="00BF79AD" w:rsidP="000778A9">
      <w:pPr>
        <w:pStyle w:val="ParagrafoManual"/>
        <w:ind w:left="0" w:firstLine="0"/>
        <w:rPr>
          <w:lang w:bidi="pt-BR"/>
        </w:rPr>
      </w:pPr>
    </w:p>
    <w:p w:rsidR="000C24BF" w:rsidRDefault="000C24BF" w:rsidP="00B95353">
      <w:pPr>
        <w:pStyle w:val="ParagrafoManual"/>
        <w:rPr>
          <w:lang w:bidi="pt-BR"/>
        </w:rPr>
      </w:pPr>
    </w:p>
    <w:p w:rsidR="00B673AD" w:rsidRDefault="00B673AD" w:rsidP="009B5268">
      <w:pPr>
        <w:pStyle w:val="ParagrafoManual"/>
        <w:rPr>
          <w:lang w:bidi="pt-BR"/>
        </w:rPr>
      </w:pPr>
    </w:p>
    <w:p w:rsidR="00A829DA" w:rsidRDefault="009B5268" w:rsidP="009B5268">
      <w:pPr>
        <w:pStyle w:val="ParagrafoManual"/>
      </w:pPr>
      <w:r>
        <w:t xml:space="preserve"> </w:t>
      </w:r>
    </w:p>
    <w:p w:rsidR="003A6CFD" w:rsidRDefault="003A6CFD" w:rsidP="003A6CFD">
      <w:pPr>
        <w:pStyle w:val="ParagrafoManual"/>
      </w:pPr>
    </w:p>
    <w:p w:rsidR="003A6CFD" w:rsidRPr="008605E8" w:rsidRDefault="003A6CFD" w:rsidP="008605E8"/>
    <w:sectPr w:rsidR="003A6CFD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0081" w:rsidRDefault="000F0081" w:rsidP="00CA5701">
      <w:r>
        <w:separator/>
      </w:r>
    </w:p>
  </w:endnote>
  <w:endnote w:type="continuationSeparator" w:id="0">
    <w:p w:rsidR="000F0081" w:rsidRDefault="000F008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E5057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E5057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0081" w:rsidRDefault="000F0081" w:rsidP="00CA5701">
      <w:r>
        <w:separator/>
      </w:r>
    </w:p>
  </w:footnote>
  <w:footnote w:type="continuationSeparator" w:id="0">
    <w:p w:rsidR="000F0081" w:rsidRDefault="000F008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1996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D7E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45A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8A9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66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4FBF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C7DC8"/>
    <w:rsid w:val="000D0CB0"/>
    <w:rsid w:val="000D175B"/>
    <w:rsid w:val="000D2E67"/>
    <w:rsid w:val="000D49EB"/>
    <w:rsid w:val="000D52BF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081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3B2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3C1"/>
    <w:rsid w:val="0025560A"/>
    <w:rsid w:val="00255B2F"/>
    <w:rsid w:val="002561D3"/>
    <w:rsid w:val="00256260"/>
    <w:rsid w:val="00256626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5B81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4260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B01"/>
    <w:rsid w:val="002E12FA"/>
    <w:rsid w:val="002E15AD"/>
    <w:rsid w:val="002E1641"/>
    <w:rsid w:val="002E16DB"/>
    <w:rsid w:val="002E2200"/>
    <w:rsid w:val="002E2251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277BB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3119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614B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267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5901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2A1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B2E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4E33"/>
    <w:rsid w:val="005358FA"/>
    <w:rsid w:val="00535FF2"/>
    <w:rsid w:val="005364C4"/>
    <w:rsid w:val="00536628"/>
    <w:rsid w:val="005366D4"/>
    <w:rsid w:val="00536F78"/>
    <w:rsid w:val="00537603"/>
    <w:rsid w:val="00537BBC"/>
    <w:rsid w:val="00540A12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3305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639E"/>
    <w:rsid w:val="00596B0B"/>
    <w:rsid w:val="005A0258"/>
    <w:rsid w:val="005A1849"/>
    <w:rsid w:val="005A18DC"/>
    <w:rsid w:val="005A3447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D7A8A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A53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2FB3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B68F3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2DD0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5BEB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592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9A0"/>
    <w:rsid w:val="008A3CDD"/>
    <w:rsid w:val="008A4DD8"/>
    <w:rsid w:val="008A5215"/>
    <w:rsid w:val="008A548F"/>
    <w:rsid w:val="008A54C6"/>
    <w:rsid w:val="008A557C"/>
    <w:rsid w:val="008A57E5"/>
    <w:rsid w:val="008A59A6"/>
    <w:rsid w:val="008A6A78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E7F52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1F0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ADB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057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1688C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0ABE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2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46F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07B7A"/>
    <w:rsid w:val="00C11A45"/>
    <w:rsid w:val="00C11AB9"/>
    <w:rsid w:val="00C120C6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DD9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B87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3FC8"/>
    <w:rsid w:val="00D442A0"/>
    <w:rsid w:val="00D44512"/>
    <w:rsid w:val="00D447EB"/>
    <w:rsid w:val="00D46485"/>
    <w:rsid w:val="00D466BB"/>
    <w:rsid w:val="00D47F08"/>
    <w:rsid w:val="00D50C19"/>
    <w:rsid w:val="00D51A27"/>
    <w:rsid w:val="00D528EF"/>
    <w:rsid w:val="00D53796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0D3C"/>
    <w:rsid w:val="00DC111D"/>
    <w:rsid w:val="00DC152F"/>
    <w:rsid w:val="00DC20BE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447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3D4F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02"/>
    <w:rsid w:val="00E94628"/>
    <w:rsid w:val="00E955C2"/>
    <w:rsid w:val="00E95B22"/>
    <w:rsid w:val="00E96054"/>
    <w:rsid w:val="00E9609D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A619F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D8D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30D"/>
    <w:rsid w:val="00F12717"/>
    <w:rsid w:val="00F14926"/>
    <w:rsid w:val="00F1497C"/>
    <w:rsid w:val="00F14CA5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FD3"/>
    <w:rsid w:val="00F45432"/>
    <w:rsid w:val="00F45D64"/>
    <w:rsid w:val="00F46A34"/>
    <w:rsid w:val="00F50529"/>
    <w:rsid w:val="00F51173"/>
    <w:rsid w:val="00F525A6"/>
    <w:rsid w:val="00F535F1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2C61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4A3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7EC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06A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ind w:left="72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70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2920D1-C9AF-4211-B0C4-9E0C376B1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8045</TotalTime>
  <Pages>5</Pages>
  <Words>434</Words>
  <Characters>2344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2773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480</cp:revision>
  <cp:lastPrinted>2014-01-19T16:14:00Z</cp:lastPrinted>
  <dcterms:created xsi:type="dcterms:W3CDTF">2014-10-06T12:34:00Z</dcterms:created>
  <dcterms:modified xsi:type="dcterms:W3CDTF">2016-06-02T12:10:00Z</dcterms:modified>
</cp:coreProperties>
</file>