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A2722" w:rsidRPr="008A2722">
                              <w:rPr>
                                <w:lang w:val="pt-BR"/>
                              </w:rPr>
                              <w:t>V2 Fly01 Saúde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A2722" w:rsidRPr="008A2722">
                        <w:rPr>
                          <w:lang w:val="pt-BR"/>
                        </w:rPr>
                        <w:t>V2 Fly01 Saúde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B258C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745BEB" w:rsidRDefault="00B258C2" w:rsidP="00745BEB">
      <w:pPr>
        <w:pStyle w:val="Sumrio2"/>
        <w:rPr>
          <w:noProof/>
        </w:rPr>
      </w:pPr>
      <w:hyperlink w:anchor="_Toc435091291" w:history="1">
        <w:r w:rsidR="00B5682B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745BE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45BEB" w:rsidRPr="001C76BD">
          <w:rPr>
            <w:rStyle w:val="Hyperlink"/>
            <w:noProof/>
          </w:rPr>
          <w:t>Melhorias</w:t>
        </w:r>
        <w:r w:rsidR="00745BEB">
          <w:rPr>
            <w:noProof/>
            <w:webHidden/>
          </w:rPr>
          <w:tab/>
        </w:r>
      </w:hyperlink>
      <w:r w:rsidR="00B5682B">
        <w:rPr>
          <w:noProof/>
        </w:rPr>
        <w:t>4</w:t>
      </w:r>
    </w:p>
    <w:p w:rsidR="00F92C61" w:rsidRDefault="00B258C2" w:rsidP="00F92C61">
      <w:pPr>
        <w:pStyle w:val="Sumrio3"/>
      </w:pPr>
      <w:hyperlink w:anchor="_Toc435091292" w:history="1">
        <w:r w:rsidR="00F92C61" w:rsidRPr="001C76BD">
          <w:rPr>
            <w:rStyle w:val="Hyperlink"/>
          </w:rPr>
          <w:t>1.</w:t>
        </w:r>
        <w:r w:rsidR="00B5682B">
          <w:rPr>
            <w:rStyle w:val="Hyperlink"/>
          </w:rPr>
          <w:t>1</w:t>
        </w:r>
        <w:r w:rsidR="00F92C61" w:rsidRPr="001C76BD">
          <w:rPr>
            <w:rStyle w:val="Hyperlink"/>
          </w:rPr>
          <w:t>.1</w:t>
        </w:r>
        <w:r w:rsidR="00F92C6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Cadastro de medicamentos: agora vem com uma base pré-cadastrada de mais de 17 mil medicamentos</w:t>
        </w:r>
        <w:r w:rsidR="00F92C61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1.2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Configuração de cabeçalho e rodapé para impressos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1.3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Cálculo do IMC na evolução do paciente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1.4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Melhoria de performance na agenda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1.5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Melhoria de performance no dashboard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1.6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Possibilidade de imprimir a ficha do paciente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1.7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Adequação na fonte para padrão Fly01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1.8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Chat pelo produto utilizando a ferramenta Zendesk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Default="00B258C2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1.9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B5682B" w:rsidRPr="00B5682B">
          <w:rPr>
            <w:rStyle w:val="Hyperlink"/>
          </w:rPr>
          <w:t>Campo telefone ajustado para receber até 9 caracteres</w:t>
        </w:r>
        <w:r w:rsidR="00B5682B">
          <w:rPr>
            <w:webHidden/>
          </w:rPr>
          <w:tab/>
        </w:r>
      </w:hyperlink>
      <w:r w:rsidR="005823B9">
        <w:t>5</w:t>
      </w:r>
    </w:p>
    <w:p w:rsidR="00B5682B" w:rsidRPr="00B5682B" w:rsidRDefault="00B5682B" w:rsidP="00B5682B">
      <w:pPr>
        <w:pStyle w:val="Larcio"/>
        <w:rPr>
          <w:lang w:eastAsia="pt-BR"/>
        </w:rPr>
      </w:pPr>
    </w:p>
    <w:p w:rsidR="00B5682B" w:rsidRPr="00B5682B" w:rsidRDefault="00B5682B" w:rsidP="00B5682B">
      <w:pPr>
        <w:pStyle w:val="Larcio"/>
        <w:rPr>
          <w:lang w:eastAsia="pt-BR"/>
        </w:rPr>
      </w:pPr>
    </w:p>
    <w:p w:rsidR="00745BEB" w:rsidRDefault="00745BEB" w:rsidP="00745BEB">
      <w:pPr>
        <w:pStyle w:val="Sumrio3"/>
      </w:pPr>
    </w:p>
    <w:p w:rsidR="00F92C61" w:rsidRPr="00F92C61" w:rsidRDefault="00F92C61" w:rsidP="00F92C61">
      <w:pPr>
        <w:pStyle w:val="Larcio"/>
        <w:rPr>
          <w:lang w:eastAsia="pt-BR"/>
        </w:rPr>
      </w:pPr>
    </w:p>
    <w:p w:rsidR="00745BEB" w:rsidRPr="00745BEB" w:rsidRDefault="00745BEB" w:rsidP="00745BEB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</w:t>
      </w:r>
      <w:r w:rsidR="00B17C27">
        <w:t xml:space="preserve">e melhorias </w:t>
      </w:r>
      <w:r w:rsidRPr="00BA577A">
        <w:t xml:space="preserve">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="00B17C27">
        <w:rPr>
          <w:b/>
        </w:rPr>
        <w:t xml:space="preserve">- </w:t>
      </w:r>
      <w:r w:rsidR="00B17C27" w:rsidRPr="00B17C27">
        <w:rPr>
          <w:b/>
        </w:rPr>
        <w:t>Fly01 Saúde</w:t>
      </w:r>
      <w:r w:rsidR="00B17C27">
        <w:rPr>
          <w:b/>
        </w:rPr>
        <w:t xml:space="preserve"> </w:t>
      </w:r>
      <w:r w:rsidRPr="00723978">
        <w:rPr>
          <w:b/>
        </w:rPr>
        <w:t>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="00B17C27">
        <w:rPr>
          <w:b/>
        </w:rPr>
        <w:t xml:space="preserve"> - 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="00B17C27" w:rsidRPr="00B17C27">
        <w:rPr>
          <w:b/>
        </w:rPr>
        <w:t>V2 Fly01 Saúde</w:t>
      </w:r>
      <w:r w:rsidRPr="00484399">
        <w:rPr>
          <w:b/>
        </w:rPr>
        <w:t xml:space="preserve">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F1230D" w:rsidRPr="00090261" w:rsidRDefault="00F1230D" w:rsidP="00F1230D">
      <w:pPr>
        <w:pStyle w:val="Ttulo2"/>
        <w:numPr>
          <w:ilvl w:val="1"/>
          <w:numId w:val="1"/>
        </w:numPr>
        <w:ind w:left="1145" w:hanging="578"/>
      </w:pPr>
      <w:bookmarkStart w:id="2" w:name="_Toc435091291"/>
      <w:r>
        <w:lastRenderedPageBreak/>
        <w:t>Melhorias</w:t>
      </w:r>
      <w:bookmarkEnd w:id="2"/>
      <w:r>
        <w:t xml:space="preserve"> </w:t>
      </w:r>
    </w:p>
    <w:p w:rsidR="00F1230D" w:rsidRPr="00B820D9" w:rsidRDefault="000D36A3" w:rsidP="000D36A3">
      <w:pPr>
        <w:pStyle w:val="Ttulo3"/>
      </w:pPr>
      <w:r w:rsidRPr="000D36A3">
        <w:t xml:space="preserve">Cadastro de medicamentos: agora vem com uma base </w:t>
      </w:r>
      <w:proofErr w:type="spellStart"/>
      <w:r w:rsidRPr="000D36A3">
        <w:t>pré</w:t>
      </w:r>
      <w:proofErr w:type="spellEnd"/>
      <w:r w:rsidRPr="000D36A3">
        <w:t>-cadastrada de mais de 17 mil medicamentos</w:t>
      </w:r>
    </w:p>
    <w:p w:rsidR="00F1230D" w:rsidRPr="000D5D68" w:rsidRDefault="00F1230D" w:rsidP="00F123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D36A3">
        <w:rPr>
          <w:lang w:bidi="pt-BR"/>
        </w:rPr>
        <w:t>Medicamentos cadastrados na base de dados</w:t>
      </w:r>
      <w:r w:rsidR="000B4FBF">
        <w:rPr>
          <w:lang w:bidi="pt-BR"/>
        </w:rPr>
        <w:t>.</w:t>
      </w:r>
    </w:p>
    <w:p w:rsidR="00F1230D" w:rsidRPr="009E11A1" w:rsidRDefault="00F1230D" w:rsidP="00F1230D">
      <w:pPr>
        <w:pStyle w:val="ParagrafoManual"/>
      </w:pPr>
      <w:r w:rsidRPr="000D5D68">
        <w:rPr>
          <w:rFonts w:cs="Arial"/>
          <w:b/>
        </w:rPr>
        <w:t>Situação</w:t>
      </w:r>
      <w:r w:rsidR="00D53796">
        <w:rPr>
          <w:b/>
          <w:lang w:bidi="pt-BR"/>
        </w:rPr>
        <w:t xml:space="preserve">: </w:t>
      </w:r>
      <w:r w:rsidR="000D36A3">
        <w:rPr>
          <w:lang w:bidi="pt-BR"/>
        </w:rPr>
        <w:t xml:space="preserve">Foi adicionado a base de dados dos clientes </w:t>
      </w:r>
      <w:r w:rsidR="0065214C">
        <w:rPr>
          <w:lang w:bidi="pt-BR"/>
        </w:rPr>
        <w:t xml:space="preserve">mais de </w:t>
      </w:r>
      <w:r w:rsidR="000D36A3">
        <w:rPr>
          <w:lang w:bidi="pt-BR"/>
        </w:rPr>
        <w:t>17 mil medicamentos</w:t>
      </w:r>
      <w:r w:rsidR="00383119">
        <w:rPr>
          <w:lang w:bidi="pt-BR"/>
        </w:rPr>
        <w:t>.</w:t>
      </w:r>
    </w:p>
    <w:p w:rsidR="00F1230D" w:rsidRDefault="00F1230D" w:rsidP="00F123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83119">
        <w:rPr>
          <w:lang w:bidi="pt-BR"/>
        </w:rPr>
        <w:t>Efetuada alteração sistêmica.</w:t>
      </w:r>
    </w:p>
    <w:p w:rsidR="00FB44A3" w:rsidRDefault="00FB44A3" w:rsidP="00F1230D">
      <w:pPr>
        <w:pStyle w:val="ParagrafoManual"/>
        <w:rPr>
          <w:lang w:bidi="pt-BR"/>
        </w:rPr>
      </w:pPr>
    </w:p>
    <w:p w:rsidR="00295B81" w:rsidRDefault="00F0442C" w:rsidP="00F0442C">
      <w:pPr>
        <w:pStyle w:val="Ttulo3"/>
      </w:pPr>
      <w:r w:rsidRPr="00F0442C">
        <w:t>Configuração de cabeçalho e rodapé para impressos</w:t>
      </w:r>
    </w:p>
    <w:p w:rsidR="00295B81" w:rsidRPr="000D5D68" w:rsidRDefault="00295B81" w:rsidP="00295B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9C4AA0">
        <w:rPr>
          <w:lang w:bidi="pt-BR"/>
        </w:rPr>
        <w:t>Menu onde cadastra cabeçalho e rodapé para utilizar nos impressos.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9C4AA0">
        <w:rPr>
          <w:lang w:bidi="pt-BR"/>
        </w:rPr>
        <w:t>F</w:t>
      </w:r>
      <w:r w:rsidR="002F1B56">
        <w:rPr>
          <w:lang w:bidi="pt-BR"/>
        </w:rPr>
        <w:t xml:space="preserve">oi inserido a opção </w:t>
      </w:r>
      <w:r w:rsidR="009C4AA0">
        <w:rPr>
          <w:lang w:bidi="pt-BR"/>
        </w:rPr>
        <w:t>para cabeçalho e rodapé sair nos impressos dos pacientes.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5102A1">
        <w:rPr>
          <w:lang w:bidi="pt-BR"/>
        </w:rPr>
        <w:t>alteração</w:t>
      </w:r>
      <w:r>
        <w:rPr>
          <w:lang w:bidi="pt-BR"/>
        </w:rPr>
        <w:t xml:space="preserve"> sistêmica</w:t>
      </w:r>
    </w:p>
    <w:p w:rsidR="009C4AA0" w:rsidRDefault="009C4AA0" w:rsidP="00295B81">
      <w:pPr>
        <w:pStyle w:val="ParagrafoManual"/>
      </w:pPr>
    </w:p>
    <w:p w:rsidR="009C4AA0" w:rsidRDefault="009C4AA0" w:rsidP="009C4AA0">
      <w:pPr>
        <w:pStyle w:val="Ttulo3"/>
      </w:pPr>
      <w:r w:rsidRPr="009C4AA0">
        <w:t>Cálculo do IMC na evolução do paciente</w:t>
      </w:r>
    </w:p>
    <w:p w:rsidR="009C4AA0" w:rsidRPr="000D5D68" w:rsidRDefault="009C4AA0" w:rsidP="009C4AA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Opção para calcular IMC na evolução do paciente. </w:t>
      </w:r>
    </w:p>
    <w:p w:rsidR="009C4AA0" w:rsidRDefault="009C4AA0" w:rsidP="009C4AA0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</w:t>
      </w:r>
      <w:r w:rsidR="00E27792">
        <w:rPr>
          <w:lang w:bidi="pt-BR"/>
        </w:rPr>
        <w:t>oi adicionado ao sistema opção</w:t>
      </w:r>
      <w:r>
        <w:rPr>
          <w:lang w:bidi="pt-BR"/>
        </w:rPr>
        <w:t xml:space="preserve"> para calcular IMC na evolução do paciente. </w:t>
      </w:r>
    </w:p>
    <w:p w:rsidR="009C4AA0" w:rsidRDefault="009C4AA0" w:rsidP="009C4AA0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9C4AA0" w:rsidRDefault="009C4AA0" w:rsidP="00295B81">
      <w:pPr>
        <w:pStyle w:val="ParagrafoManual"/>
      </w:pPr>
    </w:p>
    <w:p w:rsidR="009C4AA0" w:rsidRDefault="00501BDC" w:rsidP="00501BDC">
      <w:pPr>
        <w:pStyle w:val="Ttulo3"/>
      </w:pPr>
      <w:r w:rsidRPr="00501BDC">
        <w:t>Melhoria de performance na agenda</w:t>
      </w:r>
    </w:p>
    <w:p w:rsidR="009C4AA0" w:rsidRPr="000D5D68" w:rsidRDefault="009C4AA0" w:rsidP="009C4AA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B2A7E">
        <w:rPr>
          <w:lang w:bidi="pt-BR"/>
        </w:rPr>
        <w:t>Performance</w:t>
      </w:r>
      <w:r>
        <w:rPr>
          <w:lang w:bidi="pt-BR"/>
        </w:rPr>
        <w:t xml:space="preserve"> </w:t>
      </w:r>
      <w:r w:rsidR="005B2A7E">
        <w:rPr>
          <w:lang w:bidi="pt-BR"/>
        </w:rPr>
        <w:t>da agenda.</w:t>
      </w:r>
    </w:p>
    <w:p w:rsidR="009C4AA0" w:rsidRDefault="009C4AA0" w:rsidP="009C4AA0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B2A7E">
        <w:rPr>
          <w:lang w:bidi="pt-BR"/>
        </w:rPr>
        <w:t>Foi feito melhoria</w:t>
      </w:r>
      <w:r w:rsidR="00CD43A5">
        <w:rPr>
          <w:lang w:bidi="pt-BR"/>
        </w:rPr>
        <w:t>s</w:t>
      </w:r>
      <w:r w:rsidR="005B2A7E">
        <w:rPr>
          <w:lang w:bidi="pt-BR"/>
        </w:rPr>
        <w:t xml:space="preserve"> na performance da agenda.</w:t>
      </w:r>
      <w:r>
        <w:rPr>
          <w:lang w:bidi="pt-BR"/>
        </w:rPr>
        <w:t xml:space="preserve"> </w:t>
      </w:r>
    </w:p>
    <w:p w:rsidR="009C4AA0" w:rsidRDefault="009C4AA0" w:rsidP="009C4AA0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9C4AA0" w:rsidRDefault="009C4AA0" w:rsidP="00295B81">
      <w:pPr>
        <w:pStyle w:val="ParagrafoManual"/>
      </w:pPr>
    </w:p>
    <w:p w:rsidR="009C4AA0" w:rsidRDefault="00FD0641" w:rsidP="00FD0641">
      <w:pPr>
        <w:pStyle w:val="Ttulo3"/>
      </w:pPr>
      <w:r w:rsidRPr="00FD0641">
        <w:t xml:space="preserve">Melhoria de performance no </w:t>
      </w:r>
      <w:proofErr w:type="spellStart"/>
      <w:r w:rsidRPr="00FD0641">
        <w:t>dashboard</w:t>
      </w:r>
      <w:proofErr w:type="spellEnd"/>
    </w:p>
    <w:p w:rsidR="009C4AA0" w:rsidRPr="000D5D68" w:rsidRDefault="009C4AA0" w:rsidP="009C4AA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D0641">
        <w:rPr>
          <w:lang w:bidi="pt-BR"/>
        </w:rPr>
        <w:t xml:space="preserve">Performance do </w:t>
      </w:r>
      <w:proofErr w:type="spellStart"/>
      <w:r w:rsidR="00FD0641">
        <w:rPr>
          <w:lang w:bidi="pt-BR"/>
        </w:rPr>
        <w:t>dashboard</w:t>
      </w:r>
      <w:proofErr w:type="spellEnd"/>
      <w:r>
        <w:rPr>
          <w:lang w:bidi="pt-BR"/>
        </w:rPr>
        <w:t xml:space="preserve">. </w:t>
      </w:r>
    </w:p>
    <w:p w:rsidR="009C4AA0" w:rsidRDefault="009C4AA0" w:rsidP="009C4AA0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FD0641">
        <w:rPr>
          <w:lang w:bidi="pt-BR"/>
        </w:rPr>
        <w:t>Foi feito melhoria</w:t>
      </w:r>
      <w:r w:rsidR="00CD43A5">
        <w:rPr>
          <w:lang w:bidi="pt-BR"/>
        </w:rPr>
        <w:t>s</w:t>
      </w:r>
      <w:r w:rsidR="00FD0641">
        <w:rPr>
          <w:lang w:bidi="pt-BR"/>
        </w:rPr>
        <w:t xml:space="preserve"> na performance do </w:t>
      </w:r>
      <w:proofErr w:type="spellStart"/>
      <w:r w:rsidR="00FD0641">
        <w:rPr>
          <w:lang w:bidi="pt-BR"/>
        </w:rPr>
        <w:t>dashboard</w:t>
      </w:r>
      <w:proofErr w:type="spellEnd"/>
      <w:r>
        <w:rPr>
          <w:lang w:bidi="pt-BR"/>
        </w:rPr>
        <w:t xml:space="preserve">. </w:t>
      </w:r>
    </w:p>
    <w:p w:rsidR="009C4AA0" w:rsidRDefault="009C4AA0" w:rsidP="009C4AA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C56D7C" w:rsidRDefault="00C56D7C" w:rsidP="009C4AA0">
      <w:pPr>
        <w:pStyle w:val="ParagrafoManual"/>
      </w:pPr>
    </w:p>
    <w:p w:rsidR="00C56D7C" w:rsidRDefault="00801DAC" w:rsidP="00801DAC">
      <w:pPr>
        <w:pStyle w:val="Ttulo3"/>
      </w:pPr>
      <w:r w:rsidRPr="00801DAC">
        <w:t>Possibilidade de imprimir a ficha do paciente</w:t>
      </w:r>
    </w:p>
    <w:p w:rsidR="00C56D7C" w:rsidRPr="000D5D68" w:rsidRDefault="00C56D7C" w:rsidP="00C56D7C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01DAC">
        <w:rPr>
          <w:lang w:bidi="pt-BR"/>
        </w:rPr>
        <w:t>Imprimir a ficha do paciente.</w:t>
      </w:r>
      <w:r>
        <w:rPr>
          <w:lang w:bidi="pt-BR"/>
        </w:rPr>
        <w:t xml:space="preserve"> </w:t>
      </w:r>
    </w:p>
    <w:p w:rsidR="00C56D7C" w:rsidRDefault="00C56D7C" w:rsidP="00C56D7C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</w:t>
      </w:r>
      <w:r w:rsidR="00801DAC">
        <w:rPr>
          <w:lang w:bidi="pt-BR"/>
        </w:rPr>
        <w:t>inserido a possibilidade de imprimir a ficha dos pacientes.</w:t>
      </w:r>
      <w:r>
        <w:rPr>
          <w:lang w:bidi="pt-BR"/>
        </w:rPr>
        <w:t xml:space="preserve"> </w:t>
      </w:r>
    </w:p>
    <w:p w:rsidR="00C56D7C" w:rsidRDefault="00C56D7C" w:rsidP="00C56D7C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2C31CB" w:rsidRDefault="002C31CB" w:rsidP="002C31CB">
      <w:pPr>
        <w:pStyle w:val="ParagrafoManual"/>
      </w:pPr>
    </w:p>
    <w:p w:rsidR="009D265E" w:rsidRDefault="009D265E" w:rsidP="009D265E">
      <w:pPr>
        <w:pStyle w:val="Ttulo3"/>
      </w:pPr>
      <w:r w:rsidRPr="009D265E">
        <w:t>Adequação na fonte para padrão Fly01</w:t>
      </w:r>
    </w:p>
    <w:p w:rsidR="009D265E" w:rsidRPr="000D5D68" w:rsidRDefault="009D265E" w:rsidP="009D265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Fonte padrão. </w:t>
      </w:r>
    </w:p>
    <w:p w:rsidR="009D265E" w:rsidRDefault="009D265E" w:rsidP="009D265E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ajustado fonte padrão em algumas telas do Fly01. </w:t>
      </w:r>
    </w:p>
    <w:p w:rsidR="009D265E" w:rsidRDefault="009D265E" w:rsidP="009D265E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2C31CB" w:rsidRDefault="002C31CB" w:rsidP="002C31CB">
      <w:pPr>
        <w:pStyle w:val="ParagrafoManual"/>
      </w:pPr>
    </w:p>
    <w:p w:rsidR="00E31916" w:rsidRDefault="00E31916" w:rsidP="00E31916">
      <w:pPr>
        <w:pStyle w:val="Ttulo3"/>
      </w:pPr>
      <w:r w:rsidRPr="00E31916">
        <w:t xml:space="preserve">Chat pelo produto utilizando a ferramenta </w:t>
      </w:r>
      <w:proofErr w:type="spellStart"/>
      <w:r w:rsidRPr="00E31916">
        <w:t>Zendesk</w:t>
      </w:r>
      <w:proofErr w:type="spellEnd"/>
    </w:p>
    <w:p w:rsidR="00E31916" w:rsidRPr="000D5D68" w:rsidRDefault="00E31916" w:rsidP="00E3191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14C4A">
        <w:rPr>
          <w:lang w:bidi="pt-BR"/>
        </w:rPr>
        <w:t>Chat para conversa com suporte online.</w:t>
      </w:r>
      <w:r>
        <w:rPr>
          <w:lang w:bidi="pt-BR"/>
        </w:rPr>
        <w:t xml:space="preserve"> </w:t>
      </w:r>
    </w:p>
    <w:p w:rsidR="00E31916" w:rsidRDefault="00E31916" w:rsidP="00E31916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</w:t>
      </w:r>
      <w:r w:rsidR="00414C4A">
        <w:rPr>
          <w:lang w:bidi="pt-BR"/>
        </w:rPr>
        <w:t>inserido ao sistema o chat para utilização de suporte online.</w:t>
      </w:r>
      <w:r>
        <w:rPr>
          <w:lang w:bidi="pt-BR"/>
        </w:rPr>
        <w:t xml:space="preserve"> </w:t>
      </w:r>
    </w:p>
    <w:p w:rsidR="00E31916" w:rsidRDefault="00E31916" w:rsidP="00E31916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414C4A" w:rsidRDefault="00414C4A" w:rsidP="00414C4A">
      <w:pPr>
        <w:pStyle w:val="Ttulo3"/>
      </w:pPr>
      <w:r w:rsidRPr="00414C4A">
        <w:lastRenderedPageBreak/>
        <w:t>Campo telefone ajustado para receber até 9 caracteres</w:t>
      </w:r>
      <w:bookmarkStart w:id="3" w:name="_GoBack"/>
      <w:bookmarkEnd w:id="3"/>
    </w:p>
    <w:p w:rsidR="00414C4A" w:rsidRPr="000D5D68" w:rsidRDefault="00414C4A" w:rsidP="00414C4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F4AB3">
        <w:rPr>
          <w:lang w:bidi="pt-BR"/>
        </w:rPr>
        <w:t>Campo Telefone</w:t>
      </w:r>
      <w:r>
        <w:rPr>
          <w:lang w:bidi="pt-BR"/>
        </w:rPr>
        <w:t xml:space="preserve">. </w:t>
      </w:r>
    </w:p>
    <w:p w:rsidR="00414C4A" w:rsidRDefault="00414C4A" w:rsidP="00414C4A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</w:t>
      </w:r>
      <w:r w:rsidR="00DF4AB3">
        <w:rPr>
          <w:lang w:bidi="pt-BR"/>
        </w:rPr>
        <w:t>aumentado o tamanho</w:t>
      </w:r>
      <w:r w:rsidR="00AA253A">
        <w:rPr>
          <w:lang w:bidi="pt-BR"/>
        </w:rPr>
        <w:t xml:space="preserve"> do campo telefone para poder receber até 9 caracteres.</w:t>
      </w:r>
      <w:r>
        <w:rPr>
          <w:lang w:bidi="pt-BR"/>
        </w:rPr>
        <w:t xml:space="preserve"> </w:t>
      </w:r>
    </w:p>
    <w:p w:rsidR="00414C4A" w:rsidRDefault="00414C4A" w:rsidP="00414C4A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alteração sistêmica</w:t>
      </w: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BF79AD" w:rsidRDefault="00BF79AD" w:rsidP="000778A9">
      <w:pPr>
        <w:pStyle w:val="ParagrafoManual"/>
        <w:ind w:left="0" w:firstLine="0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58C2" w:rsidRDefault="00B258C2" w:rsidP="00CA5701">
      <w:r>
        <w:separator/>
      </w:r>
    </w:p>
  </w:endnote>
  <w:endnote w:type="continuationSeparator" w:id="0">
    <w:p w:rsidR="00B258C2" w:rsidRDefault="00B258C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AA253A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AA253A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58C2" w:rsidRDefault="00B258C2" w:rsidP="00CA5701">
      <w:r>
        <w:separator/>
      </w:r>
    </w:p>
  </w:footnote>
  <w:footnote w:type="continuationSeparator" w:id="0">
    <w:p w:rsidR="00B258C2" w:rsidRDefault="00B258C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1996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D7E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45A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8A9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66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4FBF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C7DC8"/>
    <w:rsid w:val="000D0CB0"/>
    <w:rsid w:val="000D175B"/>
    <w:rsid w:val="000D2E67"/>
    <w:rsid w:val="000D36A3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081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5F0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3C1"/>
    <w:rsid w:val="0025560A"/>
    <w:rsid w:val="00255B2F"/>
    <w:rsid w:val="002561D3"/>
    <w:rsid w:val="00256260"/>
    <w:rsid w:val="00256626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5B81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4260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841"/>
    <w:rsid w:val="002D7B01"/>
    <w:rsid w:val="002E12FA"/>
    <w:rsid w:val="002E15AD"/>
    <w:rsid w:val="002E1641"/>
    <w:rsid w:val="002E16DB"/>
    <w:rsid w:val="002E2200"/>
    <w:rsid w:val="002E2251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1B56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277BB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3119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614B"/>
    <w:rsid w:val="0040795B"/>
    <w:rsid w:val="00407A3B"/>
    <w:rsid w:val="00411183"/>
    <w:rsid w:val="0041452B"/>
    <w:rsid w:val="00414C4A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267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5901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BDC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2A1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B2E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4E33"/>
    <w:rsid w:val="005358FA"/>
    <w:rsid w:val="00535FF2"/>
    <w:rsid w:val="005364C4"/>
    <w:rsid w:val="00536628"/>
    <w:rsid w:val="005366D4"/>
    <w:rsid w:val="00536F78"/>
    <w:rsid w:val="00537603"/>
    <w:rsid w:val="00537BBC"/>
    <w:rsid w:val="00540A12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23B9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2A7E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D7A8A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A53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14C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2FB3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B68F3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2DD0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5BEB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592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1DAC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7A5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722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A78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E7F52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1F0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ADB"/>
    <w:rsid w:val="009C1E40"/>
    <w:rsid w:val="009C2CC1"/>
    <w:rsid w:val="009C36D3"/>
    <w:rsid w:val="009C4AA0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265E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057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1688C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53A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0ABE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17C27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8C2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21"/>
    <w:rsid w:val="00B55835"/>
    <w:rsid w:val="00B55D36"/>
    <w:rsid w:val="00B562D0"/>
    <w:rsid w:val="00B5682B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46F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DD9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6D7C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3A5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B87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512"/>
    <w:rsid w:val="00D447EB"/>
    <w:rsid w:val="00D46485"/>
    <w:rsid w:val="00D466BB"/>
    <w:rsid w:val="00D47F08"/>
    <w:rsid w:val="00D50C19"/>
    <w:rsid w:val="00D51A27"/>
    <w:rsid w:val="00D528EF"/>
    <w:rsid w:val="00D53796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0D3C"/>
    <w:rsid w:val="00DC111D"/>
    <w:rsid w:val="00DC152F"/>
    <w:rsid w:val="00DC20BE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447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4AB3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3D4F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92"/>
    <w:rsid w:val="00E277C8"/>
    <w:rsid w:val="00E27D76"/>
    <w:rsid w:val="00E304C9"/>
    <w:rsid w:val="00E30F26"/>
    <w:rsid w:val="00E3182B"/>
    <w:rsid w:val="00E31916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02"/>
    <w:rsid w:val="00E94628"/>
    <w:rsid w:val="00E955C2"/>
    <w:rsid w:val="00E95B22"/>
    <w:rsid w:val="00E96054"/>
    <w:rsid w:val="00E9609D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A619F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D8D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B58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42C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30D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25A6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2C61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4A3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641"/>
    <w:rsid w:val="00FD07EC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06A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ind w:left="72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7E406-D319-4681-98AD-C6B68158D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8081</TotalTime>
  <Pages>5</Pages>
  <Words>547</Words>
  <Characters>2958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3499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501</cp:revision>
  <cp:lastPrinted>2014-01-19T16:14:00Z</cp:lastPrinted>
  <dcterms:created xsi:type="dcterms:W3CDTF">2014-10-06T12:34:00Z</dcterms:created>
  <dcterms:modified xsi:type="dcterms:W3CDTF">2016-06-02T18:45:00Z</dcterms:modified>
</cp:coreProperties>
</file>