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9854B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FLY01 </w:t>
                            </w:r>
                            <w:r w:rsidR="003C4612"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EF34BB">
                              <w:rPr>
                                <w:lang w:val="pt-BR"/>
                              </w:rPr>
                              <w:t xml:space="preserve"> </w:t>
                            </w:r>
                            <w:r w:rsidR="001648AE">
                              <w:rPr>
                                <w:lang w:val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9854B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FLY01 </w:t>
                      </w:r>
                      <w:r w:rsidR="003C4612" w:rsidRPr="00A2090E">
                        <w:rPr>
                          <w:lang w:val="pt-BR"/>
                        </w:rPr>
                        <w:t>Guia Rápido –</w:t>
                      </w:r>
                      <w:r w:rsidR="00EF34BB">
                        <w:rPr>
                          <w:lang w:val="pt-BR"/>
                        </w:rPr>
                        <w:t xml:space="preserve"> </w:t>
                      </w:r>
                      <w:r w:rsidR="001648AE">
                        <w:rPr>
                          <w:lang w:val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9854B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>
        <w:t xml:space="preserve">FLY01 </w:t>
      </w:r>
      <w:hyperlink w:anchor="_Toc378081231" w:history="1">
        <w:r w:rsidR="00EF47B3" w:rsidRPr="00FD7298">
          <w:rPr>
            <w:rStyle w:val="Hyperlink"/>
            <w:noProof/>
          </w:rPr>
          <w:t>Guia Rápido –</w:t>
        </w:r>
        <w:r w:rsidR="00EF34BB">
          <w:rPr>
            <w:rStyle w:val="Hyperlink"/>
            <w:noProof/>
          </w:rPr>
          <w:t xml:space="preserve"> </w:t>
        </w:r>
        <w:r w:rsidR="001620FE">
          <w:t>Agenda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DB09DE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620FE">
          <w:t>Agenda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_Toc378081232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4</w:t>
        </w:r>
        <w:r w:rsidR="00EF47B3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854BA">
        <w:rPr>
          <w:rFonts w:ascii="Calibri" w:hAnsi="Calibri"/>
        </w:rPr>
        <w:lastRenderedPageBreak/>
        <w:t xml:space="preserve">FLY01 </w:t>
      </w:r>
      <w:r w:rsidR="009A1D2B">
        <w:t>Guia Rápido –</w:t>
      </w:r>
      <w:bookmarkEnd w:id="1"/>
      <w:r w:rsidR="00BB1265">
        <w:t xml:space="preserve"> </w:t>
      </w:r>
      <w:r w:rsidR="001620FE">
        <w:t>Agenda</w:t>
      </w:r>
    </w:p>
    <w:p w:rsidR="009854BA" w:rsidRPr="009854BA" w:rsidRDefault="009854BA" w:rsidP="009854BA">
      <w:pPr>
        <w:rPr>
          <w:lang w:eastAsia="pt-BR"/>
        </w:rPr>
      </w:pPr>
    </w:p>
    <w:p w:rsidR="009854BA" w:rsidRDefault="009854BA" w:rsidP="009854BA">
      <w:pPr>
        <w:pStyle w:val="ParagrafoManual"/>
        <w:rPr>
          <w:lang w:eastAsia="pt-BR"/>
        </w:rPr>
      </w:pPr>
      <w:r>
        <w:rPr>
          <w:lang w:eastAsia="pt-BR"/>
        </w:rPr>
        <w:t xml:space="preserve">Neste guia rápido será apresentado </w:t>
      </w:r>
      <w:r w:rsidR="00F157F5">
        <w:rPr>
          <w:lang w:eastAsia="pt-BR"/>
        </w:rPr>
        <w:t>como</w:t>
      </w:r>
      <w:r>
        <w:rPr>
          <w:lang w:eastAsia="pt-BR"/>
        </w:rPr>
        <w:t xml:space="preserve"> </w:t>
      </w:r>
      <w:r>
        <w:rPr>
          <w:lang w:eastAsia="pt-BR"/>
        </w:rPr>
        <w:t>utilizar a agenda</w:t>
      </w:r>
      <w:r w:rsidR="00F157F5">
        <w:rPr>
          <w:lang w:eastAsia="pt-BR"/>
        </w:rPr>
        <w:t xml:space="preserve"> d</w:t>
      </w:r>
      <w:r>
        <w:rPr>
          <w:lang w:eastAsia="pt-BR"/>
        </w:rPr>
        <w:t>o produto F</w:t>
      </w:r>
      <w:r w:rsidR="00F157F5">
        <w:rPr>
          <w:lang w:eastAsia="pt-BR"/>
        </w:rPr>
        <w:t>LY01</w:t>
      </w:r>
      <w:r>
        <w:rPr>
          <w:lang w:eastAsia="pt-BR"/>
        </w:rPr>
        <w:t xml:space="preserve"> Saúde.</w:t>
      </w:r>
    </w:p>
    <w:p w:rsidR="00321E94" w:rsidRPr="00321E94" w:rsidRDefault="00321E94" w:rsidP="00321E94">
      <w:pPr>
        <w:rPr>
          <w:lang w:eastAsia="pt-BR"/>
        </w:rPr>
      </w:pPr>
    </w:p>
    <w:p w:rsidR="00321E94" w:rsidRDefault="00321E94" w:rsidP="00321E94">
      <w:pPr>
        <w:pStyle w:val="Ttulo2"/>
        <w:numPr>
          <w:ilvl w:val="1"/>
          <w:numId w:val="1"/>
        </w:numPr>
        <w:ind w:left="1145" w:hanging="578"/>
      </w:pPr>
      <w:r>
        <w:t>Agenda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6C3B9B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9AE3FA2" wp14:editId="1CCC01D2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Guia Rapido - Agend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- Agenda\2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1306" w:rsidRDefault="00DF1306" w:rsidP="002C202A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2C202A" w:rsidRPr="001D1669" w:rsidRDefault="001D1669" w:rsidP="001D1669">
      <w:pPr>
        <w:pStyle w:val="ParagrafoManual"/>
      </w:pPr>
      <w:r w:rsidRPr="001D1669">
        <w:lastRenderedPageBreak/>
        <w:t xml:space="preserve">Clique em </w:t>
      </w:r>
      <w:r w:rsidRPr="001D1669">
        <w:rPr>
          <w:b/>
        </w:rPr>
        <w:t>Agendamentos.</w:t>
      </w:r>
    </w:p>
    <w:p w:rsidR="001E65D4" w:rsidRDefault="00A5372F" w:rsidP="00DF1306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Guia Rapido - Agend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- Agenda\3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4587" w:rsidRDefault="00684587" w:rsidP="002C202A">
      <w:pPr>
        <w:pStyle w:val="ParagrafoManual"/>
      </w:pPr>
    </w:p>
    <w:p w:rsidR="001E65D4" w:rsidRDefault="007D5F7E" w:rsidP="002C202A">
      <w:pPr>
        <w:pStyle w:val="ParagrafoManual"/>
      </w:pPr>
      <w:r>
        <w:t xml:space="preserve">Após selecione o </w:t>
      </w:r>
      <w:r w:rsidRPr="007D5F7E">
        <w:rPr>
          <w:b/>
        </w:rPr>
        <w:t>Profissional</w:t>
      </w:r>
      <w:r>
        <w:t xml:space="preserve"> que você deseja </w:t>
      </w:r>
      <w:r w:rsidR="001D1669">
        <w:t>agenda</w:t>
      </w:r>
      <w:r w:rsidR="00491E9F">
        <w:t>r</w:t>
      </w:r>
      <w:r w:rsidR="001D1669">
        <w:t xml:space="preserve"> </w:t>
      </w:r>
      <w:r w:rsidR="00491E9F">
        <w:t>o</w:t>
      </w:r>
      <w:bookmarkStart w:id="2" w:name="_GoBack"/>
      <w:bookmarkEnd w:id="2"/>
      <w:r w:rsidR="001D1669">
        <w:t xml:space="preserve"> paciente</w:t>
      </w:r>
      <w:r>
        <w:t>.</w:t>
      </w:r>
    </w:p>
    <w:p w:rsidR="001E65D4" w:rsidRPr="001E65D4" w:rsidRDefault="001E65D4" w:rsidP="002C202A">
      <w:pPr>
        <w:pStyle w:val="ParagrafoManual"/>
      </w:pPr>
    </w:p>
    <w:p w:rsidR="00670FBA" w:rsidRDefault="006C3B9B" w:rsidP="007D5F7E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06898C9D" wp14:editId="65E42040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Guia Rapido - Agend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- Agenda\4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4587" w:rsidRDefault="00684587" w:rsidP="00EA5EB1">
      <w:pPr>
        <w:pStyle w:val="ParagrafoManual"/>
        <w:tabs>
          <w:tab w:val="left" w:pos="2656"/>
        </w:tabs>
        <w:ind w:left="0"/>
        <w:rPr>
          <w:rFonts w:cs="Arial"/>
        </w:rPr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DF7FF9" w:rsidRDefault="00DF7FF9" w:rsidP="001D1669">
      <w:pPr>
        <w:pStyle w:val="ParagrafoManual"/>
      </w:pPr>
    </w:p>
    <w:p w:rsidR="007D5F7E" w:rsidRPr="001D1669" w:rsidRDefault="001D1669" w:rsidP="001D1669">
      <w:pPr>
        <w:pStyle w:val="ParagrafoManual"/>
      </w:pPr>
      <w:r w:rsidRPr="001D1669">
        <w:lastRenderedPageBreak/>
        <w:t>Após clique no horário que deseja agendar.</w:t>
      </w:r>
    </w:p>
    <w:p w:rsidR="004E5EED" w:rsidRDefault="004E5EED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7D5F7E" w:rsidRDefault="004879A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5609C859" wp14:editId="5057E9D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Guia Rapido - Agend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- Agenda\5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5F7E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684587" w:rsidRDefault="00684587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321E94" w:rsidRDefault="00321E94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8E4F19" w:rsidRDefault="008E4F19" w:rsidP="007D5F7E">
      <w:pPr>
        <w:pStyle w:val="ParagrafoManual"/>
      </w:pPr>
    </w:p>
    <w:p w:rsidR="00D1007A" w:rsidRDefault="001D1669" w:rsidP="007D5F7E">
      <w:pPr>
        <w:pStyle w:val="ParagrafoManual"/>
      </w:pPr>
      <w:r>
        <w:t>Você pode cadastrar um no</w:t>
      </w:r>
      <w:r w:rsidR="00E3427F">
        <w:t>vo Paciente ou digitar o nome de um</w:t>
      </w:r>
      <w:r>
        <w:t xml:space="preserve"> Paciente que já existe.</w:t>
      </w:r>
    </w:p>
    <w:p w:rsidR="00321E94" w:rsidRDefault="00321E94" w:rsidP="007D5F7E">
      <w:pPr>
        <w:pStyle w:val="ParagrafoManual"/>
      </w:pPr>
    </w:p>
    <w:p w:rsidR="00D1007A" w:rsidRDefault="004879AE" w:rsidP="007D5F7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0264105" wp14:editId="6699317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Guia Rapido - Agend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Agenda\6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4587" w:rsidRPr="007D5F7E" w:rsidRDefault="00684587" w:rsidP="007D5F7E">
      <w:pPr>
        <w:pStyle w:val="ParagrafoManual"/>
      </w:pPr>
    </w:p>
    <w:p w:rsidR="00D1007A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lastRenderedPageBreak/>
        <w:t xml:space="preserve"> </w:t>
      </w:r>
      <w:r w:rsidR="004B5CE2">
        <w:rPr>
          <w:rStyle w:val="nfase"/>
          <w:i w:val="0"/>
          <w:iCs w:val="0"/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0E03AAD" wp14:editId="5537D1DE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Guia Rapido - Agend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Agenda\7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321E94" w:rsidRDefault="00321E94" w:rsidP="001D1669">
      <w:pPr>
        <w:pStyle w:val="ParagrafoManual"/>
        <w:rPr>
          <w:rStyle w:val="nfase"/>
          <w:i w:val="0"/>
          <w:iCs w:val="0"/>
        </w:rPr>
      </w:pPr>
    </w:p>
    <w:p w:rsidR="00D1007A" w:rsidRPr="001D1669" w:rsidRDefault="001D1669" w:rsidP="001D1669">
      <w:pPr>
        <w:pStyle w:val="ParagrafoManual"/>
        <w:rPr>
          <w:rStyle w:val="nfase"/>
          <w:i w:val="0"/>
          <w:iCs w:val="0"/>
        </w:rPr>
      </w:pPr>
      <w:r w:rsidRPr="001D1669">
        <w:rPr>
          <w:rStyle w:val="nfase"/>
          <w:i w:val="0"/>
          <w:iCs w:val="0"/>
        </w:rPr>
        <w:t>Você pode agendar esse horário para um Compromisso Pessoal.</w:t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Default="003841E3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Guia Rapido - Agend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- Agenda\8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007A" w:rsidRDefault="00D1007A" w:rsidP="004879AE">
      <w:pPr>
        <w:pStyle w:val="ParagrafoManual"/>
        <w:rPr>
          <w:rStyle w:val="nfase"/>
          <w:i w:val="0"/>
          <w:iCs w:val="0"/>
        </w:rPr>
      </w:pPr>
    </w:p>
    <w:p w:rsidR="00D220A2" w:rsidRPr="00D220A2" w:rsidRDefault="00D220A2" w:rsidP="00D220A2">
      <w:pPr>
        <w:pStyle w:val="ParagrafoManual"/>
        <w:rPr>
          <w:rStyle w:val="nfase"/>
          <w:i w:val="0"/>
          <w:iCs w:val="0"/>
        </w:rPr>
      </w:pPr>
      <w:r w:rsidRPr="00D220A2">
        <w:rPr>
          <w:rStyle w:val="nfase"/>
          <w:i w:val="0"/>
          <w:iCs w:val="0"/>
        </w:rPr>
        <w:lastRenderedPageBreak/>
        <w:t>Ou bloquear esse horário para não haver agendamentos.</w:t>
      </w:r>
    </w:p>
    <w:p w:rsidR="00D220A2" w:rsidRPr="004879AE" w:rsidRDefault="00D220A2" w:rsidP="004879AE">
      <w:pPr>
        <w:pStyle w:val="ParagrafoManual"/>
        <w:rPr>
          <w:rStyle w:val="nfase"/>
          <w:i w:val="0"/>
          <w:iCs w:val="0"/>
        </w:rPr>
      </w:pPr>
    </w:p>
    <w:p w:rsidR="00D1007A" w:rsidRDefault="004879A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69D1EED6" wp14:editId="35C46674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Guia Rapido - Agend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Agenda\9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F7FF9" w:rsidRDefault="00DF7FF9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Pr="00D220A2" w:rsidRDefault="00D220A2" w:rsidP="00D220A2">
      <w:pPr>
        <w:pStyle w:val="ParagrafoManual"/>
      </w:pPr>
      <w:r w:rsidRPr="00D220A2">
        <w:t xml:space="preserve">Após clique em </w:t>
      </w:r>
      <w:r>
        <w:rPr>
          <w:b/>
        </w:rPr>
        <w:t>Salvar.</w:t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Pr="0037486C" w:rsidRDefault="003841E3" w:rsidP="0037486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Guia Rapido - Agend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- Agenda\10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37486C">
      <w:pPr>
        <w:pStyle w:val="ParagrafoManual"/>
      </w:pPr>
    </w:p>
    <w:p w:rsidR="00DF7FF9" w:rsidRDefault="00DF7FF9" w:rsidP="0037486C">
      <w:pPr>
        <w:pStyle w:val="ParagrafoManual"/>
      </w:pPr>
    </w:p>
    <w:p w:rsidR="00D1007A" w:rsidRDefault="00BD7B0A" w:rsidP="0037486C">
      <w:pPr>
        <w:pStyle w:val="ParagrafoManual"/>
      </w:pPr>
      <w:r>
        <w:lastRenderedPageBreak/>
        <w:t xml:space="preserve">Seu horário </w:t>
      </w:r>
      <w:proofErr w:type="spellStart"/>
      <w:r>
        <w:t>esta</w:t>
      </w:r>
      <w:proofErr w:type="spellEnd"/>
      <w:r>
        <w:t xml:space="preserve"> agendado, você pode acessar a ficha desse paciente clicando </w:t>
      </w:r>
      <w:proofErr w:type="gramStart"/>
      <w:r>
        <w:t>no horários</w:t>
      </w:r>
      <w:proofErr w:type="gramEnd"/>
      <w:r>
        <w:t xml:space="preserve"> ou ao lado em Pacientes de hoje.</w:t>
      </w:r>
    </w:p>
    <w:p w:rsidR="0037486C" w:rsidRPr="0037486C" w:rsidRDefault="0037486C" w:rsidP="0037486C">
      <w:pPr>
        <w:pStyle w:val="ParagrafoManual"/>
      </w:pPr>
    </w:p>
    <w:p w:rsidR="00D1007A" w:rsidRDefault="004879A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60B6518" wp14:editId="6E32213C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Guia Rapido - Agend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- Agenda\11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F7FF9" w:rsidRDefault="00DF7FF9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D1007A" w:rsidRDefault="00BD7B0A" w:rsidP="00321E94">
      <w:pPr>
        <w:pStyle w:val="ParagrafoManual"/>
        <w:rPr>
          <w:noProof/>
          <w:lang w:eastAsia="pt-BR"/>
        </w:rPr>
      </w:pPr>
      <w:r w:rsidRPr="00BD7B0A">
        <w:t xml:space="preserve">Você pode clicar no </w:t>
      </w:r>
      <w:proofErr w:type="spellStart"/>
      <w:r w:rsidRPr="00BD7B0A">
        <w:t>icone</w:t>
      </w:r>
      <w:proofErr w:type="spellEnd"/>
      <w:r w:rsidRPr="00BD7B0A">
        <w:t xml:space="preserve"> </w:t>
      </w:r>
      <w:r w:rsidRPr="00BD7B0A">
        <w:rPr>
          <w:b/>
          <w:sz w:val="36"/>
          <w:szCs w:val="36"/>
        </w:rPr>
        <w:t>&gt;</w:t>
      </w:r>
      <w:r w:rsidRPr="00BD7B0A">
        <w:t xml:space="preserve"> para ir para os </w:t>
      </w:r>
      <w:proofErr w:type="spellStart"/>
      <w:r w:rsidRPr="00BD7B0A">
        <w:t>proximos</w:t>
      </w:r>
      <w:proofErr w:type="spellEnd"/>
      <w:r w:rsidRPr="00BD7B0A">
        <w:t xml:space="preserve"> dias.</w:t>
      </w:r>
    </w:p>
    <w:p w:rsidR="00D1007A" w:rsidRDefault="00D1007A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321E94" w:rsidRDefault="00321E94" w:rsidP="00321E9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666A6EA2" wp14:editId="1C233603">
            <wp:simplePos x="0" y="0"/>
            <wp:positionH relativeFrom="margin">
              <wp:align>center</wp:align>
            </wp:positionH>
            <wp:positionV relativeFrom="paragraph">
              <wp:posOffset>89535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Guia Rapido - Agend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- Agenda\12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F7FF9" w:rsidRDefault="00DF7FF9" w:rsidP="00321E94">
      <w:pPr>
        <w:pStyle w:val="ParagrafoManual"/>
      </w:pPr>
    </w:p>
    <w:p w:rsidR="00DF7FF9" w:rsidRDefault="00DF7FF9" w:rsidP="00321E94">
      <w:pPr>
        <w:pStyle w:val="ParagrafoManual"/>
      </w:pPr>
    </w:p>
    <w:p w:rsidR="00DF7FF9" w:rsidRDefault="00DF7FF9" w:rsidP="00321E94">
      <w:pPr>
        <w:pStyle w:val="ParagrafoManual"/>
      </w:pPr>
    </w:p>
    <w:p w:rsidR="00D1007A" w:rsidRPr="007D5F7E" w:rsidRDefault="00BD7B0A" w:rsidP="00321E94">
      <w:pPr>
        <w:pStyle w:val="ParagrafoManual"/>
        <w:rPr>
          <w:noProof/>
          <w:lang w:eastAsia="pt-BR"/>
        </w:rPr>
      </w:pPr>
      <w:r w:rsidRPr="00BD7B0A">
        <w:lastRenderedPageBreak/>
        <w:t xml:space="preserve">Pode também clicar no botão </w:t>
      </w:r>
      <w:r w:rsidRPr="00BD7B0A">
        <w:rPr>
          <w:b/>
        </w:rPr>
        <w:t>Mês</w:t>
      </w:r>
      <w:r>
        <w:rPr>
          <w:b/>
        </w:rPr>
        <w:t xml:space="preserve">, </w:t>
      </w:r>
      <w:r w:rsidRPr="00BD7B0A">
        <w:t>que ele lhe mostrara os dias do mês atual</w:t>
      </w:r>
      <w:r>
        <w:t>.</w:t>
      </w:r>
      <w:r w:rsidRPr="00BD7B0A">
        <w:rPr>
          <w:b/>
        </w:rPr>
        <w:t xml:space="preserve"> </w:t>
      </w:r>
    </w:p>
    <w:p w:rsidR="007D5F7E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EA5EB1" w:rsidRDefault="00321E94" w:rsidP="00EA5EB1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1167CD39" wp14:editId="5638BB14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Guia Rapido - Agend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- Agenda\13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5EB1" w:rsidRDefault="00EA5EB1" w:rsidP="00EA5EB1">
      <w:pPr>
        <w:pStyle w:val="ParagrafoManual"/>
        <w:tabs>
          <w:tab w:val="left" w:pos="2656"/>
        </w:tabs>
        <w:ind w:left="0"/>
      </w:pPr>
    </w:p>
    <w:p w:rsidR="00883549" w:rsidRDefault="00883549" w:rsidP="00EA5EB1">
      <w:pPr>
        <w:pStyle w:val="ParagrafoManual"/>
        <w:tabs>
          <w:tab w:val="left" w:pos="2656"/>
        </w:tabs>
        <w:ind w:left="0"/>
      </w:pPr>
    </w:p>
    <w:p w:rsidR="00883549" w:rsidRDefault="00883549" w:rsidP="00EA5EB1">
      <w:pPr>
        <w:pStyle w:val="ParagrafoManual"/>
        <w:tabs>
          <w:tab w:val="left" w:pos="2656"/>
        </w:tabs>
        <w:ind w:left="0"/>
      </w:pPr>
    </w:p>
    <w:p w:rsidR="00883549" w:rsidRPr="00883549" w:rsidRDefault="00883549" w:rsidP="00883549">
      <w:pPr>
        <w:pStyle w:val="ParagrafoManual"/>
      </w:pPr>
    </w:p>
    <w:p w:rsidR="00BD7B0A" w:rsidRPr="00BD7B0A" w:rsidRDefault="00BD7B0A" w:rsidP="00BD7B0A">
      <w:pPr>
        <w:pStyle w:val="ParagrafoManual"/>
      </w:pPr>
      <w:r w:rsidRPr="00BD7B0A">
        <w:t xml:space="preserve">Você pode clicar no </w:t>
      </w:r>
      <w:proofErr w:type="spellStart"/>
      <w:r w:rsidRPr="00BD7B0A">
        <w:t>icone</w:t>
      </w:r>
      <w:proofErr w:type="spellEnd"/>
      <w:r w:rsidRPr="00BD7B0A">
        <w:t xml:space="preserve"> </w:t>
      </w:r>
      <w:r w:rsidRPr="00BD7B0A">
        <w:rPr>
          <w:b/>
          <w:sz w:val="36"/>
          <w:szCs w:val="36"/>
        </w:rPr>
        <w:t>&gt;</w:t>
      </w:r>
      <w:r w:rsidRPr="00BD7B0A">
        <w:t xml:space="preserve"> para ir para os </w:t>
      </w:r>
      <w:proofErr w:type="spellStart"/>
      <w:r w:rsidRPr="00BD7B0A">
        <w:t>proximos</w:t>
      </w:r>
      <w:proofErr w:type="spellEnd"/>
      <w:r w:rsidRPr="00BD7B0A">
        <w:t xml:space="preserve"> </w:t>
      </w:r>
      <w:r>
        <w:t xml:space="preserve">meses. </w:t>
      </w:r>
    </w:p>
    <w:p w:rsidR="00883549" w:rsidRDefault="00883549" w:rsidP="00EA5EB1">
      <w:pPr>
        <w:pStyle w:val="ParagrafoManual"/>
        <w:tabs>
          <w:tab w:val="left" w:pos="2656"/>
        </w:tabs>
        <w:ind w:left="0"/>
      </w:pPr>
    </w:p>
    <w:p w:rsidR="007B61AF" w:rsidRDefault="00202A23" w:rsidP="00F615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Guia Rapido - Agend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- Agenda\14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2A23" w:rsidRDefault="00202A23" w:rsidP="00883549">
      <w:pPr>
        <w:pStyle w:val="ParagrafoManual"/>
      </w:pPr>
    </w:p>
    <w:p w:rsidR="00202A23" w:rsidRDefault="00202A23" w:rsidP="00883549">
      <w:pPr>
        <w:pStyle w:val="ParagrafoManual"/>
      </w:pPr>
    </w:p>
    <w:p w:rsidR="003C6C67" w:rsidRPr="00BD7B0A" w:rsidRDefault="00BD7B0A" w:rsidP="00BD7B0A">
      <w:pPr>
        <w:pStyle w:val="ParagrafoManual"/>
      </w:pPr>
      <w:r w:rsidRPr="00BD7B0A">
        <w:t xml:space="preserve">Pode clicar em </w:t>
      </w:r>
      <w:r w:rsidRPr="00BD7B0A">
        <w:rPr>
          <w:b/>
        </w:rPr>
        <w:t>Semana</w:t>
      </w:r>
      <w:r w:rsidRPr="00BD7B0A">
        <w:t>.</w:t>
      </w:r>
    </w:p>
    <w:p w:rsidR="00883549" w:rsidRDefault="004879AE" w:rsidP="0088354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7C8876EF" wp14:editId="1A47A271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- Agend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Agenda\15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171A">
        <w:t xml:space="preserve">                                        </w:t>
      </w:r>
    </w:p>
    <w:p w:rsidR="0043171A" w:rsidRDefault="0043171A" w:rsidP="00883549">
      <w:pPr>
        <w:pStyle w:val="ParagrafoManual"/>
      </w:pPr>
    </w:p>
    <w:p w:rsidR="0043171A" w:rsidRDefault="0043171A" w:rsidP="00883549">
      <w:pPr>
        <w:pStyle w:val="ParagrafoManual"/>
      </w:pPr>
    </w:p>
    <w:p w:rsidR="0043171A" w:rsidRDefault="0043171A" w:rsidP="00883549">
      <w:pPr>
        <w:pStyle w:val="ParagrafoManual"/>
      </w:pPr>
    </w:p>
    <w:p w:rsidR="0043171A" w:rsidRDefault="0043171A" w:rsidP="00883549">
      <w:pPr>
        <w:pStyle w:val="ParagrafoManual"/>
      </w:pPr>
    </w:p>
    <w:p w:rsidR="0043171A" w:rsidRPr="0043171A" w:rsidRDefault="0043171A" w:rsidP="0043171A">
      <w:pPr>
        <w:pStyle w:val="ParagrafoManual"/>
        <w:rPr>
          <w:rStyle w:val="nfase"/>
          <w:i w:val="0"/>
          <w:iCs w:val="0"/>
        </w:rPr>
      </w:pPr>
    </w:p>
    <w:p w:rsidR="00BD7B0A" w:rsidRPr="00BD7B0A" w:rsidRDefault="00BD7B0A" w:rsidP="00BD7B0A">
      <w:pPr>
        <w:pStyle w:val="ParagrafoManual"/>
      </w:pPr>
      <w:r>
        <w:t xml:space="preserve">E </w:t>
      </w:r>
      <w:r w:rsidRPr="00BD7B0A">
        <w:t xml:space="preserve">clicar no </w:t>
      </w:r>
      <w:proofErr w:type="spellStart"/>
      <w:r w:rsidRPr="00BD7B0A">
        <w:t>icone</w:t>
      </w:r>
      <w:proofErr w:type="spellEnd"/>
      <w:r w:rsidRPr="00BD7B0A">
        <w:t xml:space="preserve"> </w:t>
      </w:r>
      <w:r w:rsidRPr="00BD7B0A">
        <w:rPr>
          <w:b/>
          <w:sz w:val="36"/>
          <w:szCs w:val="36"/>
        </w:rPr>
        <w:t>&gt;</w:t>
      </w:r>
      <w:r w:rsidRPr="00BD7B0A">
        <w:t xml:space="preserve"> para ir para </w:t>
      </w:r>
      <w:r>
        <w:t>as próximas semanas.</w:t>
      </w:r>
    </w:p>
    <w:p w:rsidR="0043171A" w:rsidRDefault="004879AE" w:rsidP="0043171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75F138AE" wp14:editId="42184F77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- Agend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- Agenda\16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3171A" w:rsidRPr="0043171A" w:rsidRDefault="0043171A" w:rsidP="0043171A">
      <w:pPr>
        <w:pStyle w:val="ParagrafoManual"/>
      </w:pPr>
    </w:p>
    <w:sectPr w:rsidR="0043171A" w:rsidRPr="0043171A" w:rsidSect="00D569DD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09DE" w:rsidRDefault="00DB09DE" w:rsidP="00CA5701">
      <w:r>
        <w:separator/>
      </w:r>
    </w:p>
  </w:endnote>
  <w:endnote w:type="continuationSeparator" w:id="0">
    <w:p w:rsidR="00DB09DE" w:rsidRDefault="00DB09D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91E9F">
                            <w:rPr>
                              <w:noProof/>
                              <w:sz w:val="20"/>
                              <w:szCs w:val="20"/>
                            </w:rPr>
                            <w:t>10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91E9F">
                      <w:rPr>
                        <w:noProof/>
                        <w:sz w:val="20"/>
                        <w:szCs w:val="20"/>
                      </w:rPr>
                      <w:t>10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09DE" w:rsidRDefault="00DB09DE" w:rsidP="00CA5701">
      <w:r>
        <w:separator/>
      </w:r>
    </w:p>
  </w:footnote>
  <w:footnote w:type="continuationSeparator" w:id="0">
    <w:p w:rsidR="00DB09DE" w:rsidRDefault="00DB09D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9854BA" w:rsidP="00D569DD">
                          <w:pPr>
                            <w:pStyle w:val="Ttulo"/>
                          </w:pPr>
                          <w:r>
                            <w:t xml:space="preserve">FLY01 </w:t>
                          </w:r>
                          <w:r w:rsidR="00D569DD">
                            <w:t>Guia Rápido –</w:t>
                          </w:r>
                          <w:r w:rsidR="00EF34BB">
                            <w:t xml:space="preserve"> </w:t>
                          </w:r>
                          <w:r w:rsidR="001648AE">
                            <w:t>Agenda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9854BA" w:rsidP="00D569DD">
                    <w:pPr>
                      <w:pStyle w:val="Ttulo"/>
                    </w:pPr>
                    <w:r>
                      <w:t xml:space="preserve">FLY01 </w:t>
                    </w:r>
                    <w:r w:rsidR="00D569DD">
                      <w:t>Guia Rápido –</w:t>
                    </w:r>
                    <w:r w:rsidR="00EF34BB">
                      <w:t xml:space="preserve"> </w:t>
                    </w:r>
                    <w:r w:rsidR="001648AE">
                      <w:t>Agenda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505A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20FE"/>
    <w:rsid w:val="001648AE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741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669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2A23"/>
    <w:rsid w:val="00203188"/>
    <w:rsid w:val="0020449E"/>
    <w:rsid w:val="00204567"/>
    <w:rsid w:val="00204911"/>
    <w:rsid w:val="00205790"/>
    <w:rsid w:val="00207C4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E94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486C"/>
    <w:rsid w:val="0037575B"/>
    <w:rsid w:val="00376497"/>
    <w:rsid w:val="00376B4F"/>
    <w:rsid w:val="003770A3"/>
    <w:rsid w:val="0038147A"/>
    <w:rsid w:val="00381565"/>
    <w:rsid w:val="003817A9"/>
    <w:rsid w:val="00381A34"/>
    <w:rsid w:val="003841E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71A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879AE"/>
    <w:rsid w:val="00490896"/>
    <w:rsid w:val="004911E6"/>
    <w:rsid w:val="00491D7C"/>
    <w:rsid w:val="00491E9F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CE2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1E2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FDA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2199"/>
    <w:rsid w:val="006B30C7"/>
    <w:rsid w:val="006B4872"/>
    <w:rsid w:val="006C025D"/>
    <w:rsid w:val="006C046E"/>
    <w:rsid w:val="006C08FF"/>
    <w:rsid w:val="006C2A11"/>
    <w:rsid w:val="006C2ADA"/>
    <w:rsid w:val="006C2B7B"/>
    <w:rsid w:val="006C3B9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5984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5F49"/>
    <w:rsid w:val="00876F8E"/>
    <w:rsid w:val="0087706E"/>
    <w:rsid w:val="00877B9C"/>
    <w:rsid w:val="00882727"/>
    <w:rsid w:val="0088354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4F19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4180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54BA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5806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458E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372F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265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D7B0A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07A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20A2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09DE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DF7FF9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427F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34BB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7F5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8.jpeg"/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8460A-9FAC-4EF2-9011-3921DA529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937</TotalTime>
  <Pages>10</Pages>
  <Words>203</Words>
  <Characters>1098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1299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83</cp:revision>
  <cp:lastPrinted>2014-01-19T16:14:00Z</cp:lastPrinted>
  <dcterms:created xsi:type="dcterms:W3CDTF">2014-01-20T18:34:00Z</dcterms:created>
  <dcterms:modified xsi:type="dcterms:W3CDTF">2016-06-07T16:47:00Z</dcterms:modified>
</cp:coreProperties>
</file>