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C632E7">
                              <w:rPr>
                                <w:lang w:val="pt-BR"/>
                              </w:rPr>
                              <w:t>12.1.</w:t>
                            </w:r>
                            <w:r w:rsidR="000D5C62">
                              <w:rPr>
                                <w:lang w:val="pt-BR"/>
                              </w:rPr>
                              <w:t>11.00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C632E7">
                        <w:rPr>
                          <w:lang w:val="pt-BR"/>
                        </w:rPr>
                        <w:t>12.1.</w:t>
                      </w:r>
                      <w:r w:rsidR="000D5C62">
                        <w:rPr>
                          <w:lang w:val="pt-BR"/>
                        </w:rPr>
                        <w:t>11.00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712668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7559D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7126688" w:history="1">
        <w:r w:rsidR="0087559D" w:rsidRPr="00380811">
          <w:rPr>
            <w:rStyle w:val="Hyperlink"/>
            <w:noProof/>
          </w:rPr>
          <w:t>Sumário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_Toc447126688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2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903D98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7126689" w:history="1">
        <w:r w:rsidR="0087559D" w:rsidRPr="00380811">
          <w:rPr>
            <w:rStyle w:val="Hyperlink"/>
            <w:noProof/>
          </w:rPr>
          <w:t>Prefácio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_Toc447126689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3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903D9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0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Correções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_Toc447126690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4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903D9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1" w:history="1">
        <w:r w:rsidR="0087559D" w:rsidRPr="00380811">
          <w:rPr>
            <w:rStyle w:val="Hyperlink"/>
          </w:rPr>
          <w:t>1.1.1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Serviço de envio de SMS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_Toc447126691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87559D" w:rsidRDefault="00903D98">
      <w:pPr>
        <w:pStyle w:val="Sumrio3"/>
      </w:pPr>
      <w:hyperlink w:anchor="_Toc447126692" w:history="1">
        <w:r w:rsidR="0087559D" w:rsidRPr="00380811">
          <w:rPr>
            <w:rStyle w:val="Hyperlink"/>
          </w:rPr>
          <w:t>1.1.2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 xml:space="preserve">Compromisso </w:t>
        </w:r>
        <w:r w:rsidR="00CC17C0">
          <w:rPr>
            <w:rStyle w:val="Hyperlink"/>
          </w:rPr>
          <w:t xml:space="preserve">do </w:t>
        </w:r>
        <w:r w:rsidR="000D5C62">
          <w:rPr>
            <w:rStyle w:val="Hyperlink"/>
          </w:rPr>
          <w:t>dia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_Toc447126692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0D5C62" w:rsidRDefault="000D5C62" w:rsidP="000D5C62">
      <w:pPr>
        <w:pStyle w:val="Sumrio3"/>
      </w:pPr>
      <w:hyperlink w:anchor="_Toc447126692" w:history="1">
        <w:r w:rsidRPr="00380811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>
          <w:rPr>
            <w:rStyle w:val="Hyperlink"/>
          </w:rPr>
          <w:t>Aleta Pré-Natal (deltas) não estavam calculando corretamente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0D5C62" w:rsidRDefault="000D5C62" w:rsidP="000D5C62">
      <w:pPr>
        <w:pStyle w:val="Sumrio3"/>
      </w:pPr>
      <w:hyperlink w:anchor="_Toc447126692" w:history="1">
        <w:r w:rsidRPr="00380811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>
          <w:rPr>
            <w:rStyle w:val="Hyperlink"/>
          </w:rPr>
          <w:t>Al</w:t>
        </w:r>
        <w:r>
          <w:rPr>
            <w:rStyle w:val="Hyperlink"/>
          </w:rPr>
          <w:t>teração</w:t>
        </w:r>
        <w:r w:rsidR="001C717F">
          <w:rPr>
            <w:rStyle w:val="Hyperlink"/>
          </w:rPr>
          <w:t xml:space="preserve"> do</w:t>
        </w:r>
        <w:r>
          <w:rPr>
            <w:rStyle w:val="Hyperlink"/>
          </w:rPr>
          <w:t xml:space="preserve"> modo de iniciar o Chat de suporte (agora ele abre por padrão pelo browser)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87559D" w:rsidRDefault="00903D9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3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Melhorias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_Toc447126693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5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903D9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4" w:history="1">
        <w:r w:rsidR="0087559D" w:rsidRPr="00380811">
          <w:rPr>
            <w:rStyle w:val="Hyperlink"/>
          </w:rPr>
          <w:t>1.2.1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Campo de Anotação – Permitir formatação do texto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_Toc447126694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87559D" w:rsidRDefault="00903D9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5" w:history="1">
        <w:r w:rsidR="0087559D" w:rsidRPr="00380811">
          <w:rPr>
            <w:rStyle w:val="Hyperlink"/>
          </w:rPr>
          <w:t>1.2.2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Campo Configuração de Inatividade (agora vem com padrão 999)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_Toc447126695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87559D" w:rsidRDefault="00903D9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6" w:history="1">
        <w:r w:rsidR="0087559D" w:rsidRPr="00380811">
          <w:rPr>
            <w:rStyle w:val="Hyperlink"/>
          </w:rPr>
          <w:t>1.2.3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Campo Prescrição Digital (agora por padrão vem desativada)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_Toc447126696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87559D" w:rsidRDefault="00903D98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7" w:history="1">
        <w:r w:rsidR="0087559D" w:rsidRPr="00380811">
          <w:rPr>
            <w:rStyle w:val="Hyperlink"/>
          </w:rPr>
          <w:t>1.2.4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D5C62">
          <w:rPr>
            <w:rStyle w:val="Hyperlink"/>
          </w:rPr>
          <w:t>Campo Numero maximo de tentativas de login (agora vem com padrão 999)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_Toc447126697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87559D" w:rsidRDefault="00903D98">
      <w:pPr>
        <w:pStyle w:val="Sumrio3"/>
      </w:pPr>
      <w:hyperlink w:anchor="_Toc447126698" w:history="1">
        <w:r w:rsidR="0087559D" w:rsidRPr="00380811">
          <w:rPr>
            <w:rStyle w:val="Hyperlink"/>
          </w:rPr>
          <w:t>1.2.5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4A48B7">
          <w:rPr>
            <w:rStyle w:val="Hyperlink"/>
          </w:rPr>
          <w:t>Ao distribuir a conta, agora o sistema traz as ultimas informações configurada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_Toc447126698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4A48B7" w:rsidRDefault="004A48B7" w:rsidP="004A48B7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8" w:history="1">
        <w:r w:rsidRPr="00380811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>
          <w:rPr>
            <w:rStyle w:val="Hyperlink"/>
          </w:rPr>
          <w:t>Numero do recibo seja o mesmo do numero da conta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A124DE" w:rsidRDefault="00A124DE" w:rsidP="00A124D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8" w:history="1">
        <w:r w:rsidRPr="00380811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>
          <w:rPr>
            <w:rStyle w:val="Hyperlink"/>
          </w:rPr>
          <w:t>Bloque</w:t>
        </w:r>
        <w:r w:rsidR="00C639DB">
          <w:rPr>
            <w:rStyle w:val="Hyperlink"/>
          </w:rPr>
          <w:t>ar a possibilidade de cadastrar</w:t>
        </w:r>
        <w:r>
          <w:rPr>
            <w:rStyle w:val="Hyperlink"/>
          </w:rPr>
          <w:t xml:space="preserve"> um email duplicado na opção Cadastro de Profissionais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4A48B7" w:rsidRPr="004A48B7" w:rsidRDefault="004A48B7" w:rsidP="004A48B7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7126689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7126690"/>
      <w:r>
        <w:lastRenderedPageBreak/>
        <w:t>Correções</w:t>
      </w:r>
      <w:bookmarkEnd w:id="2"/>
    </w:p>
    <w:p w:rsidR="00F54D26" w:rsidRDefault="00EA3DF7" w:rsidP="00F54D26">
      <w:pPr>
        <w:pStyle w:val="Ttulo3"/>
      </w:pPr>
      <w:r>
        <w:t>Serviço de envio de SMS</w:t>
      </w:r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A3DF7">
        <w:rPr>
          <w:lang w:bidi="pt-BR"/>
        </w:rPr>
        <w:t xml:space="preserve">Enviar </w:t>
      </w:r>
      <w:proofErr w:type="spellStart"/>
      <w:r w:rsidR="00EA3DF7">
        <w:rPr>
          <w:lang w:bidi="pt-BR"/>
        </w:rPr>
        <w:t>sms</w:t>
      </w:r>
      <w:proofErr w:type="spellEnd"/>
      <w:r w:rsidR="00EA3DF7">
        <w:rPr>
          <w:lang w:bidi="pt-BR"/>
        </w:rPr>
        <w:t xml:space="preserve"> para os pacientes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A3DF7">
        <w:rPr>
          <w:lang w:bidi="pt-BR"/>
        </w:rPr>
        <w:t xml:space="preserve">O serviço de envio de </w:t>
      </w:r>
      <w:proofErr w:type="spellStart"/>
      <w:r w:rsidR="00EA3DF7">
        <w:rPr>
          <w:lang w:bidi="pt-BR"/>
        </w:rPr>
        <w:t>sms</w:t>
      </w:r>
      <w:proofErr w:type="spellEnd"/>
      <w:r w:rsidR="00EA3DF7">
        <w:rPr>
          <w:lang w:bidi="pt-BR"/>
        </w:rPr>
        <w:t xml:space="preserve"> não estava funcionando corretamente</w:t>
      </w:r>
      <w:r w:rsidR="00031D92">
        <w:rPr>
          <w:lang w:bidi="pt-BR"/>
        </w:rPr>
        <w:t>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AB10FF" w:rsidRDefault="00EA3DF7" w:rsidP="00AB10FF">
      <w:pPr>
        <w:pStyle w:val="Ttulo3"/>
      </w:pPr>
      <w:r>
        <w:t>Compromisso do dia</w:t>
      </w:r>
    </w:p>
    <w:p w:rsidR="00AB10FF" w:rsidRPr="000D5D68" w:rsidRDefault="00AB10FF" w:rsidP="00AB10F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A3DF7">
        <w:rPr>
          <w:lang w:bidi="pt-BR"/>
        </w:rPr>
        <w:t>Verificar os compromissos do dia do profissional.</w:t>
      </w:r>
    </w:p>
    <w:p w:rsidR="00AB10FF" w:rsidRPr="00514439" w:rsidRDefault="00AB10FF" w:rsidP="00AB10F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A3DF7">
        <w:rPr>
          <w:lang w:bidi="pt-BR"/>
        </w:rPr>
        <w:t>Não conformidade no recurso de compromisso do dia</w:t>
      </w:r>
      <w:r w:rsidR="00C05821">
        <w:rPr>
          <w:lang w:bidi="pt-BR"/>
        </w:rPr>
        <w:t>.</w:t>
      </w:r>
    </w:p>
    <w:p w:rsidR="00AB10FF" w:rsidRDefault="00AB10FF" w:rsidP="00AB10F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84811" w:rsidRDefault="00584811" w:rsidP="00AB10FF">
      <w:pPr>
        <w:pStyle w:val="ParagrafoManual"/>
        <w:rPr>
          <w:lang w:bidi="pt-BR"/>
        </w:rPr>
      </w:pPr>
    </w:p>
    <w:p w:rsidR="00584811" w:rsidRDefault="00EA3DF7" w:rsidP="00584811">
      <w:pPr>
        <w:pStyle w:val="Ttulo3"/>
      </w:pPr>
      <w:r>
        <w:t>Aleta Pré-</w:t>
      </w:r>
      <w:proofErr w:type="gramStart"/>
      <w:r>
        <w:t>Natal(</w:t>
      </w:r>
      <w:proofErr w:type="gramEnd"/>
      <w:r>
        <w:t xml:space="preserve">Especialidade </w:t>
      </w:r>
      <w:proofErr w:type="spellStart"/>
      <w:r>
        <w:t>Gineco</w:t>
      </w:r>
      <w:proofErr w:type="spellEnd"/>
      <w:r>
        <w:t xml:space="preserve"> Obstetra</w:t>
      </w:r>
      <w:r w:rsidR="00584811">
        <w:t>)</w:t>
      </w:r>
    </w:p>
    <w:p w:rsidR="00584811" w:rsidRPr="000D5D68" w:rsidRDefault="00584811" w:rsidP="0058481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Utilização </w:t>
      </w:r>
      <w:r w:rsidR="00EA3DF7">
        <w:rPr>
          <w:lang w:bidi="pt-BR"/>
        </w:rPr>
        <w:t>para cadastrar informações do pré-natal.</w:t>
      </w:r>
    </w:p>
    <w:p w:rsidR="00584811" w:rsidRPr="00514439" w:rsidRDefault="00584811" w:rsidP="0058481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A3DF7">
        <w:rPr>
          <w:lang w:bidi="pt-BR"/>
        </w:rPr>
        <w:t xml:space="preserve">Os deltas da aleta pré-natal </w:t>
      </w:r>
      <w:r w:rsidR="00EA3DF7" w:rsidRPr="00EA3DF7">
        <w:rPr>
          <w:lang w:bidi="pt-BR"/>
        </w:rPr>
        <w:t>não</w:t>
      </w:r>
      <w:r w:rsidR="00EA3DF7">
        <w:rPr>
          <w:lang w:bidi="pt-BR"/>
        </w:rPr>
        <w:t xml:space="preserve"> estavam</w:t>
      </w:r>
      <w:r w:rsidR="00EA3DF7" w:rsidRPr="00EA3DF7">
        <w:rPr>
          <w:lang w:bidi="pt-BR"/>
        </w:rPr>
        <w:t xml:space="preserve"> calcula</w:t>
      </w:r>
      <w:r w:rsidR="00EA3DF7">
        <w:rPr>
          <w:lang w:bidi="pt-BR"/>
        </w:rPr>
        <w:t>ndo</w:t>
      </w:r>
      <w:r w:rsidR="00EA3DF7" w:rsidRPr="00EA3DF7">
        <w:rPr>
          <w:lang w:bidi="pt-BR"/>
        </w:rPr>
        <w:t xml:space="preserve"> corretamente o peso em que a paciente estava quando iniciou a gestação com o peso atual da gestação</w:t>
      </w:r>
    </w:p>
    <w:p w:rsidR="00584811" w:rsidRDefault="00584811" w:rsidP="0058481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EA3DF7" w:rsidRDefault="00EA3DF7" w:rsidP="00EA3DF7">
      <w:pPr>
        <w:pStyle w:val="Ttulo3"/>
      </w:pPr>
      <w:r>
        <w:t>Alteração do modo de inicializa</w:t>
      </w:r>
      <w:r w:rsidR="008C43F5">
        <w:t>r o Chat de Suporte</w:t>
      </w:r>
    </w:p>
    <w:p w:rsidR="00EA3DF7" w:rsidRPr="000D5D68" w:rsidRDefault="00EA3DF7" w:rsidP="00EA3DF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C43F5">
        <w:rPr>
          <w:lang w:bidi="pt-BR"/>
        </w:rPr>
        <w:t>Abrir o chat de suporte para atendimento online.</w:t>
      </w:r>
    </w:p>
    <w:p w:rsidR="00EA3DF7" w:rsidRPr="00514439" w:rsidRDefault="00EA3DF7" w:rsidP="00EA3DF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C43F5">
        <w:rPr>
          <w:lang w:bidi="pt-BR"/>
        </w:rPr>
        <w:t>Ao invés de abrir o chat de suporte, estava abrido campo para abertura de chamado.</w:t>
      </w:r>
    </w:p>
    <w:p w:rsidR="00EA3DF7" w:rsidRDefault="00EA3DF7" w:rsidP="00EA3DF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3DF7" w:rsidRDefault="00EA3DF7" w:rsidP="00584811">
      <w:pPr>
        <w:pStyle w:val="ParagrafoManual"/>
        <w:rPr>
          <w:lang w:bidi="pt-BR"/>
        </w:rPr>
      </w:pPr>
    </w:p>
    <w:p w:rsidR="00584811" w:rsidRDefault="00584811" w:rsidP="00AB10FF">
      <w:pPr>
        <w:pStyle w:val="ParagrafoManual"/>
        <w:rPr>
          <w:lang w:bidi="pt-BR"/>
        </w:rPr>
      </w:pPr>
    </w:p>
    <w:p w:rsidR="00AB10FF" w:rsidRDefault="00AB10FF" w:rsidP="000632A6">
      <w:pPr>
        <w:pStyle w:val="ParagrafoManual"/>
        <w:rPr>
          <w:lang w:bidi="pt-BR"/>
        </w:rPr>
      </w:pPr>
    </w:p>
    <w:p w:rsidR="00DD0C5C" w:rsidRDefault="00DD0C5C">
      <w:pPr>
        <w:jc w:val="left"/>
        <w:rPr>
          <w:rFonts w:ascii="Arial" w:hAnsi="Arial"/>
          <w:sz w:val="20"/>
          <w:lang w:bidi="pt-BR"/>
        </w:rPr>
      </w:pPr>
      <w:r>
        <w:rPr>
          <w:lang w:bidi="pt-BR"/>
        </w:rPr>
        <w:br w:type="page"/>
      </w:r>
    </w:p>
    <w:p w:rsidR="001133B2" w:rsidRDefault="00ED148B" w:rsidP="00ED148B">
      <w:pPr>
        <w:pStyle w:val="Ttulo2"/>
        <w:ind w:left="1145" w:hanging="578"/>
      </w:pPr>
      <w:bookmarkStart w:id="3" w:name="_Toc447126693"/>
      <w:r>
        <w:lastRenderedPageBreak/>
        <w:t>Melhorias</w:t>
      </w:r>
      <w:bookmarkEnd w:id="3"/>
    </w:p>
    <w:p w:rsidR="00EF0921" w:rsidRDefault="00EF0921" w:rsidP="002C31CB">
      <w:pPr>
        <w:pStyle w:val="ParagrafoManual"/>
      </w:pPr>
    </w:p>
    <w:p w:rsidR="00EF0921" w:rsidRDefault="00D14D40" w:rsidP="00D14D40">
      <w:pPr>
        <w:pStyle w:val="Ttulo3"/>
      </w:pPr>
      <w:r w:rsidRPr="00D14D40">
        <w:t>Campo de Anotação – Permitir formatação do texto</w:t>
      </w:r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14D40">
        <w:rPr>
          <w:lang w:bidi="pt-BR"/>
        </w:rPr>
        <w:t>Anotar informações na ficha do paciente.</w:t>
      </w:r>
    </w:p>
    <w:p w:rsidR="00EF0921" w:rsidRPr="009A5784" w:rsidRDefault="00EF0921" w:rsidP="00EF092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B96EBE">
        <w:rPr>
          <w:lang w:bidi="pt-BR"/>
        </w:rPr>
        <w:t xml:space="preserve">Possibilitar </w:t>
      </w:r>
      <w:r w:rsidR="00C2321A">
        <w:rPr>
          <w:lang w:bidi="pt-BR"/>
        </w:rPr>
        <w:t xml:space="preserve">a </w:t>
      </w:r>
      <w:r w:rsidR="00D14D40">
        <w:rPr>
          <w:lang w:bidi="pt-BR"/>
        </w:rPr>
        <w:t>formatação das informações no campo anotação</w:t>
      </w:r>
      <w:r w:rsidR="00C2321A">
        <w:rPr>
          <w:lang w:bidi="pt-BR"/>
        </w:rPr>
        <w:t>.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D14D40">
        <w:rPr>
          <w:lang w:bidi="pt-BR"/>
        </w:rPr>
        <w:t>melhoria sistêmica.</w:t>
      </w:r>
    </w:p>
    <w:p w:rsidR="001E78B4" w:rsidRDefault="001E78B4" w:rsidP="00C86FDA">
      <w:pPr>
        <w:pStyle w:val="ParagrafoManual"/>
        <w:rPr>
          <w:lang w:bidi="pt-BR"/>
        </w:rPr>
      </w:pPr>
    </w:p>
    <w:p w:rsidR="00ED148B" w:rsidRDefault="0021521F" w:rsidP="0021521F">
      <w:pPr>
        <w:pStyle w:val="Ttulo3"/>
      </w:pPr>
      <w:r w:rsidRPr="0021521F">
        <w:t>Campo Configuração de Inatividade (agora vem com padrão 999)</w:t>
      </w:r>
    </w:p>
    <w:p w:rsidR="00ED148B" w:rsidRPr="000D5D68" w:rsidRDefault="00ED148B" w:rsidP="00ED148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1521F">
        <w:rPr>
          <w:lang w:bidi="pt-BR"/>
        </w:rPr>
        <w:t>Configurar o tempo de inatividade do sistema.</w:t>
      </w:r>
    </w:p>
    <w:p w:rsidR="00ED148B" w:rsidRPr="009A5784" w:rsidRDefault="00ED148B" w:rsidP="00ED148B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1521F">
        <w:rPr>
          <w:lang w:bidi="pt-BR"/>
        </w:rPr>
        <w:t>Cadastrar o tempo máximo para bloquear o sistema quando não estiver sendo utilizado.</w:t>
      </w:r>
    </w:p>
    <w:p w:rsidR="00ED148B" w:rsidRDefault="00ED148B" w:rsidP="00ED148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9F38F3">
        <w:rPr>
          <w:lang w:bidi="pt-BR"/>
        </w:rPr>
        <w:t>Efetuada melhoria sistêmica.</w:t>
      </w:r>
    </w:p>
    <w:p w:rsidR="00241DEA" w:rsidRDefault="00241DEA" w:rsidP="00ED148B">
      <w:pPr>
        <w:pStyle w:val="ParagrafoManual"/>
        <w:rPr>
          <w:lang w:bidi="pt-BR"/>
        </w:rPr>
      </w:pPr>
    </w:p>
    <w:p w:rsidR="00241DEA" w:rsidRDefault="009F38F3" w:rsidP="009F38F3">
      <w:pPr>
        <w:pStyle w:val="Ttulo3"/>
      </w:pPr>
      <w:r w:rsidRPr="009F38F3">
        <w:t>Campo Prescrição Digital (agora por padrão vem desativada)</w:t>
      </w:r>
    </w:p>
    <w:p w:rsidR="00241DEA" w:rsidRPr="000D5D68" w:rsidRDefault="00241DEA" w:rsidP="00241DE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5354F">
        <w:rPr>
          <w:lang w:bidi="pt-BR"/>
        </w:rPr>
        <w:t>Utilização da Prescrição Digital.</w:t>
      </w:r>
    </w:p>
    <w:p w:rsidR="00241DEA" w:rsidRPr="009A5784" w:rsidRDefault="00241DEA" w:rsidP="00241DE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5354F">
        <w:rPr>
          <w:lang w:bidi="pt-BR"/>
        </w:rPr>
        <w:t>Agora por padrão o campo de Prescrição Digital vem desativada.</w:t>
      </w:r>
    </w:p>
    <w:p w:rsidR="00241DEA" w:rsidRDefault="00241DEA" w:rsidP="00241DE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5354F">
        <w:rPr>
          <w:lang w:bidi="pt-BR"/>
        </w:rPr>
        <w:t>Efetuada melhoria sistêmica.</w:t>
      </w:r>
    </w:p>
    <w:p w:rsidR="00241DEA" w:rsidRDefault="00241DEA" w:rsidP="00ED148B">
      <w:pPr>
        <w:pStyle w:val="ParagrafoManual"/>
        <w:rPr>
          <w:lang w:bidi="pt-BR"/>
        </w:rPr>
      </w:pPr>
    </w:p>
    <w:p w:rsidR="002C1255" w:rsidRDefault="000460B8" w:rsidP="000460B8">
      <w:pPr>
        <w:pStyle w:val="Ttulo3"/>
      </w:pPr>
      <w:r w:rsidRPr="000460B8">
        <w:t xml:space="preserve">Campo </w:t>
      </w:r>
      <w:proofErr w:type="spellStart"/>
      <w:r w:rsidRPr="000460B8">
        <w:t>Numero</w:t>
      </w:r>
      <w:proofErr w:type="spellEnd"/>
      <w:r>
        <w:t xml:space="preserve"> má</w:t>
      </w:r>
      <w:r w:rsidRPr="000460B8">
        <w:t xml:space="preserve">ximo de tentativas de </w:t>
      </w:r>
      <w:proofErr w:type="spellStart"/>
      <w:r w:rsidRPr="000460B8">
        <w:t>login</w:t>
      </w:r>
      <w:proofErr w:type="spellEnd"/>
      <w:r w:rsidRPr="000460B8">
        <w:t xml:space="preserve"> (agora vem com padrão 999)</w:t>
      </w:r>
    </w:p>
    <w:p w:rsidR="000460B8" w:rsidRDefault="002C1255" w:rsidP="002C125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460B8">
        <w:rPr>
          <w:lang w:bidi="pt-BR"/>
        </w:rPr>
        <w:t xml:space="preserve">Configurar </w:t>
      </w:r>
      <w:r w:rsidR="000460B8">
        <w:rPr>
          <w:lang w:bidi="pt-BR"/>
        </w:rPr>
        <w:t xml:space="preserve">quantas </w:t>
      </w:r>
      <w:proofErr w:type="spellStart"/>
      <w:r w:rsidR="000460B8">
        <w:rPr>
          <w:lang w:bidi="pt-BR"/>
        </w:rPr>
        <w:t>tentantivas</w:t>
      </w:r>
      <w:proofErr w:type="spellEnd"/>
      <w:r w:rsidR="000460B8">
        <w:rPr>
          <w:lang w:bidi="pt-BR"/>
        </w:rPr>
        <w:t xml:space="preserve"> de </w:t>
      </w:r>
      <w:proofErr w:type="spellStart"/>
      <w:r w:rsidR="000460B8">
        <w:rPr>
          <w:lang w:bidi="pt-BR"/>
        </w:rPr>
        <w:t>login</w:t>
      </w:r>
      <w:proofErr w:type="spellEnd"/>
      <w:r w:rsidR="000460B8">
        <w:rPr>
          <w:lang w:bidi="pt-BR"/>
        </w:rPr>
        <w:t xml:space="preserve"> podem ser feitas antes do sistema bloquear o </w:t>
      </w:r>
      <w:proofErr w:type="spellStart"/>
      <w:r w:rsidR="000460B8">
        <w:rPr>
          <w:lang w:bidi="pt-BR"/>
        </w:rPr>
        <w:t>usuario</w:t>
      </w:r>
      <w:proofErr w:type="spellEnd"/>
      <w:r w:rsidR="000460B8">
        <w:rPr>
          <w:lang w:bidi="pt-BR"/>
        </w:rPr>
        <w:t>.</w:t>
      </w:r>
    </w:p>
    <w:p w:rsidR="002C1255" w:rsidRPr="009A5784" w:rsidRDefault="002C1255" w:rsidP="002C1255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C3860">
        <w:rPr>
          <w:lang w:bidi="pt-BR"/>
        </w:rPr>
        <w:t xml:space="preserve">Agora por padrão o campo </w:t>
      </w:r>
      <w:proofErr w:type="spellStart"/>
      <w:r w:rsidR="008C3860">
        <w:rPr>
          <w:lang w:bidi="pt-BR"/>
        </w:rPr>
        <w:t>numero</w:t>
      </w:r>
      <w:proofErr w:type="spellEnd"/>
      <w:r w:rsidR="008C3860">
        <w:rPr>
          <w:lang w:bidi="pt-BR"/>
        </w:rPr>
        <w:t xml:space="preserve"> máximo de tentativas de </w:t>
      </w:r>
      <w:proofErr w:type="spellStart"/>
      <w:r w:rsidR="008C3860">
        <w:rPr>
          <w:lang w:bidi="pt-BR"/>
        </w:rPr>
        <w:t>login</w:t>
      </w:r>
      <w:proofErr w:type="spellEnd"/>
      <w:r w:rsidR="008C3860">
        <w:rPr>
          <w:lang w:bidi="pt-BR"/>
        </w:rPr>
        <w:t xml:space="preserve"> vem cadastrado com o valor 999</w:t>
      </w:r>
      <w:r w:rsidR="00270B4C">
        <w:rPr>
          <w:lang w:bidi="pt-BR"/>
        </w:rPr>
        <w:t>.</w:t>
      </w:r>
    </w:p>
    <w:p w:rsidR="002C1255" w:rsidRDefault="002C1255" w:rsidP="002C1255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C3860">
        <w:rPr>
          <w:lang w:bidi="pt-BR"/>
        </w:rPr>
        <w:t>Efetuada melhoria sistêmica.</w:t>
      </w:r>
    </w:p>
    <w:p w:rsidR="00702A60" w:rsidRDefault="00702A60" w:rsidP="002C1255">
      <w:pPr>
        <w:pStyle w:val="ParagrafoManual"/>
        <w:rPr>
          <w:lang w:bidi="pt-BR"/>
        </w:rPr>
      </w:pPr>
    </w:p>
    <w:p w:rsidR="00702A60" w:rsidRDefault="00A8151E" w:rsidP="00A8151E">
      <w:pPr>
        <w:pStyle w:val="Ttulo3"/>
      </w:pPr>
      <w:r>
        <w:t>Distribuir a conta</w:t>
      </w:r>
    </w:p>
    <w:p w:rsidR="00702A60" w:rsidRPr="000D5D68" w:rsidRDefault="00702A60" w:rsidP="00702A6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A8151E">
        <w:rPr>
          <w:lang w:bidi="pt-BR"/>
        </w:rPr>
        <w:t>Distribuir a conta</w:t>
      </w:r>
    </w:p>
    <w:p w:rsidR="00702A60" w:rsidRPr="009A5784" w:rsidRDefault="00702A60" w:rsidP="00702A6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A8151E">
        <w:rPr>
          <w:lang w:bidi="pt-BR"/>
        </w:rPr>
        <w:t xml:space="preserve">Agora </w:t>
      </w:r>
      <w:r w:rsidR="0021616C">
        <w:rPr>
          <w:lang w:bidi="pt-BR"/>
        </w:rPr>
        <w:t xml:space="preserve">ao distribuir a conta do paciente </w:t>
      </w:r>
      <w:r w:rsidR="00A8151E">
        <w:rPr>
          <w:lang w:bidi="pt-BR"/>
        </w:rPr>
        <w:t xml:space="preserve">o sistema traz as </w:t>
      </w:r>
      <w:proofErr w:type="spellStart"/>
      <w:r w:rsidR="00A8151E">
        <w:rPr>
          <w:lang w:bidi="pt-BR"/>
        </w:rPr>
        <w:t>ultimas</w:t>
      </w:r>
      <w:proofErr w:type="spellEnd"/>
      <w:r w:rsidR="00A8151E">
        <w:rPr>
          <w:lang w:bidi="pt-BR"/>
        </w:rPr>
        <w:t xml:space="preserve"> informações configuradas</w:t>
      </w:r>
    </w:p>
    <w:p w:rsidR="00702A60" w:rsidRDefault="00702A60" w:rsidP="00702A6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A8151E">
        <w:rPr>
          <w:lang w:bidi="pt-BR"/>
        </w:rPr>
        <w:t>Efetuada melhoria sistêmica.</w:t>
      </w:r>
    </w:p>
    <w:p w:rsidR="008B5E68" w:rsidRDefault="008B5E68" w:rsidP="00702A60">
      <w:pPr>
        <w:pStyle w:val="ParagrafoManual"/>
        <w:rPr>
          <w:lang w:bidi="pt-BR"/>
        </w:rPr>
      </w:pPr>
    </w:p>
    <w:p w:rsidR="008B5E68" w:rsidRDefault="008A5168" w:rsidP="008A5168">
      <w:pPr>
        <w:pStyle w:val="Ttulo3"/>
      </w:pPr>
      <w:proofErr w:type="spellStart"/>
      <w:r w:rsidRPr="008A5168">
        <w:t>Numero</w:t>
      </w:r>
      <w:proofErr w:type="spellEnd"/>
      <w:r w:rsidRPr="008A5168">
        <w:t xml:space="preserve"> do recibo</w:t>
      </w:r>
    </w:p>
    <w:p w:rsidR="008B5E68" w:rsidRPr="000D5D68" w:rsidRDefault="008B5E68" w:rsidP="008B5E6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A5168">
        <w:rPr>
          <w:lang w:bidi="pt-BR"/>
        </w:rPr>
        <w:t>Gerar recibo da conta do paciente.</w:t>
      </w:r>
    </w:p>
    <w:p w:rsidR="008B5E68" w:rsidRPr="009A5784" w:rsidRDefault="008B5E68" w:rsidP="008B5E6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A5168">
        <w:rPr>
          <w:lang w:bidi="pt-BR"/>
        </w:rPr>
        <w:t xml:space="preserve">Agora o </w:t>
      </w:r>
      <w:proofErr w:type="spellStart"/>
      <w:r w:rsidR="008A5168">
        <w:rPr>
          <w:lang w:bidi="pt-BR"/>
        </w:rPr>
        <w:t>numero</w:t>
      </w:r>
      <w:proofErr w:type="spellEnd"/>
      <w:r w:rsidR="008A5168">
        <w:rPr>
          <w:lang w:bidi="pt-BR"/>
        </w:rPr>
        <w:t xml:space="preserve"> do recibo</w:t>
      </w:r>
      <w:r w:rsidR="00E11552">
        <w:rPr>
          <w:lang w:bidi="pt-BR"/>
        </w:rPr>
        <w:t xml:space="preserve"> gerado e o mesmo </w:t>
      </w:r>
      <w:proofErr w:type="spellStart"/>
      <w:r w:rsidR="00E11552">
        <w:rPr>
          <w:lang w:bidi="pt-BR"/>
        </w:rPr>
        <w:t>numero</w:t>
      </w:r>
      <w:proofErr w:type="spellEnd"/>
      <w:r w:rsidR="00E11552">
        <w:rPr>
          <w:lang w:bidi="pt-BR"/>
        </w:rPr>
        <w:t xml:space="preserve"> da conta do </w:t>
      </w:r>
      <w:proofErr w:type="gramStart"/>
      <w:r w:rsidR="00E11552">
        <w:rPr>
          <w:lang w:bidi="pt-BR"/>
        </w:rPr>
        <w:t>paciente</w:t>
      </w:r>
      <w:r w:rsidR="008A5168">
        <w:rPr>
          <w:lang w:bidi="pt-BR"/>
        </w:rPr>
        <w:t xml:space="preserve"> </w:t>
      </w:r>
      <w:r>
        <w:rPr>
          <w:lang w:bidi="pt-BR"/>
        </w:rPr>
        <w:t>.</w:t>
      </w:r>
      <w:proofErr w:type="gramEnd"/>
    </w:p>
    <w:p w:rsidR="008A5168" w:rsidRDefault="008B5E68" w:rsidP="008A51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A5168">
        <w:rPr>
          <w:lang w:bidi="pt-BR"/>
        </w:rPr>
        <w:t>Efetuada melhoria sistêmica.</w:t>
      </w:r>
    </w:p>
    <w:p w:rsidR="00C639DB" w:rsidRDefault="00C639DB" w:rsidP="008A5168">
      <w:pPr>
        <w:pStyle w:val="ParagrafoManual"/>
        <w:rPr>
          <w:lang w:bidi="pt-BR"/>
        </w:rPr>
      </w:pPr>
    </w:p>
    <w:p w:rsidR="00C639DB" w:rsidRDefault="00C639DB" w:rsidP="00C639DB">
      <w:pPr>
        <w:pStyle w:val="Ttulo3"/>
      </w:pPr>
      <w:r w:rsidRPr="00C639DB">
        <w:t>Bloquear a possibilidade de c</w:t>
      </w:r>
      <w:r>
        <w:t>adastrar</w:t>
      </w:r>
      <w:r w:rsidRPr="00C639DB">
        <w:t xml:space="preserve"> um </w:t>
      </w:r>
      <w:proofErr w:type="spellStart"/>
      <w:r w:rsidRPr="00C639DB">
        <w:t>email</w:t>
      </w:r>
      <w:proofErr w:type="spellEnd"/>
      <w:r w:rsidRPr="00C639DB">
        <w:t xml:space="preserve"> duplicado na opção Cadastro de Profissionais</w:t>
      </w:r>
    </w:p>
    <w:p w:rsidR="00C639DB" w:rsidRPr="000D5D68" w:rsidRDefault="00C639DB" w:rsidP="00C639D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Alterar informações do Profissional</w:t>
      </w:r>
      <w:r>
        <w:rPr>
          <w:lang w:bidi="pt-BR"/>
        </w:rPr>
        <w:t>.</w:t>
      </w:r>
    </w:p>
    <w:p w:rsidR="00C639DB" w:rsidRPr="009A5784" w:rsidRDefault="00C639DB" w:rsidP="00C639DB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 xml:space="preserve">Foi bloqueado a possibilidade de cadastrar um </w:t>
      </w:r>
      <w:proofErr w:type="spellStart"/>
      <w:r>
        <w:rPr>
          <w:lang w:bidi="pt-BR"/>
        </w:rPr>
        <w:t>email</w:t>
      </w:r>
      <w:proofErr w:type="spellEnd"/>
      <w:r>
        <w:rPr>
          <w:lang w:bidi="pt-BR"/>
        </w:rPr>
        <w:t xml:space="preserve"> </w:t>
      </w:r>
      <w:proofErr w:type="spellStart"/>
      <w:r>
        <w:rPr>
          <w:lang w:bidi="pt-BR"/>
        </w:rPr>
        <w:t>dublicado</w:t>
      </w:r>
      <w:proofErr w:type="spellEnd"/>
      <w:r>
        <w:rPr>
          <w:lang w:bidi="pt-BR"/>
        </w:rPr>
        <w:t xml:space="preserve"> na opção Cadastro de Profissionais.</w:t>
      </w:r>
    </w:p>
    <w:p w:rsidR="00A04C60" w:rsidRDefault="00C639DB" w:rsidP="002C31CB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melhoria sistêmica</w:t>
      </w:r>
      <w:r>
        <w:rPr>
          <w:lang w:bidi="pt-BR"/>
        </w:rPr>
        <w:t>.</w:t>
      </w:r>
    </w:p>
    <w:p w:rsidR="00A04C60" w:rsidRDefault="00A04C60" w:rsidP="002C31CB">
      <w:pPr>
        <w:pStyle w:val="ParagrafoManual"/>
      </w:pPr>
      <w:bookmarkStart w:id="4" w:name="_GoBack"/>
      <w:bookmarkEnd w:id="4"/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sectPr w:rsidR="00A04C60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D98" w:rsidRDefault="00903D98" w:rsidP="00CA5701">
      <w:r>
        <w:separator/>
      </w:r>
    </w:p>
  </w:endnote>
  <w:endnote w:type="continuationSeparator" w:id="0">
    <w:p w:rsidR="00903D98" w:rsidRDefault="00903D98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24718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24718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D98" w:rsidRDefault="00903D98" w:rsidP="00CA5701">
      <w:r>
        <w:separator/>
      </w:r>
    </w:p>
  </w:footnote>
  <w:footnote w:type="continuationSeparator" w:id="0">
    <w:p w:rsidR="00903D98" w:rsidRDefault="00903D98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1D92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0B8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C62"/>
    <w:rsid w:val="000D5D68"/>
    <w:rsid w:val="000D7943"/>
    <w:rsid w:val="000D7ED1"/>
    <w:rsid w:val="000E09E0"/>
    <w:rsid w:val="000E130D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0BF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354F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17F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21F"/>
    <w:rsid w:val="002153B2"/>
    <w:rsid w:val="00215DC3"/>
    <w:rsid w:val="0021616C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EA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0B4C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255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8B7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6D9D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811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BD4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2A60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471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9B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3F66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559D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16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5E68"/>
    <w:rsid w:val="008B62AF"/>
    <w:rsid w:val="008B71E8"/>
    <w:rsid w:val="008B72AC"/>
    <w:rsid w:val="008B72C2"/>
    <w:rsid w:val="008B7EC1"/>
    <w:rsid w:val="008C1EBE"/>
    <w:rsid w:val="008C2698"/>
    <w:rsid w:val="008C3860"/>
    <w:rsid w:val="008C42C9"/>
    <w:rsid w:val="008C43F5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3D98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052B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38F3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24DE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1E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0FF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1DA1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6EBE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821"/>
    <w:rsid w:val="00C05E3A"/>
    <w:rsid w:val="00C0684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21A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2E7"/>
    <w:rsid w:val="00C634F5"/>
    <w:rsid w:val="00C6352F"/>
    <w:rsid w:val="00C639DB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7C0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0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0C5C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155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0F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D46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3DF7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48B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89A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BB641-B970-4646-926B-B627899CE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8207</TotalTime>
  <Pages>5</Pages>
  <Words>769</Words>
  <Characters>4153</Characters>
  <Application>Microsoft Office Word</Application>
  <DocSecurity>0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4913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527</cp:revision>
  <cp:lastPrinted>2014-01-19T16:14:00Z</cp:lastPrinted>
  <dcterms:created xsi:type="dcterms:W3CDTF">2014-10-06T12:34:00Z</dcterms:created>
  <dcterms:modified xsi:type="dcterms:W3CDTF">2016-06-30T13:31:00Z</dcterms:modified>
</cp:coreProperties>
</file>