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C632E7">
                              <w:rPr>
                                <w:lang w:val="pt-BR"/>
                              </w:rPr>
                              <w:t>12.1.</w:t>
                            </w:r>
                            <w:r w:rsidR="000D5C62">
                              <w:rPr>
                                <w:lang w:val="pt-BR"/>
                              </w:rPr>
                              <w:t>11.0</w:t>
                            </w:r>
                            <w:r w:rsidR="00D44DE9">
                              <w:rPr>
                                <w:lang w:val="pt-BR"/>
                              </w:rPr>
                              <w:t>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C632E7">
                        <w:rPr>
                          <w:lang w:val="pt-BR"/>
                        </w:rPr>
                        <w:t>12.1.</w:t>
                      </w:r>
                      <w:r w:rsidR="000D5C62">
                        <w:rPr>
                          <w:lang w:val="pt-BR"/>
                        </w:rPr>
                        <w:t>11.0</w:t>
                      </w:r>
                      <w:r w:rsidR="00D44DE9">
                        <w:rPr>
                          <w:lang w:val="pt-BR"/>
                        </w:rPr>
                        <w:t>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712668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7559D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7126688" w:history="1">
        <w:r w:rsidR="0087559D" w:rsidRPr="00380811">
          <w:rPr>
            <w:rStyle w:val="Hyperlink"/>
            <w:noProof/>
          </w:rPr>
          <w:t>Sumário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_Toc447126688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2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8631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7126689" w:history="1">
        <w:r w:rsidR="0087559D" w:rsidRPr="00380811">
          <w:rPr>
            <w:rStyle w:val="Hyperlink"/>
            <w:noProof/>
          </w:rPr>
          <w:t>Prefácio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_Toc447126689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3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8631A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0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Correções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_Toc447126690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4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8631A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1" w:history="1">
        <w:r w:rsidR="0087559D" w:rsidRPr="00380811">
          <w:rPr>
            <w:rStyle w:val="Hyperlink"/>
          </w:rPr>
          <w:t>1.1.1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Assistente de marcação de consulta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_Toc447126691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87559D" w:rsidRDefault="008631AB">
      <w:pPr>
        <w:pStyle w:val="Sumrio3"/>
      </w:pPr>
      <w:hyperlink w:anchor="_Toc447126692" w:history="1">
        <w:r w:rsidR="0087559D" w:rsidRPr="00380811">
          <w:rPr>
            <w:rStyle w:val="Hyperlink"/>
          </w:rPr>
          <w:t>1.1.2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Erro ao tentar alterar ou incluir aleta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_Toc447126692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0D5C62" w:rsidRDefault="008631AB" w:rsidP="000D5C62">
      <w:pPr>
        <w:pStyle w:val="Sumrio3"/>
      </w:pPr>
      <w:hyperlink w:anchor="_Toc447126692" w:history="1">
        <w:r w:rsidR="000D5C62" w:rsidRPr="00380811">
          <w:rPr>
            <w:rStyle w:val="Hyperlink"/>
          </w:rPr>
          <w:t>1.1.2</w:t>
        </w:r>
        <w:r w:rsidR="000D5C62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Sistema não esta reservando horarios de agendamentos</w:t>
        </w:r>
        <w:r w:rsidR="000D5C62">
          <w:rPr>
            <w:webHidden/>
          </w:rPr>
          <w:tab/>
        </w:r>
        <w:r w:rsidR="000D5C62">
          <w:rPr>
            <w:webHidden/>
          </w:rPr>
          <w:fldChar w:fldCharType="begin"/>
        </w:r>
        <w:r w:rsidR="000D5C62">
          <w:rPr>
            <w:webHidden/>
          </w:rPr>
          <w:instrText xml:space="preserve"> PAGEREF _Toc447126692 \h </w:instrText>
        </w:r>
        <w:r w:rsidR="000D5C62">
          <w:rPr>
            <w:webHidden/>
          </w:rPr>
        </w:r>
        <w:r w:rsidR="000D5C62">
          <w:rPr>
            <w:webHidden/>
          </w:rPr>
          <w:fldChar w:fldCharType="separate"/>
        </w:r>
        <w:r w:rsidR="000D5C62">
          <w:rPr>
            <w:webHidden/>
          </w:rPr>
          <w:t>4</w:t>
        </w:r>
        <w:r w:rsidR="000D5C62">
          <w:rPr>
            <w:webHidden/>
          </w:rPr>
          <w:fldChar w:fldCharType="end"/>
        </w:r>
      </w:hyperlink>
    </w:p>
    <w:p w:rsidR="000D5C62" w:rsidRDefault="008631AB" w:rsidP="000D5C62">
      <w:pPr>
        <w:pStyle w:val="Sumrio3"/>
      </w:pPr>
      <w:hyperlink w:anchor="_Toc447126692" w:history="1">
        <w:r w:rsidR="000D5C62" w:rsidRPr="00380811">
          <w:rPr>
            <w:rStyle w:val="Hyperlink"/>
          </w:rPr>
          <w:t>1.1.2</w:t>
        </w:r>
        <w:r w:rsidR="000D5C62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Alteração</w:t>
        </w:r>
        <w:r w:rsidR="00D44DE9">
          <w:rPr>
            <w:rStyle w:val="Hyperlink"/>
          </w:rPr>
          <w:t xml:space="preserve"> da tabela que busca os exames</w:t>
        </w:r>
        <w:r w:rsidR="000D5C62">
          <w:rPr>
            <w:webHidden/>
          </w:rPr>
          <w:tab/>
        </w:r>
        <w:r w:rsidR="000D5C62">
          <w:rPr>
            <w:webHidden/>
          </w:rPr>
          <w:fldChar w:fldCharType="begin"/>
        </w:r>
        <w:r w:rsidR="000D5C62">
          <w:rPr>
            <w:webHidden/>
          </w:rPr>
          <w:instrText xml:space="preserve"> PAGEREF _Toc447126692 \h </w:instrText>
        </w:r>
        <w:r w:rsidR="000D5C62">
          <w:rPr>
            <w:webHidden/>
          </w:rPr>
        </w:r>
        <w:r w:rsidR="000D5C62">
          <w:rPr>
            <w:webHidden/>
          </w:rPr>
          <w:fldChar w:fldCharType="separate"/>
        </w:r>
        <w:r w:rsidR="000D5C62">
          <w:rPr>
            <w:webHidden/>
          </w:rPr>
          <w:t>4</w:t>
        </w:r>
        <w:r w:rsidR="000D5C62">
          <w:rPr>
            <w:webHidden/>
          </w:rPr>
          <w:fldChar w:fldCharType="end"/>
        </w:r>
      </w:hyperlink>
    </w:p>
    <w:p w:rsidR="0087559D" w:rsidRDefault="008631A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3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Melhorias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_Toc447126693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5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8631A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4" w:history="1">
        <w:r w:rsidR="0087559D" w:rsidRPr="00380811">
          <w:rPr>
            <w:rStyle w:val="Hyperlink"/>
          </w:rPr>
          <w:t>1.2.1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A015AD">
          <w:rPr>
            <w:rStyle w:val="Hyperlink"/>
          </w:rPr>
          <w:t>Novo relató</w:t>
        </w:r>
        <w:r w:rsidR="00D44DE9">
          <w:rPr>
            <w:rStyle w:val="Hyperlink"/>
          </w:rPr>
          <w:t>rio de agendamentos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_Toc447126694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4A48B7" w:rsidRPr="004A48B7" w:rsidRDefault="004A48B7" w:rsidP="004A48B7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  <w:bookmarkStart w:id="1" w:name="_GoBack"/>
      <w:bookmarkEnd w:id="1"/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47126689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47126690"/>
      <w:r>
        <w:lastRenderedPageBreak/>
        <w:t>Correções</w:t>
      </w:r>
      <w:bookmarkEnd w:id="3"/>
    </w:p>
    <w:p w:rsidR="00F54D26" w:rsidRDefault="00D44DE9" w:rsidP="00D44DE9">
      <w:pPr>
        <w:pStyle w:val="Ttulo3"/>
      </w:pPr>
      <w:r w:rsidRPr="00D44DE9">
        <w:t>Assistente de marcação de consulta</w:t>
      </w:r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66670">
        <w:rPr>
          <w:lang w:bidi="pt-BR"/>
        </w:rPr>
        <w:t>Extrair informações de marcação de consultas.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C66670">
        <w:rPr>
          <w:lang w:bidi="pt-BR"/>
        </w:rPr>
        <w:t xml:space="preserve"> </w:t>
      </w:r>
      <w:r w:rsidR="00C66670" w:rsidRPr="00C66670">
        <w:rPr>
          <w:lang w:bidi="pt-BR"/>
        </w:rPr>
        <w:t xml:space="preserve">Ao extrair informações no assistente de marcação de consulta por determinado </w:t>
      </w:r>
      <w:r w:rsidR="00C66670">
        <w:rPr>
          <w:lang w:bidi="pt-BR"/>
        </w:rPr>
        <w:t>período,</w:t>
      </w:r>
      <w:r w:rsidR="00C66670" w:rsidRPr="00C66670">
        <w:rPr>
          <w:lang w:bidi="pt-BR"/>
        </w:rPr>
        <w:t xml:space="preserve"> o sistema </w:t>
      </w:r>
      <w:proofErr w:type="spellStart"/>
      <w:r w:rsidR="00C66670" w:rsidRPr="00C66670">
        <w:rPr>
          <w:lang w:bidi="pt-BR"/>
        </w:rPr>
        <w:t>e</w:t>
      </w:r>
      <w:r w:rsidR="00263B5F">
        <w:rPr>
          <w:lang w:bidi="pt-BR"/>
        </w:rPr>
        <w:t>sta</w:t>
      </w:r>
      <w:proofErr w:type="spellEnd"/>
      <w:r w:rsidR="00263B5F">
        <w:rPr>
          <w:lang w:bidi="pt-BR"/>
        </w:rPr>
        <w:t xml:space="preserve"> retornando mensagem de erro.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AB10FF" w:rsidRDefault="00C66670" w:rsidP="00C66670">
      <w:pPr>
        <w:pStyle w:val="Ttulo3"/>
      </w:pPr>
      <w:r w:rsidRPr="00C66670">
        <w:t>Erro ao tentar alterar ou incluir aleta</w:t>
      </w:r>
    </w:p>
    <w:p w:rsidR="00AB10FF" w:rsidRPr="000D5D68" w:rsidRDefault="00AB10FF" w:rsidP="00AB10F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06CA6">
        <w:rPr>
          <w:lang w:bidi="pt-BR"/>
        </w:rPr>
        <w:t>Incluir ou alterar aleta.</w:t>
      </w:r>
    </w:p>
    <w:p w:rsidR="00AB10FF" w:rsidRPr="00514439" w:rsidRDefault="00AB10FF" w:rsidP="00AB10F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06CA6" w:rsidRPr="00C06CA6">
        <w:rPr>
          <w:lang w:bidi="pt-BR"/>
        </w:rPr>
        <w:t xml:space="preserve">Ao incluir nova aleta ou alterar o nome de uma </w:t>
      </w:r>
      <w:proofErr w:type="spellStart"/>
      <w:r w:rsidR="00C06CA6">
        <w:rPr>
          <w:lang w:bidi="pt-BR"/>
        </w:rPr>
        <w:t>j</w:t>
      </w:r>
      <w:r w:rsidR="00C06CA6" w:rsidRPr="00C06CA6">
        <w:rPr>
          <w:lang w:bidi="pt-BR"/>
        </w:rPr>
        <w:t>a</w:t>
      </w:r>
      <w:proofErr w:type="spellEnd"/>
      <w:r w:rsidR="00C06CA6" w:rsidRPr="00C06CA6">
        <w:rPr>
          <w:lang w:bidi="pt-BR"/>
        </w:rPr>
        <w:t xml:space="preserve"> existente, sistema </w:t>
      </w:r>
      <w:r w:rsidR="00C06CA6">
        <w:rPr>
          <w:lang w:bidi="pt-BR"/>
        </w:rPr>
        <w:t>estava retornando</w:t>
      </w:r>
      <w:r w:rsidR="00C06CA6" w:rsidRPr="00C06CA6">
        <w:rPr>
          <w:lang w:bidi="pt-BR"/>
        </w:rPr>
        <w:t xml:space="preserve"> mensagem de erro</w:t>
      </w:r>
      <w:r w:rsidR="00C05821">
        <w:rPr>
          <w:lang w:bidi="pt-BR"/>
        </w:rPr>
        <w:t>.</w:t>
      </w:r>
    </w:p>
    <w:p w:rsidR="00AB10FF" w:rsidRDefault="00AB10FF" w:rsidP="00AB10F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84811" w:rsidRDefault="00584811" w:rsidP="00AB10FF">
      <w:pPr>
        <w:pStyle w:val="ParagrafoManual"/>
        <w:rPr>
          <w:lang w:bidi="pt-BR"/>
        </w:rPr>
      </w:pPr>
    </w:p>
    <w:p w:rsidR="00584811" w:rsidRDefault="00263B5F" w:rsidP="00263B5F">
      <w:pPr>
        <w:pStyle w:val="Ttulo3"/>
      </w:pPr>
      <w:r w:rsidRPr="00263B5F">
        <w:t xml:space="preserve">Sistema não </w:t>
      </w:r>
      <w:proofErr w:type="spellStart"/>
      <w:r w:rsidRPr="00263B5F">
        <w:t>esta</w:t>
      </w:r>
      <w:proofErr w:type="spellEnd"/>
      <w:r w:rsidRPr="00263B5F">
        <w:t xml:space="preserve"> reservando </w:t>
      </w:r>
      <w:proofErr w:type="spellStart"/>
      <w:r w:rsidRPr="00263B5F">
        <w:t>horarios</w:t>
      </w:r>
      <w:proofErr w:type="spellEnd"/>
      <w:r w:rsidRPr="00263B5F">
        <w:t xml:space="preserve"> de agendamentos</w:t>
      </w:r>
    </w:p>
    <w:p w:rsidR="00584811" w:rsidRPr="000D5D68" w:rsidRDefault="00584811" w:rsidP="0058481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63B5F">
        <w:rPr>
          <w:lang w:bidi="pt-BR"/>
        </w:rPr>
        <w:t>Agendar horários.</w:t>
      </w:r>
    </w:p>
    <w:p w:rsidR="00584811" w:rsidRPr="00514439" w:rsidRDefault="00584811" w:rsidP="0058481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63B5F" w:rsidRPr="00263B5F">
        <w:rPr>
          <w:lang w:bidi="pt-BR"/>
        </w:rPr>
        <w:t>Sistema n</w:t>
      </w:r>
      <w:r w:rsidR="00263B5F">
        <w:rPr>
          <w:lang w:bidi="pt-BR"/>
        </w:rPr>
        <w:t>ã</w:t>
      </w:r>
      <w:r w:rsidR="00263B5F" w:rsidRPr="00263B5F">
        <w:rPr>
          <w:lang w:bidi="pt-BR"/>
        </w:rPr>
        <w:t xml:space="preserve">o estava reservando </w:t>
      </w:r>
      <w:proofErr w:type="spellStart"/>
      <w:r w:rsidR="00263B5F" w:rsidRPr="00263B5F">
        <w:rPr>
          <w:lang w:bidi="pt-BR"/>
        </w:rPr>
        <w:t>horarios</w:t>
      </w:r>
      <w:proofErr w:type="spellEnd"/>
      <w:r w:rsidR="00263B5F" w:rsidRPr="00263B5F">
        <w:rPr>
          <w:lang w:bidi="pt-BR"/>
        </w:rPr>
        <w:t xml:space="preserve"> editado por outras </w:t>
      </w:r>
      <w:proofErr w:type="spellStart"/>
      <w:r w:rsidR="00263B5F" w:rsidRPr="00263B5F">
        <w:rPr>
          <w:lang w:bidi="pt-BR"/>
        </w:rPr>
        <w:t>maquina</w:t>
      </w:r>
      <w:proofErr w:type="spellEnd"/>
      <w:r w:rsidR="00263B5F" w:rsidRPr="00263B5F">
        <w:rPr>
          <w:lang w:bidi="pt-BR"/>
        </w:rPr>
        <w:t xml:space="preserve"> que utilizam o programa em rede. </w:t>
      </w:r>
    </w:p>
    <w:p w:rsidR="00584811" w:rsidRDefault="00584811" w:rsidP="0058481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EA3DF7" w:rsidRDefault="00263B5F" w:rsidP="00263B5F">
      <w:pPr>
        <w:pStyle w:val="Ttulo3"/>
      </w:pPr>
      <w:r w:rsidRPr="00263B5F">
        <w:t xml:space="preserve">Alteração da tabela que busca os </w:t>
      </w:r>
      <w:r>
        <w:t>exames</w:t>
      </w:r>
    </w:p>
    <w:p w:rsidR="00EA3DF7" w:rsidRPr="000D5D68" w:rsidRDefault="00EA3DF7" w:rsidP="00EA3DF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63B5F">
        <w:rPr>
          <w:lang w:bidi="pt-BR"/>
        </w:rPr>
        <w:t xml:space="preserve">Inserir exames nos modelos de </w:t>
      </w:r>
      <w:proofErr w:type="spellStart"/>
      <w:r w:rsidR="00263B5F">
        <w:rPr>
          <w:lang w:bidi="pt-BR"/>
        </w:rPr>
        <w:t>Solicação</w:t>
      </w:r>
      <w:proofErr w:type="spellEnd"/>
      <w:r w:rsidR="00263B5F">
        <w:rPr>
          <w:lang w:bidi="pt-BR"/>
        </w:rPr>
        <w:t xml:space="preserve"> de Exames.</w:t>
      </w:r>
    </w:p>
    <w:p w:rsidR="00263B5F" w:rsidRDefault="00EA3DF7" w:rsidP="00EA3DF7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63B5F" w:rsidRPr="00263B5F">
        <w:rPr>
          <w:lang w:bidi="pt-BR"/>
        </w:rPr>
        <w:t>Alteração para que na aba Solicitação de Exames</w:t>
      </w:r>
      <w:r w:rsidR="00263B5F">
        <w:rPr>
          <w:lang w:bidi="pt-BR"/>
        </w:rPr>
        <w:t>,</w:t>
      </w:r>
      <w:r w:rsidR="00263B5F" w:rsidRPr="00263B5F">
        <w:rPr>
          <w:lang w:bidi="pt-BR"/>
        </w:rPr>
        <w:t xml:space="preserve"> os </w:t>
      </w:r>
      <w:proofErr w:type="gramStart"/>
      <w:r w:rsidR="00263B5F" w:rsidRPr="00263B5F">
        <w:rPr>
          <w:lang w:bidi="pt-BR"/>
        </w:rPr>
        <w:t>exames cadastrado</w:t>
      </w:r>
      <w:proofErr w:type="gramEnd"/>
      <w:r w:rsidR="00263B5F" w:rsidRPr="00263B5F">
        <w:rPr>
          <w:lang w:bidi="pt-BR"/>
        </w:rPr>
        <w:t xml:space="preserve"> não sej</w:t>
      </w:r>
      <w:r w:rsidR="00263B5F">
        <w:rPr>
          <w:lang w:bidi="pt-BR"/>
        </w:rPr>
        <w:t>am os mesmos da aba</w:t>
      </w:r>
      <w:r w:rsidR="00263B5F" w:rsidRPr="00263B5F">
        <w:rPr>
          <w:lang w:bidi="pt-BR"/>
        </w:rPr>
        <w:t xml:space="preserve"> Exames Laboratoriais</w:t>
      </w:r>
      <w:r w:rsidR="00263B5F">
        <w:rPr>
          <w:lang w:bidi="pt-BR"/>
        </w:rPr>
        <w:t>.</w:t>
      </w:r>
    </w:p>
    <w:p w:rsidR="00EA3DF7" w:rsidRDefault="00EA3DF7" w:rsidP="00EA3DF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584811" w:rsidRDefault="00584811" w:rsidP="00AB10FF">
      <w:pPr>
        <w:pStyle w:val="ParagrafoManual"/>
        <w:rPr>
          <w:lang w:bidi="pt-BR"/>
        </w:rPr>
      </w:pPr>
    </w:p>
    <w:p w:rsidR="00AB10FF" w:rsidRDefault="00AB10FF" w:rsidP="000632A6">
      <w:pPr>
        <w:pStyle w:val="ParagrafoManual"/>
        <w:rPr>
          <w:lang w:bidi="pt-BR"/>
        </w:rPr>
      </w:pPr>
    </w:p>
    <w:p w:rsidR="00DD0C5C" w:rsidRDefault="00DD0C5C">
      <w:pPr>
        <w:jc w:val="left"/>
        <w:rPr>
          <w:rFonts w:ascii="Arial" w:hAnsi="Arial"/>
          <w:sz w:val="20"/>
          <w:lang w:bidi="pt-BR"/>
        </w:rPr>
      </w:pPr>
      <w:r>
        <w:rPr>
          <w:lang w:bidi="pt-BR"/>
        </w:rPr>
        <w:br w:type="page"/>
      </w:r>
    </w:p>
    <w:p w:rsidR="001133B2" w:rsidRDefault="00ED148B" w:rsidP="00ED148B">
      <w:pPr>
        <w:pStyle w:val="Ttulo2"/>
        <w:ind w:left="1145" w:hanging="578"/>
      </w:pPr>
      <w:bookmarkStart w:id="4" w:name="_Toc447126693"/>
      <w:r>
        <w:lastRenderedPageBreak/>
        <w:t>Melhorias</w:t>
      </w:r>
      <w:bookmarkEnd w:id="4"/>
    </w:p>
    <w:p w:rsidR="00EF0921" w:rsidRDefault="00EF0921" w:rsidP="002C31CB">
      <w:pPr>
        <w:pStyle w:val="ParagrafoManual"/>
      </w:pPr>
    </w:p>
    <w:p w:rsidR="00EF0921" w:rsidRDefault="001C6054" w:rsidP="001C6054">
      <w:pPr>
        <w:pStyle w:val="Ttulo3"/>
      </w:pPr>
      <w:r w:rsidRPr="001C6054">
        <w:t>Novo r</w:t>
      </w:r>
      <w:r w:rsidR="00ED392D">
        <w:t>elató</w:t>
      </w:r>
      <w:r w:rsidRPr="001C6054">
        <w:t xml:space="preserve">rio de agendamentos </w:t>
      </w:r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07A53">
        <w:rPr>
          <w:lang w:bidi="pt-BR"/>
        </w:rPr>
        <w:t>Gerar relatório de agendamentos.</w:t>
      </w:r>
    </w:p>
    <w:p w:rsidR="00EF0921" w:rsidRPr="009A5784" w:rsidRDefault="00EF0921" w:rsidP="00EF092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650266">
        <w:rPr>
          <w:lang w:bidi="pt-BR"/>
        </w:rPr>
        <w:t>Cliente solicitou relatório o</w:t>
      </w:r>
      <w:r w:rsidR="00650266" w:rsidRPr="00650266">
        <w:rPr>
          <w:lang w:bidi="pt-BR"/>
        </w:rPr>
        <w:t xml:space="preserve">nde mostre data de criação, alteração e </w:t>
      </w:r>
      <w:proofErr w:type="spellStart"/>
      <w:r w:rsidR="00650266" w:rsidRPr="00650266">
        <w:rPr>
          <w:lang w:bidi="pt-BR"/>
        </w:rPr>
        <w:t>exlusão</w:t>
      </w:r>
      <w:proofErr w:type="spellEnd"/>
      <w:r w:rsidR="00650266" w:rsidRPr="00650266">
        <w:rPr>
          <w:lang w:bidi="pt-BR"/>
        </w:rPr>
        <w:t xml:space="preserve"> de agendamentos</w:t>
      </w:r>
      <w:r w:rsidR="00650266">
        <w:rPr>
          <w:lang w:bidi="pt-BR"/>
        </w:rPr>
        <w:t xml:space="preserve"> assim como </w:t>
      </w:r>
      <w:proofErr w:type="spellStart"/>
      <w:r w:rsidR="00650266">
        <w:rPr>
          <w:lang w:bidi="pt-BR"/>
        </w:rPr>
        <w:t>usuario</w:t>
      </w:r>
      <w:proofErr w:type="spellEnd"/>
      <w:r w:rsidR="00650266">
        <w:rPr>
          <w:lang w:bidi="pt-BR"/>
        </w:rPr>
        <w:t xml:space="preserve"> que realizo</w:t>
      </w:r>
      <w:r w:rsidR="00650266" w:rsidRPr="00650266">
        <w:rPr>
          <w:lang w:bidi="pt-BR"/>
        </w:rPr>
        <w:t xml:space="preserve"> as alterações. 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D14D40">
        <w:rPr>
          <w:lang w:bidi="pt-BR"/>
        </w:rPr>
        <w:t>melhoria sistêmica.</w:t>
      </w:r>
    </w:p>
    <w:sectPr w:rsidR="00EF0921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1AB" w:rsidRDefault="008631AB" w:rsidP="00CA5701">
      <w:r>
        <w:separator/>
      </w:r>
    </w:p>
  </w:endnote>
  <w:endnote w:type="continuationSeparator" w:id="0">
    <w:p w:rsidR="008631AB" w:rsidRDefault="008631AB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015AD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015AD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1AB" w:rsidRDefault="008631AB" w:rsidP="00CA5701">
      <w:r>
        <w:separator/>
      </w:r>
    </w:p>
  </w:footnote>
  <w:footnote w:type="continuationSeparator" w:id="0">
    <w:p w:rsidR="008631AB" w:rsidRDefault="008631AB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1D92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0B8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C62"/>
    <w:rsid w:val="000D5D68"/>
    <w:rsid w:val="000D7943"/>
    <w:rsid w:val="000D7ED1"/>
    <w:rsid w:val="000E09E0"/>
    <w:rsid w:val="000E130D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0BF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354F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054"/>
    <w:rsid w:val="001C6A6C"/>
    <w:rsid w:val="001C7046"/>
    <w:rsid w:val="001C717F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21F"/>
    <w:rsid w:val="002153B2"/>
    <w:rsid w:val="00215DC3"/>
    <w:rsid w:val="0021616C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EA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3B5F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0B4C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255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8B7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6D9D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811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BD4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0266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2A60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471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9B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3F66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1AB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559D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16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5E68"/>
    <w:rsid w:val="008B62AF"/>
    <w:rsid w:val="008B71E8"/>
    <w:rsid w:val="008B72AC"/>
    <w:rsid w:val="008B72C2"/>
    <w:rsid w:val="008B7EC1"/>
    <w:rsid w:val="008C1EBE"/>
    <w:rsid w:val="008C2698"/>
    <w:rsid w:val="008C3860"/>
    <w:rsid w:val="008C42C9"/>
    <w:rsid w:val="008C43F5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3D98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052B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38F3"/>
    <w:rsid w:val="009F4B44"/>
    <w:rsid w:val="009F4C0E"/>
    <w:rsid w:val="009F55A1"/>
    <w:rsid w:val="009F5C04"/>
    <w:rsid w:val="009F6278"/>
    <w:rsid w:val="009F66C2"/>
    <w:rsid w:val="009F7706"/>
    <w:rsid w:val="00A009CB"/>
    <w:rsid w:val="00A015AD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24DE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3F7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1E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0FF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1DA1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6EBE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821"/>
    <w:rsid w:val="00C05E3A"/>
    <w:rsid w:val="00C06846"/>
    <w:rsid w:val="00C06CA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21A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2E7"/>
    <w:rsid w:val="00C634F5"/>
    <w:rsid w:val="00C6352F"/>
    <w:rsid w:val="00C639DB"/>
    <w:rsid w:val="00C648EA"/>
    <w:rsid w:val="00C64D4D"/>
    <w:rsid w:val="00C65791"/>
    <w:rsid w:val="00C65C92"/>
    <w:rsid w:val="00C66670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7C0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0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4DE9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0C5C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155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0F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D46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3DF7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48B"/>
    <w:rsid w:val="00ED1714"/>
    <w:rsid w:val="00ED1EE9"/>
    <w:rsid w:val="00ED2415"/>
    <w:rsid w:val="00ED2BA3"/>
    <w:rsid w:val="00ED2CB9"/>
    <w:rsid w:val="00ED38C4"/>
    <w:rsid w:val="00ED392D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A53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89A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1B4F1-348D-4306-AD2C-57F1C4936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8241</TotalTime>
  <Pages>1</Pages>
  <Words>430</Words>
  <Characters>2328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2753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536</cp:revision>
  <cp:lastPrinted>2014-01-19T16:14:00Z</cp:lastPrinted>
  <dcterms:created xsi:type="dcterms:W3CDTF">2014-10-06T12:34:00Z</dcterms:created>
  <dcterms:modified xsi:type="dcterms:W3CDTF">2016-07-29T18:18:00Z</dcterms:modified>
</cp:coreProperties>
</file>