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A6044E">
                              <w:rPr>
                                <w:lang w:val="pt-BR"/>
                              </w:rPr>
                              <w:t>Financeiro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A6044E">
                        <w:rPr>
                          <w:lang w:val="pt-BR"/>
                        </w:rPr>
                        <w:t>Financeiro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8A2FF8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A6044E">
          <w:t>Financeiro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8A2FF8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A6044E">
          <w:t>Financeiro</w:t>
        </w:r>
        <w:r w:rsidR="00EF47B3">
          <w:rPr>
            <w:noProof/>
            <w:webHidden/>
          </w:rPr>
          <w:tab/>
        </w:r>
        <w:r w:rsidR="000A71A4">
          <w:rPr>
            <w:noProof/>
            <w:webHidden/>
          </w:rPr>
          <w:t>3</w:t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A6044E">
        <w:t>Financeiro</w:t>
      </w: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54736A" w:rsidRDefault="00D96861" w:rsidP="004108DC">
      <w:pPr>
        <w:pStyle w:val="ParagrafoManual"/>
        <w:rPr>
          <w:rFonts w:cs="Arial"/>
          <w:szCs w:val="20"/>
        </w:rPr>
      </w:pPr>
      <w:r w:rsidRPr="0054736A">
        <w:rPr>
          <w:rFonts w:cs="Arial"/>
          <w:szCs w:val="20"/>
        </w:rPr>
        <w:t xml:space="preserve">Para </w:t>
      </w:r>
      <w:r w:rsidR="001620FE">
        <w:rPr>
          <w:rFonts w:cs="Arial"/>
          <w:szCs w:val="20"/>
        </w:rPr>
        <w:t>c</w:t>
      </w:r>
      <w:r w:rsidR="00B70500">
        <w:rPr>
          <w:rFonts w:cs="Arial"/>
          <w:szCs w:val="20"/>
        </w:rPr>
        <w:t>adastrar informações no financeiro do seu Fly01,</w:t>
      </w:r>
      <w:r w:rsidRPr="0054736A">
        <w:rPr>
          <w:rFonts w:cs="Arial"/>
          <w:szCs w:val="20"/>
        </w:rPr>
        <w:t xml:space="preserve"> vá em </w:t>
      </w:r>
      <w:r w:rsidR="00B70500">
        <w:rPr>
          <w:rFonts w:cs="Arial"/>
          <w:b/>
          <w:szCs w:val="20"/>
        </w:rPr>
        <w:t>Financeiro.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153456" w:rsidRDefault="00A64059" w:rsidP="00A52ED0">
      <w:pPr>
        <w:pStyle w:val="ParagrafoManual"/>
        <w:ind w:left="0" w:firstLine="0"/>
        <w:jc w:val="center"/>
        <w:rPr>
          <w:rFonts w:ascii="Calibri" w:hAnsi="Calibri"/>
        </w:rPr>
      </w:pPr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6764CA52" wp14:editId="20B29D75">
            <wp:simplePos x="0" y="0"/>
            <wp:positionH relativeFrom="margin">
              <wp:align>center</wp:align>
            </wp:positionH>
            <wp:positionV relativeFrom="paragraph">
              <wp:posOffset>174625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 Financeiro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 Financeiro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2AD0" w:rsidRDefault="00AA2AD0" w:rsidP="002C202A">
      <w:pPr>
        <w:pStyle w:val="ParagrafoManual"/>
      </w:pPr>
    </w:p>
    <w:p w:rsidR="00DF1306" w:rsidRDefault="00DF1306" w:rsidP="002C202A">
      <w:pPr>
        <w:pStyle w:val="ParagrafoManual"/>
      </w:pPr>
    </w:p>
    <w:p w:rsidR="002C202A" w:rsidRPr="00DF1306" w:rsidRDefault="00D75D12" w:rsidP="002C202A">
      <w:pPr>
        <w:pStyle w:val="ParagrafoManual"/>
        <w:rPr>
          <w:szCs w:val="20"/>
        </w:rPr>
      </w:pPr>
      <w:r>
        <w:rPr>
          <w:rFonts w:cs="Arial"/>
          <w:noProof/>
          <w:szCs w:val="20"/>
          <w:lang w:eastAsia="pt-BR"/>
        </w:rPr>
        <w:t>Para</w:t>
      </w:r>
      <w:r w:rsidR="00B70500">
        <w:rPr>
          <w:rFonts w:cs="Arial"/>
          <w:noProof/>
          <w:szCs w:val="20"/>
          <w:lang w:eastAsia="pt-BR"/>
        </w:rPr>
        <w:t xml:space="preserve"> cadastrar, alterar ou excluir</w:t>
      </w:r>
      <w:r>
        <w:rPr>
          <w:rFonts w:cs="Arial"/>
          <w:noProof/>
          <w:szCs w:val="20"/>
          <w:lang w:eastAsia="pt-BR"/>
        </w:rPr>
        <w:t xml:space="preserve"> uma conta a pagar, vá no menu </w:t>
      </w:r>
      <w:r w:rsidRPr="000F2A3C">
        <w:rPr>
          <w:rFonts w:cs="Arial"/>
          <w:b/>
          <w:noProof/>
          <w:szCs w:val="20"/>
          <w:lang w:eastAsia="pt-BR"/>
        </w:rPr>
        <w:t>Contas a Pagar.</w:t>
      </w:r>
    </w:p>
    <w:p w:rsidR="001E65D4" w:rsidRDefault="001E65D4" w:rsidP="002C202A">
      <w:pPr>
        <w:pStyle w:val="ParagrafoManual"/>
      </w:pPr>
    </w:p>
    <w:p w:rsidR="001E65D4" w:rsidRDefault="001E65D4" w:rsidP="00DF1306">
      <w:pPr>
        <w:pStyle w:val="ParagrafoManual"/>
        <w:ind w:left="0"/>
      </w:pPr>
    </w:p>
    <w:p w:rsidR="00684587" w:rsidRDefault="00A64059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7365FF4D" wp14:editId="2B002443">
            <wp:simplePos x="0" y="0"/>
            <wp:positionH relativeFrom="margin">
              <wp:align>center</wp:align>
            </wp:positionH>
            <wp:positionV relativeFrom="paragraph">
              <wp:posOffset>67310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 Financeiro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 Financeiro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571F" w:rsidRDefault="0046571F" w:rsidP="007D5F7E">
      <w:pPr>
        <w:pStyle w:val="ParagrafoManual"/>
        <w:tabs>
          <w:tab w:val="left" w:pos="2656"/>
        </w:tabs>
        <w:ind w:left="0"/>
      </w:pPr>
    </w:p>
    <w:p w:rsidR="0046571F" w:rsidRDefault="0046571F" w:rsidP="007D5F7E">
      <w:pPr>
        <w:pStyle w:val="ParagrafoManual"/>
        <w:tabs>
          <w:tab w:val="left" w:pos="2656"/>
        </w:tabs>
        <w:ind w:left="0"/>
      </w:pPr>
    </w:p>
    <w:p w:rsidR="00670FBA" w:rsidRDefault="00BA7489" w:rsidP="007D5F7E">
      <w:pPr>
        <w:pStyle w:val="ParagrafoManual"/>
        <w:tabs>
          <w:tab w:val="left" w:pos="2656"/>
        </w:tabs>
        <w:ind w:left="0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6132177C" wp14:editId="59BBD619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 Financeiro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 Financeiro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E5EED" w:rsidRDefault="004E5EED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46571F" w:rsidRDefault="0046571F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7D5F7E" w:rsidRDefault="00BA7489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EA99671" wp14:editId="1AFD2A7F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 Financeiro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 Financeiro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5F7E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684587" w:rsidRDefault="00684587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B70500" w:rsidRDefault="00B70500" w:rsidP="007D5F7E">
      <w:pPr>
        <w:pStyle w:val="ParagrafoManual"/>
      </w:pPr>
    </w:p>
    <w:p w:rsidR="00B70500" w:rsidRDefault="00B70500" w:rsidP="007D5F7E">
      <w:pPr>
        <w:pStyle w:val="ParagrafoManual"/>
      </w:pPr>
    </w:p>
    <w:p w:rsidR="0046571F" w:rsidRDefault="0046571F" w:rsidP="007D5F7E">
      <w:pPr>
        <w:pStyle w:val="ParagrafoManual"/>
      </w:pPr>
    </w:p>
    <w:p w:rsidR="0046571F" w:rsidRDefault="0046571F" w:rsidP="007D5F7E">
      <w:pPr>
        <w:pStyle w:val="ParagrafoManual"/>
      </w:pPr>
    </w:p>
    <w:p w:rsidR="00B70500" w:rsidRDefault="00B70500" w:rsidP="007D5F7E">
      <w:pPr>
        <w:pStyle w:val="ParagrafoManual"/>
      </w:pPr>
    </w:p>
    <w:p w:rsidR="00B70500" w:rsidRDefault="00B70500" w:rsidP="007D5F7E">
      <w:pPr>
        <w:pStyle w:val="ParagrafoManual"/>
      </w:pPr>
    </w:p>
    <w:p w:rsidR="0046571F" w:rsidRDefault="0046571F" w:rsidP="007D5F7E">
      <w:pPr>
        <w:pStyle w:val="ParagrafoManual"/>
      </w:pPr>
    </w:p>
    <w:p w:rsidR="00684587" w:rsidRPr="007D5F7E" w:rsidRDefault="00B70500" w:rsidP="007D5F7E">
      <w:pPr>
        <w:pStyle w:val="ParagrafoManual"/>
      </w:pPr>
      <w:r>
        <w:t xml:space="preserve">Clique em </w:t>
      </w:r>
      <w:r w:rsidRPr="000F2A3C">
        <w:rPr>
          <w:b/>
        </w:rPr>
        <w:t>Novo</w:t>
      </w:r>
      <w:r>
        <w:t xml:space="preserve">, para cadastrar uma nova </w:t>
      </w:r>
      <w:r w:rsidRPr="000F2A3C">
        <w:rPr>
          <w:b/>
        </w:rPr>
        <w:t>Conta a Pagar.</w:t>
      </w:r>
    </w:p>
    <w:p w:rsidR="0046571F" w:rsidRDefault="0046571F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7D5F7E" w:rsidRPr="007D5F7E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  <w:r>
        <w:rPr>
          <w:noProof/>
          <w:lang w:eastAsia="pt-BR"/>
        </w:rPr>
        <w:t xml:space="preserve"> </w:t>
      </w:r>
      <w:r w:rsidR="00BA7489"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730885</wp:posOffset>
            </wp:positionH>
            <wp:positionV relativeFrom="paragraph">
              <wp:posOffset>153035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 Financeiro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 Financeiro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5F7E" w:rsidRDefault="007D5F7E" w:rsidP="00EA5EB1">
      <w:pPr>
        <w:pStyle w:val="ParagrafoManual"/>
        <w:tabs>
          <w:tab w:val="left" w:pos="2656"/>
        </w:tabs>
        <w:ind w:left="0"/>
        <w:rPr>
          <w:noProof/>
          <w:lang w:eastAsia="pt-BR"/>
        </w:rPr>
      </w:pPr>
    </w:p>
    <w:p w:rsidR="00EA5EB1" w:rsidRDefault="00B70500" w:rsidP="00B70500">
      <w:pPr>
        <w:pStyle w:val="ParagrafoManual"/>
      </w:pPr>
      <w:r w:rsidRPr="00B70500">
        <w:t xml:space="preserve">Cadastre as informações </w:t>
      </w:r>
      <w:proofErr w:type="spellStart"/>
      <w:r w:rsidRPr="00B70500">
        <w:t>nessarias</w:t>
      </w:r>
      <w:proofErr w:type="spellEnd"/>
      <w:r w:rsidRPr="00B70500">
        <w:t>.</w:t>
      </w:r>
    </w:p>
    <w:p w:rsidR="00EA5EB1" w:rsidRDefault="00EA5EB1" w:rsidP="00EA5EB1">
      <w:pPr>
        <w:pStyle w:val="ParagrafoManual"/>
        <w:tabs>
          <w:tab w:val="left" w:pos="2656"/>
        </w:tabs>
        <w:ind w:left="0"/>
      </w:pPr>
    </w:p>
    <w:p w:rsidR="007B61AF" w:rsidRDefault="00BA7489" w:rsidP="00F615D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7454B170" wp14:editId="70280AB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 Financeiro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 Financeiro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6C67" w:rsidRDefault="003C6C67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70500" w:rsidP="00B70500">
      <w:pPr>
        <w:pStyle w:val="ParagrafoManual"/>
      </w:pPr>
      <w:r w:rsidRPr="00B70500">
        <w:lastRenderedPageBreak/>
        <w:t xml:space="preserve">Após clique em </w:t>
      </w:r>
      <w:r w:rsidRPr="000F2A3C">
        <w:rPr>
          <w:b/>
        </w:rPr>
        <w:t>Salvar.</w:t>
      </w:r>
    </w:p>
    <w:p w:rsidR="00B70500" w:rsidRDefault="00B70500" w:rsidP="00B70500">
      <w:pPr>
        <w:pStyle w:val="ParagrafoManual"/>
      </w:pPr>
    </w:p>
    <w:p w:rsidR="00B70500" w:rsidRDefault="00B70500" w:rsidP="00B70500">
      <w:pPr>
        <w:pStyle w:val="ParagrafoManual"/>
      </w:pPr>
      <w:proofErr w:type="spellStart"/>
      <w:r>
        <w:t>Obs</w:t>
      </w:r>
      <w:proofErr w:type="spellEnd"/>
      <w:r>
        <w:t>: os campos com asteriscos, são campos obrigatórios.</w:t>
      </w:r>
    </w:p>
    <w:p w:rsidR="00B70500" w:rsidRDefault="00B70500" w:rsidP="00B70500">
      <w:pPr>
        <w:pStyle w:val="ParagrafoManual"/>
      </w:pPr>
    </w:p>
    <w:p w:rsidR="00BA7489" w:rsidRDefault="00BA748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084B46B1" wp14:editId="4AE3B257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 Financeiro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 Financeiro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737C26AF" wp14:editId="7CE4EE9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 Financeiro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 Financeiro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70500" w:rsidP="00B70500">
      <w:pPr>
        <w:pStyle w:val="ParagrafoManual"/>
      </w:pPr>
      <w:r>
        <w:lastRenderedPageBreak/>
        <w:t>Você</w:t>
      </w:r>
      <w:r w:rsidRPr="00B70500">
        <w:t xml:space="preserve"> pode editar essa conta a pagar, clicando no ícone de lápis.</w:t>
      </w:r>
    </w:p>
    <w:p w:rsidR="00B70500" w:rsidRDefault="00B70500" w:rsidP="00B70500">
      <w:pPr>
        <w:pStyle w:val="ParagrafoManual"/>
      </w:pPr>
    </w:p>
    <w:p w:rsidR="00BA7489" w:rsidRDefault="00BA7489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30175CDF" wp14:editId="0B529940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 Financeiro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 Financeiro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Pr="00B70500" w:rsidRDefault="00B70500" w:rsidP="00B70500">
      <w:pPr>
        <w:pStyle w:val="ParagrafoManual"/>
      </w:pPr>
      <w:r w:rsidRPr="00B70500">
        <w:t>Voc</w:t>
      </w:r>
      <w:r>
        <w:t>ê</w:t>
      </w:r>
      <w:r w:rsidRPr="00B70500">
        <w:t xml:space="preserve"> pode excluir essa conta</w:t>
      </w:r>
      <w:r w:rsidR="000F2A3C">
        <w:t xml:space="preserve"> clicando no ícone do </w:t>
      </w:r>
      <w:r w:rsidR="000F2A3C" w:rsidRPr="0046571F">
        <w:rPr>
          <w:b/>
        </w:rPr>
        <w:t>X</w:t>
      </w:r>
      <w:r w:rsidRPr="00B70500">
        <w:t>.</w:t>
      </w:r>
    </w:p>
    <w:p w:rsidR="00BA7489" w:rsidRDefault="00BA7489" w:rsidP="007B61AF">
      <w:pPr>
        <w:pStyle w:val="ParagrafoManual"/>
        <w:ind w:left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2145DEB4" wp14:editId="107D5844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 Financeiro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 Financeiro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Pr="00A92EDB" w:rsidRDefault="00A92EDB" w:rsidP="00A92EDB">
      <w:pPr>
        <w:pStyle w:val="ParagrafoManual"/>
      </w:pPr>
      <w:r>
        <w:lastRenderedPageBreak/>
        <w:tab/>
      </w:r>
      <w:r w:rsidRPr="00A92EDB">
        <w:t>Clicando no ícone “Nota de dinheiro” o status da conta fica como Pago.</w:t>
      </w:r>
    </w:p>
    <w:p w:rsidR="00A92EDB" w:rsidRDefault="00A92EDB" w:rsidP="00A92EDB">
      <w:pPr>
        <w:pStyle w:val="ParagrafoManual"/>
        <w:ind w:left="0" w:firstLine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C4C6FCC" wp14:editId="5B69C41A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 Financeiro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 Financeiro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Pr="00A92EDB" w:rsidRDefault="00A92EDB" w:rsidP="00A92EDB">
      <w:pPr>
        <w:pStyle w:val="ParagrafoManual"/>
      </w:pPr>
      <w:r w:rsidRPr="00A92EDB">
        <w:t>O ícone “</w:t>
      </w:r>
      <w:r w:rsidRPr="002628DD">
        <w:rPr>
          <w:b/>
        </w:rPr>
        <w:t>1 em laranja</w:t>
      </w:r>
      <w:r w:rsidRPr="00A92EDB">
        <w:t>” significa</w:t>
      </w:r>
      <w:r w:rsidR="000F2A3C">
        <w:t xml:space="preserve"> que a</w:t>
      </w:r>
      <w:r w:rsidRPr="00A92EDB">
        <w:t xml:space="preserve"> conta</w:t>
      </w:r>
      <w:r w:rsidR="000F2A3C">
        <w:t xml:space="preserve"> </w:t>
      </w:r>
      <w:proofErr w:type="spellStart"/>
      <w:r w:rsidR="000F2A3C">
        <w:t>esta</w:t>
      </w:r>
      <w:proofErr w:type="spellEnd"/>
      <w:r w:rsidRPr="00A92EDB">
        <w:t xml:space="preserve"> em </w:t>
      </w:r>
      <w:r w:rsidRPr="002628DD">
        <w:rPr>
          <w:b/>
        </w:rPr>
        <w:t>Aberto</w:t>
      </w:r>
      <w:r w:rsidRPr="00A92EDB">
        <w:t>, o ícone “</w:t>
      </w:r>
      <w:r w:rsidRPr="002628DD">
        <w:rPr>
          <w:b/>
        </w:rPr>
        <w:t>2 em verde</w:t>
      </w:r>
      <w:r w:rsidRPr="00A92EDB">
        <w:t xml:space="preserve">” </w:t>
      </w:r>
      <w:r w:rsidR="000F2A3C">
        <w:t>significa que a</w:t>
      </w:r>
      <w:r w:rsidRPr="00A92EDB">
        <w:t xml:space="preserve"> conta </w:t>
      </w:r>
      <w:proofErr w:type="spellStart"/>
      <w:r w:rsidR="000F2A3C">
        <w:t>esta</w:t>
      </w:r>
      <w:proofErr w:type="spellEnd"/>
      <w:r w:rsidR="000F2A3C">
        <w:t xml:space="preserve"> </w:t>
      </w:r>
      <w:r w:rsidRPr="002628DD">
        <w:rPr>
          <w:b/>
        </w:rPr>
        <w:t>Paga.</w:t>
      </w:r>
    </w:p>
    <w:p w:rsidR="00BA7489" w:rsidRDefault="00BA7489" w:rsidP="007B61AF">
      <w:pPr>
        <w:pStyle w:val="ParagrafoManual"/>
        <w:ind w:left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882B5AD" wp14:editId="09806EF7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 Financeiro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 Financeiro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1" locked="0" layoutInCell="1" allowOverlap="1" wp14:anchorId="547F507E" wp14:editId="333FE277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 Financeiro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 Financeiro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120" w:rsidRDefault="00853120" w:rsidP="00A92EDB">
      <w:pPr>
        <w:pStyle w:val="ParagrafoManual"/>
      </w:pPr>
    </w:p>
    <w:p w:rsidR="00BA7489" w:rsidRPr="00A92EDB" w:rsidRDefault="00A92EDB" w:rsidP="00A92EDB">
      <w:pPr>
        <w:pStyle w:val="ParagrafoManual"/>
      </w:pPr>
      <w:r w:rsidRPr="00A92EDB">
        <w:t xml:space="preserve">Após vamos em </w:t>
      </w:r>
      <w:r w:rsidRPr="002628DD">
        <w:rPr>
          <w:b/>
        </w:rPr>
        <w:t>Conta a Receber.</w:t>
      </w:r>
    </w:p>
    <w:p w:rsidR="00BA7489" w:rsidRDefault="00BA7489" w:rsidP="007B61AF">
      <w:pPr>
        <w:pStyle w:val="ParagrafoManual"/>
        <w:ind w:left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51FF2784" wp14:editId="449BD1AA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 Financeiro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 Financeiro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Pr="00A92EDB" w:rsidRDefault="00A92EDB" w:rsidP="00A92EDB">
      <w:pPr>
        <w:pStyle w:val="ParagrafoManual"/>
      </w:pPr>
      <w:r w:rsidRPr="00A92EDB">
        <w:lastRenderedPageBreak/>
        <w:t xml:space="preserve">Clique em </w:t>
      </w:r>
      <w:r w:rsidRPr="00606654">
        <w:rPr>
          <w:b/>
        </w:rPr>
        <w:t>Novo</w:t>
      </w:r>
      <w:r w:rsidRPr="00A92EDB">
        <w:t xml:space="preserve"> para cadastrar uma nova </w:t>
      </w:r>
      <w:r w:rsidR="00606654">
        <w:t>C</w:t>
      </w:r>
      <w:r w:rsidR="00606654">
        <w:rPr>
          <w:b/>
        </w:rPr>
        <w:t>onta a R</w:t>
      </w:r>
      <w:r w:rsidRPr="00606654">
        <w:rPr>
          <w:b/>
        </w:rPr>
        <w:t>eceber</w:t>
      </w:r>
      <w:r w:rsidRPr="00A92EDB">
        <w:t>.</w:t>
      </w:r>
    </w:p>
    <w:p w:rsidR="00BA7489" w:rsidRDefault="00BA7489" w:rsidP="007B61AF">
      <w:pPr>
        <w:pStyle w:val="ParagrafoManual"/>
        <w:ind w:left="0"/>
      </w:pPr>
    </w:p>
    <w:p w:rsidR="00BA7489" w:rsidRDefault="00D16F5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E647933" wp14:editId="7F8A6833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 Financeiro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 Financeiro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120" w:rsidRDefault="00853120" w:rsidP="00A92EDB">
      <w:pPr>
        <w:pStyle w:val="ParagrafoManual"/>
      </w:pPr>
    </w:p>
    <w:p w:rsidR="00853120" w:rsidRDefault="00853120" w:rsidP="00A92EDB">
      <w:pPr>
        <w:pStyle w:val="ParagrafoManual"/>
      </w:pPr>
    </w:p>
    <w:p w:rsidR="00BA7489" w:rsidRPr="00A92EDB" w:rsidRDefault="00A92EDB" w:rsidP="00A92EDB">
      <w:pPr>
        <w:pStyle w:val="ParagrafoManual"/>
      </w:pPr>
      <w:r w:rsidRPr="00A92EDB">
        <w:t>Cadastre as informações necessárias.</w:t>
      </w:r>
    </w:p>
    <w:p w:rsidR="00BA7489" w:rsidRDefault="00BA7489" w:rsidP="007B61AF">
      <w:pPr>
        <w:pStyle w:val="ParagrafoManual"/>
        <w:ind w:left="0"/>
      </w:pPr>
    </w:p>
    <w:p w:rsidR="00BA7489" w:rsidRDefault="00AB04D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18A38779" wp14:editId="5490E9B9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 Financeiro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 Financeiro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Pr="00A92EDB" w:rsidRDefault="00A92EDB" w:rsidP="00A92EDB">
      <w:pPr>
        <w:pStyle w:val="ParagrafoManual"/>
      </w:pPr>
      <w:r w:rsidRPr="00A92EDB">
        <w:lastRenderedPageBreak/>
        <w:t xml:space="preserve">Após clique em </w:t>
      </w:r>
      <w:r w:rsidRPr="006B0CF1">
        <w:rPr>
          <w:b/>
        </w:rPr>
        <w:t>Salvar</w:t>
      </w:r>
      <w:r w:rsidRPr="00A92EDB">
        <w:t>.</w:t>
      </w:r>
    </w:p>
    <w:p w:rsidR="00A92EDB" w:rsidRPr="00A92EDB" w:rsidRDefault="00A92EDB" w:rsidP="00A92EDB">
      <w:pPr>
        <w:pStyle w:val="ParagrafoManual"/>
      </w:pPr>
    </w:p>
    <w:p w:rsidR="00BA7489" w:rsidRPr="00A92EDB" w:rsidRDefault="00A92EDB" w:rsidP="00A92EDB">
      <w:pPr>
        <w:pStyle w:val="ParagrafoManual"/>
      </w:pPr>
      <w:proofErr w:type="spellStart"/>
      <w:r w:rsidRPr="00A92EDB">
        <w:t>Obs</w:t>
      </w:r>
      <w:proofErr w:type="spellEnd"/>
      <w:r w:rsidRPr="00A92EDB">
        <w:t>: os campos com asteriscos são campos obrigatórios.</w:t>
      </w:r>
    </w:p>
    <w:p w:rsidR="00BA7489" w:rsidRDefault="00BA7489" w:rsidP="007B61AF">
      <w:pPr>
        <w:pStyle w:val="ParagrafoManual"/>
        <w:ind w:left="0"/>
      </w:pPr>
    </w:p>
    <w:p w:rsidR="00BA7489" w:rsidRDefault="00AB04D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6D45B5BE" wp14:editId="265A3C53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 Financeiro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 Financeiro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AB04D2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502DDE75" wp14:editId="0ABC0726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 Financeiro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 Financeiro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BA7489" w:rsidRPr="003B2B6C" w:rsidRDefault="003B2B6C" w:rsidP="003B2B6C">
      <w:pPr>
        <w:pStyle w:val="ParagrafoManual"/>
      </w:pPr>
      <w:r w:rsidRPr="003B2B6C">
        <w:lastRenderedPageBreak/>
        <w:t xml:space="preserve">Você pode editar essa conta a </w:t>
      </w:r>
      <w:r>
        <w:t>receber</w:t>
      </w:r>
      <w:r w:rsidRPr="003B2B6C">
        <w:t xml:space="preserve">, clicando no ícone de </w:t>
      </w:r>
      <w:r w:rsidRPr="008B25BE">
        <w:rPr>
          <w:b/>
        </w:rPr>
        <w:t>lápis</w:t>
      </w:r>
      <w:r w:rsidRPr="003B2B6C">
        <w:t>.</w:t>
      </w:r>
    </w:p>
    <w:p w:rsidR="00BA7489" w:rsidRDefault="00BA7489" w:rsidP="007B61AF">
      <w:pPr>
        <w:pStyle w:val="ParagrafoManual"/>
        <w:ind w:left="0"/>
      </w:pPr>
      <w:bookmarkStart w:id="2" w:name="_GoBack"/>
      <w:bookmarkEnd w:id="2"/>
    </w:p>
    <w:p w:rsidR="00BA7489" w:rsidRDefault="006254F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7330D0CC" wp14:editId="32C721CA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 Financeiro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 Financeiro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320B" w:rsidRPr="00EA320B" w:rsidRDefault="00EA320B" w:rsidP="00EA320B">
      <w:pPr>
        <w:pStyle w:val="ParagrafoManual"/>
      </w:pPr>
      <w:r w:rsidRPr="00EA320B">
        <w:t>Você pode excluir essa conta</w:t>
      </w:r>
      <w:r w:rsidR="0046571F">
        <w:t xml:space="preserve"> clicando no </w:t>
      </w:r>
      <w:r w:rsidR="0046571F" w:rsidRPr="00853120">
        <w:rPr>
          <w:b/>
        </w:rPr>
        <w:t>X</w:t>
      </w:r>
      <w:r w:rsidRPr="00853120">
        <w:rPr>
          <w:b/>
        </w:rPr>
        <w:t>.</w:t>
      </w:r>
    </w:p>
    <w:p w:rsidR="00BA7489" w:rsidRDefault="00BA7489" w:rsidP="007B61AF">
      <w:pPr>
        <w:pStyle w:val="ParagrafoManual"/>
        <w:ind w:left="0"/>
      </w:pPr>
    </w:p>
    <w:p w:rsidR="00BA7489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5A2EE206" wp14:editId="53A1D91E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 Financeiro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 Financeiro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7489" w:rsidRDefault="00BA7489" w:rsidP="007B61AF">
      <w:pPr>
        <w:pStyle w:val="ParagrafoManual"/>
        <w:ind w:left="0"/>
      </w:pPr>
    </w:p>
    <w:p w:rsidR="00BA7489" w:rsidRDefault="00BA7489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E922DD" w:rsidRDefault="00E922DD" w:rsidP="00E922DD">
      <w:pPr>
        <w:pStyle w:val="ParagrafoManual"/>
      </w:pPr>
      <w:r w:rsidRPr="00E922DD">
        <w:lastRenderedPageBreak/>
        <w:t>Clicando no ícone “Nota de dinheiro”, o status da conta fica como Pago.</w:t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785C966E" wp14:editId="1303F8F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 Financeiro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 Financeiro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682D7002" wp14:editId="322EF583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 Financeiro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 Financeiro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A41F66" w:rsidRDefault="00A41F66" w:rsidP="00A41F66">
      <w:pPr>
        <w:pStyle w:val="ParagrafoManual"/>
      </w:pPr>
      <w:r w:rsidRPr="00A41F66">
        <w:lastRenderedPageBreak/>
        <w:t xml:space="preserve">Após vamos clicar em </w:t>
      </w:r>
      <w:r w:rsidRPr="0046571F">
        <w:rPr>
          <w:b/>
        </w:rPr>
        <w:t>Extrato.</w:t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3C977DFF" wp14:editId="1AC97BF3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 Financeiro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-  Financeiro\23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44B5FE74" wp14:editId="14EF7F83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 Financeiro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-  Financeiro\24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Pr="00A41F66" w:rsidRDefault="00A41F66" w:rsidP="00A41F66">
      <w:pPr>
        <w:pStyle w:val="ParagrafoManual"/>
      </w:pPr>
      <w:r w:rsidRPr="00A41F66">
        <w:lastRenderedPageBreak/>
        <w:t xml:space="preserve">Você pode clicar no botão </w:t>
      </w:r>
      <w:r w:rsidR="0046571F" w:rsidRPr="0046571F">
        <w:rPr>
          <w:b/>
        </w:rPr>
        <w:t>A</w:t>
      </w:r>
      <w:r w:rsidRPr="0046571F">
        <w:rPr>
          <w:b/>
        </w:rPr>
        <w:t>tualizar</w:t>
      </w:r>
      <w:r>
        <w:t xml:space="preserve">, para atualizar informações do financeiro que foram alteradas </w:t>
      </w:r>
      <w:r w:rsidR="003C30A3">
        <w:t xml:space="preserve">de </w:t>
      </w:r>
      <w:r>
        <w:t>outro computador.</w:t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 Financeiro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-  Financeiro\25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Pr="00A5418E" w:rsidRDefault="00A5418E" w:rsidP="00A5418E">
      <w:pPr>
        <w:pStyle w:val="ParagrafoManual"/>
      </w:pPr>
      <w:r w:rsidRPr="00A5418E">
        <w:t>Você pode exportar essas informaç</w:t>
      </w:r>
      <w:r w:rsidR="0046571F">
        <w:t xml:space="preserve">ões para Excel, clicando no </w:t>
      </w:r>
      <w:proofErr w:type="spellStart"/>
      <w:r w:rsidR="0046571F">
        <w:t>incone</w:t>
      </w:r>
      <w:proofErr w:type="spellEnd"/>
      <w:r w:rsidR="0046571F">
        <w:t xml:space="preserve"> abaixo.</w:t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07B9F923" wp14:editId="04977428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 Financeiro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-  Financeiro\26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 Financeiro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FLY01 Saúde -  Financeiro\27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27C5759E" wp14:editId="5D3DF907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 Financeiro\2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lexsandro.rosa\Desktop\FLY01 Saúde -  Financeiro\28ok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6912" behindDoc="0" locked="0" layoutInCell="1" allowOverlap="1" wp14:anchorId="6955654E" wp14:editId="0C1C57BA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 Financeiro\2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lexsandro.rosa\Desktop\FLY01 Saúde -  Financeiro\29ok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7E9FEBD0" wp14:editId="5826825F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 Financeiro\3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lexsandro.rosa\Desktop\FLY01 Saúde -  Financeiro\30ok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853120" w:rsidRDefault="00853120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8960" behindDoc="0" locked="0" layoutInCell="1" allowOverlap="1" wp14:anchorId="0300C7C9" wp14:editId="4FFD1B52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 Financeiro\3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alexsandro.rosa\Desktop\FLY01 Saúde -  Financeiro\31ok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120" w:rsidRDefault="00853120" w:rsidP="0046571F">
      <w:pPr>
        <w:pStyle w:val="ParagrafoManual"/>
      </w:pPr>
    </w:p>
    <w:p w:rsidR="007D2324" w:rsidRPr="0046571F" w:rsidRDefault="00425357" w:rsidP="0046571F">
      <w:pPr>
        <w:pStyle w:val="ParagrafoManual"/>
      </w:pPr>
      <w:r w:rsidRPr="0046571F">
        <w:t xml:space="preserve">Após clique em </w:t>
      </w:r>
      <w:proofErr w:type="spellStart"/>
      <w:r w:rsidRPr="0046571F">
        <w:rPr>
          <w:b/>
        </w:rPr>
        <w:t>Dashboard</w:t>
      </w:r>
      <w:proofErr w:type="spellEnd"/>
      <w:r w:rsidRPr="0046571F">
        <w:rPr>
          <w:b/>
        </w:rPr>
        <w:t>.</w:t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41114785" wp14:editId="4EF1875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 Financeiro\3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alexsandro.rosa\Desktop\FLY01 Saúde -  Financeiro\33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7D2324" w:rsidRPr="00425357" w:rsidRDefault="00425357" w:rsidP="00425357">
      <w:pPr>
        <w:pStyle w:val="ParagrafoManual"/>
      </w:pPr>
      <w:r w:rsidRPr="00425357">
        <w:lastRenderedPageBreak/>
        <w:t>Nessa tela mostra de forma resumida as informações do seu financeiro.</w:t>
      </w:r>
    </w:p>
    <w:p w:rsidR="00425357" w:rsidRDefault="00425357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66950C17" wp14:editId="7EFDB022">
            <wp:simplePos x="0" y="0"/>
            <wp:positionH relativeFrom="margin">
              <wp:align>center</wp:align>
            </wp:positionH>
            <wp:positionV relativeFrom="paragraph">
              <wp:posOffset>172720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 Financeiro\3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alexsandro.rosa\Desktop\FLY01 Saúde -  Financeiro\34ok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46571F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6BE9DC0E" wp14:editId="05ABEE37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Saúde -  Financeiro\3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alexsandro.rosa\Desktop\FLY01 Saúde -  Financeiro\35ok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853120" w:rsidRDefault="00853120" w:rsidP="00425357">
      <w:pPr>
        <w:pStyle w:val="ParagrafoManual"/>
      </w:pPr>
    </w:p>
    <w:p w:rsidR="00425357" w:rsidRPr="00425357" w:rsidRDefault="00425357" w:rsidP="00425357">
      <w:pPr>
        <w:pStyle w:val="ParagrafoManual"/>
      </w:pPr>
      <w:r w:rsidRPr="00425357">
        <w:lastRenderedPageBreak/>
        <w:t>Se quiser ver a informação mais detalhada, clique no ícone desejado.</w:t>
      </w:r>
    </w:p>
    <w:p w:rsidR="007D2324" w:rsidRDefault="007D2324" w:rsidP="007B61AF">
      <w:pPr>
        <w:pStyle w:val="ParagrafoManual"/>
        <w:ind w:left="0"/>
      </w:pPr>
    </w:p>
    <w:p w:rsidR="007D2324" w:rsidRDefault="002E282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Saúde -  Financeiro\3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alexsandro.rosa\Desktop\FLY01 Saúde -  Financeiro\36ok.pn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2E282E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125AC9B3" wp14:editId="3FF881D6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Saúde -  Financeiro\3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alexsandro.rosa\Desktop\FLY01 Saúde -  Financeiro\37ok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2E282E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61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Saúde -  Financeiro\3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alexsandro.rosa\Desktop\FLY01 Saúde -  Financeiro\38ok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Pr="00E707D0" w:rsidRDefault="00B07029" w:rsidP="00E707D0">
      <w:pPr>
        <w:pStyle w:val="ParagrafoManual"/>
      </w:pPr>
      <w:r w:rsidRPr="00E707D0">
        <w:t xml:space="preserve">Você pode alterar a forma do gráfico apresentado nessa tela, clicando “Por mês” </w:t>
      </w:r>
    </w:p>
    <w:p w:rsidR="00B07029" w:rsidRDefault="00B07029" w:rsidP="007B61AF">
      <w:pPr>
        <w:pStyle w:val="ParagrafoManual"/>
        <w:ind w:left="0"/>
      </w:pPr>
    </w:p>
    <w:p w:rsidR="007D2324" w:rsidRDefault="001843D7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697152" behindDoc="0" locked="0" layoutInCell="1" allowOverlap="1" wp14:anchorId="53107007" wp14:editId="38A6A2E5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Saúde -  Financeiro\3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alexsandro.rosa\Desktop\FLY01 Saúde -  Financeiro\39ok.pn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7D2324" w:rsidP="007B61AF">
      <w:pPr>
        <w:pStyle w:val="ParagrafoManual"/>
        <w:ind w:left="0"/>
      </w:pPr>
    </w:p>
    <w:p w:rsidR="007D2324" w:rsidRDefault="001843D7" w:rsidP="007B61AF">
      <w:pPr>
        <w:pStyle w:val="ParagrafoManual"/>
        <w:ind w:left="0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98176" behindDoc="0" locked="0" layoutInCell="1" allowOverlap="1" wp14:anchorId="60D9876B" wp14:editId="142CFE1F">
            <wp:simplePos x="0" y="0"/>
            <wp:positionH relativeFrom="margin">
              <wp:align>center</wp:align>
            </wp:positionH>
            <wp:positionV relativeFrom="paragraph">
              <wp:posOffset>175895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-  Financeiro\4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alexsandro.rosa\Desktop\FLY01 Saúde -  Financeiro\40ok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2324" w:rsidRDefault="007D2324" w:rsidP="007B61AF">
      <w:pPr>
        <w:pStyle w:val="ParagrafoManual"/>
        <w:ind w:left="0"/>
      </w:pPr>
    </w:p>
    <w:p w:rsidR="001843D7" w:rsidRPr="00B07029" w:rsidRDefault="00B07029" w:rsidP="00B07029">
      <w:pPr>
        <w:pStyle w:val="ParagrafoManual"/>
      </w:pPr>
      <w:r w:rsidRPr="00B07029">
        <w:t>Pode buscar as informações por ano.</w:t>
      </w:r>
    </w:p>
    <w:p w:rsidR="001843D7" w:rsidRDefault="001843D7" w:rsidP="007B61AF">
      <w:pPr>
        <w:pStyle w:val="ParagrafoManual"/>
        <w:ind w:left="0"/>
      </w:pPr>
    </w:p>
    <w:p w:rsidR="001843D7" w:rsidRPr="00E707D0" w:rsidRDefault="001843D7" w:rsidP="00E707D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9200" behindDoc="0" locked="0" layoutInCell="1" allowOverlap="1" wp14:anchorId="43078740" wp14:editId="12DC70A1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Saúde -  Financeiro\4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alexsandro.rosa\Desktop\FLY01 Saúde -  Financeiro\41ok.pn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853120" w:rsidRDefault="00853120" w:rsidP="00E707D0">
      <w:pPr>
        <w:pStyle w:val="ParagrafoManual"/>
      </w:pPr>
    </w:p>
    <w:p w:rsidR="001843D7" w:rsidRPr="00E707D0" w:rsidRDefault="00E707D0" w:rsidP="00E707D0">
      <w:pPr>
        <w:pStyle w:val="ParagrafoManual"/>
      </w:pPr>
      <w:r w:rsidRPr="00E707D0">
        <w:lastRenderedPageBreak/>
        <w:t>Pode voltar a mostra</w:t>
      </w:r>
      <w:r w:rsidR="00DC5C9F">
        <w:t xml:space="preserve">r como estava antes clicando </w:t>
      </w:r>
      <w:r w:rsidR="00DC5C9F">
        <w:rPr>
          <w:b/>
        </w:rPr>
        <w:t>p</w:t>
      </w:r>
      <w:r w:rsidRPr="00DC5C9F">
        <w:rPr>
          <w:b/>
        </w:rPr>
        <w:t>or dia.</w:t>
      </w:r>
    </w:p>
    <w:p w:rsidR="00E707D0" w:rsidRDefault="00E707D0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0224" behindDoc="0" locked="0" layoutInCell="1" allowOverlap="1" wp14:anchorId="1E9D4319" wp14:editId="1223C943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Saúde -  Financeiro\4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alexsandro.rosa\Desktop\FLY01 Saúde -  Financeiro\42ok.pn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43D7" w:rsidRDefault="001843D7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  <w:r>
        <w:rPr>
          <w:noProof/>
          <w:lang w:eastAsia="pt-BR"/>
        </w:rPr>
        <w:drawing>
          <wp:anchor distT="0" distB="0" distL="114300" distR="114300" simplePos="0" relativeHeight="251701248" behindDoc="0" locked="0" layoutInCell="1" allowOverlap="1" wp14:anchorId="101611F0" wp14:editId="39BAEA3F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Saúde -  Financeiro\4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alexsandro.rosa\Desktop\FLY01 Saúde -  Financeiro\43ok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43D7" w:rsidRDefault="001843D7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</w:p>
    <w:p w:rsidR="001843D7" w:rsidRDefault="001843D7" w:rsidP="007B61AF">
      <w:pPr>
        <w:pStyle w:val="ParagrafoManual"/>
        <w:ind w:left="0"/>
      </w:pPr>
    </w:p>
    <w:sectPr w:rsidR="001843D7" w:rsidSect="00D569DD">
      <w:headerReference w:type="even" r:id="rId50"/>
      <w:headerReference w:type="default" r:id="rId51"/>
      <w:footerReference w:type="even" r:id="rId52"/>
      <w:footerReference w:type="default" r:id="rId53"/>
      <w:headerReference w:type="first" r:id="rId5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2FF8" w:rsidRDefault="008A2FF8" w:rsidP="00CA5701">
      <w:r>
        <w:separator/>
      </w:r>
    </w:p>
  </w:endnote>
  <w:endnote w:type="continuationSeparator" w:id="0">
    <w:p w:rsidR="008A2FF8" w:rsidRDefault="008A2FF8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B25BE">
                            <w:rPr>
                              <w:noProof/>
                              <w:sz w:val="20"/>
                              <w:szCs w:val="20"/>
                            </w:rPr>
                            <w:t>20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B25BE">
                      <w:rPr>
                        <w:noProof/>
                        <w:sz w:val="20"/>
                        <w:szCs w:val="20"/>
                      </w:rPr>
                      <w:t>20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2FF8" w:rsidRDefault="008A2FF8" w:rsidP="00CA5701">
      <w:r>
        <w:separator/>
      </w:r>
    </w:p>
  </w:footnote>
  <w:footnote w:type="continuationSeparator" w:id="0">
    <w:p w:rsidR="008A2FF8" w:rsidRDefault="008A2FF8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A6044E">
                            <w:t>Financeiro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A6044E">
                      <w:t>Financeiro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BFE"/>
    <w:rsid w:val="00151164"/>
    <w:rsid w:val="0015294A"/>
    <w:rsid w:val="00153456"/>
    <w:rsid w:val="001562E1"/>
    <w:rsid w:val="0015676A"/>
    <w:rsid w:val="00156F83"/>
    <w:rsid w:val="00157A56"/>
    <w:rsid w:val="001615B9"/>
    <w:rsid w:val="001620FE"/>
    <w:rsid w:val="001648AE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5357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4180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756A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2EDB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029"/>
    <w:rsid w:val="00B07ABA"/>
    <w:rsid w:val="00B10321"/>
    <w:rsid w:val="00B11B62"/>
    <w:rsid w:val="00B12135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3830"/>
    <w:rsid w:val="00D346AB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6861"/>
    <w:rsid w:val="00DA162B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366B"/>
    <w:rsid w:val="00F45432"/>
    <w:rsid w:val="00F45D64"/>
    <w:rsid w:val="00F50529"/>
    <w:rsid w:val="00F54B70"/>
    <w:rsid w:val="00F5523B"/>
    <w:rsid w:val="00F55841"/>
    <w:rsid w:val="00F5602D"/>
    <w:rsid w:val="00F574EF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header" Target="header1.xm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5.jpeg"/><Relationship Id="rId2" Type="http://schemas.openxmlformats.org/officeDocument/2006/relationships/image" Target="media/image44.jpeg"/><Relationship Id="rId1" Type="http://schemas.openxmlformats.org/officeDocument/2006/relationships/image" Target="media/image4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4.jpeg"/><Relationship Id="rId1" Type="http://schemas.openxmlformats.org/officeDocument/2006/relationships/image" Target="media/image4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78C6F-AD74-498D-9141-11D329C90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1127</TotalTime>
  <Pages>23</Pages>
  <Words>329</Words>
  <Characters>1782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2107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84</cp:revision>
  <cp:lastPrinted>2014-01-19T16:14:00Z</cp:lastPrinted>
  <dcterms:created xsi:type="dcterms:W3CDTF">2014-01-20T18:34:00Z</dcterms:created>
  <dcterms:modified xsi:type="dcterms:W3CDTF">2016-07-21T19:51:00Z</dcterms:modified>
</cp:coreProperties>
</file>