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9077C0">
                              <w:rPr>
                                <w:lang w:val="pt-BR"/>
                              </w:rPr>
                              <w:t>Configuração de Repasses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9077C0">
                        <w:rPr>
                          <w:lang w:val="pt-BR"/>
                        </w:rPr>
                        <w:t>Configuração de Repasses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D203C4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9077C0">
          <w:t xml:space="preserve"> Configuração de Repasses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D203C4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077C0">
          <w:t>Configuração de Repasses</w:t>
        </w:r>
        <w:r w:rsidR="00EF47B3">
          <w:rPr>
            <w:noProof/>
            <w:webHidden/>
          </w:rPr>
          <w:tab/>
        </w:r>
        <w:r w:rsidR="000A71A4">
          <w:rPr>
            <w:noProof/>
            <w:webHidden/>
          </w:rPr>
          <w:t>3</w:t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9077C0">
        <w:t>Configuração de Repasses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605A28" w:rsidRDefault="00D96861" w:rsidP="004108DC">
      <w:pPr>
        <w:pStyle w:val="ParagrafoManual"/>
        <w:rPr>
          <w:rFonts w:cs="Arial"/>
          <w:sz w:val="22"/>
        </w:rPr>
      </w:pPr>
      <w:r w:rsidRPr="00605A28">
        <w:rPr>
          <w:rFonts w:cs="Arial"/>
          <w:sz w:val="22"/>
        </w:rPr>
        <w:t xml:space="preserve">Para </w:t>
      </w:r>
      <w:r w:rsidR="001620FE" w:rsidRPr="00605A28">
        <w:rPr>
          <w:rFonts w:cs="Arial"/>
          <w:sz w:val="22"/>
        </w:rPr>
        <w:t>c</w:t>
      </w:r>
      <w:r w:rsidR="009077C0" w:rsidRPr="00605A28">
        <w:rPr>
          <w:rFonts w:cs="Arial"/>
          <w:sz w:val="22"/>
        </w:rPr>
        <w:t xml:space="preserve">onfigurar repasses no </w:t>
      </w:r>
      <w:r w:rsidR="00B70500" w:rsidRPr="00605A28">
        <w:rPr>
          <w:rFonts w:cs="Arial"/>
          <w:sz w:val="22"/>
        </w:rPr>
        <w:t>seu Fly01</w:t>
      </w:r>
      <w:r w:rsidR="000D6EDB" w:rsidRPr="00605A28">
        <w:rPr>
          <w:rFonts w:cs="Arial"/>
          <w:sz w:val="22"/>
        </w:rPr>
        <w:t xml:space="preserve"> saúde</w:t>
      </w:r>
      <w:r w:rsidR="00B70500" w:rsidRPr="00605A28">
        <w:rPr>
          <w:rFonts w:cs="Arial"/>
          <w:sz w:val="22"/>
        </w:rPr>
        <w:t>,</w:t>
      </w:r>
      <w:r w:rsidRPr="00605A28">
        <w:rPr>
          <w:rFonts w:cs="Arial"/>
          <w:sz w:val="22"/>
        </w:rPr>
        <w:t xml:space="preserve"> vá em </w:t>
      </w:r>
      <w:r w:rsidR="009077C0" w:rsidRPr="00605A28">
        <w:rPr>
          <w:rFonts w:cs="Arial"/>
          <w:b/>
          <w:sz w:val="22"/>
        </w:rPr>
        <w:t>Configurações.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9077C0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0B9F88DB" wp14:editId="0251F368">
            <wp:simplePos x="0" y="0"/>
            <wp:positionH relativeFrom="margin">
              <wp:align>center</wp:align>
            </wp:positionH>
            <wp:positionV relativeFrom="paragraph">
              <wp:posOffset>155838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FLY01 Saúde - Configuração de Repasses\1ok - Có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Configuração de Repasses\1ok - Cópia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2AD0" w:rsidRDefault="00AA2AD0" w:rsidP="002C202A">
      <w:pPr>
        <w:pStyle w:val="ParagrafoManual"/>
      </w:pPr>
    </w:p>
    <w:p w:rsidR="001E65D4" w:rsidRDefault="009077C0" w:rsidP="00DF1306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3296" behindDoc="0" locked="0" layoutInCell="1" allowOverlap="1" wp14:anchorId="69F1EC46" wp14:editId="0102251B">
            <wp:simplePos x="0" y="0"/>
            <wp:positionH relativeFrom="margin">
              <wp:align>center</wp:align>
            </wp:positionH>
            <wp:positionV relativeFrom="paragraph">
              <wp:posOffset>161338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Saúde - Configuração de Repasses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Configuração de Repasses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Pr="00DF2C84" w:rsidRDefault="009077C0" w:rsidP="009077C0">
      <w:pPr>
        <w:pStyle w:val="ParagrafoManual"/>
        <w:rPr>
          <w:sz w:val="22"/>
        </w:rPr>
      </w:pPr>
      <w:r w:rsidRPr="00DF2C84">
        <w:rPr>
          <w:sz w:val="22"/>
        </w:rPr>
        <w:lastRenderedPageBreak/>
        <w:t xml:space="preserve">Após vá em </w:t>
      </w:r>
      <w:r w:rsidRPr="00DF2C84">
        <w:rPr>
          <w:b/>
          <w:sz w:val="22"/>
        </w:rPr>
        <w:t>Percentuais de Repasse.</w:t>
      </w:r>
    </w:p>
    <w:p w:rsidR="007D2324" w:rsidRDefault="007D2324" w:rsidP="007B61AF">
      <w:pPr>
        <w:pStyle w:val="ParagrafoManual"/>
        <w:ind w:left="0"/>
      </w:pPr>
    </w:p>
    <w:p w:rsidR="007D2324" w:rsidRDefault="009077C0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4320" behindDoc="0" locked="0" layoutInCell="1" allowOverlap="1" wp14:anchorId="502A6EDB" wp14:editId="06EBAF7D">
            <wp:simplePos x="0" y="0"/>
            <wp:positionH relativeFrom="margin">
              <wp:align>center</wp:align>
            </wp:positionH>
            <wp:positionV relativeFrom="paragraph">
              <wp:posOffset>162225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FLY01 Saúde - Configuração de Repasses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Configuração de Repasses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Pr="00DF2C84" w:rsidRDefault="00534E43" w:rsidP="00973389">
      <w:pPr>
        <w:pStyle w:val="ParagrafoManual"/>
        <w:rPr>
          <w:sz w:val="22"/>
        </w:rPr>
      </w:pPr>
      <w:r w:rsidRPr="00DF2C84">
        <w:rPr>
          <w:sz w:val="22"/>
        </w:rPr>
        <w:t>C</w:t>
      </w:r>
      <w:r w:rsidR="00973389" w:rsidRPr="00DF2C84">
        <w:rPr>
          <w:sz w:val="22"/>
        </w:rPr>
        <w:t xml:space="preserve">lique em </w:t>
      </w:r>
      <w:r w:rsidR="00973389" w:rsidRPr="00DF2C84">
        <w:rPr>
          <w:b/>
          <w:sz w:val="22"/>
        </w:rPr>
        <w:t>Novo.</w:t>
      </w:r>
    </w:p>
    <w:p w:rsidR="007D2324" w:rsidRDefault="007D2324" w:rsidP="007B61AF">
      <w:pPr>
        <w:pStyle w:val="ParagrafoManual"/>
        <w:ind w:left="0"/>
      </w:pPr>
    </w:p>
    <w:p w:rsidR="007D2324" w:rsidRDefault="00973389" w:rsidP="007B61AF">
      <w:pPr>
        <w:pStyle w:val="ParagrafoManual"/>
        <w:ind w:left="0"/>
      </w:pPr>
      <w:r>
        <w:rPr>
          <w:b/>
          <w:noProof/>
          <w:lang w:eastAsia="pt-BR"/>
        </w:rPr>
        <w:drawing>
          <wp:anchor distT="0" distB="0" distL="114300" distR="114300" simplePos="0" relativeHeight="251705344" behindDoc="0" locked="0" layoutInCell="1" allowOverlap="1" wp14:anchorId="5D01FA68" wp14:editId="2FF05B19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FLY01 Saúde - Configuração de Repasses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Configuração de Repasses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Pr="00DF2C84" w:rsidRDefault="00973389" w:rsidP="00973389">
      <w:pPr>
        <w:pStyle w:val="ParagrafoManual"/>
        <w:rPr>
          <w:sz w:val="22"/>
        </w:rPr>
      </w:pPr>
      <w:r w:rsidRPr="00DF2C84">
        <w:rPr>
          <w:sz w:val="22"/>
        </w:rPr>
        <w:lastRenderedPageBreak/>
        <w:t xml:space="preserve">Após </w:t>
      </w:r>
      <w:r w:rsidR="00534E43" w:rsidRPr="00DF2C84">
        <w:rPr>
          <w:sz w:val="22"/>
        </w:rPr>
        <w:t xml:space="preserve">você </w:t>
      </w:r>
      <w:r w:rsidRPr="00DF2C84">
        <w:rPr>
          <w:sz w:val="22"/>
        </w:rPr>
        <w:t>devera selecionar as opções já cadastradas no seu Fly01</w:t>
      </w:r>
      <w:r w:rsidR="000D6EDB" w:rsidRPr="00DF2C84">
        <w:rPr>
          <w:sz w:val="22"/>
        </w:rPr>
        <w:t xml:space="preserve"> Saúde</w:t>
      </w:r>
      <w:r w:rsidRPr="00DF2C84">
        <w:rPr>
          <w:sz w:val="22"/>
        </w:rPr>
        <w:t>.</w:t>
      </w:r>
    </w:p>
    <w:p w:rsidR="007D2324" w:rsidRDefault="007D2324" w:rsidP="007B61AF">
      <w:pPr>
        <w:pStyle w:val="ParagrafoManual"/>
        <w:ind w:left="0"/>
      </w:pPr>
    </w:p>
    <w:p w:rsidR="007D2324" w:rsidRDefault="0097338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6368" behindDoc="0" locked="0" layoutInCell="1" allowOverlap="1" wp14:anchorId="5871A927" wp14:editId="1B73174F">
            <wp:simplePos x="0" y="0"/>
            <wp:positionH relativeFrom="margin">
              <wp:align>center</wp:align>
            </wp:positionH>
            <wp:positionV relativeFrom="paragraph">
              <wp:posOffset>164417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FLY01 Saúde - Configuração de Repasses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Configuração de Repasses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Pr="00DF2C84" w:rsidRDefault="00534E43" w:rsidP="00534E43">
      <w:pPr>
        <w:pStyle w:val="ParagrafoManual"/>
        <w:rPr>
          <w:sz w:val="22"/>
        </w:rPr>
      </w:pPr>
      <w:r w:rsidRPr="00DF2C84">
        <w:rPr>
          <w:sz w:val="22"/>
        </w:rPr>
        <w:t xml:space="preserve">Selecione o </w:t>
      </w:r>
      <w:r w:rsidR="005F158E" w:rsidRPr="00DF2C84">
        <w:rPr>
          <w:b/>
          <w:sz w:val="22"/>
        </w:rPr>
        <w:t>C</w:t>
      </w:r>
      <w:r w:rsidRPr="00DF2C84">
        <w:rPr>
          <w:b/>
          <w:sz w:val="22"/>
        </w:rPr>
        <w:t>onvênio.</w:t>
      </w:r>
    </w:p>
    <w:p w:rsidR="007D2324" w:rsidRDefault="007D2324" w:rsidP="007B61AF">
      <w:pPr>
        <w:pStyle w:val="ParagrafoManual"/>
        <w:ind w:left="0"/>
      </w:pPr>
    </w:p>
    <w:p w:rsidR="007D2324" w:rsidRDefault="0097338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7392" behindDoc="0" locked="0" layoutInCell="1" allowOverlap="1" wp14:anchorId="45AA7825" wp14:editId="37CFEB73">
            <wp:simplePos x="0" y="0"/>
            <wp:positionH relativeFrom="margin">
              <wp:align>center</wp:align>
            </wp:positionH>
            <wp:positionV relativeFrom="paragraph">
              <wp:posOffset>163543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FLY01 Saúde - Configuração de Repasses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Configuração de Repasses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3120" w:rsidRDefault="00853120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534E43" w:rsidP="00534E43">
      <w:pPr>
        <w:pStyle w:val="ParagrafoManual"/>
        <w:rPr>
          <w:b/>
          <w:sz w:val="22"/>
        </w:rPr>
      </w:pPr>
      <w:r w:rsidRPr="00DF2C84">
        <w:rPr>
          <w:sz w:val="22"/>
        </w:rPr>
        <w:lastRenderedPageBreak/>
        <w:t xml:space="preserve">Selecione o </w:t>
      </w:r>
      <w:r w:rsidRPr="00DF2C84">
        <w:rPr>
          <w:b/>
          <w:sz w:val="22"/>
        </w:rPr>
        <w:t>Profissional.</w:t>
      </w:r>
    </w:p>
    <w:p w:rsidR="00DF2C84" w:rsidRPr="00DF2C84" w:rsidRDefault="00DF2C84" w:rsidP="00534E43">
      <w:pPr>
        <w:pStyle w:val="ParagrafoManual"/>
        <w:rPr>
          <w:sz w:val="22"/>
        </w:rPr>
      </w:pPr>
    </w:p>
    <w:p w:rsidR="00534E43" w:rsidRPr="00534E43" w:rsidRDefault="00524C48" w:rsidP="00534E4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8416" behindDoc="0" locked="0" layoutInCell="1" allowOverlap="1" wp14:anchorId="71130647" wp14:editId="01E4C569">
            <wp:simplePos x="0" y="0"/>
            <wp:positionH relativeFrom="margin">
              <wp:align>center</wp:align>
            </wp:positionH>
            <wp:positionV relativeFrom="paragraph">
              <wp:posOffset>160428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5" name="Imagem 65" descr="C:\Users\alexsandro.rosa\Desktop\FLY01 Saúde - Configuração de Repasses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Configuração de Repasses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EDB" w:rsidRDefault="000D6EDB" w:rsidP="007B61AF">
      <w:pPr>
        <w:pStyle w:val="ParagrafoManual"/>
        <w:ind w:left="0"/>
      </w:pPr>
    </w:p>
    <w:p w:rsidR="000D6EDB" w:rsidRPr="00DF2C84" w:rsidRDefault="00534E43" w:rsidP="00534E43">
      <w:pPr>
        <w:pStyle w:val="ParagrafoManual"/>
        <w:rPr>
          <w:sz w:val="22"/>
        </w:rPr>
      </w:pPr>
      <w:r w:rsidRPr="00DF2C84">
        <w:rPr>
          <w:sz w:val="22"/>
        </w:rPr>
        <w:t xml:space="preserve">Selecione o </w:t>
      </w:r>
      <w:r w:rsidRPr="00DF2C84">
        <w:rPr>
          <w:b/>
          <w:sz w:val="22"/>
        </w:rPr>
        <w:t>Procedimento.</w:t>
      </w: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9440" behindDoc="0" locked="0" layoutInCell="1" allowOverlap="1" wp14:anchorId="65C86909" wp14:editId="54727960">
            <wp:simplePos x="0" y="0"/>
            <wp:positionH relativeFrom="margin">
              <wp:align>center</wp:align>
            </wp:positionH>
            <wp:positionV relativeFrom="paragraph">
              <wp:posOffset>159936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6" name="Imagem 66" descr="C:\Users\alexsandro.rosa\Desktop\FLY01 Saúde - Configuração de Repasses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Configuração de Repasses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p w:rsidR="000D6EDB" w:rsidRPr="00CC774C" w:rsidRDefault="00534E43" w:rsidP="00534E43">
      <w:pPr>
        <w:pStyle w:val="ParagrafoManual"/>
        <w:rPr>
          <w:sz w:val="22"/>
        </w:rPr>
      </w:pPr>
      <w:r w:rsidRPr="00CC774C">
        <w:rPr>
          <w:sz w:val="22"/>
        </w:rPr>
        <w:lastRenderedPageBreak/>
        <w:t xml:space="preserve">Por </w:t>
      </w:r>
      <w:proofErr w:type="spellStart"/>
      <w:r w:rsidRPr="00CC774C">
        <w:rPr>
          <w:sz w:val="22"/>
        </w:rPr>
        <w:t>ultimo</w:t>
      </w:r>
      <w:proofErr w:type="spellEnd"/>
      <w:r w:rsidRPr="00CC774C">
        <w:rPr>
          <w:sz w:val="22"/>
        </w:rPr>
        <w:t xml:space="preserve"> </w:t>
      </w:r>
      <w:r w:rsidR="00B14FB7" w:rsidRPr="00CC774C">
        <w:rPr>
          <w:b/>
          <w:sz w:val="22"/>
        </w:rPr>
        <w:t>C</w:t>
      </w:r>
      <w:r w:rsidRPr="00CC774C">
        <w:rPr>
          <w:b/>
          <w:sz w:val="22"/>
        </w:rPr>
        <w:t xml:space="preserve">adastre o </w:t>
      </w:r>
      <w:r w:rsidR="00B14FB7" w:rsidRPr="00CC774C">
        <w:rPr>
          <w:b/>
          <w:sz w:val="22"/>
        </w:rPr>
        <w:t>P</w:t>
      </w:r>
      <w:r w:rsidRPr="00CC774C">
        <w:rPr>
          <w:b/>
          <w:sz w:val="22"/>
        </w:rPr>
        <w:t>ercentual</w:t>
      </w:r>
      <w:r w:rsidRPr="00CC774C">
        <w:rPr>
          <w:sz w:val="22"/>
        </w:rPr>
        <w:t xml:space="preserve"> que você </w:t>
      </w:r>
      <w:proofErr w:type="spellStart"/>
      <w:r w:rsidRPr="00CC774C">
        <w:rPr>
          <w:sz w:val="22"/>
        </w:rPr>
        <w:t>ira</w:t>
      </w:r>
      <w:proofErr w:type="spellEnd"/>
      <w:r w:rsidRPr="00CC774C">
        <w:rPr>
          <w:sz w:val="22"/>
        </w:rPr>
        <w:t xml:space="preserve"> repassar para esse </w:t>
      </w:r>
      <w:r w:rsidR="00B14FB7" w:rsidRPr="00CC774C">
        <w:rPr>
          <w:sz w:val="22"/>
        </w:rPr>
        <w:t>p</w:t>
      </w:r>
      <w:r w:rsidRPr="00CC774C">
        <w:rPr>
          <w:sz w:val="22"/>
        </w:rPr>
        <w:t xml:space="preserve">rofissional nesse </w:t>
      </w:r>
      <w:r w:rsidR="00B14FB7" w:rsidRPr="00CC774C">
        <w:rPr>
          <w:sz w:val="22"/>
        </w:rPr>
        <w:t>p</w:t>
      </w:r>
      <w:r w:rsidRPr="00CC774C">
        <w:rPr>
          <w:sz w:val="22"/>
        </w:rPr>
        <w:t>rocedimento realizado.</w:t>
      </w:r>
    </w:p>
    <w:p w:rsidR="000D6EDB" w:rsidRDefault="000D6EDB" w:rsidP="007B61AF">
      <w:pPr>
        <w:pStyle w:val="ParagrafoManual"/>
        <w:ind w:left="0"/>
      </w:pPr>
    </w:p>
    <w:p w:rsidR="000D6EDB" w:rsidRDefault="00534E43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0464" behindDoc="0" locked="0" layoutInCell="1" allowOverlap="1" wp14:anchorId="060436D3" wp14:editId="6AB7EB8E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7" name="Imagem 67" descr="C:\Users\alexsandro.rosa\Desktop\FLY01 Saúde - Configuração de Repasses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Configuração de Repasses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EDB" w:rsidRDefault="000D6EDB" w:rsidP="007B61AF">
      <w:pPr>
        <w:pStyle w:val="ParagrafoManual"/>
        <w:ind w:left="0"/>
      </w:pPr>
    </w:p>
    <w:p w:rsidR="00534E43" w:rsidRDefault="00534E43" w:rsidP="00901C6A">
      <w:pPr>
        <w:pStyle w:val="ParagrafoManual"/>
      </w:pPr>
    </w:p>
    <w:p w:rsidR="00534E43" w:rsidRDefault="00534E43" w:rsidP="00901C6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1488" behindDoc="0" locked="0" layoutInCell="1" allowOverlap="1" wp14:anchorId="77CF44E0" wp14:editId="659233BE">
            <wp:simplePos x="0" y="0"/>
            <wp:positionH relativeFrom="margin">
              <wp:align>center</wp:align>
            </wp:positionH>
            <wp:positionV relativeFrom="paragraph">
              <wp:posOffset>164501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8" name="Imagem 68" descr="C:\Users\alexsandro.rosa\Desktop\FLY01 Saúde - Configuração de Repasses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Configuração de Repasses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4E43" w:rsidRDefault="00534E43" w:rsidP="00901C6A">
      <w:pPr>
        <w:pStyle w:val="ParagrafoManual"/>
      </w:pPr>
    </w:p>
    <w:p w:rsidR="00534E43" w:rsidRDefault="00534E43" w:rsidP="00901C6A">
      <w:pPr>
        <w:pStyle w:val="ParagrafoManual"/>
      </w:pPr>
    </w:p>
    <w:p w:rsidR="00534E43" w:rsidRDefault="00534E43" w:rsidP="00901C6A">
      <w:pPr>
        <w:pStyle w:val="ParagrafoManual"/>
      </w:pPr>
    </w:p>
    <w:p w:rsidR="00524C48" w:rsidRDefault="00524C48" w:rsidP="00901C6A">
      <w:pPr>
        <w:pStyle w:val="ParagrafoManual"/>
      </w:pPr>
    </w:p>
    <w:p w:rsidR="00534E43" w:rsidRDefault="00534E43" w:rsidP="00901C6A">
      <w:pPr>
        <w:pStyle w:val="ParagrafoManual"/>
      </w:pPr>
    </w:p>
    <w:p w:rsidR="000D6EDB" w:rsidRPr="00867B32" w:rsidRDefault="00901C6A" w:rsidP="00901C6A">
      <w:pPr>
        <w:pStyle w:val="ParagrafoManual"/>
        <w:rPr>
          <w:b/>
          <w:sz w:val="22"/>
        </w:rPr>
      </w:pPr>
      <w:r w:rsidRPr="00867B32">
        <w:rPr>
          <w:sz w:val="22"/>
        </w:rPr>
        <w:lastRenderedPageBreak/>
        <w:t xml:space="preserve">Para finalizar, clique em </w:t>
      </w:r>
      <w:r w:rsidRPr="00867B32">
        <w:rPr>
          <w:b/>
          <w:sz w:val="22"/>
        </w:rPr>
        <w:t>Salvar.</w:t>
      </w:r>
      <w:bookmarkStart w:id="2" w:name="_GoBack"/>
      <w:bookmarkEnd w:id="2"/>
    </w:p>
    <w:p w:rsidR="000D6EDB" w:rsidRDefault="000D6EDB" w:rsidP="007B61AF">
      <w:pPr>
        <w:pStyle w:val="ParagrafoManual"/>
        <w:ind w:left="0"/>
      </w:pPr>
    </w:p>
    <w:p w:rsidR="000D6EDB" w:rsidRDefault="00534E43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12512" behindDoc="0" locked="0" layoutInCell="1" allowOverlap="1" wp14:anchorId="0F0EDBCA" wp14:editId="48127E6B">
            <wp:simplePos x="0" y="0"/>
            <wp:positionH relativeFrom="margin">
              <wp:align>center</wp:align>
            </wp:positionH>
            <wp:positionV relativeFrom="paragraph">
              <wp:posOffset>162524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9" name="Imagem 69" descr="C:\Users\alexsandro.rosa\Desktop\FLY01 Saúde - Configuração de Repasses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Configuração de Repasses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EDB" w:rsidRDefault="000D6EDB" w:rsidP="007B61AF">
      <w:pPr>
        <w:pStyle w:val="ParagrafoManual"/>
        <w:ind w:left="0"/>
      </w:pPr>
    </w:p>
    <w:p w:rsidR="00534E43" w:rsidRDefault="00534E43" w:rsidP="007B61AF">
      <w:pPr>
        <w:pStyle w:val="ParagrafoManual"/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13536" behindDoc="0" locked="0" layoutInCell="1" allowOverlap="1" wp14:anchorId="41802236" wp14:editId="6BAD4CF4">
            <wp:simplePos x="0" y="0"/>
            <wp:positionH relativeFrom="margin">
              <wp:align>center</wp:align>
            </wp:positionH>
            <wp:positionV relativeFrom="paragraph">
              <wp:posOffset>160535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0" name="Imagem 70" descr="C:\Users\alexsandro.rosa\Desktop\FLY01 Saúde - Configuração de Repasses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Configuração de Repasses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4E43" w:rsidRDefault="00534E43" w:rsidP="007B61AF">
      <w:pPr>
        <w:pStyle w:val="ParagrafoManual"/>
        <w:ind w:left="0"/>
        <w:rPr>
          <w:noProof/>
          <w:lang w:eastAsia="pt-BR"/>
        </w:rPr>
      </w:pPr>
    </w:p>
    <w:p w:rsidR="00534E43" w:rsidRDefault="00534E43" w:rsidP="007B61AF">
      <w:pPr>
        <w:pStyle w:val="ParagrafoManual"/>
        <w:ind w:left="0"/>
        <w:rPr>
          <w:noProof/>
          <w:lang w:eastAsia="pt-BR"/>
        </w:rPr>
      </w:pPr>
    </w:p>
    <w:p w:rsidR="00534E43" w:rsidRDefault="00534E43" w:rsidP="007B61AF">
      <w:pPr>
        <w:pStyle w:val="ParagrafoManual"/>
        <w:ind w:left="0"/>
        <w:rPr>
          <w:noProof/>
          <w:lang w:eastAsia="pt-BR"/>
        </w:rPr>
      </w:pPr>
    </w:p>
    <w:p w:rsidR="00534E43" w:rsidRDefault="00534E43" w:rsidP="007B61AF">
      <w:pPr>
        <w:pStyle w:val="ParagrafoManual"/>
        <w:ind w:left="0"/>
        <w:rPr>
          <w:noProof/>
          <w:lang w:eastAsia="pt-BR"/>
        </w:rPr>
      </w:pPr>
    </w:p>
    <w:p w:rsidR="000D6EDB" w:rsidRDefault="000D6EDB" w:rsidP="007B61AF">
      <w:pPr>
        <w:pStyle w:val="ParagrafoManual"/>
        <w:ind w:left="0"/>
      </w:pPr>
    </w:p>
    <w:p w:rsidR="000D6EDB" w:rsidRDefault="000D6EDB" w:rsidP="007B61AF">
      <w:pPr>
        <w:pStyle w:val="ParagrafoManual"/>
        <w:ind w:left="0"/>
      </w:pPr>
    </w:p>
    <w:sectPr w:rsidR="000D6EDB" w:rsidSect="00D569DD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03C4" w:rsidRDefault="00D203C4" w:rsidP="00CA5701">
      <w:r>
        <w:separator/>
      </w:r>
    </w:p>
  </w:endnote>
  <w:endnote w:type="continuationSeparator" w:id="0">
    <w:p w:rsidR="00D203C4" w:rsidRDefault="00D203C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67B32">
                            <w:rPr>
                              <w:noProof/>
                              <w:sz w:val="20"/>
                              <w:szCs w:val="20"/>
                            </w:rPr>
                            <w:t>8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67B32">
                      <w:rPr>
                        <w:noProof/>
                        <w:sz w:val="20"/>
                        <w:szCs w:val="20"/>
                      </w:rPr>
                      <w:t>8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03C4" w:rsidRDefault="00D203C4" w:rsidP="00CA5701">
      <w:r>
        <w:separator/>
      </w:r>
    </w:p>
  </w:footnote>
  <w:footnote w:type="continuationSeparator" w:id="0">
    <w:p w:rsidR="00D203C4" w:rsidRDefault="00D203C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9077C0">
                            <w:t>Configuração de Repasses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9077C0">
                      <w:t>Configuração de Repasses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25D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20FE"/>
    <w:rsid w:val="001648AE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5357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58E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5A28"/>
    <w:rsid w:val="00606654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67B32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4180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2EDB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029"/>
    <w:rsid w:val="00B07ABA"/>
    <w:rsid w:val="00B10321"/>
    <w:rsid w:val="00B11B62"/>
    <w:rsid w:val="00B12135"/>
    <w:rsid w:val="00B14C71"/>
    <w:rsid w:val="00B14FB7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74C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3C4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2C84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5432"/>
    <w:rsid w:val="00F45D6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5.jpeg"/><Relationship Id="rId2" Type="http://schemas.openxmlformats.org/officeDocument/2006/relationships/image" Target="media/image14.jpeg"/><Relationship Id="rId1" Type="http://schemas.openxmlformats.org/officeDocument/2006/relationships/image" Target="media/image1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4.jpeg"/><Relationship Id="rId1" Type="http://schemas.openxmlformats.org/officeDocument/2006/relationships/image" Target="media/image1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99795D-A358-4354-8586-DB8D65811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1169</TotalTime>
  <Pages>8</Pages>
  <Words>124</Words>
  <Characters>675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798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97</cp:revision>
  <cp:lastPrinted>2014-01-19T16:14:00Z</cp:lastPrinted>
  <dcterms:created xsi:type="dcterms:W3CDTF">2014-01-20T18:34:00Z</dcterms:created>
  <dcterms:modified xsi:type="dcterms:W3CDTF">2016-07-28T13:17:00Z</dcterms:modified>
</cp:coreProperties>
</file>