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C71306">
                              <w:rPr>
                                <w:lang w:val="pt-BR"/>
                              </w:rPr>
                              <w:t>Conta do Paciente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C71306">
                        <w:rPr>
                          <w:lang w:val="pt-BR"/>
                        </w:rPr>
                        <w:t>Conta do Paciente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B16FA8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9077C0">
          <w:t xml:space="preserve"> Co</w:t>
        </w:r>
        <w:r w:rsidR="00DD06F8">
          <w:t>nta do Paciente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B16FA8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DD06F8">
          <w:t>Conta do Paciente</w:t>
        </w:r>
        <w:r w:rsidR="00EF47B3">
          <w:rPr>
            <w:noProof/>
            <w:webHidden/>
          </w:rPr>
          <w:tab/>
        </w:r>
        <w:r w:rsidR="000A71A4">
          <w:rPr>
            <w:noProof/>
            <w:webHidden/>
          </w:rPr>
          <w:t>3</w:t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DD06F8">
        <w:t>Conta do Paciente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54736A" w:rsidRDefault="00D96861" w:rsidP="004108DC">
      <w:pPr>
        <w:pStyle w:val="ParagrafoManual"/>
        <w:rPr>
          <w:rFonts w:cs="Arial"/>
          <w:szCs w:val="20"/>
        </w:rPr>
      </w:pPr>
      <w:r w:rsidRPr="0054736A">
        <w:rPr>
          <w:rFonts w:cs="Arial"/>
          <w:szCs w:val="20"/>
        </w:rPr>
        <w:t xml:space="preserve">Para </w:t>
      </w:r>
      <w:r w:rsidR="001620FE">
        <w:rPr>
          <w:rFonts w:cs="Arial"/>
          <w:szCs w:val="20"/>
        </w:rPr>
        <w:t>c</w:t>
      </w:r>
      <w:r w:rsidR="00DD06F8">
        <w:rPr>
          <w:rFonts w:cs="Arial"/>
          <w:szCs w:val="20"/>
        </w:rPr>
        <w:t xml:space="preserve">adastrar </w:t>
      </w:r>
      <w:r w:rsidR="00E86DCE">
        <w:rPr>
          <w:rFonts w:cs="Arial"/>
          <w:szCs w:val="20"/>
        </w:rPr>
        <w:t xml:space="preserve">uma </w:t>
      </w:r>
      <w:r w:rsidR="00DD06F8">
        <w:rPr>
          <w:rFonts w:cs="Arial"/>
          <w:szCs w:val="20"/>
        </w:rPr>
        <w:t>conta para o</w:t>
      </w:r>
      <w:r w:rsidR="00E86DCE">
        <w:rPr>
          <w:rFonts w:cs="Arial"/>
          <w:szCs w:val="20"/>
        </w:rPr>
        <w:t xml:space="preserve"> seu</w:t>
      </w:r>
      <w:r w:rsidR="00DD06F8">
        <w:rPr>
          <w:rFonts w:cs="Arial"/>
          <w:szCs w:val="20"/>
        </w:rPr>
        <w:t xml:space="preserve"> paciente no F</w:t>
      </w:r>
      <w:r w:rsidR="00B70500">
        <w:rPr>
          <w:rFonts w:cs="Arial"/>
          <w:szCs w:val="20"/>
        </w:rPr>
        <w:t>ly01</w:t>
      </w:r>
      <w:r w:rsidR="000D6EDB">
        <w:rPr>
          <w:rFonts w:cs="Arial"/>
          <w:szCs w:val="20"/>
        </w:rPr>
        <w:t xml:space="preserve"> saúde</w:t>
      </w:r>
      <w:r w:rsidR="00B70500">
        <w:rPr>
          <w:rFonts w:cs="Arial"/>
          <w:szCs w:val="20"/>
        </w:rPr>
        <w:t>,</w:t>
      </w:r>
      <w:r w:rsidRPr="0054736A">
        <w:rPr>
          <w:rFonts w:cs="Arial"/>
          <w:szCs w:val="20"/>
        </w:rPr>
        <w:t xml:space="preserve"> vá em </w:t>
      </w:r>
      <w:r w:rsidR="00DD06F8">
        <w:rPr>
          <w:rFonts w:cs="Arial"/>
          <w:b/>
          <w:szCs w:val="20"/>
        </w:rPr>
        <w:t>Pacientes.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9077C0" w:rsidP="00A52ED0">
      <w:pPr>
        <w:pStyle w:val="ParagrafoManual"/>
        <w:ind w:left="0" w:firstLine="0"/>
        <w:jc w:val="center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702272" behindDoc="0" locked="0" layoutInCell="1" allowOverlap="1" wp14:anchorId="7AF4AC09" wp14:editId="1778CEA8">
            <wp:simplePos x="0" y="0"/>
            <wp:positionH relativeFrom="margin">
              <wp:align>center</wp:align>
            </wp:positionH>
            <wp:positionV relativeFrom="paragraph">
              <wp:posOffset>155838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FLY01 Saúde - Configuração de Repasses\1ok - Cópia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Configuração de Repasses\1ok - Cópia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2AD0" w:rsidRDefault="00AA2AD0" w:rsidP="002C202A">
      <w:pPr>
        <w:pStyle w:val="ParagrafoManual"/>
      </w:pPr>
    </w:p>
    <w:p w:rsidR="001E65D4" w:rsidRDefault="001E65D4" w:rsidP="00DF1306">
      <w:pPr>
        <w:pStyle w:val="ParagrafoManual"/>
        <w:ind w:left="0"/>
      </w:pPr>
    </w:p>
    <w:p w:rsidR="007D2324" w:rsidRDefault="00685709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3296" behindDoc="0" locked="0" layoutInCell="1" allowOverlap="1" wp14:anchorId="31AF7164" wp14:editId="329DCFC3">
            <wp:simplePos x="0" y="0"/>
            <wp:positionH relativeFrom="margin">
              <wp:align>center</wp:align>
            </wp:positionH>
            <wp:positionV relativeFrom="paragraph">
              <wp:posOffset>163723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FLY01 Saúde - Conta do Paciente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Conta do Paciente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685709" w:rsidP="007B61AF">
      <w:pPr>
        <w:pStyle w:val="ParagrafoManual"/>
        <w:ind w:left="0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04320" behindDoc="0" locked="0" layoutInCell="1" allowOverlap="1" wp14:anchorId="359341FA" wp14:editId="6D56D18F">
            <wp:simplePos x="0" y="0"/>
            <wp:positionH relativeFrom="margin">
              <wp:align>center</wp:align>
            </wp:positionH>
            <wp:positionV relativeFrom="paragraph">
              <wp:posOffset>154940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FLY01 Saúde - Conta do Paciente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Conta do Paciente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853120" w:rsidRPr="00E86DCE" w:rsidRDefault="00E86DCE" w:rsidP="00E86DCE">
      <w:pPr>
        <w:pStyle w:val="ParagrafoManual"/>
      </w:pPr>
      <w:r w:rsidRPr="00E86DCE">
        <w:t>Procure o seu Paciente, clique</w:t>
      </w:r>
      <w:r w:rsidR="00BD0616">
        <w:t xml:space="preserve"> no ícone “lápis” para </w:t>
      </w:r>
      <w:r w:rsidRPr="00E86DCE">
        <w:rPr>
          <w:b/>
        </w:rPr>
        <w:t>Editar.</w:t>
      </w:r>
    </w:p>
    <w:p w:rsidR="00E86DCE" w:rsidRPr="00E86DCE" w:rsidRDefault="00E86DCE" w:rsidP="00E86DCE">
      <w:pPr>
        <w:pStyle w:val="ParagrafoManual"/>
      </w:pPr>
    </w:p>
    <w:p w:rsidR="000D6EDB" w:rsidRDefault="00685709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5344" behindDoc="0" locked="0" layoutInCell="1" allowOverlap="1" wp14:anchorId="4FDCD6F2" wp14:editId="662ECF9D">
            <wp:simplePos x="0" y="0"/>
            <wp:positionH relativeFrom="margin">
              <wp:align>center</wp:align>
            </wp:positionH>
            <wp:positionV relativeFrom="paragraph">
              <wp:posOffset>162404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FLY01 Saúde - Conta do Paciente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Conta do Paciente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863E37" w:rsidRDefault="00863E37" w:rsidP="007B61AF">
      <w:pPr>
        <w:pStyle w:val="ParagrafoManual"/>
        <w:ind w:left="0"/>
      </w:pPr>
    </w:p>
    <w:p w:rsidR="00863E37" w:rsidRDefault="00863E37" w:rsidP="007B61AF">
      <w:pPr>
        <w:pStyle w:val="ParagrafoManual"/>
        <w:ind w:left="0"/>
      </w:pPr>
    </w:p>
    <w:p w:rsidR="00863E37" w:rsidRDefault="00863E37" w:rsidP="007B61AF">
      <w:pPr>
        <w:pStyle w:val="ParagrafoManual"/>
        <w:ind w:left="0"/>
      </w:pPr>
    </w:p>
    <w:p w:rsidR="00863E37" w:rsidRDefault="00863E37" w:rsidP="007B61AF">
      <w:pPr>
        <w:pStyle w:val="ParagrafoManual"/>
        <w:ind w:left="0"/>
      </w:pPr>
    </w:p>
    <w:p w:rsidR="00863E37" w:rsidRDefault="00E86DCE" w:rsidP="00E86DCE">
      <w:pPr>
        <w:pStyle w:val="ParagrafoManual"/>
      </w:pPr>
      <w:r w:rsidRPr="00E86DCE">
        <w:lastRenderedPageBreak/>
        <w:t xml:space="preserve">Ira abrir a ficha do Paciente, vá ate a opção </w:t>
      </w:r>
      <w:r w:rsidRPr="00E86DCE">
        <w:rPr>
          <w:b/>
        </w:rPr>
        <w:t>Conta.</w:t>
      </w:r>
    </w:p>
    <w:p w:rsidR="00E86DCE" w:rsidRPr="00E86DCE" w:rsidRDefault="00E86DCE" w:rsidP="00E86DCE">
      <w:pPr>
        <w:pStyle w:val="ParagrafoManual"/>
      </w:pPr>
    </w:p>
    <w:p w:rsidR="00863E37" w:rsidRDefault="005700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6368" behindDoc="0" locked="0" layoutInCell="1" allowOverlap="1" wp14:anchorId="3C67535D" wp14:editId="62F5D845">
            <wp:simplePos x="0" y="0"/>
            <wp:positionH relativeFrom="margin">
              <wp:align>center</wp:align>
            </wp:positionH>
            <wp:positionV relativeFrom="paragraph">
              <wp:posOffset>163566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FLY01 Saúde - Conta do Paciente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Conta do Paciente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63E37" w:rsidRDefault="00863E37" w:rsidP="007B61AF">
      <w:pPr>
        <w:pStyle w:val="ParagrafoManual"/>
        <w:ind w:left="0"/>
      </w:pPr>
    </w:p>
    <w:p w:rsidR="00863E37" w:rsidRDefault="00685709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7392" behindDoc="0" locked="0" layoutInCell="1" allowOverlap="1" wp14:anchorId="0EEF3537" wp14:editId="09D94079">
            <wp:simplePos x="0" y="0"/>
            <wp:positionH relativeFrom="margin">
              <wp:align>center</wp:align>
            </wp:positionH>
            <wp:positionV relativeFrom="paragraph">
              <wp:posOffset>161063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FLY01 Saúde - Conta do Paciente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Conta do Paciente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63E37" w:rsidRDefault="00863E37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Pr="00E86DCE" w:rsidRDefault="00E86DCE" w:rsidP="00E86DCE">
      <w:pPr>
        <w:pStyle w:val="ParagrafoManual"/>
      </w:pPr>
      <w:r w:rsidRPr="00E86DCE">
        <w:lastRenderedPageBreak/>
        <w:t xml:space="preserve">Clique em </w:t>
      </w:r>
      <w:r w:rsidRPr="00E86DCE">
        <w:rPr>
          <w:b/>
        </w:rPr>
        <w:t>Novo.</w:t>
      </w:r>
    </w:p>
    <w:p w:rsidR="00685709" w:rsidRDefault="00685709" w:rsidP="007B61AF">
      <w:pPr>
        <w:pStyle w:val="ParagrafoManual"/>
        <w:ind w:left="0"/>
      </w:pPr>
    </w:p>
    <w:p w:rsidR="00685709" w:rsidRDefault="00200277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8416" behindDoc="0" locked="0" layoutInCell="1" allowOverlap="1" wp14:anchorId="1887F230" wp14:editId="3262D62F">
            <wp:simplePos x="0" y="0"/>
            <wp:positionH relativeFrom="margin">
              <wp:align>center</wp:align>
            </wp:positionH>
            <wp:positionV relativeFrom="paragraph">
              <wp:posOffset>163566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FLY01 Saúde - Conta do Paciente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Conta do Paciente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5709" w:rsidRDefault="00685709" w:rsidP="007B61AF">
      <w:pPr>
        <w:pStyle w:val="ParagrafoManual"/>
        <w:ind w:left="0"/>
      </w:pPr>
    </w:p>
    <w:p w:rsidR="00E86DCE" w:rsidRPr="00200277" w:rsidRDefault="00E576E1" w:rsidP="00200277">
      <w:pPr>
        <w:pStyle w:val="ParagrafoManual"/>
      </w:pPr>
      <w:r w:rsidRPr="00200277">
        <w:t>Digite um</w:t>
      </w:r>
      <w:r w:rsidR="00E86DCE" w:rsidRPr="00200277">
        <w:t xml:space="preserve"> numero </w:t>
      </w:r>
      <w:r w:rsidRPr="00200277">
        <w:t>para es</w:t>
      </w:r>
      <w:r w:rsidR="00B050C5" w:rsidRPr="00200277">
        <w:t>s</w:t>
      </w:r>
      <w:r w:rsidRPr="00200277">
        <w:t>a conta.</w:t>
      </w:r>
    </w:p>
    <w:p w:rsidR="00E86DCE" w:rsidRDefault="00E86DCE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9440" behindDoc="0" locked="0" layoutInCell="1" allowOverlap="1" wp14:anchorId="70002D19" wp14:editId="51CF125D">
            <wp:simplePos x="0" y="0"/>
            <wp:positionH relativeFrom="margin">
              <wp:align>center</wp:align>
            </wp:positionH>
            <wp:positionV relativeFrom="paragraph">
              <wp:posOffset>161026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FLY01 Saúde - Conta do Paciente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- Conta do Paciente\9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Pr="00E86DCE" w:rsidRDefault="00E86DCE" w:rsidP="00E86DCE">
      <w:pPr>
        <w:pStyle w:val="ParagrafoManual"/>
      </w:pPr>
      <w:r w:rsidRPr="00E86DCE">
        <w:lastRenderedPageBreak/>
        <w:t xml:space="preserve">Após selecione a Data de </w:t>
      </w:r>
      <w:r>
        <w:rPr>
          <w:b/>
        </w:rPr>
        <w:t>A</w:t>
      </w:r>
      <w:r w:rsidRPr="00E86DCE">
        <w:rPr>
          <w:b/>
        </w:rPr>
        <w:t>bertura da conta.</w:t>
      </w: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0464" behindDoc="0" locked="0" layoutInCell="1" allowOverlap="1" wp14:anchorId="2E71C870" wp14:editId="5E233CF7">
            <wp:simplePos x="0" y="0"/>
            <wp:positionH relativeFrom="margin">
              <wp:align>center</wp:align>
            </wp:positionH>
            <wp:positionV relativeFrom="paragraph">
              <wp:posOffset>164237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FLY01 Saúde - Conta do Paciente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- Conta do Paciente\11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5709" w:rsidRDefault="00685709" w:rsidP="007B61AF">
      <w:pPr>
        <w:pStyle w:val="ParagrafoManual"/>
        <w:ind w:left="0"/>
      </w:pPr>
    </w:p>
    <w:p w:rsidR="00E86DCE" w:rsidRPr="00E86DCE" w:rsidRDefault="00E86DCE" w:rsidP="00E86DCE">
      <w:pPr>
        <w:pStyle w:val="ParagrafoManual"/>
      </w:pPr>
      <w:r w:rsidRPr="00E86DCE">
        <w:t xml:space="preserve">Após selecione a </w:t>
      </w:r>
      <w:r w:rsidRPr="00E86DCE">
        <w:rPr>
          <w:b/>
        </w:rPr>
        <w:t>Data do 1° vencimento.</w:t>
      </w:r>
    </w:p>
    <w:p w:rsidR="00E86DCE" w:rsidRDefault="00E86DCE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1488" behindDoc="0" locked="0" layoutInCell="1" allowOverlap="1" wp14:anchorId="228B4A86" wp14:editId="54B6C67A">
            <wp:simplePos x="0" y="0"/>
            <wp:positionH relativeFrom="margin">
              <wp:align>center</wp:align>
            </wp:positionH>
            <wp:positionV relativeFrom="paragraph">
              <wp:posOffset>162308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FLY01 Saúde - Conta do Paciente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- Conta do Paciente\12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5709" w:rsidRDefault="00685709" w:rsidP="007B61AF">
      <w:pPr>
        <w:pStyle w:val="ParagrafoManual"/>
        <w:ind w:left="0"/>
      </w:pPr>
    </w:p>
    <w:p w:rsidR="000559D5" w:rsidRDefault="000559D5" w:rsidP="007B61AF">
      <w:pPr>
        <w:pStyle w:val="ParagrafoManual"/>
        <w:ind w:left="0"/>
      </w:pPr>
    </w:p>
    <w:p w:rsidR="000559D5" w:rsidRDefault="000559D5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Default="00685709" w:rsidP="007B61AF">
      <w:pPr>
        <w:pStyle w:val="ParagrafoManual"/>
        <w:ind w:left="0"/>
      </w:pPr>
    </w:p>
    <w:p w:rsidR="00685709" w:rsidRPr="000559D5" w:rsidRDefault="00E86DCE" w:rsidP="000559D5">
      <w:pPr>
        <w:pStyle w:val="ParagrafoManual"/>
      </w:pPr>
      <w:r w:rsidRPr="000559D5">
        <w:lastRenderedPageBreak/>
        <w:t>Agora selecione a Lista de Preços de Procedimentos, essa lista deve ser criada por você.</w:t>
      </w:r>
    </w:p>
    <w:p w:rsidR="00D20047" w:rsidRDefault="00D20047" w:rsidP="007B61AF">
      <w:pPr>
        <w:pStyle w:val="ParagrafoManual"/>
        <w:ind w:left="0"/>
      </w:pPr>
    </w:p>
    <w:p w:rsidR="00D20047" w:rsidRDefault="000559D5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3536" behindDoc="0" locked="0" layoutInCell="1" allowOverlap="1" wp14:anchorId="3FE50C50" wp14:editId="51163CDE">
            <wp:simplePos x="0" y="0"/>
            <wp:positionH relativeFrom="margin">
              <wp:align>center</wp:align>
            </wp:positionH>
            <wp:positionV relativeFrom="paragraph">
              <wp:posOffset>109268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FLY01 Saúde - Conta do Paciente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FLY01 Saúde - Conta do Paciente\13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E86DCE" w:rsidRDefault="00E86DCE" w:rsidP="00D20047"/>
    <w:p w:rsidR="00D20047" w:rsidRDefault="00E86DCE" w:rsidP="00E86DCE">
      <w:pPr>
        <w:pStyle w:val="ParagrafoManual"/>
        <w:rPr>
          <w:b/>
        </w:rPr>
      </w:pPr>
      <w:r w:rsidRPr="00E86DCE">
        <w:t xml:space="preserve">Selecione o </w:t>
      </w:r>
      <w:r w:rsidRPr="00E86DCE">
        <w:rPr>
          <w:b/>
        </w:rPr>
        <w:t>Plano.</w:t>
      </w:r>
    </w:p>
    <w:p w:rsidR="000559D5" w:rsidRPr="00E86DCE" w:rsidRDefault="000559D5" w:rsidP="00E86DCE">
      <w:pPr>
        <w:pStyle w:val="ParagrafoManual"/>
      </w:pPr>
    </w:p>
    <w:p w:rsidR="00E86DCE" w:rsidRDefault="000559D5" w:rsidP="00D20047">
      <w:r>
        <w:rPr>
          <w:noProof/>
          <w:lang w:eastAsia="pt-BR"/>
        </w:rPr>
        <w:drawing>
          <wp:anchor distT="0" distB="0" distL="114300" distR="114300" simplePos="0" relativeHeight="251712512" behindDoc="0" locked="0" layoutInCell="1" allowOverlap="1" wp14:anchorId="280642CE" wp14:editId="133DB36D">
            <wp:simplePos x="0" y="0"/>
            <wp:positionH relativeFrom="margin">
              <wp:align>center</wp:align>
            </wp:positionH>
            <wp:positionV relativeFrom="paragraph">
              <wp:posOffset>159049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FLY01 Saúde - Conta do Paciente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Saúde - Conta do Paciente\14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86DCE" w:rsidRPr="00D20047" w:rsidRDefault="00E86DCE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Default="00D20047" w:rsidP="00D20047"/>
    <w:p w:rsidR="00685709" w:rsidRDefault="00685709" w:rsidP="00D20047">
      <w:pPr>
        <w:tabs>
          <w:tab w:val="left" w:pos="2554"/>
        </w:tabs>
      </w:pPr>
    </w:p>
    <w:p w:rsidR="00E86DCE" w:rsidRDefault="00E86DCE" w:rsidP="00E86DCE">
      <w:pPr>
        <w:pStyle w:val="ParagrafoManual"/>
      </w:pPr>
      <w:r>
        <w:lastRenderedPageBreak/>
        <w:t xml:space="preserve">Você pode </w:t>
      </w:r>
      <w:r w:rsidRPr="00E86DCE">
        <w:t>clicar em Salvar para salvar</w:t>
      </w:r>
      <w:r w:rsidRPr="00E86DCE">
        <w:rPr>
          <w:b/>
        </w:rPr>
        <w:t xml:space="preserve"> </w:t>
      </w:r>
      <w:r w:rsidRPr="00E86DCE">
        <w:t>essa Conta,</w:t>
      </w:r>
      <w:r>
        <w:t xml:space="preserve"> ou se quiser já pode adicionar os procedimentos, materiais e medicamentos utilizado com esse paciente.</w:t>
      </w:r>
    </w:p>
    <w:p w:rsidR="00E86DCE" w:rsidRDefault="00E86DCE" w:rsidP="00E86DCE">
      <w:pPr>
        <w:pStyle w:val="ParagrafoManual"/>
      </w:pPr>
    </w:p>
    <w:p w:rsidR="00E86DCE" w:rsidRDefault="00E86DCE" w:rsidP="00E86DCE">
      <w:pPr>
        <w:pStyle w:val="ParagrafoManual"/>
      </w:pPr>
      <w:r>
        <w:t xml:space="preserve">Clique em </w:t>
      </w:r>
      <w:r w:rsidRPr="00E86DCE">
        <w:rPr>
          <w:b/>
        </w:rPr>
        <w:t>Adiconar Itens.</w:t>
      </w:r>
    </w:p>
    <w:p w:rsidR="00E86DCE" w:rsidRDefault="00E86DCE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  <w:r>
        <w:rPr>
          <w:noProof/>
          <w:lang w:eastAsia="pt-BR"/>
        </w:rPr>
        <w:drawing>
          <wp:anchor distT="0" distB="0" distL="114300" distR="114300" simplePos="0" relativeHeight="251714560" behindDoc="0" locked="0" layoutInCell="1" allowOverlap="1" wp14:anchorId="1A5CE33B" wp14:editId="78860EA5">
            <wp:simplePos x="0" y="0"/>
            <wp:positionH relativeFrom="margin">
              <wp:align>center</wp:align>
            </wp:positionH>
            <wp:positionV relativeFrom="paragraph">
              <wp:posOffset>161026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FLY01 Saúde - Conta do Paciente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FLY01 Saúde - Conta do Paciente\15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FA17E7" w:rsidRDefault="00FA17E7" w:rsidP="00E86DCE">
      <w:pPr>
        <w:pStyle w:val="ParagrafoManual"/>
      </w:pPr>
    </w:p>
    <w:p w:rsidR="00D20047" w:rsidRDefault="00E86DCE" w:rsidP="00E86DCE">
      <w:pPr>
        <w:pStyle w:val="ParagrafoManual"/>
      </w:pPr>
      <w:r>
        <w:lastRenderedPageBreak/>
        <w:t>Ao clicar em Adicionar Itens, ira aparecer a tela abaixo, coma as opções Procedimentos, Materias e Medicamentos.</w:t>
      </w:r>
    </w:p>
    <w:p w:rsidR="00E86DCE" w:rsidRDefault="00E86DCE" w:rsidP="00E86DCE">
      <w:pPr>
        <w:pStyle w:val="ParagrafoManual"/>
      </w:pPr>
    </w:p>
    <w:p w:rsidR="00E86DCE" w:rsidRPr="00E86DCE" w:rsidRDefault="00E86DCE" w:rsidP="00E86DCE">
      <w:pPr>
        <w:pStyle w:val="ParagrafoManual"/>
        <w:rPr>
          <w:b/>
        </w:rPr>
      </w:pPr>
      <w:r>
        <w:t xml:space="preserve">Clique em </w:t>
      </w:r>
      <w:r w:rsidRPr="00E86DCE">
        <w:rPr>
          <w:b/>
        </w:rPr>
        <w:t>Novo Item.</w:t>
      </w:r>
    </w:p>
    <w:p w:rsidR="00E86DCE" w:rsidRDefault="00E86DCE" w:rsidP="00D20047">
      <w:pPr>
        <w:tabs>
          <w:tab w:val="left" w:pos="2554"/>
        </w:tabs>
      </w:pPr>
    </w:p>
    <w:p w:rsidR="00D20047" w:rsidRDefault="00D45CA2" w:rsidP="00D20047">
      <w:pPr>
        <w:tabs>
          <w:tab w:val="left" w:pos="2554"/>
        </w:tabs>
      </w:pPr>
      <w:r>
        <w:rPr>
          <w:noProof/>
          <w:lang w:eastAsia="pt-BR"/>
        </w:rPr>
        <w:drawing>
          <wp:anchor distT="0" distB="0" distL="114300" distR="114300" simplePos="0" relativeHeight="251715584" behindDoc="0" locked="0" layoutInCell="1" allowOverlap="1" wp14:anchorId="416536BD" wp14:editId="62F1D66A">
            <wp:simplePos x="0" y="0"/>
            <wp:positionH relativeFrom="margin">
              <wp:align>center</wp:align>
            </wp:positionH>
            <wp:positionV relativeFrom="paragraph">
              <wp:posOffset>153933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FLY01 Saúde - Conta do Paciente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FLY01 Saúde - Conta do Paciente\16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Default="00D20047" w:rsidP="00D20047">
      <w:pPr>
        <w:tabs>
          <w:tab w:val="left" w:pos="2554"/>
        </w:tabs>
      </w:pPr>
    </w:p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Default="00D20047" w:rsidP="00D20047"/>
    <w:p w:rsidR="00D20047" w:rsidRDefault="00D20047" w:rsidP="00D20047"/>
    <w:p w:rsidR="00D20047" w:rsidRDefault="00D20047" w:rsidP="00D20047"/>
    <w:p w:rsidR="00D20047" w:rsidRDefault="00D20047" w:rsidP="00D20047"/>
    <w:p w:rsidR="00D20047" w:rsidRDefault="00FA17E7" w:rsidP="00D20047">
      <w:r>
        <w:rPr>
          <w:noProof/>
          <w:lang w:eastAsia="pt-BR"/>
        </w:rPr>
        <w:drawing>
          <wp:anchor distT="0" distB="0" distL="114300" distR="114300" simplePos="0" relativeHeight="251716608" behindDoc="0" locked="0" layoutInCell="1" allowOverlap="1" wp14:anchorId="5B4D807E" wp14:editId="47474D72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FLY01 Saúde - Conta do Paciente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FLY01 Saúde - Conta do Paciente\17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20047" w:rsidRDefault="00D20047" w:rsidP="00D20047"/>
    <w:p w:rsidR="00D20047" w:rsidRDefault="00D20047" w:rsidP="00D20047"/>
    <w:p w:rsidR="00D20047" w:rsidRDefault="00D20047" w:rsidP="00D20047"/>
    <w:p w:rsid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491482" w:rsidRDefault="00491482" w:rsidP="00FA17E7">
      <w:pPr>
        <w:pStyle w:val="ParagrafoManual"/>
      </w:pPr>
    </w:p>
    <w:p w:rsidR="00491482" w:rsidRDefault="00491482" w:rsidP="00FA17E7">
      <w:pPr>
        <w:pStyle w:val="ParagrafoManual"/>
      </w:pPr>
    </w:p>
    <w:p w:rsidR="00D20047" w:rsidRDefault="00FA17E7" w:rsidP="00FA17E7">
      <w:pPr>
        <w:pStyle w:val="ParagrafoManual"/>
      </w:pPr>
      <w:r>
        <w:lastRenderedPageBreak/>
        <w:t xml:space="preserve">Ira aparecer essa tela, digite o nome do </w:t>
      </w:r>
      <w:r w:rsidRPr="00FA17E7">
        <w:rPr>
          <w:b/>
        </w:rPr>
        <w:t>Procedimento</w:t>
      </w:r>
      <w:r>
        <w:rPr>
          <w:b/>
        </w:rPr>
        <w:t xml:space="preserve">, </w:t>
      </w:r>
      <w:r w:rsidRPr="00FA17E7">
        <w:t>após selecione o procedimento realizado.</w:t>
      </w:r>
    </w:p>
    <w:p w:rsidR="00491482" w:rsidRPr="00FA17E7" w:rsidRDefault="00491482" w:rsidP="00FA17E7">
      <w:pPr>
        <w:pStyle w:val="ParagrafoManual"/>
      </w:pPr>
    </w:p>
    <w:p w:rsidR="00D20047" w:rsidRPr="00D20047" w:rsidRDefault="00491482" w:rsidP="00D20047">
      <w:r w:rsidRPr="00FA17E7">
        <w:rPr>
          <w:noProof/>
          <w:lang w:eastAsia="pt-BR"/>
        </w:rPr>
        <w:drawing>
          <wp:anchor distT="0" distB="0" distL="114300" distR="114300" simplePos="0" relativeHeight="251717632" behindDoc="0" locked="0" layoutInCell="1" allowOverlap="1" wp14:anchorId="36E0B8A5" wp14:editId="66186FD3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FLY01 Saúde - Conta do Paciente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FLY01 Saúde - Conta do Paciente\18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Pr="00D20047" w:rsidRDefault="00D20047" w:rsidP="00D20047"/>
    <w:p w:rsidR="00D20047" w:rsidRDefault="00D20047" w:rsidP="00D20047"/>
    <w:p w:rsidR="00D20047" w:rsidRPr="00D20047" w:rsidRDefault="00D20047" w:rsidP="00D20047"/>
    <w:p w:rsidR="00D20047" w:rsidRDefault="00D20047" w:rsidP="00D20047"/>
    <w:p w:rsidR="00D20047" w:rsidRDefault="00D20047" w:rsidP="00D20047">
      <w:pPr>
        <w:jc w:val="center"/>
      </w:pPr>
    </w:p>
    <w:p w:rsidR="00D20047" w:rsidRDefault="00D20047" w:rsidP="00D20047">
      <w:pPr>
        <w:jc w:val="center"/>
      </w:pPr>
    </w:p>
    <w:p w:rsidR="00D20047" w:rsidRDefault="00D20047" w:rsidP="00D20047">
      <w:pPr>
        <w:jc w:val="center"/>
      </w:pPr>
    </w:p>
    <w:p w:rsidR="00D20047" w:rsidRDefault="00644E63" w:rsidP="00D20047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18656" behindDoc="0" locked="0" layoutInCell="1" allowOverlap="1" wp14:anchorId="55054074" wp14:editId="45868918">
            <wp:simplePos x="0" y="0"/>
            <wp:positionH relativeFrom="margin">
              <wp:align>center</wp:align>
            </wp:positionH>
            <wp:positionV relativeFrom="paragraph">
              <wp:posOffset>154569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FLY01 Saúde - Conta do Paciente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lexsandro.rosa\Desktop\FLY01 Saúde - Conta do Paciente\19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Default="00644E63" w:rsidP="00D20047">
      <w:pPr>
        <w:jc w:val="center"/>
      </w:pPr>
    </w:p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Default="00644E63" w:rsidP="00644E63"/>
    <w:p w:rsidR="00644E63" w:rsidRDefault="00644E63" w:rsidP="00644E63"/>
    <w:p w:rsidR="00644E63" w:rsidRDefault="00644E63" w:rsidP="00644E63"/>
    <w:p w:rsidR="00ED7539" w:rsidRDefault="00ED7539" w:rsidP="00644E63"/>
    <w:p w:rsidR="004477D1" w:rsidRDefault="004477D1" w:rsidP="00644E63"/>
    <w:p w:rsidR="00644E63" w:rsidRDefault="00644E63" w:rsidP="00644E63"/>
    <w:p w:rsidR="00644E63" w:rsidRPr="00644E63" w:rsidRDefault="00644E63" w:rsidP="00644E63"/>
    <w:p w:rsidR="00ED7539" w:rsidRDefault="00ED7539" w:rsidP="00644E63"/>
    <w:p w:rsidR="00ED7539" w:rsidRPr="004477D1" w:rsidRDefault="00ED7539" w:rsidP="004477D1">
      <w:pPr>
        <w:pStyle w:val="ParagrafoManual"/>
      </w:pPr>
      <w:r w:rsidRPr="004477D1">
        <w:t xml:space="preserve">Digite a </w:t>
      </w:r>
      <w:r w:rsidR="003010B6">
        <w:rPr>
          <w:b/>
        </w:rPr>
        <w:t>Q</w:t>
      </w:r>
      <w:r w:rsidRPr="004477D1">
        <w:rPr>
          <w:b/>
        </w:rPr>
        <w:t>uantidade</w:t>
      </w:r>
      <w:r w:rsidRPr="004477D1">
        <w:t xml:space="preserve"> de vezes que foi realizado esse procedimento </w:t>
      </w:r>
      <w:r w:rsidRPr="004477D1">
        <w:rPr>
          <w:b/>
        </w:rPr>
        <w:t>e</w:t>
      </w:r>
      <w:r w:rsidRPr="004477D1">
        <w:t xml:space="preserve"> </w:t>
      </w:r>
      <w:r w:rsidRPr="004477D1">
        <w:rPr>
          <w:b/>
        </w:rPr>
        <w:t xml:space="preserve">o seu </w:t>
      </w:r>
      <w:r w:rsidR="003010B6">
        <w:rPr>
          <w:b/>
        </w:rPr>
        <w:t>V</w:t>
      </w:r>
      <w:r w:rsidRPr="004477D1">
        <w:rPr>
          <w:b/>
        </w:rPr>
        <w:t>alor</w:t>
      </w:r>
      <w:r w:rsidRPr="004477D1">
        <w:t>.</w:t>
      </w:r>
    </w:p>
    <w:p w:rsidR="00644E63" w:rsidRPr="00644E63" w:rsidRDefault="00644E63" w:rsidP="00644E63"/>
    <w:p w:rsidR="00644E63" w:rsidRPr="00644E63" w:rsidRDefault="00ED7539" w:rsidP="00644E63">
      <w:r>
        <w:rPr>
          <w:noProof/>
          <w:lang w:eastAsia="pt-BR"/>
        </w:rPr>
        <w:drawing>
          <wp:anchor distT="0" distB="0" distL="114300" distR="114300" simplePos="0" relativeHeight="251719680" behindDoc="0" locked="0" layoutInCell="1" allowOverlap="1" wp14:anchorId="72CB7809" wp14:editId="02C8E483">
            <wp:simplePos x="0" y="0"/>
            <wp:positionH relativeFrom="margin">
              <wp:align>center</wp:align>
            </wp:positionH>
            <wp:positionV relativeFrom="paragraph">
              <wp:posOffset>157480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FLY01 Saúde - Conta do Paciente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lexsandro.rosa\Desktop\FLY01 Saúde - Conta do Paciente\20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Default="00644E63" w:rsidP="00644E63"/>
    <w:p w:rsidR="00644E63" w:rsidRPr="00644E63" w:rsidRDefault="00644E63" w:rsidP="00644E63"/>
    <w:p w:rsidR="00644E63" w:rsidRDefault="00644E63" w:rsidP="00644E63"/>
    <w:p w:rsidR="00D20047" w:rsidRDefault="00644E63" w:rsidP="00644E63">
      <w:pPr>
        <w:tabs>
          <w:tab w:val="left" w:pos="3029"/>
        </w:tabs>
      </w:pPr>
      <w:r>
        <w:tab/>
      </w:r>
    </w:p>
    <w:p w:rsidR="00644E63" w:rsidRPr="00186A84" w:rsidRDefault="00186A84" w:rsidP="00CE4299">
      <w:pPr>
        <w:pStyle w:val="ParagrafoManual"/>
      </w:pPr>
      <w:r>
        <w:t xml:space="preserve">Após você pode clicar em </w:t>
      </w:r>
      <w:r w:rsidRPr="00186A84">
        <w:rPr>
          <w:b/>
        </w:rPr>
        <w:t>Salvar</w:t>
      </w:r>
      <w:r>
        <w:rPr>
          <w:b/>
        </w:rPr>
        <w:t xml:space="preserve">, </w:t>
      </w:r>
      <w:r>
        <w:t xml:space="preserve">ou clicar </w:t>
      </w:r>
      <w:r w:rsidRPr="00186A84">
        <w:t xml:space="preserve">em </w:t>
      </w:r>
      <w:r w:rsidRPr="00186A84">
        <w:rPr>
          <w:b/>
        </w:rPr>
        <w:t>Repasses</w:t>
      </w:r>
      <w:r w:rsidRPr="00186A84">
        <w:t xml:space="preserve"> se deseja repassar uma porcentag</w:t>
      </w:r>
      <w:r w:rsidR="001672A8">
        <w:t>em do valor desse procedimento para</w:t>
      </w:r>
      <w:r w:rsidRPr="00186A84">
        <w:t xml:space="preserve"> outro profissional.</w:t>
      </w: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  <w:r>
        <w:rPr>
          <w:noProof/>
          <w:lang w:eastAsia="pt-BR"/>
        </w:rPr>
        <w:drawing>
          <wp:anchor distT="0" distB="0" distL="114300" distR="114300" simplePos="0" relativeHeight="251720704" behindDoc="0" locked="0" layoutInCell="1" allowOverlap="1" wp14:anchorId="5AEF121B" wp14:editId="20968B39">
            <wp:simplePos x="0" y="0"/>
            <wp:positionH relativeFrom="margin">
              <wp:align>center</wp:align>
            </wp:positionH>
            <wp:positionV relativeFrom="paragraph">
              <wp:posOffset>161026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FLY01 Saúde - Conta do Paciente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alexsandro.rosa\Desktop\FLY01 Saúde - Conta do Paciente\21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423D37" w:rsidP="00423D37">
      <w:pPr>
        <w:pStyle w:val="ParagrafoManual"/>
      </w:pPr>
      <w:r>
        <w:lastRenderedPageBreak/>
        <w:t xml:space="preserve">Clique em </w:t>
      </w:r>
      <w:r w:rsidRPr="00423D37">
        <w:rPr>
          <w:b/>
        </w:rPr>
        <w:t>Novo Repasse.</w:t>
      </w: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ED7978" w:rsidP="00644E63">
      <w:pPr>
        <w:tabs>
          <w:tab w:val="left" w:pos="3029"/>
        </w:tabs>
      </w:pPr>
      <w:r>
        <w:rPr>
          <w:noProof/>
          <w:lang w:eastAsia="pt-BR"/>
        </w:rPr>
        <w:drawing>
          <wp:anchor distT="0" distB="0" distL="114300" distR="114300" simplePos="0" relativeHeight="251721728" behindDoc="0" locked="0" layoutInCell="1" allowOverlap="1" wp14:anchorId="3C25C6E0" wp14:editId="104B6415">
            <wp:simplePos x="0" y="0"/>
            <wp:positionH relativeFrom="margin">
              <wp:align>center</wp:align>
            </wp:positionH>
            <wp:positionV relativeFrom="paragraph">
              <wp:posOffset>5464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FLY01 Saúde - Conta do Paciente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alexsandro.rosa\Desktop\FLY01 Saúde - Conta do Paciente\22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  <w:r>
        <w:rPr>
          <w:noProof/>
          <w:lang w:eastAsia="pt-BR"/>
        </w:rPr>
        <w:drawing>
          <wp:anchor distT="0" distB="0" distL="114300" distR="114300" simplePos="0" relativeHeight="251722752" behindDoc="0" locked="0" layoutInCell="1" allowOverlap="1" wp14:anchorId="4BD7F256" wp14:editId="3678BA6A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FLY01 Saúde - Conta do Paciente\2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alexsandro.rosa\Desktop\FLY01 Saúde - Conta do Paciente\23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1672A8" w:rsidRDefault="001672A8" w:rsidP="00644E63">
      <w:pPr>
        <w:tabs>
          <w:tab w:val="left" w:pos="3029"/>
        </w:tabs>
      </w:pPr>
    </w:p>
    <w:p w:rsidR="00644E63" w:rsidRDefault="00644E63" w:rsidP="00644E63">
      <w:pPr>
        <w:tabs>
          <w:tab w:val="left" w:pos="3029"/>
        </w:tabs>
      </w:pPr>
    </w:p>
    <w:p w:rsidR="00644E63" w:rsidRDefault="00423D37" w:rsidP="00423D37">
      <w:pPr>
        <w:pStyle w:val="ParagrafoManual"/>
        <w:rPr>
          <w:b/>
        </w:rPr>
      </w:pPr>
      <w:r>
        <w:lastRenderedPageBreak/>
        <w:t xml:space="preserve">Selecione o </w:t>
      </w:r>
      <w:r w:rsidRPr="00423D37">
        <w:rPr>
          <w:b/>
        </w:rPr>
        <w:t>Grau de Participação.</w:t>
      </w:r>
    </w:p>
    <w:p w:rsidR="00FE5F06" w:rsidRPr="00644E63" w:rsidRDefault="00FE5F06" w:rsidP="00423D37">
      <w:pPr>
        <w:pStyle w:val="ParagrafoManual"/>
      </w:pPr>
    </w:p>
    <w:p w:rsidR="00644E63" w:rsidRPr="00644E63" w:rsidRDefault="00FE5F06" w:rsidP="00644E63">
      <w:r>
        <w:rPr>
          <w:noProof/>
          <w:lang w:eastAsia="pt-BR"/>
        </w:rPr>
        <w:drawing>
          <wp:anchor distT="0" distB="0" distL="114300" distR="114300" simplePos="0" relativeHeight="251723776" behindDoc="0" locked="0" layoutInCell="1" allowOverlap="1" wp14:anchorId="0FDEB501" wp14:editId="6DD2AA6C">
            <wp:simplePos x="0" y="0"/>
            <wp:positionH relativeFrom="margin">
              <wp:align>center</wp:align>
            </wp:positionH>
            <wp:positionV relativeFrom="paragraph">
              <wp:posOffset>157528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FLY01 Saúde - Conta do Paciente\2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alexsandro.rosa\Desktop\FLY01 Saúde - Conta do Paciente\24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Default="00644E63" w:rsidP="00644E63"/>
    <w:p w:rsidR="00644E63" w:rsidRDefault="00644E63" w:rsidP="00644E63"/>
    <w:p w:rsidR="00644E63" w:rsidRDefault="00644E63" w:rsidP="00644E63">
      <w:pPr>
        <w:tabs>
          <w:tab w:val="left" w:pos="4592"/>
        </w:tabs>
      </w:pPr>
      <w:r>
        <w:tab/>
      </w: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157C18" w:rsidP="00644E63">
      <w:pPr>
        <w:tabs>
          <w:tab w:val="left" w:pos="4592"/>
        </w:tabs>
      </w:pPr>
      <w:r>
        <w:rPr>
          <w:noProof/>
          <w:lang w:eastAsia="pt-BR"/>
        </w:rPr>
        <w:drawing>
          <wp:anchor distT="0" distB="0" distL="114300" distR="114300" simplePos="0" relativeHeight="251724800" behindDoc="0" locked="0" layoutInCell="1" allowOverlap="1" wp14:anchorId="68820661" wp14:editId="5F3B9965">
            <wp:simplePos x="0" y="0"/>
            <wp:positionH relativeFrom="margin">
              <wp:align>center</wp:align>
            </wp:positionH>
            <wp:positionV relativeFrom="paragraph">
              <wp:posOffset>159684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 descr="C:\Users\alexsandro.rosa\Desktop\FLY01 Saúde - Conta do Paciente\2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alexsandro.rosa\Desktop\FLY01 Saúde - Conta do Paciente\25ok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423D37" w:rsidRDefault="00423D37" w:rsidP="00644E63">
      <w:pPr>
        <w:tabs>
          <w:tab w:val="left" w:pos="4592"/>
        </w:tabs>
      </w:pPr>
    </w:p>
    <w:p w:rsidR="00423D37" w:rsidRDefault="00423D37" w:rsidP="00644E63">
      <w:pPr>
        <w:tabs>
          <w:tab w:val="left" w:pos="4592"/>
        </w:tabs>
      </w:pPr>
    </w:p>
    <w:p w:rsidR="00423D37" w:rsidRDefault="00423D37" w:rsidP="00423D37">
      <w:pPr>
        <w:pStyle w:val="ParagrafoManual"/>
      </w:pPr>
      <w:r>
        <w:lastRenderedPageBreak/>
        <w:t xml:space="preserve">Após selecione o </w:t>
      </w:r>
      <w:r w:rsidRPr="00CD7417">
        <w:rPr>
          <w:b/>
        </w:rPr>
        <w:t>Profissional.</w:t>
      </w:r>
    </w:p>
    <w:p w:rsidR="00423D37" w:rsidRDefault="00423D37" w:rsidP="00644E63">
      <w:pPr>
        <w:tabs>
          <w:tab w:val="left" w:pos="4592"/>
        </w:tabs>
      </w:pPr>
    </w:p>
    <w:p w:rsidR="00644E63" w:rsidRDefault="00E75563" w:rsidP="00644E63">
      <w:pPr>
        <w:tabs>
          <w:tab w:val="left" w:pos="4592"/>
        </w:tabs>
      </w:pPr>
      <w:r>
        <w:rPr>
          <w:noProof/>
          <w:lang w:eastAsia="pt-BR"/>
        </w:rPr>
        <w:drawing>
          <wp:anchor distT="0" distB="0" distL="114300" distR="114300" simplePos="0" relativeHeight="251725824" behindDoc="0" locked="0" layoutInCell="1" allowOverlap="1" wp14:anchorId="7E071103" wp14:editId="7024AB61">
            <wp:simplePos x="0" y="0"/>
            <wp:positionH relativeFrom="margin">
              <wp:align>center</wp:align>
            </wp:positionH>
            <wp:positionV relativeFrom="paragraph">
              <wp:posOffset>162584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FLY01 Saúde - Conta do Paciente\2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alexsandro.rosa\Desktop\FLY01 Saúde - Conta do Paciente\26ok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Default="00644E63" w:rsidP="00644E63">
      <w:pPr>
        <w:tabs>
          <w:tab w:val="left" w:pos="4592"/>
        </w:tabs>
      </w:pPr>
    </w:p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Default="00644E63" w:rsidP="00644E63"/>
    <w:p w:rsidR="00644E63" w:rsidRDefault="00644E63" w:rsidP="00644E63"/>
    <w:p w:rsidR="00644E63" w:rsidRDefault="00CD7417" w:rsidP="00644E63">
      <w:pPr>
        <w:tabs>
          <w:tab w:val="left" w:pos="4252"/>
        </w:tabs>
      </w:pPr>
      <w:r>
        <w:rPr>
          <w:noProof/>
          <w:lang w:eastAsia="pt-BR"/>
        </w:rPr>
        <w:drawing>
          <wp:anchor distT="0" distB="0" distL="114300" distR="114300" simplePos="0" relativeHeight="251726848" behindDoc="0" locked="0" layoutInCell="1" allowOverlap="1" wp14:anchorId="1A20CF43" wp14:editId="77BC0E7C">
            <wp:simplePos x="0" y="0"/>
            <wp:positionH relativeFrom="margin">
              <wp:align>center</wp:align>
            </wp:positionH>
            <wp:positionV relativeFrom="paragraph">
              <wp:posOffset>164944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 descr="C:\Users\alexsandro.rosa\Desktop\FLY01 Saúde - Conta do Paciente\2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alexsandro.rosa\Desktop\FLY01 Saúde - Conta do Paciente\27ok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Default="00644E63" w:rsidP="00644E63">
      <w:pPr>
        <w:tabs>
          <w:tab w:val="left" w:pos="4252"/>
        </w:tabs>
      </w:pPr>
    </w:p>
    <w:p w:rsidR="00644E63" w:rsidRDefault="00644E63" w:rsidP="00644E63">
      <w:pPr>
        <w:tabs>
          <w:tab w:val="left" w:pos="4252"/>
        </w:tabs>
      </w:pPr>
    </w:p>
    <w:p w:rsidR="00644E63" w:rsidRDefault="00644E63" w:rsidP="00644E63">
      <w:pPr>
        <w:tabs>
          <w:tab w:val="left" w:pos="4252"/>
        </w:tabs>
      </w:pPr>
    </w:p>
    <w:p w:rsidR="00644E63" w:rsidRDefault="00644E63" w:rsidP="00644E63">
      <w:pPr>
        <w:tabs>
          <w:tab w:val="left" w:pos="4252"/>
        </w:tabs>
      </w:pPr>
    </w:p>
    <w:p w:rsidR="00644E63" w:rsidRDefault="00644E63" w:rsidP="00644E63">
      <w:pPr>
        <w:tabs>
          <w:tab w:val="left" w:pos="4252"/>
        </w:tabs>
      </w:pPr>
    </w:p>
    <w:p w:rsidR="00644E63" w:rsidRDefault="00644E63" w:rsidP="00644E63">
      <w:pPr>
        <w:tabs>
          <w:tab w:val="left" w:pos="4252"/>
        </w:tabs>
      </w:pPr>
    </w:p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CD7417" w:rsidRDefault="00CD7417" w:rsidP="00644E63"/>
    <w:p w:rsidR="00CD7417" w:rsidRDefault="00CD7417" w:rsidP="00644E63"/>
    <w:p w:rsidR="00CD7417" w:rsidRDefault="00CD7417" w:rsidP="00644E63"/>
    <w:p w:rsidR="00CD7417" w:rsidRDefault="00CD7417" w:rsidP="00644E63"/>
    <w:p w:rsidR="00CD7417" w:rsidRDefault="00CD7417" w:rsidP="00644E63"/>
    <w:p w:rsidR="00CD7417" w:rsidRDefault="00CD7417" w:rsidP="00644E63"/>
    <w:p w:rsidR="00CD7417" w:rsidRDefault="00CD7417" w:rsidP="00644E63"/>
    <w:p w:rsidR="000063A0" w:rsidRDefault="000063A0" w:rsidP="00644E63"/>
    <w:p w:rsidR="00CD7417" w:rsidRDefault="00CD7417" w:rsidP="00644E63"/>
    <w:p w:rsidR="00644E63" w:rsidRPr="00644E63" w:rsidRDefault="00644E63" w:rsidP="00644E63"/>
    <w:p w:rsidR="00644E63" w:rsidRPr="00644E63" w:rsidRDefault="00CD7417" w:rsidP="00CD7417">
      <w:pPr>
        <w:pStyle w:val="ParagrafoManual"/>
      </w:pPr>
      <w:r>
        <w:lastRenderedPageBreak/>
        <w:t xml:space="preserve">Após </w:t>
      </w:r>
      <w:r w:rsidRPr="00CD7417">
        <w:rPr>
          <w:b/>
        </w:rPr>
        <w:t>digite a Porcentagem</w:t>
      </w:r>
      <w:r>
        <w:t xml:space="preserve"> que você deseja repassar para esse profissional.</w:t>
      </w:r>
    </w:p>
    <w:p w:rsidR="00644E63" w:rsidRPr="00644E63" w:rsidRDefault="00644E63" w:rsidP="00644E63"/>
    <w:p w:rsidR="00644E63" w:rsidRPr="00644E63" w:rsidRDefault="000063A0" w:rsidP="00644E63">
      <w:r>
        <w:rPr>
          <w:noProof/>
          <w:lang w:eastAsia="pt-BR"/>
        </w:rPr>
        <w:drawing>
          <wp:anchor distT="0" distB="0" distL="114300" distR="114300" simplePos="0" relativeHeight="251727872" behindDoc="0" locked="0" layoutInCell="1" allowOverlap="1" wp14:anchorId="51227237" wp14:editId="31848D5C">
            <wp:simplePos x="0" y="0"/>
            <wp:positionH relativeFrom="margin">
              <wp:align>center</wp:align>
            </wp:positionH>
            <wp:positionV relativeFrom="paragraph">
              <wp:posOffset>163135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 descr="C:\Users\alexsandro.rosa\Desktop\FLY01 Saúde - Conta do Paciente\2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alexsandro.rosa\Desktop\FLY01 Saúde - Conta do Paciente\28ok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CD7417" w:rsidP="00644E63">
      <w:r>
        <w:rPr>
          <w:noProof/>
          <w:lang w:eastAsia="pt-BR"/>
        </w:rPr>
        <w:drawing>
          <wp:anchor distT="0" distB="0" distL="114300" distR="114300" simplePos="0" relativeHeight="251728896" behindDoc="0" locked="0" layoutInCell="1" allowOverlap="1" wp14:anchorId="5E2FAEE1" wp14:editId="6654CBC5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 descr="C:\Users\alexsandro.rosa\Desktop\FLY01 Saúde - Conta do Paciente\2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alexsandro.rosa\Desktop\FLY01 Saúde - Conta do Paciente\29ok.pn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Default="00644E63" w:rsidP="00644E63"/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B91847" w:rsidRDefault="00B91847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CD7417" w:rsidP="00CD7417">
      <w:pPr>
        <w:pStyle w:val="ParagrafoManual"/>
      </w:pPr>
      <w:r>
        <w:lastRenderedPageBreak/>
        <w:t xml:space="preserve">Clique em </w:t>
      </w:r>
      <w:r w:rsidRPr="00CD7417">
        <w:rPr>
          <w:b/>
        </w:rPr>
        <w:t>Salvar.</w:t>
      </w: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  <w:r>
        <w:rPr>
          <w:noProof/>
          <w:lang w:eastAsia="pt-BR"/>
        </w:rPr>
        <w:drawing>
          <wp:anchor distT="0" distB="0" distL="114300" distR="114300" simplePos="0" relativeHeight="251729920" behindDoc="0" locked="0" layoutInCell="1" allowOverlap="1" wp14:anchorId="69A2AEB7" wp14:editId="21159D97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 descr="C:\Users\alexsandro.rosa\Desktop\FLY01 Saúde - Conta do Paciente\3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alexsandro.rosa\Desktop\FLY01 Saúde - Conta do Paciente\30ok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Default="00644E63" w:rsidP="00644E63">
      <w:pPr>
        <w:tabs>
          <w:tab w:val="left" w:pos="3125"/>
        </w:tabs>
      </w:pPr>
    </w:p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Pr="00644E63" w:rsidRDefault="00644E63" w:rsidP="00644E63"/>
    <w:p w:rsidR="00644E63" w:rsidRDefault="00644E63" w:rsidP="00644E63"/>
    <w:p w:rsidR="00644E63" w:rsidRDefault="00BE209E" w:rsidP="00644E63">
      <w:r>
        <w:rPr>
          <w:noProof/>
          <w:lang w:eastAsia="pt-BR"/>
        </w:rPr>
        <w:drawing>
          <wp:anchor distT="0" distB="0" distL="114300" distR="114300" simplePos="0" relativeHeight="251730944" behindDoc="0" locked="0" layoutInCell="1" allowOverlap="1" wp14:anchorId="5FEE9646" wp14:editId="5F07D57E">
            <wp:simplePos x="0" y="0"/>
            <wp:positionH relativeFrom="margin">
              <wp:align>center</wp:align>
            </wp:positionH>
            <wp:positionV relativeFrom="paragraph">
              <wp:posOffset>161589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9" name="Imagem 59" descr="C:\Users\alexsandro.rosa\Desktop\FLY01 Saúde - Conta do Paciente\3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alexsandro.rosa\Desktop\FLY01 Saúde - Conta do Paciente\31ok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644E63" w:rsidRDefault="00644E63" w:rsidP="00644E63">
      <w:pPr>
        <w:tabs>
          <w:tab w:val="left" w:pos="4700"/>
        </w:tabs>
      </w:pPr>
    </w:p>
    <w:p w:rsidR="00211E74" w:rsidRDefault="00211E74" w:rsidP="00644E63">
      <w:pPr>
        <w:tabs>
          <w:tab w:val="left" w:pos="4700"/>
        </w:tabs>
        <w:rPr>
          <w:noProof/>
          <w:lang w:eastAsia="pt-BR"/>
        </w:rPr>
      </w:pPr>
    </w:p>
    <w:p w:rsidR="00B25A3B" w:rsidRDefault="00B25A3B" w:rsidP="00644E63">
      <w:pPr>
        <w:tabs>
          <w:tab w:val="left" w:pos="4700"/>
        </w:tabs>
        <w:rPr>
          <w:noProof/>
          <w:lang w:eastAsia="pt-BR"/>
        </w:rPr>
      </w:pPr>
    </w:p>
    <w:p w:rsidR="00B25A3B" w:rsidRDefault="00B25A3B" w:rsidP="00644E63">
      <w:pPr>
        <w:tabs>
          <w:tab w:val="left" w:pos="4700"/>
        </w:tabs>
        <w:rPr>
          <w:noProof/>
          <w:lang w:eastAsia="pt-BR"/>
        </w:rPr>
      </w:pPr>
    </w:p>
    <w:p w:rsidR="00211E74" w:rsidRDefault="00211E74" w:rsidP="00644E63">
      <w:pPr>
        <w:tabs>
          <w:tab w:val="left" w:pos="4700"/>
        </w:tabs>
        <w:rPr>
          <w:noProof/>
          <w:lang w:eastAsia="pt-BR"/>
        </w:rPr>
      </w:pPr>
    </w:p>
    <w:p w:rsidR="00211E74" w:rsidRDefault="00B25A3B" w:rsidP="00B25A3B">
      <w:pPr>
        <w:pStyle w:val="ParagrafoManual"/>
      </w:pPr>
      <w:r>
        <w:rPr>
          <w:rStyle w:val="ParagrafoManualChar"/>
        </w:rPr>
        <w:lastRenderedPageBreak/>
        <w:t>Após você</w:t>
      </w:r>
      <w:r w:rsidR="006E5882" w:rsidRPr="00B25A3B">
        <w:rPr>
          <w:rStyle w:val="ParagrafoManualChar"/>
        </w:rPr>
        <w:t xml:space="preserve"> pode colocar um novo p</w:t>
      </w:r>
      <w:r>
        <w:rPr>
          <w:rStyle w:val="ParagrafoManualChar"/>
        </w:rPr>
        <w:t>rocedimento ou cadastrar o</w:t>
      </w:r>
      <w:r w:rsidR="006E5882" w:rsidRPr="00B25A3B">
        <w:rPr>
          <w:rStyle w:val="ParagrafoManualChar"/>
        </w:rPr>
        <w:t xml:space="preserve"> material ou medicamento </w:t>
      </w:r>
      <w:r>
        <w:rPr>
          <w:rStyle w:val="ParagrafoManualChar"/>
        </w:rPr>
        <w:t>utilizado com esse paciente.</w:t>
      </w:r>
    </w:p>
    <w:p w:rsidR="00211E74" w:rsidRPr="00211E74" w:rsidRDefault="00211E74" w:rsidP="00211E74"/>
    <w:p w:rsidR="00211E74" w:rsidRPr="00211E74" w:rsidRDefault="00B25A3B" w:rsidP="00B25A3B">
      <w:pPr>
        <w:tabs>
          <w:tab w:val="left" w:pos="3165"/>
        </w:tabs>
        <w:jc w:val="left"/>
      </w:pPr>
      <w:r>
        <w:tab/>
      </w:r>
      <w:r w:rsidRPr="00B25A3B">
        <w:rPr>
          <w:rStyle w:val="ParagrafoManualChar"/>
          <w:noProof/>
          <w:lang w:eastAsia="pt-BR"/>
        </w:rPr>
        <w:drawing>
          <wp:anchor distT="0" distB="0" distL="114300" distR="114300" simplePos="0" relativeHeight="251731968" behindDoc="0" locked="0" layoutInCell="1" allowOverlap="1" wp14:anchorId="1C5E56AC" wp14:editId="6A2FCC57">
            <wp:simplePos x="0" y="0"/>
            <wp:positionH relativeFrom="margin">
              <wp:align>center</wp:align>
            </wp:positionH>
            <wp:positionV relativeFrom="paragraph">
              <wp:posOffset>160918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0" name="Imagem 60" descr="C:\Users\alexsandro.rosa\Desktop\FLY01 Saúde - Conta do Paciente\3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alexsandro.rosa\Desktop\FLY01 Saúde - Conta do Paciente\32ok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Default="00211E74" w:rsidP="00211E74"/>
    <w:p w:rsidR="00211E74" w:rsidRPr="00211E74" w:rsidRDefault="00B25A3B" w:rsidP="00B25A3B">
      <w:pPr>
        <w:pStyle w:val="ParagrafoManual"/>
      </w:pPr>
      <w:r>
        <w:t xml:space="preserve">Clique em </w:t>
      </w:r>
      <w:r>
        <w:rPr>
          <w:b/>
        </w:rPr>
        <w:t>Material</w:t>
      </w:r>
      <w:r w:rsidRPr="00B25A3B">
        <w:t>, após em</w:t>
      </w:r>
      <w:r>
        <w:rPr>
          <w:b/>
        </w:rPr>
        <w:t xml:space="preserve"> Novo Item.</w:t>
      </w:r>
    </w:p>
    <w:p w:rsidR="00211E74" w:rsidRDefault="00211E74" w:rsidP="00211E74"/>
    <w:p w:rsidR="00211E74" w:rsidRDefault="00211E74" w:rsidP="00211E74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32992" behindDoc="0" locked="0" layoutInCell="1" allowOverlap="1" wp14:anchorId="517053E0" wp14:editId="5D4EAB17">
            <wp:simplePos x="0" y="0"/>
            <wp:positionH relativeFrom="margin">
              <wp:align>center</wp:align>
            </wp:positionH>
            <wp:positionV relativeFrom="paragraph">
              <wp:posOffset>154868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1" name="Imagem 61" descr="C:\Users\alexsandro.rosa\Desktop\FLY01 Saúde - Conta do Paciente\3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alexsandro.rosa\Desktop\FLY01 Saúde - Conta do Paciente\33ok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1E74" w:rsidRDefault="00211E74" w:rsidP="00211E74">
      <w:pPr>
        <w:jc w:val="center"/>
      </w:pPr>
    </w:p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55793B" w:rsidRDefault="0055793B" w:rsidP="00B25A3B">
      <w:pPr>
        <w:pStyle w:val="ParagrafoManual"/>
      </w:pPr>
    </w:p>
    <w:p w:rsidR="00B25A3B" w:rsidRDefault="00B25A3B" w:rsidP="00B25A3B">
      <w:pPr>
        <w:pStyle w:val="ParagrafoManual"/>
      </w:pPr>
      <w:r>
        <w:lastRenderedPageBreak/>
        <w:t>Após digite o nome do Material utilizado.</w:t>
      </w:r>
    </w:p>
    <w:p w:rsidR="00B25A3B" w:rsidRDefault="00B25A3B" w:rsidP="00B25A3B">
      <w:pPr>
        <w:pStyle w:val="ParagrafoManual"/>
      </w:pPr>
    </w:p>
    <w:p w:rsidR="00211E74" w:rsidRPr="00211E74" w:rsidRDefault="008B1C83" w:rsidP="00211E74">
      <w:r>
        <w:rPr>
          <w:noProof/>
          <w:lang w:eastAsia="pt-BR"/>
        </w:rPr>
        <w:drawing>
          <wp:anchor distT="0" distB="0" distL="114300" distR="114300" simplePos="0" relativeHeight="251734016" behindDoc="0" locked="0" layoutInCell="1" allowOverlap="1" wp14:anchorId="79738C00" wp14:editId="60CEDA54">
            <wp:simplePos x="0" y="0"/>
            <wp:positionH relativeFrom="margin">
              <wp:align>center</wp:align>
            </wp:positionH>
            <wp:positionV relativeFrom="paragraph">
              <wp:posOffset>158187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2" name="Imagem 62" descr="C:\Users\alexsandro.rosa\Desktop\FLY01 Saúde - Conta do Paciente\3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alexsandro.rosa\Desktop\FLY01 Saúde - Conta do Paciente\34ok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Pr="00211E74" w:rsidRDefault="00211E74" w:rsidP="00211E74"/>
    <w:p w:rsidR="00211E74" w:rsidRDefault="00211E74" w:rsidP="00211E74"/>
    <w:p w:rsidR="00211E74" w:rsidRPr="00211E74" w:rsidRDefault="00211E74" w:rsidP="00211E74"/>
    <w:p w:rsidR="00211E74" w:rsidRDefault="00B25A3B" w:rsidP="00B25A3B">
      <w:pPr>
        <w:pStyle w:val="ParagrafoManual"/>
      </w:pPr>
      <w:r>
        <w:t xml:space="preserve">Selecione o </w:t>
      </w:r>
      <w:r w:rsidRPr="008B1C83">
        <w:rPr>
          <w:b/>
        </w:rPr>
        <w:t>Material.</w:t>
      </w:r>
    </w:p>
    <w:p w:rsidR="00211E74" w:rsidRDefault="00211E74" w:rsidP="00211E74">
      <w:pPr>
        <w:tabs>
          <w:tab w:val="left" w:pos="4361"/>
        </w:tabs>
      </w:pPr>
    </w:p>
    <w:p w:rsidR="00211E74" w:rsidRDefault="008B1C83" w:rsidP="00211E74">
      <w:pPr>
        <w:tabs>
          <w:tab w:val="left" w:pos="4361"/>
        </w:tabs>
      </w:pPr>
      <w:r>
        <w:rPr>
          <w:noProof/>
          <w:lang w:eastAsia="pt-BR"/>
        </w:rPr>
        <w:drawing>
          <wp:anchor distT="0" distB="0" distL="114300" distR="114300" simplePos="0" relativeHeight="251735040" behindDoc="0" locked="0" layoutInCell="1" allowOverlap="1" wp14:anchorId="2B9D6F6A" wp14:editId="51C806F4">
            <wp:simplePos x="0" y="0"/>
            <wp:positionH relativeFrom="margin">
              <wp:align>center</wp:align>
            </wp:positionH>
            <wp:positionV relativeFrom="paragraph">
              <wp:posOffset>163351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3" name="Imagem 63" descr="C:\Users\alexsandro.rosa\Desktop\FLY01 Saúde - Conta do Paciente\3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alexsandro.rosa\Desktop\FLY01 Saúde - Conta do Paciente\35ok.pn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B25A3B" w:rsidRDefault="00B25A3B" w:rsidP="00211E74">
      <w:pPr>
        <w:tabs>
          <w:tab w:val="left" w:pos="4361"/>
        </w:tabs>
      </w:pPr>
    </w:p>
    <w:p w:rsidR="00B25A3B" w:rsidRDefault="00B25A3B" w:rsidP="00211E74">
      <w:pPr>
        <w:tabs>
          <w:tab w:val="left" w:pos="4361"/>
        </w:tabs>
      </w:pPr>
    </w:p>
    <w:p w:rsidR="00211E74" w:rsidRDefault="00211E74" w:rsidP="00211E74">
      <w:pPr>
        <w:tabs>
          <w:tab w:val="left" w:pos="4361"/>
        </w:tabs>
      </w:pPr>
    </w:p>
    <w:p w:rsidR="00211E74" w:rsidRDefault="00B25A3B" w:rsidP="00B25A3B">
      <w:pPr>
        <w:pStyle w:val="ParagrafoManual"/>
      </w:pPr>
      <w:r>
        <w:lastRenderedPageBreak/>
        <w:t xml:space="preserve">Após digite a </w:t>
      </w:r>
      <w:r w:rsidRPr="00B25A3B">
        <w:rPr>
          <w:b/>
        </w:rPr>
        <w:t>Quantidade</w:t>
      </w:r>
      <w:r>
        <w:t xml:space="preserve"> de material utilizado.</w:t>
      </w:r>
    </w:p>
    <w:p w:rsidR="00211E74" w:rsidRDefault="00211E74" w:rsidP="00211E74">
      <w:pPr>
        <w:tabs>
          <w:tab w:val="left" w:pos="4361"/>
        </w:tabs>
      </w:pPr>
    </w:p>
    <w:p w:rsidR="00F878C1" w:rsidRDefault="00B25A3B" w:rsidP="00211E74">
      <w:pPr>
        <w:tabs>
          <w:tab w:val="left" w:pos="4361"/>
        </w:tabs>
      </w:pPr>
      <w:r>
        <w:rPr>
          <w:noProof/>
          <w:lang w:eastAsia="pt-BR"/>
        </w:rPr>
        <w:drawing>
          <wp:anchor distT="0" distB="0" distL="114300" distR="114300" simplePos="0" relativeHeight="251736064" behindDoc="0" locked="0" layoutInCell="1" allowOverlap="1" wp14:anchorId="6CC5467A" wp14:editId="672D9554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4" name="Imagem 64" descr="C:\Users\alexsandro.rosa\Desktop\FLY01 Saúde - Conta do Paciente\3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alexsandro.rosa\Desktop\FLY01 Saúde - Conta do Paciente\36ok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Pr="00F878C1" w:rsidRDefault="00F878C1" w:rsidP="00F878C1"/>
    <w:p w:rsidR="00F878C1" w:rsidRDefault="00F878C1" w:rsidP="00F878C1"/>
    <w:p w:rsidR="00F878C1" w:rsidRDefault="00F878C1" w:rsidP="00F878C1"/>
    <w:p w:rsidR="00211E74" w:rsidRDefault="00F878C1" w:rsidP="00F878C1">
      <w:pPr>
        <w:tabs>
          <w:tab w:val="left" w:pos="4768"/>
        </w:tabs>
      </w:pPr>
      <w:r>
        <w:tab/>
      </w:r>
    </w:p>
    <w:p w:rsidR="00F878C1" w:rsidRDefault="00F878C1" w:rsidP="00F878C1">
      <w:pPr>
        <w:tabs>
          <w:tab w:val="left" w:pos="4768"/>
        </w:tabs>
      </w:pPr>
    </w:p>
    <w:p w:rsidR="00F878C1" w:rsidRDefault="00F878C1" w:rsidP="00F878C1">
      <w:pPr>
        <w:tabs>
          <w:tab w:val="left" w:pos="4768"/>
        </w:tabs>
      </w:pPr>
    </w:p>
    <w:p w:rsidR="00F878C1" w:rsidRDefault="00B25A3B" w:rsidP="00B25A3B">
      <w:pPr>
        <w:pStyle w:val="ParagrafoManual"/>
      </w:pPr>
      <w:r>
        <w:t xml:space="preserve">Após digite o </w:t>
      </w:r>
      <w:r w:rsidRPr="00B25A3B">
        <w:rPr>
          <w:b/>
        </w:rPr>
        <w:t>Preço Unitario</w:t>
      </w:r>
      <w:r>
        <w:t xml:space="preserve"> desse material.</w:t>
      </w:r>
    </w:p>
    <w:p w:rsidR="00F878C1" w:rsidRDefault="00F878C1" w:rsidP="00F878C1">
      <w:pPr>
        <w:tabs>
          <w:tab w:val="left" w:pos="4768"/>
        </w:tabs>
      </w:pPr>
    </w:p>
    <w:p w:rsidR="00F878C1" w:rsidRDefault="00F878C1" w:rsidP="00F878C1">
      <w:pPr>
        <w:tabs>
          <w:tab w:val="left" w:pos="4768"/>
        </w:tabs>
      </w:pPr>
      <w:r>
        <w:rPr>
          <w:noProof/>
          <w:lang w:eastAsia="pt-BR"/>
        </w:rPr>
        <w:drawing>
          <wp:anchor distT="0" distB="0" distL="114300" distR="114300" simplePos="0" relativeHeight="25173708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161026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1" name="Imagem 71" descr="C:\Users\alexsandro.rosa\Desktop\FLY01 Saúde - Conta do Paciente\3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alexsandro.rosa\Desktop\FLY01 Saúde - Conta do Paciente\37ok.pn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78C1" w:rsidRDefault="00F878C1" w:rsidP="00F878C1">
      <w:pPr>
        <w:tabs>
          <w:tab w:val="left" w:pos="4768"/>
        </w:tabs>
      </w:pPr>
    </w:p>
    <w:p w:rsidR="00F878C1" w:rsidRDefault="00F878C1" w:rsidP="00F878C1">
      <w:pPr>
        <w:tabs>
          <w:tab w:val="left" w:pos="4768"/>
        </w:tabs>
      </w:pPr>
    </w:p>
    <w:p w:rsidR="00F878C1" w:rsidRDefault="00F878C1" w:rsidP="00F878C1">
      <w:pPr>
        <w:tabs>
          <w:tab w:val="left" w:pos="4768"/>
        </w:tabs>
      </w:pPr>
    </w:p>
    <w:p w:rsidR="00F878C1" w:rsidRDefault="00F878C1" w:rsidP="00F878C1">
      <w:pPr>
        <w:tabs>
          <w:tab w:val="left" w:pos="4768"/>
        </w:tabs>
      </w:pPr>
    </w:p>
    <w:p w:rsidR="00F878C1" w:rsidRDefault="00F878C1" w:rsidP="00F878C1">
      <w:pPr>
        <w:tabs>
          <w:tab w:val="left" w:pos="4768"/>
        </w:tabs>
      </w:pPr>
    </w:p>
    <w:p w:rsidR="00F878C1" w:rsidRDefault="00F878C1" w:rsidP="00F878C1">
      <w:pPr>
        <w:tabs>
          <w:tab w:val="left" w:pos="4768"/>
        </w:tabs>
      </w:pPr>
    </w:p>
    <w:p w:rsidR="00F878C1" w:rsidRDefault="00F878C1" w:rsidP="00F878C1">
      <w:pPr>
        <w:tabs>
          <w:tab w:val="left" w:pos="4768"/>
        </w:tabs>
      </w:pPr>
    </w:p>
    <w:p w:rsidR="00F878C1" w:rsidRDefault="00F878C1" w:rsidP="00F878C1">
      <w:pPr>
        <w:tabs>
          <w:tab w:val="left" w:pos="4768"/>
        </w:tabs>
      </w:pPr>
    </w:p>
    <w:p w:rsidR="00F878C1" w:rsidRDefault="00F878C1" w:rsidP="00F878C1">
      <w:pPr>
        <w:tabs>
          <w:tab w:val="left" w:pos="4768"/>
        </w:tabs>
      </w:pPr>
    </w:p>
    <w:p w:rsidR="00DA7E42" w:rsidRDefault="00DA7E42" w:rsidP="00F878C1">
      <w:pPr>
        <w:tabs>
          <w:tab w:val="left" w:pos="4768"/>
        </w:tabs>
        <w:rPr>
          <w:noProof/>
          <w:lang w:eastAsia="pt-BR"/>
        </w:rPr>
      </w:pPr>
    </w:p>
    <w:p w:rsidR="000C1EF0" w:rsidRDefault="004C40E5" w:rsidP="00F878C1">
      <w:pPr>
        <w:tabs>
          <w:tab w:val="left" w:pos="4768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38112" behindDoc="0" locked="0" layoutInCell="1" allowOverlap="1" wp14:anchorId="1ACC9CA3" wp14:editId="36A1CE1D">
            <wp:simplePos x="0" y="0"/>
            <wp:positionH relativeFrom="margin">
              <wp:align>center</wp:align>
            </wp:positionH>
            <wp:positionV relativeFrom="paragraph">
              <wp:posOffset>155898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2" name="Imagem 72" descr="C:\Users\alexsandro.rosa\Desktop\FLY01 Saúde - Conta do Paciente\3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alexsandro.rosa\Desktop\FLY01 Saúde - Conta do Paciente\38ok.pn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Default="004C40E5" w:rsidP="004C40E5">
      <w:pPr>
        <w:pStyle w:val="ParagrafoManual"/>
      </w:pPr>
      <w:r>
        <w:t xml:space="preserve">Após clique em </w:t>
      </w:r>
      <w:r w:rsidRPr="004C40E5">
        <w:rPr>
          <w:b/>
        </w:rPr>
        <w:t>Salvar.</w:t>
      </w:r>
    </w:p>
    <w:p w:rsidR="000C1EF0" w:rsidRPr="000C1EF0" w:rsidRDefault="000C1EF0" w:rsidP="000C1EF0"/>
    <w:p w:rsidR="000C1EF0" w:rsidRPr="000C1EF0" w:rsidRDefault="002776BC" w:rsidP="000C1EF0">
      <w:r>
        <w:rPr>
          <w:noProof/>
          <w:lang w:eastAsia="pt-BR"/>
        </w:rPr>
        <w:drawing>
          <wp:anchor distT="0" distB="0" distL="114300" distR="114300" simplePos="0" relativeHeight="251739136" behindDoc="0" locked="0" layoutInCell="1" allowOverlap="1" wp14:anchorId="2CCEA5E1" wp14:editId="0EBE7F49">
            <wp:simplePos x="0" y="0"/>
            <wp:positionH relativeFrom="margin">
              <wp:align>center</wp:align>
            </wp:positionH>
            <wp:positionV relativeFrom="paragraph">
              <wp:posOffset>155108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3" name="Imagem 73" descr="C:\Users\alexsandro.rosa\Desktop\FLY01 Saúde - Conta do Paciente\3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alexsandro.rosa\Desktop\FLY01 Saúde - Conta do Paciente\39ok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Pr="000C1EF0" w:rsidRDefault="000C1EF0" w:rsidP="000C1EF0"/>
    <w:p w:rsidR="000C1EF0" w:rsidRDefault="000C1EF0" w:rsidP="000C1EF0"/>
    <w:p w:rsidR="000C1EF0" w:rsidRPr="000C1EF0" w:rsidRDefault="000C1EF0" w:rsidP="000C1EF0"/>
    <w:p w:rsidR="000C1EF0" w:rsidRDefault="000C1EF0" w:rsidP="000C1EF0"/>
    <w:p w:rsidR="000C1EF0" w:rsidRDefault="000C1EF0" w:rsidP="000C1EF0"/>
    <w:p w:rsidR="00F878C1" w:rsidRDefault="000C1EF0" w:rsidP="000C1EF0">
      <w:pPr>
        <w:tabs>
          <w:tab w:val="left" w:pos="7023"/>
        </w:tabs>
      </w:pPr>
      <w:r>
        <w:tab/>
      </w: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4C40E5" w:rsidP="00AB2D44">
      <w:pPr>
        <w:pStyle w:val="ParagrafoManual"/>
      </w:pPr>
      <w:r>
        <w:lastRenderedPageBreak/>
        <w:t>Você pode adicionar outros Materiais a essa conta</w:t>
      </w:r>
      <w:r w:rsidR="00AB2D44">
        <w:t xml:space="preserve"> clicando em Novo Item. Ou adicionar </w:t>
      </w:r>
      <w:r w:rsidR="00721186">
        <w:t>os</w:t>
      </w:r>
      <w:r w:rsidR="00AB2D44">
        <w:t xml:space="preserve"> Medicamentos utilizado.</w:t>
      </w:r>
    </w:p>
    <w:p w:rsidR="00DB5F70" w:rsidRDefault="00DB5F70" w:rsidP="00AB2D44">
      <w:pPr>
        <w:pStyle w:val="ParagrafoManual"/>
      </w:pPr>
    </w:p>
    <w:p w:rsidR="000C1EF0" w:rsidRDefault="00DB5F70" w:rsidP="000C1EF0">
      <w:pPr>
        <w:tabs>
          <w:tab w:val="left" w:pos="7023"/>
        </w:tabs>
      </w:pPr>
      <w:r>
        <w:rPr>
          <w:noProof/>
          <w:lang w:eastAsia="pt-BR"/>
        </w:rPr>
        <w:drawing>
          <wp:anchor distT="0" distB="0" distL="114300" distR="114300" simplePos="0" relativeHeight="251740160" behindDoc="0" locked="0" layoutInCell="1" allowOverlap="1" wp14:anchorId="213B8C8D" wp14:editId="048BB26D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4" name="Imagem 74" descr="C:\Users\alexsandro.rosa\Desktop\FLY01 Saúde - Conta do Paciente\4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:\Users\alexsandro.rosa\Desktop\FLY01 Saúde - Conta do Paciente\40ok.pn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AB2D44" w:rsidP="00AB2D44">
      <w:pPr>
        <w:pStyle w:val="ParagrafoManual"/>
      </w:pPr>
      <w:r>
        <w:t xml:space="preserve">Clique em </w:t>
      </w:r>
      <w:r w:rsidRPr="00AB2D44">
        <w:rPr>
          <w:b/>
        </w:rPr>
        <w:t>Medicamentos.</w:t>
      </w:r>
    </w:p>
    <w:p w:rsidR="000C1EF0" w:rsidRDefault="000C1EF0" w:rsidP="000C1EF0">
      <w:pPr>
        <w:tabs>
          <w:tab w:val="left" w:pos="7023"/>
        </w:tabs>
      </w:pPr>
    </w:p>
    <w:p w:rsidR="000C1EF0" w:rsidRDefault="00EE378D" w:rsidP="000C1EF0">
      <w:pPr>
        <w:tabs>
          <w:tab w:val="left" w:pos="7023"/>
        </w:tabs>
      </w:pPr>
      <w:r>
        <w:rPr>
          <w:noProof/>
          <w:lang w:eastAsia="pt-BR"/>
        </w:rPr>
        <w:drawing>
          <wp:anchor distT="0" distB="0" distL="114300" distR="114300" simplePos="0" relativeHeight="251741184" behindDoc="0" locked="0" layoutInCell="1" allowOverlap="1" wp14:anchorId="1995E56F" wp14:editId="268F8886">
            <wp:simplePos x="0" y="0"/>
            <wp:positionH relativeFrom="margin">
              <wp:align>center</wp:align>
            </wp:positionH>
            <wp:positionV relativeFrom="paragraph">
              <wp:posOffset>162344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5" name="Imagem 75" descr="C:\Users\alexsandro.rosa\Desktop\FLY01 Saúde - Conta do Paciente\4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alexsandro.rosa\Desktop\FLY01 Saúde - Conta do Paciente\41ok.png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721186" w:rsidRDefault="00721186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AB2D44" w:rsidP="00AB2D44">
      <w:pPr>
        <w:pStyle w:val="ParagrafoManual"/>
      </w:pPr>
      <w:r>
        <w:t xml:space="preserve">Após clique em </w:t>
      </w:r>
      <w:r w:rsidRPr="00AB2D44">
        <w:rPr>
          <w:b/>
        </w:rPr>
        <w:t>Novo Item.</w:t>
      </w:r>
    </w:p>
    <w:p w:rsidR="000C1EF0" w:rsidRDefault="000C1EF0" w:rsidP="000C1EF0">
      <w:pPr>
        <w:tabs>
          <w:tab w:val="left" w:pos="7023"/>
        </w:tabs>
      </w:pPr>
    </w:p>
    <w:p w:rsidR="000C1EF0" w:rsidRDefault="00AB2D44" w:rsidP="000C1EF0">
      <w:pPr>
        <w:tabs>
          <w:tab w:val="left" w:pos="7023"/>
        </w:tabs>
      </w:pPr>
      <w:r>
        <w:rPr>
          <w:noProof/>
          <w:lang w:eastAsia="pt-BR"/>
        </w:rPr>
        <w:drawing>
          <wp:anchor distT="0" distB="0" distL="114300" distR="114300" simplePos="0" relativeHeight="251742208" behindDoc="0" locked="0" layoutInCell="1" allowOverlap="1" wp14:anchorId="2110D54D" wp14:editId="1DD3AA97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6" name="Imagem 76" descr="C:\Users\alexsandro.rosa\Desktop\FLY01 Saúde - Conta do Paciente\4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:\Users\alexsandro.rosa\Desktop\FLY01 Saúde - Conta do Paciente\42ok.pn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0C1EF0" w:rsidRDefault="000C1EF0" w:rsidP="000C1EF0">
      <w:pPr>
        <w:tabs>
          <w:tab w:val="left" w:pos="7023"/>
        </w:tabs>
      </w:pPr>
    </w:p>
    <w:p w:rsidR="002630B5" w:rsidRDefault="000C1EF0" w:rsidP="000C1EF0">
      <w:pPr>
        <w:tabs>
          <w:tab w:val="left" w:pos="7023"/>
        </w:tabs>
      </w:pPr>
      <w:r>
        <w:tab/>
      </w:r>
      <w:r>
        <w:tab/>
      </w:r>
    </w:p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AB2D44" w:rsidP="00AB2D44">
      <w:pPr>
        <w:pStyle w:val="ParagrafoManual"/>
      </w:pPr>
      <w:r>
        <w:t xml:space="preserve">Digite o nome do </w:t>
      </w:r>
      <w:r w:rsidRPr="00AB2D44">
        <w:rPr>
          <w:b/>
        </w:rPr>
        <w:t>Medicamento.</w:t>
      </w:r>
    </w:p>
    <w:p w:rsidR="002630B5" w:rsidRPr="002630B5" w:rsidRDefault="002630B5" w:rsidP="002630B5"/>
    <w:p w:rsidR="002630B5" w:rsidRPr="002630B5" w:rsidRDefault="00AB2D44" w:rsidP="002630B5">
      <w:r>
        <w:rPr>
          <w:noProof/>
          <w:lang w:eastAsia="pt-BR"/>
        </w:rPr>
        <w:drawing>
          <wp:anchor distT="0" distB="0" distL="114300" distR="114300" simplePos="0" relativeHeight="251743232" behindDoc="0" locked="0" layoutInCell="1" allowOverlap="1" wp14:anchorId="0EBE106A" wp14:editId="2C885893">
            <wp:simplePos x="0" y="0"/>
            <wp:positionH relativeFrom="margin">
              <wp:align>center</wp:align>
            </wp:positionH>
            <wp:positionV relativeFrom="paragraph">
              <wp:posOffset>161746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7" name="Imagem 77" descr="C:\Users\alexsandro.rosa\Desktop\FLY01 Saúde - Conta do Paciente\4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C:\Users\alexsandro.rosa\Desktop\FLY01 Saúde - Conta do Paciente\43ok.pn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Pr="002630B5" w:rsidRDefault="002630B5" w:rsidP="002630B5"/>
    <w:p w:rsidR="002630B5" w:rsidRDefault="002630B5" w:rsidP="002630B5"/>
    <w:p w:rsidR="002630B5" w:rsidRDefault="002630B5" w:rsidP="002630B5"/>
    <w:p w:rsidR="002630B5" w:rsidRDefault="002630B5" w:rsidP="002630B5"/>
    <w:p w:rsidR="000C1EF0" w:rsidRDefault="002630B5" w:rsidP="002630B5">
      <w:pPr>
        <w:tabs>
          <w:tab w:val="left" w:pos="4035"/>
        </w:tabs>
      </w:pPr>
      <w:r>
        <w:tab/>
      </w: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AB2D44" w:rsidP="00AB2D44">
      <w:pPr>
        <w:pStyle w:val="ParagrafoManual"/>
      </w:pPr>
      <w:r>
        <w:t xml:space="preserve">Após selecione o </w:t>
      </w:r>
      <w:r w:rsidRPr="00AB2D44">
        <w:rPr>
          <w:b/>
        </w:rPr>
        <w:t>Medicamento.</w:t>
      </w:r>
    </w:p>
    <w:p w:rsidR="002630B5" w:rsidRDefault="002630B5" w:rsidP="002630B5">
      <w:pPr>
        <w:tabs>
          <w:tab w:val="left" w:pos="4035"/>
        </w:tabs>
      </w:pPr>
    </w:p>
    <w:p w:rsidR="002630B5" w:rsidRDefault="00AB2D44" w:rsidP="002630B5">
      <w:pPr>
        <w:tabs>
          <w:tab w:val="left" w:pos="4035"/>
        </w:tabs>
      </w:pPr>
      <w:r>
        <w:rPr>
          <w:noProof/>
          <w:lang w:eastAsia="pt-BR"/>
        </w:rPr>
        <w:drawing>
          <wp:anchor distT="0" distB="0" distL="114300" distR="114300" simplePos="0" relativeHeight="251744256" behindDoc="0" locked="0" layoutInCell="1" allowOverlap="1" wp14:anchorId="3F71AAF2" wp14:editId="06B7D950">
            <wp:simplePos x="0" y="0"/>
            <wp:positionH relativeFrom="margin">
              <wp:align>center</wp:align>
            </wp:positionH>
            <wp:positionV relativeFrom="paragraph">
              <wp:posOffset>161758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8" name="Imagem 78" descr="C:\Users\alexsandro.rosa\Desktop\FLY01 Saúde - Conta do Paciente\4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C:\Users\alexsandro.rosa\Desktop\FLY01 Saúde - Conta do Paciente\44ok.pn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AB2D44" w:rsidP="00AB2D44">
      <w:pPr>
        <w:pStyle w:val="ParagrafoManual"/>
      </w:pPr>
      <w:r>
        <w:t xml:space="preserve">Após digite a </w:t>
      </w:r>
      <w:r w:rsidRPr="00AB2D44">
        <w:rPr>
          <w:b/>
        </w:rPr>
        <w:t>Quantidade</w:t>
      </w:r>
      <w:r>
        <w:t xml:space="preserve"> de medicamento utilizado.</w:t>
      </w:r>
    </w:p>
    <w:p w:rsidR="002630B5" w:rsidRDefault="002630B5" w:rsidP="002630B5">
      <w:pPr>
        <w:tabs>
          <w:tab w:val="left" w:pos="4035"/>
        </w:tabs>
      </w:pPr>
    </w:p>
    <w:p w:rsidR="002630B5" w:rsidRDefault="00AB2D44" w:rsidP="002630B5">
      <w:pPr>
        <w:tabs>
          <w:tab w:val="left" w:pos="4035"/>
        </w:tabs>
      </w:pPr>
      <w:r>
        <w:rPr>
          <w:noProof/>
          <w:lang w:eastAsia="pt-BR"/>
        </w:rPr>
        <w:drawing>
          <wp:anchor distT="0" distB="0" distL="114300" distR="114300" simplePos="0" relativeHeight="251745280" behindDoc="0" locked="0" layoutInCell="1" allowOverlap="1" wp14:anchorId="651C057D" wp14:editId="7F0B7408">
            <wp:simplePos x="0" y="0"/>
            <wp:positionH relativeFrom="margin">
              <wp:align>center</wp:align>
            </wp:positionH>
            <wp:positionV relativeFrom="paragraph">
              <wp:posOffset>157948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9" name="Imagem 79" descr="C:\Users\alexsandro.rosa\Desktop\FLY01 Saúde - Conta do Paciente\4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C:\Users\alexsandro.rosa\Desktop\FLY01 Saúde - Conta do Paciente\45ok.pn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2630B5" w:rsidP="002630B5">
      <w:pPr>
        <w:tabs>
          <w:tab w:val="left" w:pos="4035"/>
        </w:tabs>
      </w:pPr>
    </w:p>
    <w:p w:rsidR="002630B5" w:rsidRDefault="00AB2D44" w:rsidP="00AB2D44">
      <w:pPr>
        <w:pStyle w:val="ParagrafoManual"/>
      </w:pPr>
      <w:r>
        <w:lastRenderedPageBreak/>
        <w:t xml:space="preserve">Após digite o </w:t>
      </w:r>
      <w:r w:rsidRPr="00AB2D44">
        <w:rPr>
          <w:b/>
        </w:rPr>
        <w:t>Preço Unitario</w:t>
      </w:r>
      <w:r>
        <w:t xml:space="preserve"> desse Medicamento.</w:t>
      </w:r>
    </w:p>
    <w:p w:rsidR="002630B5" w:rsidRDefault="002630B5" w:rsidP="002630B5">
      <w:pPr>
        <w:tabs>
          <w:tab w:val="left" w:pos="4035"/>
        </w:tabs>
      </w:pPr>
    </w:p>
    <w:p w:rsidR="00566865" w:rsidRPr="00566865" w:rsidRDefault="00EE378D" w:rsidP="00566865">
      <w:r>
        <w:rPr>
          <w:noProof/>
          <w:lang w:eastAsia="pt-BR"/>
        </w:rPr>
        <w:drawing>
          <wp:anchor distT="0" distB="0" distL="114300" distR="114300" simplePos="0" relativeHeight="251746304" behindDoc="0" locked="0" layoutInCell="1" allowOverlap="1" wp14:anchorId="0D23CEA5" wp14:editId="31BB509B">
            <wp:simplePos x="0" y="0"/>
            <wp:positionH relativeFrom="margin">
              <wp:align>center</wp:align>
            </wp:positionH>
            <wp:positionV relativeFrom="paragraph">
              <wp:posOffset>158870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0" name="Imagem 80" descr="C:\Users\alexsandro.rosa\Desktop\FLY01 Saúde - Conta do Paciente\4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alexsandro.rosa\Desktop\FLY01 Saúde - Conta do Paciente\46ok.png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566865" w:rsidRDefault="00566865" w:rsidP="00566865"/>
    <w:p w:rsidR="00566865" w:rsidRPr="00AB2D44" w:rsidRDefault="00AB2D44" w:rsidP="00AB2D44">
      <w:pPr>
        <w:pStyle w:val="ParagrafoManual"/>
        <w:rPr>
          <w:b/>
        </w:rPr>
      </w:pPr>
      <w:r>
        <w:t xml:space="preserve">Após clique em </w:t>
      </w:r>
      <w:r w:rsidRPr="00AB2D44">
        <w:rPr>
          <w:b/>
        </w:rPr>
        <w:t>Salvar.</w:t>
      </w:r>
    </w:p>
    <w:p w:rsidR="00566865" w:rsidRPr="00566865" w:rsidRDefault="00566865" w:rsidP="00566865"/>
    <w:p w:rsidR="00566865" w:rsidRPr="00566865" w:rsidRDefault="00AB2D44" w:rsidP="00566865">
      <w:r>
        <w:rPr>
          <w:noProof/>
          <w:lang w:eastAsia="pt-BR"/>
        </w:rPr>
        <w:drawing>
          <wp:anchor distT="0" distB="0" distL="114300" distR="114300" simplePos="0" relativeHeight="251747328" behindDoc="0" locked="0" layoutInCell="1" allowOverlap="1" wp14:anchorId="4F973CA8" wp14:editId="77FEDC75">
            <wp:simplePos x="0" y="0"/>
            <wp:positionH relativeFrom="margin">
              <wp:align>center</wp:align>
            </wp:positionH>
            <wp:positionV relativeFrom="paragraph">
              <wp:posOffset>157948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1" name="Imagem 81" descr="C:\Users\alexsandro.rosa\Desktop\FLY01 Saúde - Conta do Paciente\4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C:\Users\alexsandro.rosa\Desktop\FLY01 Saúde - Conta do Paciente\47ok.pn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66865" w:rsidRPr="00566865" w:rsidRDefault="00566865" w:rsidP="00566865"/>
    <w:p w:rsidR="00566865" w:rsidRPr="00566865" w:rsidRDefault="00566865" w:rsidP="00566865"/>
    <w:p w:rsidR="00566865" w:rsidRDefault="00566865" w:rsidP="00566865"/>
    <w:p w:rsidR="00566865" w:rsidRDefault="00566865" w:rsidP="00566865"/>
    <w:p w:rsidR="00566865" w:rsidRDefault="00566865" w:rsidP="00566865"/>
    <w:p w:rsidR="002630B5" w:rsidRDefault="002630B5" w:rsidP="00566865">
      <w:pPr>
        <w:jc w:val="center"/>
      </w:pPr>
    </w:p>
    <w:p w:rsidR="00566865" w:rsidRDefault="00566865" w:rsidP="00566865">
      <w:pPr>
        <w:jc w:val="center"/>
      </w:pPr>
    </w:p>
    <w:p w:rsidR="00C30B6D" w:rsidRDefault="00C30B6D" w:rsidP="00566865">
      <w:pPr>
        <w:jc w:val="center"/>
      </w:pPr>
    </w:p>
    <w:p w:rsidR="00C30B6D" w:rsidRDefault="00C30B6D" w:rsidP="00566865">
      <w:pPr>
        <w:jc w:val="center"/>
      </w:pPr>
    </w:p>
    <w:p w:rsidR="00C30B6D" w:rsidRDefault="00C30B6D" w:rsidP="00566865">
      <w:pPr>
        <w:jc w:val="center"/>
      </w:pPr>
    </w:p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Default="00C30B6D" w:rsidP="00C30B6D"/>
    <w:p w:rsidR="000A3202" w:rsidRPr="00C30B6D" w:rsidRDefault="000A3202" w:rsidP="00C30B6D"/>
    <w:p w:rsidR="00C30B6D" w:rsidRPr="00C30B6D" w:rsidRDefault="00C30B6D" w:rsidP="00C30B6D"/>
    <w:p w:rsidR="00C30B6D" w:rsidRPr="00C30B6D" w:rsidRDefault="00403346" w:rsidP="00403346">
      <w:pPr>
        <w:pStyle w:val="ParagrafoManual"/>
      </w:pPr>
      <w:r>
        <w:lastRenderedPageBreak/>
        <w:t xml:space="preserve">Para finalizar a conta do seu Paciente, clique em </w:t>
      </w:r>
      <w:r w:rsidRPr="00403346">
        <w:rPr>
          <w:b/>
        </w:rPr>
        <w:t>Salvar.</w:t>
      </w:r>
    </w:p>
    <w:p w:rsidR="00C30B6D" w:rsidRPr="00C30B6D" w:rsidRDefault="00C30B6D" w:rsidP="00C30B6D"/>
    <w:p w:rsidR="00C30B6D" w:rsidRPr="00C30B6D" w:rsidRDefault="000A3202" w:rsidP="00C30B6D">
      <w:r>
        <w:rPr>
          <w:noProof/>
          <w:lang w:eastAsia="pt-BR"/>
        </w:rPr>
        <w:drawing>
          <wp:anchor distT="0" distB="0" distL="114300" distR="114300" simplePos="0" relativeHeight="251748352" behindDoc="0" locked="0" layoutInCell="1" allowOverlap="1" wp14:anchorId="3A5E425B" wp14:editId="4D246DE8">
            <wp:simplePos x="0" y="0"/>
            <wp:positionH relativeFrom="margin">
              <wp:align>center</wp:align>
            </wp:positionH>
            <wp:positionV relativeFrom="paragraph">
              <wp:posOffset>163111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2" name="Imagem 82" descr="C:\Users\alexsandro.rosa\Desktop\FLY01 Saúde - Conta do Paciente\4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C:\Users\alexsandro.rosa\Desktop\FLY01 Saúde - Conta do Paciente\48ok.png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30B6D" w:rsidRPr="00C30B6D" w:rsidRDefault="00C30B6D" w:rsidP="00C30B6D"/>
    <w:p w:rsidR="00C10845" w:rsidRDefault="00C10845" w:rsidP="00403346">
      <w:pPr>
        <w:pStyle w:val="ParagrafoManual"/>
      </w:pPr>
    </w:p>
    <w:p w:rsidR="00D41D39" w:rsidRDefault="00403346" w:rsidP="00403346">
      <w:pPr>
        <w:pStyle w:val="ParagrafoManual"/>
      </w:pPr>
      <w:r>
        <w:t>Ira aparecer dessa forma.</w:t>
      </w:r>
      <w:r w:rsidR="00D41D39">
        <w:t xml:space="preserve"> A conta fica como aberta.</w:t>
      </w:r>
    </w:p>
    <w:p w:rsidR="00D41D39" w:rsidRDefault="00D41D39" w:rsidP="00403346">
      <w:pPr>
        <w:pStyle w:val="ParagrafoManual"/>
      </w:pPr>
    </w:p>
    <w:p w:rsidR="00C30B6D" w:rsidRPr="00C30B6D" w:rsidRDefault="00403346" w:rsidP="00403346">
      <w:pPr>
        <w:pStyle w:val="ParagrafoManual"/>
      </w:pPr>
      <w:r>
        <w:t xml:space="preserve"> O ícone “1” em Laranja significa que a conta esta em aberta, o ícone “2” em Verde significa que a conta já foi paga, que esta faturada.</w:t>
      </w:r>
    </w:p>
    <w:p w:rsidR="00C30B6D" w:rsidRDefault="00C30B6D" w:rsidP="00C30B6D"/>
    <w:p w:rsidR="00C30B6D" w:rsidRPr="00C30B6D" w:rsidRDefault="00403346" w:rsidP="00C30B6D">
      <w:r>
        <w:rPr>
          <w:noProof/>
          <w:lang w:eastAsia="pt-BR"/>
        </w:rPr>
        <w:drawing>
          <wp:anchor distT="0" distB="0" distL="114300" distR="114300" simplePos="0" relativeHeight="251749376" behindDoc="0" locked="0" layoutInCell="1" allowOverlap="1" wp14:anchorId="5B25E89F" wp14:editId="5859F60D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FLY01 Saúde - Conta do Paciente\4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Conta do Paciente\49ok.png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0B6D" w:rsidRPr="00C30B6D" w:rsidRDefault="00C30B6D" w:rsidP="00C30B6D"/>
    <w:p w:rsidR="00C30B6D" w:rsidRDefault="00C30B6D" w:rsidP="00C30B6D"/>
    <w:p w:rsidR="00C30B6D" w:rsidRDefault="00C30B6D" w:rsidP="00C30B6D"/>
    <w:p w:rsidR="00566865" w:rsidRDefault="00C30B6D" w:rsidP="00C30B6D">
      <w:pPr>
        <w:tabs>
          <w:tab w:val="left" w:pos="4306"/>
        </w:tabs>
      </w:pPr>
      <w:r>
        <w:tab/>
      </w: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403346" w:rsidP="00403346">
      <w:pPr>
        <w:pStyle w:val="ParagrafoManual"/>
      </w:pPr>
      <w:r>
        <w:lastRenderedPageBreak/>
        <w:t xml:space="preserve">Você pode </w:t>
      </w:r>
      <w:r w:rsidRPr="00403346">
        <w:rPr>
          <w:b/>
        </w:rPr>
        <w:t>Editar</w:t>
      </w:r>
      <w:r>
        <w:t xml:space="preserve"> essa conta, </w:t>
      </w:r>
      <w:r w:rsidRPr="00403346">
        <w:t>clicando no ícone “lápis”</w:t>
      </w:r>
      <w:r>
        <w:t>.</w:t>
      </w: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  <w:r>
        <w:rPr>
          <w:noProof/>
          <w:lang w:eastAsia="pt-BR"/>
        </w:rPr>
        <w:drawing>
          <wp:anchor distT="0" distB="0" distL="114300" distR="114300" simplePos="0" relativeHeight="25175040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163566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FLY01 Saúde - Conta do Paciente\5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Conta do Paciente\50ok.png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403346" w:rsidP="00403346">
      <w:pPr>
        <w:pStyle w:val="ParagrafoManual"/>
      </w:pPr>
      <w:r>
        <w:t xml:space="preserve">Você pode </w:t>
      </w:r>
      <w:r w:rsidRPr="00403346">
        <w:rPr>
          <w:b/>
        </w:rPr>
        <w:t>Excluir</w:t>
      </w:r>
      <w:r>
        <w:t xml:space="preserve"> a conta.</w:t>
      </w: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  <w:r>
        <w:rPr>
          <w:noProof/>
          <w:lang w:eastAsia="pt-BR"/>
        </w:rPr>
        <w:drawing>
          <wp:anchor distT="0" distB="0" distL="114300" distR="114300" simplePos="0" relativeHeight="251751424" behindDoc="0" locked="0" layoutInCell="1" allowOverlap="1" wp14:anchorId="4B7C20EC" wp14:editId="7407D95E">
            <wp:simplePos x="0" y="0"/>
            <wp:positionH relativeFrom="margin">
              <wp:align>center</wp:align>
            </wp:positionH>
            <wp:positionV relativeFrom="paragraph">
              <wp:posOffset>154533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FLY01 Saúde - Conta do Paciente\5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Conta do Paciente\51ok.png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C30B6D" w:rsidRDefault="00C30B6D" w:rsidP="00C30B6D">
      <w:pPr>
        <w:tabs>
          <w:tab w:val="left" w:pos="4306"/>
        </w:tabs>
      </w:pPr>
    </w:p>
    <w:p w:rsidR="0092749C" w:rsidRDefault="0092749C" w:rsidP="00C30B6D">
      <w:pPr>
        <w:tabs>
          <w:tab w:val="left" w:pos="4306"/>
        </w:tabs>
      </w:pPr>
    </w:p>
    <w:p w:rsidR="0092749C" w:rsidRDefault="0092749C" w:rsidP="00C30B6D">
      <w:pPr>
        <w:tabs>
          <w:tab w:val="left" w:pos="4306"/>
        </w:tabs>
      </w:pPr>
    </w:p>
    <w:p w:rsidR="0092749C" w:rsidRDefault="0092749C" w:rsidP="00C30B6D">
      <w:pPr>
        <w:tabs>
          <w:tab w:val="left" w:pos="4306"/>
        </w:tabs>
      </w:pPr>
    </w:p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Default="0092749C" w:rsidP="0092749C"/>
    <w:p w:rsidR="00F946E5" w:rsidRDefault="00F946E5" w:rsidP="0092749C"/>
    <w:p w:rsidR="00F946E5" w:rsidRPr="0092749C" w:rsidRDefault="00F946E5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D41D39" w:rsidP="00D41D39">
      <w:pPr>
        <w:pStyle w:val="ParagrafoManual"/>
      </w:pPr>
      <w:r>
        <w:lastRenderedPageBreak/>
        <w:t xml:space="preserve">Clique no ícone “nota de dinheiro” para </w:t>
      </w:r>
      <w:r>
        <w:rPr>
          <w:b/>
        </w:rPr>
        <w:t>F</w:t>
      </w:r>
      <w:r w:rsidRPr="00D41D39">
        <w:rPr>
          <w:b/>
        </w:rPr>
        <w:t>aturar</w:t>
      </w:r>
      <w:r>
        <w:t xml:space="preserve"> a conta desse paciente.</w:t>
      </w:r>
    </w:p>
    <w:p w:rsidR="0092749C" w:rsidRPr="0092749C" w:rsidRDefault="0092749C" w:rsidP="0092749C"/>
    <w:p w:rsidR="0092749C" w:rsidRPr="0092749C" w:rsidRDefault="00F25B39" w:rsidP="0092749C">
      <w:r>
        <w:rPr>
          <w:noProof/>
          <w:lang w:eastAsia="pt-BR"/>
        </w:rPr>
        <w:drawing>
          <wp:anchor distT="0" distB="0" distL="114300" distR="114300" simplePos="0" relativeHeight="251752448" behindDoc="0" locked="0" layoutInCell="1" allowOverlap="1" wp14:anchorId="5C35A643" wp14:editId="11383AB9">
            <wp:simplePos x="0" y="0"/>
            <wp:positionH relativeFrom="margin">
              <wp:align>center</wp:align>
            </wp:positionH>
            <wp:positionV relativeFrom="paragraph">
              <wp:posOffset>115618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FLY01 Saúde - Conta do Paciente\5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Conta do Paciente\52ok.png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Default="0092749C" w:rsidP="0092749C"/>
    <w:p w:rsidR="0092749C" w:rsidRPr="0092749C" w:rsidRDefault="0092749C" w:rsidP="0092749C"/>
    <w:p w:rsidR="0092749C" w:rsidRDefault="0092749C" w:rsidP="0092749C"/>
    <w:p w:rsidR="00C30B6D" w:rsidRDefault="00C30B6D" w:rsidP="0092749C">
      <w:pPr>
        <w:jc w:val="center"/>
      </w:pPr>
    </w:p>
    <w:p w:rsidR="0092749C" w:rsidRPr="00D41D39" w:rsidRDefault="00D41D39" w:rsidP="00D41D39">
      <w:pPr>
        <w:pStyle w:val="ParagrafoManual"/>
        <w:rPr>
          <w:b/>
        </w:rPr>
      </w:pPr>
      <w:r>
        <w:t xml:space="preserve">Por padrão aparecera dessa forma, você pode alterar a </w:t>
      </w:r>
      <w:r w:rsidRPr="00D41D39">
        <w:rPr>
          <w:b/>
        </w:rPr>
        <w:t xml:space="preserve">Forma de Pagamento </w:t>
      </w:r>
      <w:r>
        <w:t xml:space="preserve">e a </w:t>
      </w:r>
      <w:r w:rsidRPr="00D41D39">
        <w:rPr>
          <w:b/>
        </w:rPr>
        <w:t>Condição de Pagamento.</w:t>
      </w:r>
    </w:p>
    <w:p w:rsidR="0092749C" w:rsidRDefault="0092749C" w:rsidP="0092749C">
      <w:pPr>
        <w:jc w:val="center"/>
      </w:pPr>
    </w:p>
    <w:p w:rsidR="0092749C" w:rsidRDefault="00387D02" w:rsidP="0092749C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53472" behindDoc="0" locked="0" layoutInCell="1" allowOverlap="1" wp14:anchorId="73796FF7" wp14:editId="14C955E3">
            <wp:simplePos x="0" y="0"/>
            <wp:positionH relativeFrom="margin">
              <wp:align>center</wp:align>
            </wp:positionH>
            <wp:positionV relativeFrom="paragraph">
              <wp:posOffset>154569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FLY01 Saúde - Conta do Paciente\5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Conta do Paciente\53ok.png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D41D39" w:rsidRDefault="00D41D39" w:rsidP="0092749C">
      <w:pPr>
        <w:jc w:val="center"/>
      </w:pPr>
    </w:p>
    <w:p w:rsidR="00D41D39" w:rsidRDefault="00D41D39" w:rsidP="0092749C">
      <w:pPr>
        <w:jc w:val="center"/>
      </w:pPr>
    </w:p>
    <w:p w:rsidR="00D41D39" w:rsidRDefault="005C4781" w:rsidP="005C4781">
      <w:pPr>
        <w:pStyle w:val="ParagrafoManual"/>
      </w:pPr>
      <w:r>
        <w:lastRenderedPageBreak/>
        <w:t>Selecione a</w:t>
      </w:r>
      <w:r w:rsidR="00D41D39">
        <w:t xml:space="preserve"> </w:t>
      </w:r>
      <w:r w:rsidR="00D41D39" w:rsidRPr="005C4781">
        <w:rPr>
          <w:b/>
        </w:rPr>
        <w:t>Forma de Pagamento.</w:t>
      </w:r>
    </w:p>
    <w:p w:rsidR="00D41D39" w:rsidRDefault="00D41D39" w:rsidP="0092749C">
      <w:pPr>
        <w:jc w:val="center"/>
      </w:pPr>
    </w:p>
    <w:p w:rsidR="0092749C" w:rsidRDefault="008C4F03" w:rsidP="0092749C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54496" behindDoc="0" locked="0" layoutInCell="1" allowOverlap="1" wp14:anchorId="6EB69038" wp14:editId="6CC79958">
            <wp:simplePos x="0" y="0"/>
            <wp:positionH relativeFrom="margin">
              <wp:align>center</wp:align>
            </wp:positionH>
            <wp:positionV relativeFrom="paragraph">
              <wp:posOffset>162931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FLY01 Saúde - Conta do Paciente\5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Conta do Paciente\54ok.png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Pr="005C4781" w:rsidRDefault="005C4781" w:rsidP="005C4781">
      <w:pPr>
        <w:pStyle w:val="ParagrafoManual"/>
        <w:rPr>
          <w:b/>
        </w:rPr>
      </w:pPr>
      <w:r>
        <w:t xml:space="preserve">Após selecione a </w:t>
      </w:r>
      <w:r w:rsidRPr="005C4781">
        <w:rPr>
          <w:b/>
        </w:rPr>
        <w:t>Condição de Pagamento.</w:t>
      </w:r>
    </w:p>
    <w:p w:rsidR="0092749C" w:rsidRDefault="0092749C" w:rsidP="0092749C">
      <w:pPr>
        <w:jc w:val="center"/>
      </w:pPr>
    </w:p>
    <w:p w:rsidR="0092749C" w:rsidRDefault="00F47234" w:rsidP="0092749C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55520" behindDoc="0" locked="0" layoutInCell="1" allowOverlap="1" wp14:anchorId="49533D4F" wp14:editId="1963D964">
            <wp:simplePos x="0" y="0"/>
            <wp:positionH relativeFrom="margin">
              <wp:align>center</wp:align>
            </wp:positionH>
            <wp:positionV relativeFrom="paragraph">
              <wp:posOffset>157888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FLY01 Saúde - Conta do Paciente\5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Conta do Paciente\55ok.png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92749C" w:rsidP="0092749C">
      <w:pPr>
        <w:jc w:val="center"/>
      </w:pPr>
    </w:p>
    <w:p w:rsidR="0092749C" w:rsidRDefault="008D5AFA" w:rsidP="0092749C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56544" behindDoc="0" locked="0" layoutInCell="1" allowOverlap="1" wp14:anchorId="1FD77D43" wp14:editId="28ED3594">
            <wp:simplePos x="0" y="0"/>
            <wp:positionH relativeFrom="margin">
              <wp:align>center</wp:align>
            </wp:positionH>
            <wp:positionV relativeFrom="paragraph">
              <wp:posOffset>152484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FLY01 Saúde - Conta do Paciente\5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Conta do Paciente\56ok.png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Pr="0092749C" w:rsidRDefault="0092749C" w:rsidP="0092749C"/>
    <w:p w:rsidR="0092749C" w:rsidRDefault="0092749C" w:rsidP="0092749C"/>
    <w:p w:rsidR="0092749C" w:rsidRDefault="0092749C" w:rsidP="0092749C"/>
    <w:p w:rsidR="00070806" w:rsidRDefault="0092749C" w:rsidP="0092749C">
      <w:pPr>
        <w:tabs>
          <w:tab w:val="left" w:pos="4198"/>
        </w:tabs>
      </w:pPr>
      <w:r>
        <w:tab/>
      </w:r>
    </w:p>
    <w:p w:rsidR="00070806" w:rsidRPr="00070806" w:rsidRDefault="00070806" w:rsidP="00070806"/>
    <w:p w:rsidR="00070806" w:rsidRPr="00070806" w:rsidRDefault="00070806" w:rsidP="00070806"/>
    <w:p w:rsidR="00070806" w:rsidRPr="00070806" w:rsidRDefault="00070806" w:rsidP="00070806"/>
    <w:p w:rsidR="00070806" w:rsidRPr="00070806" w:rsidRDefault="00070806" w:rsidP="00070806"/>
    <w:p w:rsidR="00070806" w:rsidRPr="00070806" w:rsidRDefault="00070806" w:rsidP="00070806"/>
    <w:p w:rsidR="00070806" w:rsidRPr="00070806" w:rsidRDefault="00070806" w:rsidP="00070806"/>
    <w:p w:rsidR="00070806" w:rsidRPr="00070806" w:rsidRDefault="00070806" w:rsidP="00070806"/>
    <w:p w:rsidR="00070806" w:rsidRPr="00070806" w:rsidRDefault="00070806" w:rsidP="00070806"/>
    <w:p w:rsidR="00070806" w:rsidRPr="00070806" w:rsidRDefault="00070806" w:rsidP="00070806"/>
    <w:p w:rsidR="00070806" w:rsidRPr="00070806" w:rsidRDefault="00070806" w:rsidP="00070806"/>
    <w:p w:rsidR="00070806" w:rsidRPr="00070806" w:rsidRDefault="00070806" w:rsidP="00070806"/>
    <w:p w:rsidR="00070806" w:rsidRPr="00070806" w:rsidRDefault="00070806" w:rsidP="00070806"/>
    <w:p w:rsidR="00070806" w:rsidRPr="00070806" w:rsidRDefault="00070806" w:rsidP="00070806"/>
    <w:p w:rsidR="00070806" w:rsidRPr="00070806" w:rsidRDefault="00580C3B" w:rsidP="00580C3B">
      <w:pPr>
        <w:pStyle w:val="ParagrafoManual"/>
      </w:pPr>
      <w:r>
        <w:t xml:space="preserve">Para finalizar clique em </w:t>
      </w:r>
      <w:r w:rsidRPr="00580C3B">
        <w:rPr>
          <w:b/>
        </w:rPr>
        <w:t>Salvar.</w:t>
      </w:r>
    </w:p>
    <w:p w:rsidR="00070806" w:rsidRPr="00070806" w:rsidRDefault="00070806" w:rsidP="00070806"/>
    <w:p w:rsidR="00070806" w:rsidRPr="00070806" w:rsidRDefault="00DB0823" w:rsidP="00070806">
      <w:r>
        <w:rPr>
          <w:noProof/>
          <w:lang w:eastAsia="pt-BR"/>
        </w:rPr>
        <w:drawing>
          <wp:anchor distT="0" distB="0" distL="114300" distR="114300" simplePos="0" relativeHeight="251757568" behindDoc="0" locked="0" layoutInCell="1" allowOverlap="1" wp14:anchorId="3AF1CA21" wp14:editId="68E42DC0">
            <wp:simplePos x="0" y="0"/>
            <wp:positionH relativeFrom="margin">
              <wp:align>center</wp:align>
            </wp:positionH>
            <wp:positionV relativeFrom="paragraph">
              <wp:posOffset>160283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FLY01 Saúde - Conta do Paciente\5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Conta do Paciente\57ok.png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70806" w:rsidRPr="00070806" w:rsidRDefault="00070806" w:rsidP="00070806"/>
    <w:p w:rsidR="00070806" w:rsidRDefault="00070806" w:rsidP="00070806"/>
    <w:p w:rsidR="00070806" w:rsidRPr="00070806" w:rsidRDefault="00070806" w:rsidP="00070806"/>
    <w:p w:rsidR="00070806" w:rsidRDefault="00070806" w:rsidP="00070806"/>
    <w:p w:rsidR="0092749C" w:rsidRDefault="0092749C" w:rsidP="00070806">
      <w:pPr>
        <w:jc w:val="center"/>
      </w:pPr>
    </w:p>
    <w:p w:rsidR="00070806" w:rsidRDefault="00070806" w:rsidP="00070806">
      <w:pPr>
        <w:jc w:val="center"/>
      </w:pPr>
    </w:p>
    <w:p w:rsidR="00070806" w:rsidRDefault="00070806" w:rsidP="00070806">
      <w:pPr>
        <w:jc w:val="center"/>
      </w:pPr>
    </w:p>
    <w:p w:rsidR="00070806" w:rsidRDefault="00070806" w:rsidP="00070806">
      <w:pPr>
        <w:jc w:val="center"/>
      </w:pPr>
    </w:p>
    <w:p w:rsidR="00070806" w:rsidRDefault="00070806" w:rsidP="00070806">
      <w:pPr>
        <w:jc w:val="center"/>
      </w:pPr>
    </w:p>
    <w:p w:rsidR="00070806" w:rsidRDefault="00070806" w:rsidP="00070806">
      <w:pPr>
        <w:jc w:val="center"/>
      </w:pPr>
    </w:p>
    <w:p w:rsidR="00070806" w:rsidRDefault="00070806" w:rsidP="00070806">
      <w:pPr>
        <w:jc w:val="center"/>
      </w:pPr>
    </w:p>
    <w:p w:rsidR="00070806" w:rsidRDefault="00070806" w:rsidP="00070806">
      <w:pPr>
        <w:jc w:val="center"/>
      </w:pPr>
    </w:p>
    <w:p w:rsidR="00070806" w:rsidRDefault="00070806" w:rsidP="00070806">
      <w:pPr>
        <w:jc w:val="center"/>
      </w:pPr>
    </w:p>
    <w:p w:rsidR="00A8684A" w:rsidRDefault="00580C3B" w:rsidP="00070806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58592" behindDoc="0" locked="0" layoutInCell="1" allowOverlap="1" wp14:anchorId="7AC62FA0" wp14:editId="201E18A5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FLY01 Saúde - Conta do Paciente\5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Conta do Paciente\58ok.png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Default="00431CEC" w:rsidP="00431CEC">
      <w:pPr>
        <w:pStyle w:val="ParagrafoManual"/>
      </w:pPr>
      <w:r>
        <w:t>Agora essa conta esta faturada, você pode visualizar as informações no seu app Financeiro.</w:t>
      </w:r>
    </w:p>
    <w:p w:rsidR="00431CEC" w:rsidRDefault="00431CEC" w:rsidP="00431CEC">
      <w:pPr>
        <w:pStyle w:val="ParagrafoManual"/>
      </w:pPr>
    </w:p>
    <w:p w:rsidR="00171F35" w:rsidRDefault="00431CEC" w:rsidP="00431CEC">
      <w:pPr>
        <w:pStyle w:val="ParagrafoManual"/>
      </w:pPr>
      <w:r>
        <w:t>Na opção Conta</w:t>
      </w:r>
      <w:r w:rsidR="00171F35">
        <w:t>s a Receber do seu Financeiro ira aparecer as próximas contas,</w:t>
      </w:r>
      <w:r w:rsidR="003B39E8">
        <w:t xml:space="preserve"> por exemplo as contas que foram </w:t>
      </w:r>
      <w:r w:rsidR="00171F35">
        <w:t xml:space="preserve">parceladas. </w:t>
      </w:r>
    </w:p>
    <w:p w:rsidR="00431CEC" w:rsidRPr="00A8684A" w:rsidRDefault="00171F35" w:rsidP="00431CEC">
      <w:pPr>
        <w:pStyle w:val="ParagrafoManual"/>
      </w:pPr>
      <w:r>
        <w:t>Na opção Contas a Pagar ira aparecer as contas a pagar, por exemplo um repasse que você cadastrou para outro profissional.</w:t>
      </w:r>
    </w:p>
    <w:p w:rsidR="00A8684A" w:rsidRPr="00A8684A" w:rsidRDefault="00A8684A" w:rsidP="00A8684A"/>
    <w:p w:rsidR="00A8684A" w:rsidRPr="00A8684A" w:rsidRDefault="00F31366" w:rsidP="00A8684A">
      <w:bookmarkStart w:id="2" w:name="_GoBack"/>
      <w:r>
        <w:rPr>
          <w:noProof/>
          <w:lang w:eastAsia="pt-BR"/>
        </w:rPr>
        <w:drawing>
          <wp:anchor distT="0" distB="0" distL="114300" distR="114300" simplePos="0" relativeHeight="251759616" behindDoc="0" locked="0" layoutInCell="1" allowOverlap="1" wp14:anchorId="2E6AAE85" wp14:editId="4DB5ECEC">
            <wp:simplePos x="0" y="0"/>
            <wp:positionH relativeFrom="margin">
              <wp:align>center</wp:align>
            </wp:positionH>
            <wp:positionV relativeFrom="paragraph">
              <wp:posOffset>159649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FLY01 Saúde - Conta do Paciente\5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Conta do Paciente\59ok.png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2"/>
    </w:p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Default="00A8684A" w:rsidP="00A8684A"/>
    <w:p w:rsidR="00A8684A" w:rsidRPr="00A8684A" w:rsidRDefault="00A8684A" w:rsidP="00A8684A"/>
    <w:p w:rsidR="00A8684A" w:rsidRPr="00A8684A" w:rsidRDefault="00A8684A" w:rsidP="00A8684A"/>
    <w:p w:rsidR="00A8684A" w:rsidRDefault="00A8684A" w:rsidP="00A8684A"/>
    <w:p w:rsidR="00070806" w:rsidRDefault="00A8684A" w:rsidP="00A8684A">
      <w:pPr>
        <w:tabs>
          <w:tab w:val="left" w:pos="4714"/>
        </w:tabs>
      </w:pPr>
      <w:r>
        <w:tab/>
      </w:r>
    </w:p>
    <w:p w:rsidR="00A8684A" w:rsidRDefault="00A8684A" w:rsidP="00A8684A">
      <w:pPr>
        <w:tabs>
          <w:tab w:val="left" w:pos="4714"/>
        </w:tabs>
      </w:pPr>
    </w:p>
    <w:p w:rsidR="00A8684A" w:rsidRDefault="00A8684A" w:rsidP="00A8684A">
      <w:pPr>
        <w:tabs>
          <w:tab w:val="left" w:pos="4714"/>
        </w:tabs>
      </w:pPr>
    </w:p>
    <w:p w:rsidR="00A8684A" w:rsidRPr="00A8684A" w:rsidRDefault="00A8684A" w:rsidP="00A8684A">
      <w:pPr>
        <w:tabs>
          <w:tab w:val="left" w:pos="4714"/>
        </w:tabs>
      </w:pPr>
    </w:p>
    <w:sectPr w:rsidR="00A8684A" w:rsidRPr="00A8684A" w:rsidSect="00D569DD">
      <w:headerReference w:type="even" r:id="rId65"/>
      <w:headerReference w:type="default" r:id="rId66"/>
      <w:footerReference w:type="even" r:id="rId67"/>
      <w:footerReference w:type="default" r:id="rId68"/>
      <w:headerReference w:type="first" r:id="rId69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6FA8" w:rsidRDefault="00B16FA8" w:rsidP="00CA5701">
      <w:r>
        <w:separator/>
      </w:r>
    </w:p>
  </w:endnote>
  <w:endnote w:type="continuationSeparator" w:id="0">
    <w:p w:rsidR="00B16FA8" w:rsidRDefault="00B16FA8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31366">
                            <w:rPr>
                              <w:noProof/>
                              <w:sz w:val="20"/>
                              <w:szCs w:val="20"/>
                            </w:rPr>
                            <w:t>31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F31366">
                      <w:rPr>
                        <w:noProof/>
                        <w:sz w:val="20"/>
                        <w:szCs w:val="20"/>
                      </w:rPr>
                      <w:t>31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6FA8" w:rsidRDefault="00B16FA8" w:rsidP="00CA5701">
      <w:r>
        <w:separator/>
      </w:r>
    </w:p>
  </w:footnote>
  <w:footnote w:type="continuationSeparator" w:id="0">
    <w:p w:rsidR="00B16FA8" w:rsidRDefault="00B16FA8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C71306">
                            <w:t>Conta do Paciente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C71306">
                      <w:t>Conta do Paciente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87D02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4781"/>
    <w:rsid w:val="005C5B24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1C83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4138"/>
    <w:rsid w:val="00924180"/>
    <w:rsid w:val="0092749C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0EEE"/>
    <w:rsid w:val="00961B5D"/>
    <w:rsid w:val="00961EDC"/>
    <w:rsid w:val="00962801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901"/>
    <w:rsid w:val="00A917E4"/>
    <w:rsid w:val="00A9283C"/>
    <w:rsid w:val="00A92EDB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C0A8E"/>
    <w:rsid w:val="00DC111D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1366"/>
    <w:rsid w:val="00F33964"/>
    <w:rsid w:val="00F339AD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6.png"/><Relationship Id="rId68" Type="http://schemas.openxmlformats.org/officeDocument/2006/relationships/footer" Target="footer2.xml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66" Type="http://schemas.openxmlformats.org/officeDocument/2006/relationships/header" Target="header2.xml"/><Relationship Id="rId5" Type="http://schemas.openxmlformats.org/officeDocument/2006/relationships/webSettings" Target="webSettings.xml"/><Relationship Id="rId61" Type="http://schemas.openxmlformats.org/officeDocument/2006/relationships/image" Target="media/image54.png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64" Type="http://schemas.openxmlformats.org/officeDocument/2006/relationships/image" Target="media/image57.png"/><Relationship Id="rId69" Type="http://schemas.openxmlformats.org/officeDocument/2006/relationships/header" Target="header3.xml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footer" Target="footer1.xml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34" Type="http://schemas.openxmlformats.org/officeDocument/2006/relationships/image" Target="media/image27.png"/><Relationship Id="rId50" Type="http://schemas.openxmlformats.org/officeDocument/2006/relationships/image" Target="media/image43.png"/><Relationship Id="rId55" Type="http://schemas.openxmlformats.org/officeDocument/2006/relationships/image" Target="media/image48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0.jpeg"/><Relationship Id="rId2" Type="http://schemas.openxmlformats.org/officeDocument/2006/relationships/image" Target="media/image59.jpeg"/><Relationship Id="rId1" Type="http://schemas.openxmlformats.org/officeDocument/2006/relationships/image" Target="media/image58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9.jpeg"/><Relationship Id="rId1" Type="http://schemas.openxmlformats.org/officeDocument/2006/relationships/image" Target="media/image58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50220E-9DEB-4AC0-BE00-3A710BB6F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1456</TotalTime>
  <Pages>31</Pages>
  <Words>697</Words>
  <Characters>3766</Characters>
  <Application>Microsoft Office Word</Application>
  <DocSecurity>0</DocSecurity>
  <Lines>31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4455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157</cp:revision>
  <cp:lastPrinted>2014-01-19T16:14:00Z</cp:lastPrinted>
  <dcterms:created xsi:type="dcterms:W3CDTF">2014-01-20T18:34:00Z</dcterms:created>
  <dcterms:modified xsi:type="dcterms:W3CDTF">2016-07-27T14:49:00Z</dcterms:modified>
</cp:coreProperties>
</file>