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8B1F5E">
                              <w:rPr>
                                <w:lang w:val="pt-BR"/>
                              </w:rPr>
                              <w:t>Preços de Materiais e Medicamentos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8B1F5E">
                        <w:rPr>
                          <w:lang w:val="pt-BR"/>
                        </w:rPr>
                        <w:t>Preços de Materiais e Medicamentos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7A351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9077C0">
          <w:t xml:space="preserve"> </w:t>
        </w:r>
        <w:r w:rsidR="008B1F5E">
          <w:t>Preços de Materiais e Medicamentos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7A3514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F3495">
          <w:t>Preço de materiais</w:t>
        </w:r>
        <w:r w:rsidR="00EF47B3">
          <w:rPr>
            <w:noProof/>
            <w:webHidden/>
          </w:rPr>
          <w:tab/>
        </w:r>
      </w:hyperlink>
      <w:r w:rsidR="008F3495">
        <w:rPr>
          <w:noProof/>
        </w:rPr>
        <w:t>7</w:t>
      </w:r>
    </w:p>
    <w:p w:rsidR="008F3495" w:rsidRDefault="008F3495" w:rsidP="008F3495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>
          <w:t xml:space="preserve">Preço de </w:t>
        </w:r>
        <w:r>
          <w:t>medicamentos</w:t>
        </w:r>
        <w:r>
          <w:rPr>
            <w:noProof/>
            <w:webHidden/>
          </w:rPr>
          <w:tab/>
        </w:r>
      </w:hyperlink>
      <w:r>
        <w:rPr>
          <w:noProof/>
        </w:rPr>
        <w:t>8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8B1F5E">
        <w:t>Preços de Materiais e Medicamentos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8B1F5E" w:rsidRPr="00E1154D">
        <w:rPr>
          <w:rFonts w:cs="Arial"/>
          <w:sz w:val="22"/>
        </w:rPr>
        <w:t>alterar preço</w:t>
      </w:r>
      <w:r w:rsidR="00E1154D" w:rsidRPr="00E1154D">
        <w:rPr>
          <w:rFonts w:cs="Arial"/>
          <w:sz w:val="22"/>
        </w:rPr>
        <w:t>s</w:t>
      </w:r>
      <w:r w:rsidR="008B1F5E" w:rsidRPr="00E1154D">
        <w:rPr>
          <w:rFonts w:cs="Arial"/>
          <w:sz w:val="22"/>
        </w:rPr>
        <w:t xml:space="preserve"> de materiais ou de medicamentos</w:t>
      </w:r>
      <w:r w:rsidR="00DD06F8" w:rsidRPr="00E1154D">
        <w:rPr>
          <w:rFonts w:cs="Arial"/>
          <w:sz w:val="22"/>
        </w:rPr>
        <w:t xml:space="preserve"> no 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em </w:t>
      </w:r>
      <w:r w:rsidR="008B1F5E" w:rsidRPr="00E1154D">
        <w:rPr>
          <w:rFonts w:cs="Arial"/>
          <w:b/>
          <w:sz w:val="22"/>
        </w:rPr>
        <w:t>Cadastros.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153456" w:rsidP="00A52ED0">
      <w:pPr>
        <w:pStyle w:val="ParagrafoManual"/>
        <w:ind w:left="0" w:firstLine="0"/>
        <w:jc w:val="center"/>
        <w:rPr>
          <w:rFonts w:ascii="Calibri" w:hAnsi="Calibri"/>
        </w:rPr>
      </w:pPr>
    </w:p>
    <w:p w:rsidR="00AA2AD0" w:rsidRDefault="008B1F5E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 wp14:anchorId="7EC35B65" wp14:editId="279628FB">
            <wp:simplePos x="0" y="0"/>
            <wp:positionH relativeFrom="margin">
              <wp:align>center</wp:align>
            </wp:positionH>
            <wp:positionV relativeFrom="paragraph">
              <wp:posOffset>154305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Preços de Materiais e Medicamentos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Preços de Materiais e Medicamentos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65D4" w:rsidRDefault="001E65D4" w:rsidP="00DF1306">
      <w:pPr>
        <w:pStyle w:val="ParagrafoManual"/>
        <w:ind w:left="0"/>
      </w:pPr>
    </w:p>
    <w:p w:rsidR="007D2324" w:rsidRDefault="00E1154D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2512" behindDoc="0" locked="0" layoutInCell="1" allowOverlap="1" wp14:anchorId="2FC40ACA" wp14:editId="0EDEB310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FLY01 Saúde - Preços de Materiais e Medicamentos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Preços de Materiais e Medicamentos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8F30F7" w:rsidRDefault="008F30F7" w:rsidP="00E1154D">
      <w:pPr>
        <w:pStyle w:val="ParagrafoManual"/>
        <w:rPr>
          <w:sz w:val="22"/>
        </w:rPr>
      </w:pPr>
    </w:p>
    <w:p w:rsidR="007D2324" w:rsidRDefault="00E1154D" w:rsidP="00E1154D">
      <w:pPr>
        <w:pStyle w:val="ParagrafoManual"/>
        <w:rPr>
          <w:b/>
          <w:sz w:val="22"/>
        </w:rPr>
      </w:pPr>
      <w:r w:rsidRPr="00E1154D">
        <w:rPr>
          <w:sz w:val="22"/>
        </w:rPr>
        <w:t xml:space="preserve">Após vá em </w:t>
      </w:r>
      <w:r w:rsidRPr="00E1154D">
        <w:rPr>
          <w:b/>
          <w:sz w:val="22"/>
        </w:rPr>
        <w:t>Materiais.</w:t>
      </w:r>
    </w:p>
    <w:p w:rsidR="008F30F7" w:rsidRPr="00E1154D" w:rsidRDefault="008F30F7" w:rsidP="00E1154D">
      <w:pPr>
        <w:pStyle w:val="ParagrafoManual"/>
        <w:rPr>
          <w:sz w:val="22"/>
        </w:rPr>
      </w:pPr>
    </w:p>
    <w:p w:rsidR="00E1154D" w:rsidRDefault="00E1154D" w:rsidP="007B61AF">
      <w:pPr>
        <w:pStyle w:val="ParagrafoManual"/>
        <w:ind w:left="0"/>
      </w:pPr>
    </w:p>
    <w:p w:rsidR="007D2324" w:rsidRDefault="00E1154D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3536" behindDoc="0" locked="0" layoutInCell="1" allowOverlap="1" wp14:anchorId="2C43627A" wp14:editId="30259F63">
            <wp:simplePos x="0" y="0"/>
            <wp:positionH relativeFrom="margin">
              <wp:align>center</wp:align>
            </wp:positionH>
            <wp:positionV relativeFrom="paragraph">
              <wp:posOffset>108585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FLY01 Saúde - Preços de Materiais e Medicamentos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Preços de Materiais e Medicamentos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8B1F5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4560" behindDoc="0" locked="0" layoutInCell="1" allowOverlap="1" wp14:anchorId="3A4A93F8" wp14:editId="5A1B6337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 descr="C:\Users\alexsandro.rosa\Desktop\FLY01 Saúde - Preços de Materiais e Medicamentos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Preços de Materiais e Medicamentos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8B1F5E" w:rsidRDefault="008B1F5E" w:rsidP="007B61AF">
      <w:pPr>
        <w:pStyle w:val="ParagrafoManual"/>
        <w:ind w:left="0"/>
      </w:pPr>
    </w:p>
    <w:p w:rsidR="008F30F7" w:rsidRDefault="008F30F7" w:rsidP="007B61AF">
      <w:pPr>
        <w:pStyle w:val="ParagrafoManual"/>
        <w:ind w:left="0"/>
      </w:pPr>
    </w:p>
    <w:p w:rsidR="008B1F5E" w:rsidRDefault="008B1F5E" w:rsidP="007B61AF">
      <w:pPr>
        <w:pStyle w:val="ParagrafoManual"/>
        <w:ind w:left="0"/>
      </w:pPr>
    </w:p>
    <w:p w:rsidR="008B1F5E" w:rsidRDefault="00E1154D" w:rsidP="00E1154D">
      <w:pPr>
        <w:pStyle w:val="ParagrafoManual"/>
        <w:rPr>
          <w:sz w:val="22"/>
        </w:rPr>
      </w:pPr>
      <w:r w:rsidRPr="00E1154D">
        <w:rPr>
          <w:sz w:val="22"/>
        </w:rPr>
        <w:t xml:space="preserve">Clique no ícone “lápis” </w:t>
      </w:r>
      <w:r w:rsidR="008F3495">
        <w:rPr>
          <w:sz w:val="22"/>
        </w:rPr>
        <w:t xml:space="preserve">do material que deseja </w:t>
      </w:r>
      <w:r w:rsidR="008F3495" w:rsidRPr="008F3495">
        <w:rPr>
          <w:b/>
          <w:sz w:val="22"/>
        </w:rPr>
        <w:t xml:space="preserve">alterar o </w:t>
      </w:r>
      <w:r w:rsidR="008F3495">
        <w:rPr>
          <w:b/>
          <w:sz w:val="22"/>
        </w:rPr>
        <w:t>preço.</w:t>
      </w:r>
      <w:r w:rsidR="008F3495">
        <w:rPr>
          <w:sz w:val="22"/>
        </w:rPr>
        <w:t xml:space="preserve"> </w:t>
      </w:r>
    </w:p>
    <w:p w:rsidR="008F30F7" w:rsidRPr="00E1154D" w:rsidRDefault="008F30F7" w:rsidP="00E1154D">
      <w:pPr>
        <w:pStyle w:val="ParagrafoManual"/>
        <w:rPr>
          <w:sz w:val="22"/>
        </w:rPr>
      </w:pPr>
    </w:p>
    <w:p w:rsidR="00E1154D" w:rsidRDefault="00E1154D" w:rsidP="007B61AF">
      <w:pPr>
        <w:pStyle w:val="ParagrafoManual"/>
        <w:ind w:left="0"/>
      </w:pPr>
    </w:p>
    <w:p w:rsidR="008B1F5E" w:rsidRDefault="008B1F5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558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 descr="C:\Users\alexsandro.rosa\Desktop\FLY01 Saúde - Preços de Materiais e Medicamentos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Preços de Materiais e Medicamentos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8B1F5E">
      <w:pPr>
        <w:pStyle w:val="ParagrafoManual"/>
        <w:ind w:left="0"/>
      </w:pPr>
    </w:p>
    <w:p w:rsidR="00A8684A" w:rsidRDefault="00A8684A" w:rsidP="00A8684A">
      <w:pPr>
        <w:tabs>
          <w:tab w:val="left" w:pos="4714"/>
        </w:tabs>
      </w:pPr>
    </w:p>
    <w:p w:rsidR="008B1F5E" w:rsidRDefault="008B1F5E" w:rsidP="00A8684A">
      <w:pPr>
        <w:tabs>
          <w:tab w:val="left" w:pos="4714"/>
        </w:tabs>
      </w:pPr>
    </w:p>
    <w:p w:rsidR="008B1F5E" w:rsidRPr="008B1F5E" w:rsidRDefault="008B1F5E" w:rsidP="008B1F5E"/>
    <w:p w:rsidR="008B1F5E" w:rsidRPr="008B1F5E" w:rsidRDefault="00463EC6" w:rsidP="008B1F5E">
      <w:r>
        <w:rPr>
          <w:noProof/>
          <w:lang w:eastAsia="pt-BR"/>
        </w:rPr>
        <w:drawing>
          <wp:anchor distT="0" distB="0" distL="114300" distR="114300" simplePos="0" relativeHeight="251716608" behindDoc="0" locked="0" layoutInCell="1" allowOverlap="1" wp14:anchorId="5C73CA4C" wp14:editId="6124A6B7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7" name="Imagem 67" descr="C:\Users\alexsandro.rosa\Desktop\FLY01 Saúde - Preços de Materiais e Medicamentos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Preços de Materiais e Medicamentos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Default="008B1F5E" w:rsidP="008B1F5E"/>
    <w:p w:rsidR="008F30F7" w:rsidRDefault="008F30F7" w:rsidP="00E1154D">
      <w:pPr>
        <w:pStyle w:val="ParagrafoManual"/>
        <w:rPr>
          <w:sz w:val="22"/>
        </w:rPr>
      </w:pPr>
    </w:p>
    <w:p w:rsidR="008B1F5E" w:rsidRDefault="00E1154D" w:rsidP="00E1154D">
      <w:pPr>
        <w:pStyle w:val="ParagrafoManual"/>
        <w:rPr>
          <w:b/>
          <w:sz w:val="22"/>
        </w:rPr>
      </w:pPr>
      <w:r w:rsidRPr="00E1154D">
        <w:rPr>
          <w:sz w:val="22"/>
        </w:rPr>
        <w:t xml:space="preserve">Altere o valor do </w:t>
      </w:r>
      <w:r w:rsidRPr="00E1154D">
        <w:rPr>
          <w:b/>
          <w:sz w:val="22"/>
        </w:rPr>
        <w:t>material.</w:t>
      </w:r>
    </w:p>
    <w:p w:rsidR="008F30F7" w:rsidRPr="00E1154D" w:rsidRDefault="008F30F7" w:rsidP="00E1154D">
      <w:pPr>
        <w:pStyle w:val="ParagrafoManual"/>
        <w:rPr>
          <w:sz w:val="22"/>
        </w:rPr>
      </w:pPr>
    </w:p>
    <w:p w:rsidR="008B1F5E" w:rsidRDefault="008B1F5E" w:rsidP="008B1F5E">
      <w:pPr>
        <w:tabs>
          <w:tab w:val="left" w:pos="3555"/>
        </w:tabs>
      </w:pPr>
    </w:p>
    <w:p w:rsidR="008B1F5E" w:rsidRDefault="008A59E3" w:rsidP="008B1F5E">
      <w:pPr>
        <w:tabs>
          <w:tab w:val="left" w:pos="3555"/>
        </w:tabs>
      </w:pPr>
      <w:r>
        <w:rPr>
          <w:noProof/>
          <w:lang w:eastAsia="pt-BR"/>
        </w:rPr>
        <w:drawing>
          <wp:anchor distT="0" distB="0" distL="114300" distR="114300" simplePos="0" relativeHeight="251717632" behindDoc="0" locked="0" layoutInCell="1" allowOverlap="1" wp14:anchorId="26530271" wp14:editId="59916FDB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8" name="Imagem 68" descr="C:\Users\alexsandro.rosa\Desktop\FLY01 Saúde - Preços de Materiais e Medicamentos\7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Preços de Materiais e Medicamentos\7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1F5E" w:rsidRDefault="008B1F5E" w:rsidP="008B1F5E">
      <w:pPr>
        <w:tabs>
          <w:tab w:val="left" w:pos="3555"/>
        </w:tabs>
      </w:pPr>
    </w:p>
    <w:p w:rsidR="00B2373E" w:rsidRDefault="00B2373E" w:rsidP="008B1F5E">
      <w:pPr>
        <w:tabs>
          <w:tab w:val="left" w:pos="3555"/>
        </w:tabs>
      </w:pPr>
    </w:p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D66432" w:rsidP="00B2373E">
      <w:r>
        <w:rPr>
          <w:noProof/>
          <w:lang w:eastAsia="pt-BR"/>
        </w:rPr>
        <w:drawing>
          <wp:anchor distT="0" distB="0" distL="114300" distR="114300" simplePos="0" relativeHeight="251718656" behindDoc="0" locked="0" layoutInCell="1" allowOverlap="1" wp14:anchorId="3FA0E61C" wp14:editId="1AA89B36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9" name="Imagem 69" descr="C:\Users\alexsandro.rosa\Desktop\FLY01 Saúde - Preços de Materiais e Medicamentos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Preços de Materiais e Medicamentos\7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Default="00B2373E" w:rsidP="00B2373E"/>
    <w:p w:rsidR="008F30F7" w:rsidRDefault="008F30F7" w:rsidP="00E1154D">
      <w:pPr>
        <w:pStyle w:val="ParagrafoManual"/>
        <w:rPr>
          <w:sz w:val="22"/>
        </w:rPr>
      </w:pPr>
    </w:p>
    <w:p w:rsidR="00B2373E" w:rsidRDefault="00E1154D" w:rsidP="00E1154D">
      <w:pPr>
        <w:pStyle w:val="ParagrafoManual"/>
        <w:rPr>
          <w:b/>
          <w:sz w:val="22"/>
        </w:rPr>
      </w:pPr>
      <w:r w:rsidRPr="00E1154D">
        <w:rPr>
          <w:sz w:val="22"/>
        </w:rPr>
        <w:t xml:space="preserve">Para finalizar, clique em </w:t>
      </w:r>
      <w:r w:rsidRPr="00E1154D">
        <w:rPr>
          <w:b/>
          <w:sz w:val="22"/>
        </w:rPr>
        <w:t>Salvar.</w:t>
      </w:r>
    </w:p>
    <w:p w:rsidR="008F30F7" w:rsidRPr="00E1154D" w:rsidRDefault="008F30F7" w:rsidP="00E1154D">
      <w:pPr>
        <w:pStyle w:val="ParagrafoManual"/>
        <w:rPr>
          <w:sz w:val="22"/>
        </w:rPr>
      </w:pPr>
    </w:p>
    <w:p w:rsidR="00B2373E" w:rsidRDefault="00B2373E" w:rsidP="00B2373E">
      <w:pPr>
        <w:tabs>
          <w:tab w:val="left" w:pos="4365"/>
        </w:tabs>
      </w:pPr>
    </w:p>
    <w:p w:rsidR="00B2373E" w:rsidRDefault="00B2373E" w:rsidP="00B2373E">
      <w:pPr>
        <w:tabs>
          <w:tab w:val="left" w:pos="4365"/>
        </w:tabs>
      </w:pPr>
      <w:r>
        <w:rPr>
          <w:noProof/>
          <w:lang w:eastAsia="pt-BR"/>
        </w:rPr>
        <w:drawing>
          <wp:anchor distT="0" distB="0" distL="114300" distR="114300" simplePos="0" relativeHeight="251719680" behindDoc="0" locked="0" layoutInCell="1" allowOverlap="1" wp14:anchorId="1304CFB2" wp14:editId="3AA09CF5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0" name="Imagem 70" descr="C:\Users\alexsandro.rosa\Desktop\FLY01 Saúde - Preços de Materiais e Medicamentos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Preços de Materiais e Medicamentos\8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73E" w:rsidRDefault="00B2373E" w:rsidP="00B2373E">
      <w:pPr>
        <w:tabs>
          <w:tab w:val="left" w:pos="4365"/>
        </w:tabs>
      </w:pPr>
    </w:p>
    <w:p w:rsidR="00B2373E" w:rsidRDefault="00B2373E" w:rsidP="00B2373E">
      <w:pPr>
        <w:tabs>
          <w:tab w:val="left" w:pos="4365"/>
        </w:tabs>
      </w:pPr>
    </w:p>
    <w:p w:rsidR="007F095E" w:rsidRDefault="007F095E" w:rsidP="00B2373E">
      <w:pPr>
        <w:tabs>
          <w:tab w:val="left" w:pos="4365"/>
        </w:tabs>
      </w:pPr>
    </w:p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DC1D37" w:rsidP="007F095E">
      <w:r>
        <w:rPr>
          <w:noProof/>
          <w:lang w:eastAsia="pt-BR"/>
        </w:rPr>
        <w:drawing>
          <wp:anchor distT="0" distB="0" distL="114300" distR="114300" simplePos="0" relativeHeight="251720704" behindDoc="0" locked="0" layoutInCell="1" allowOverlap="1" wp14:anchorId="4E797BEB" wp14:editId="2593BABE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3" name="Imagem 83" descr="C:\Users\alexsandro.rosa\Desktop\FLY01 Saúde - Preços de Materiais e Medicamentos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Preços de Materiais e Medicamentos\9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Default="007F095E" w:rsidP="007F095E"/>
    <w:p w:rsidR="008F3495" w:rsidRPr="007F095E" w:rsidRDefault="008F3495" w:rsidP="007F095E"/>
    <w:p w:rsidR="007F095E" w:rsidRDefault="007F095E" w:rsidP="007F095E"/>
    <w:p w:rsidR="008F30F7" w:rsidRDefault="008F30F7" w:rsidP="00E1154D">
      <w:pPr>
        <w:pStyle w:val="ParagrafoManual"/>
      </w:pPr>
    </w:p>
    <w:p w:rsidR="00B2373E" w:rsidRDefault="00E1154D" w:rsidP="00E1154D">
      <w:pPr>
        <w:pStyle w:val="ParagrafoManual"/>
        <w:rPr>
          <w:b/>
          <w:sz w:val="22"/>
        </w:rPr>
      </w:pPr>
      <w:r w:rsidRPr="00E1154D">
        <w:rPr>
          <w:sz w:val="22"/>
        </w:rPr>
        <w:t xml:space="preserve">Para editar o preço do Medicamento, vá em cadastros, após em </w:t>
      </w:r>
      <w:r w:rsidRPr="00E1154D">
        <w:rPr>
          <w:b/>
          <w:sz w:val="22"/>
        </w:rPr>
        <w:t>Medicamentos.</w:t>
      </w:r>
    </w:p>
    <w:p w:rsidR="007F095E" w:rsidRDefault="007F095E" w:rsidP="007F095E">
      <w:pPr>
        <w:tabs>
          <w:tab w:val="left" w:pos="4785"/>
        </w:tabs>
      </w:pPr>
    </w:p>
    <w:p w:rsidR="008F30F7" w:rsidRDefault="008F30F7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  <w:r>
        <w:rPr>
          <w:noProof/>
          <w:lang w:eastAsia="pt-BR"/>
        </w:rPr>
        <w:drawing>
          <wp:anchor distT="0" distB="0" distL="114300" distR="114300" simplePos="0" relativeHeight="251721728" behindDoc="0" locked="0" layoutInCell="1" allowOverlap="1" wp14:anchorId="16BCE8C7" wp14:editId="683ACBBE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4" name="Imagem 84" descr="C:\Users\alexsandro.rosa\Desktop\FLY01 Saúde - Preços de Materiais e Medicamentos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Preços de Materiais e Medicamentos\10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0479BB" w:rsidRDefault="000479BB" w:rsidP="007F095E">
      <w:pPr>
        <w:tabs>
          <w:tab w:val="left" w:pos="4785"/>
        </w:tabs>
      </w:pPr>
    </w:p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E1154D" w:rsidP="000479BB">
      <w:r>
        <w:rPr>
          <w:noProof/>
          <w:lang w:eastAsia="pt-BR"/>
        </w:rPr>
        <w:drawing>
          <wp:anchor distT="0" distB="0" distL="114300" distR="114300" simplePos="0" relativeHeight="251722752" behindDoc="0" locked="0" layoutInCell="1" allowOverlap="1" wp14:anchorId="2BF3FA2E" wp14:editId="49D179B2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5" name="Imagem 85" descr="C:\Users\alexsandro.rosa\Desktop\FLY01 Saúde - Preços de Materiais e Medicamentos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Preços de Materiais e Medicamentos\11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Default="000479BB" w:rsidP="000479BB"/>
    <w:p w:rsidR="00DC1D37" w:rsidRPr="000479BB" w:rsidRDefault="00DC1D37" w:rsidP="000479BB"/>
    <w:p w:rsidR="008F30F7" w:rsidRDefault="000479BB" w:rsidP="00DC1D37">
      <w:pPr>
        <w:pStyle w:val="ParagrafoManual"/>
      </w:pPr>
      <w:r>
        <w:lastRenderedPageBreak/>
        <w:tab/>
      </w:r>
    </w:p>
    <w:p w:rsidR="000479BB" w:rsidRDefault="00E1154D" w:rsidP="00DC1D37">
      <w:pPr>
        <w:pStyle w:val="ParagrafoManual"/>
        <w:rPr>
          <w:b/>
          <w:sz w:val="22"/>
        </w:rPr>
      </w:pPr>
      <w:r w:rsidRPr="00DC1D37">
        <w:rPr>
          <w:sz w:val="22"/>
        </w:rPr>
        <w:t>Clique no ícone “lápis”</w:t>
      </w:r>
      <w:r w:rsidR="00964133">
        <w:rPr>
          <w:sz w:val="22"/>
        </w:rPr>
        <w:t xml:space="preserve"> do medicamento que deseja </w:t>
      </w:r>
      <w:r w:rsidR="00964133" w:rsidRPr="00964133">
        <w:rPr>
          <w:b/>
          <w:sz w:val="22"/>
        </w:rPr>
        <w:t>alterar o preço.</w:t>
      </w:r>
    </w:p>
    <w:p w:rsidR="008F30F7" w:rsidRPr="00DC1D37" w:rsidRDefault="008F30F7" w:rsidP="00DC1D37">
      <w:pPr>
        <w:pStyle w:val="ParagrafoManual"/>
        <w:rPr>
          <w:sz w:val="22"/>
        </w:rPr>
      </w:pPr>
    </w:p>
    <w:p w:rsidR="000479BB" w:rsidRDefault="000479BB" w:rsidP="000479BB">
      <w:pPr>
        <w:tabs>
          <w:tab w:val="left" w:pos="4335"/>
        </w:tabs>
      </w:pPr>
    </w:p>
    <w:p w:rsidR="000479BB" w:rsidRDefault="000479BB" w:rsidP="000479BB">
      <w:pPr>
        <w:tabs>
          <w:tab w:val="left" w:pos="4335"/>
        </w:tabs>
      </w:pPr>
      <w:r>
        <w:rPr>
          <w:noProof/>
          <w:lang w:eastAsia="pt-BR"/>
        </w:rPr>
        <w:drawing>
          <wp:anchor distT="0" distB="0" distL="114300" distR="114300" simplePos="0" relativeHeight="251723776" behindDoc="0" locked="0" layoutInCell="1" allowOverlap="1" wp14:anchorId="3E53378A" wp14:editId="19867C6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6" name="Imagem 86" descr="C:\Users\alexsandro.rosa\Desktop\FLY01 Saúde - Preços de Materiais e Medicamentos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Preços de Materiais e Medicamentos\12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3A54" w:rsidRDefault="00393A54" w:rsidP="000479BB">
      <w:pPr>
        <w:tabs>
          <w:tab w:val="left" w:pos="4335"/>
        </w:tabs>
      </w:pPr>
    </w:p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Default="00393A54" w:rsidP="00393A54"/>
    <w:p w:rsidR="00393A54" w:rsidRDefault="00DC1D37" w:rsidP="00393A54">
      <w:r>
        <w:rPr>
          <w:noProof/>
          <w:lang w:eastAsia="pt-BR"/>
        </w:rPr>
        <w:drawing>
          <wp:anchor distT="0" distB="0" distL="114300" distR="114300" simplePos="0" relativeHeight="251724800" behindDoc="0" locked="0" layoutInCell="1" allowOverlap="1" wp14:anchorId="4DF5C93C" wp14:editId="6935CEEC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7" name="Imagem 87" descr="C:\Users\alexsandro.rosa\Desktop\FLY01 Saúde - Preços de Materiais e Medicamentos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Preços de Materiais e Medicamentos\13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Default="00393A54" w:rsidP="00393A54"/>
    <w:p w:rsidR="00DC1D37" w:rsidRDefault="00DC1D37" w:rsidP="00393A54"/>
    <w:p w:rsidR="00964133" w:rsidRDefault="00964133" w:rsidP="00393A54"/>
    <w:p w:rsidR="008F30F7" w:rsidRDefault="008F30F7" w:rsidP="00DC1D37">
      <w:pPr>
        <w:pStyle w:val="ParagrafoManual"/>
        <w:rPr>
          <w:sz w:val="22"/>
        </w:rPr>
      </w:pPr>
    </w:p>
    <w:p w:rsidR="00393A54" w:rsidRPr="00DC1D37" w:rsidRDefault="00DC1D37" w:rsidP="00DC1D37">
      <w:pPr>
        <w:pStyle w:val="ParagrafoManual"/>
        <w:rPr>
          <w:sz w:val="22"/>
        </w:rPr>
      </w:pPr>
      <w:r w:rsidRPr="00DC1D37">
        <w:rPr>
          <w:sz w:val="22"/>
        </w:rPr>
        <w:t xml:space="preserve">Após </w:t>
      </w:r>
      <w:r w:rsidRPr="00DC1D37">
        <w:rPr>
          <w:b/>
          <w:sz w:val="22"/>
        </w:rPr>
        <w:t>altere o valor</w:t>
      </w:r>
      <w:r w:rsidRPr="00DC1D37">
        <w:rPr>
          <w:sz w:val="22"/>
        </w:rPr>
        <w:t xml:space="preserve"> do medicamento.</w:t>
      </w:r>
    </w:p>
    <w:p w:rsidR="000479BB" w:rsidRDefault="000479BB" w:rsidP="00393A54">
      <w:pPr>
        <w:jc w:val="center"/>
      </w:pPr>
    </w:p>
    <w:p w:rsidR="008F30F7" w:rsidRDefault="008F30F7" w:rsidP="00393A54">
      <w:pPr>
        <w:jc w:val="center"/>
      </w:pPr>
    </w:p>
    <w:p w:rsidR="00393A54" w:rsidRDefault="00393A54" w:rsidP="00393A54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25824" behindDoc="0" locked="0" layoutInCell="1" allowOverlap="1" wp14:anchorId="731C067E" wp14:editId="1531F587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8" name="Imagem 88" descr="C:\Users\alexsandro.rosa\Desktop\FLY01 Saúde - Preços de Materiais e Medicamentos\14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Preços de Materiais e Medicamentos\14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42FB" w:rsidRDefault="003D42FB" w:rsidP="00393A54">
      <w:pPr>
        <w:jc w:val="center"/>
      </w:pPr>
    </w:p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DC1D37" w:rsidP="003D42FB">
      <w:r>
        <w:rPr>
          <w:noProof/>
          <w:lang w:eastAsia="pt-BR"/>
        </w:rPr>
        <w:drawing>
          <wp:anchor distT="0" distB="0" distL="114300" distR="114300" simplePos="0" relativeHeight="251726848" behindDoc="0" locked="0" layoutInCell="1" allowOverlap="1" wp14:anchorId="16A23115" wp14:editId="6741B649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9" name="Imagem 89" descr="C:\Users\alexsandro.rosa\Desktop\FLY01 Saúde - Preços de Materiais e Medicamentos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Preços de Materiais e Medicamentos\14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8F30F7" w:rsidRDefault="008F30F7" w:rsidP="00DC1D37">
      <w:pPr>
        <w:pStyle w:val="ParagrafoManual"/>
        <w:rPr>
          <w:sz w:val="22"/>
        </w:rPr>
      </w:pPr>
    </w:p>
    <w:p w:rsidR="003D42FB" w:rsidRPr="00DC1D37" w:rsidRDefault="00DC1D37" w:rsidP="00DC1D37">
      <w:pPr>
        <w:pStyle w:val="ParagrafoManual"/>
        <w:rPr>
          <w:sz w:val="22"/>
        </w:rPr>
      </w:pPr>
      <w:r w:rsidRPr="00DC1D37">
        <w:rPr>
          <w:sz w:val="22"/>
        </w:rPr>
        <w:t xml:space="preserve">Para finalizar, clique em </w:t>
      </w:r>
      <w:r w:rsidRPr="00DC1D37">
        <w:rPr>
          <w:b/>
          <w:sz w:val="22"/>
        </w:rPr>
        <w:t>Salvar.</w:t>
      </w:r>
    </w:p>
    <w:p w:rsidR="00DC1D37" w:rsidRDefault="00DC1D37" w:rsidP="00DC1D37">
      <w:pPr>
        <w:pStyle w:val="ParagrafoManual"/>
      </w:pPr>
    </w:p>
    <w:p w:rsidR="008F30F7" w:rsidRDefault="008F30F7" w:rsidP="00DC1D37">
      <w:pPr>
        <w:pStyle w:val="ParagrafoManual"/>
      </w:pPr>
    </w:p>
    <w:p w:rsidR="00393A54" w:rsidRDefault="00DC1D37" w:rsidP="003D42FB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27872" behindDoc="0" locked="0" layoutInCell="1" allowOverlap="1" wp14:anchorId="4DF4FED6" wp14:editId="4AE13301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0" name="Imagem 90" descr="C:\Users\alexsandro.rosa\Desktop\FLY01 Saúde - Preços de Materiais e Medicamentos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Preços de Materiais e Medicamentos\15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42FB" w:rsidRDefault="003D42FB" w:rsidP="003D42FB">
      <w:pPr>
        <w:jc w:val="center"/>
      </w:pPr>
    </w:p>
    <w:p w:rsidR="00FE763D" w:rsidRDefault="00FE763D" w:rsidP="003D42FB">
      <w:pPr>
        <w:jc w:val="center"/>
      </w:pPr>
    </w:p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DC1D37" w:rsidP="00FE763D">
      <w:r>
        <w:rPr>
          <w:noProof/>
          <w:lang w:eastAsia="pt-BR"/>
        </w:rPr>
        <w:drawing>
          <wp:anchor distT="0" distB="0" distL="114300" distR="114300" simplePos="0" relativeHeight="251728896" behindDoc="0" locked="0" layoutInCell="1" allowOverlap="1" wp14:anchorId="1FBCA06C" wp14:editId="226307CF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1" name="Imagem 91" descr="C:\Users\alexsandro.rosa\Desktop\FLY01 Saúde - Preços de Materiais e Medicamentos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Preços de Materiais e Medicamentos\16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Default="00FE763D" w:rsidP="00FE763D"/>
    <w:p w:rsidR="00FE763D" w:rsidRDefault="00FE763D" w:rsidP="00FE763D"/>
    <w:p w:rsidR="00FE763D" w:rsidRDefault="00DC1D37" w:rsidP="00FE763D">
      <w:pPr>
        <w:jc w:val="center"/>
      </w:pPr>
      <w:bookmarkStart w:id="2" w:name="_GoBack"/>
      <w:bookmarkEnd w:id="2"/>
      <w:r>
        <w:rPr>
          <w:noProof/>
          <w:lang w:eastAsia="pt-BR"/>
        </w:rPr>
        <w:lastRenderedPageBreak/>
        <w:drawing>
          <wp:anchor distT="0" distB="0" distL="114300" distR="114300" simplePos="0" relativeHeight="251729920" behindDoc="0" locked="0" layoutInCell="1" allowOverlap="1" wp14:anchorId="48F814B5" wp14:editId="703F3653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2" name="Imagem 92" descr="C:\Users\alexsandro.rosa\Desktop\FLY01 Saúde - Preços de Materiais e Medicamentos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Preços de Materiais e Medicamentos\17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63D" w:rsidRDefault="00FE763D" w:rsidP="00FE763D">
      <w:pPr>
        <w:jc w:val="center"/>
      </w:pPr>
    </w:p>
    <w:p w:rsidR="00FE763D" w:rsidRPr="00FE763D" w:rsidRDefault="00FE763D" w:rsidP="00FE763D">
      <w:pPr>
        <w:jc w:val="center"/>
      </w:pPr>
    </w:p>
    <w:sectPr w:rsidR="00FE763D" w:rsidRPr="00FE763D" w:rsidSect="00D569DD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3514" w:rsidRDefault="007A3514" w:rsidP="00CA5701">
      <w:r>
        <w:separator/>
      </w:r>
    </w:p>
  </w:endnote>
  <w:endnote w:type="continuationSeparator" w:id="0">
    <w:p w:rsidR="007A3514" w:rsidRDefault="007A351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F30F7">
                            <w:rPr>
                              <w:noProof/>
                              <w:sz w:val="20"/>
                              <w:szCs w:val="20"/>
                            </w:rPr>
                            <w:t>12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F30F7">
                      <w:rPr>
                        <w:noProof/>
                        <w:sz w:val="20"/>
                        <w:szCs w:val="20"/>
                      </w:rPr>
                      <w:t>12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3514" w:rsidRDefault="007A3514" w:rsidP="00CA5701">
      <w:r>
        <w:separator/>
      </w:r>
    </w:p>
  </w:footnote>
  <w:footnote w:type="continuationSeparator" w:id="0">
    <w:p w:rsidR="007A3514" w:rsidRDefault="007A351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8B1F5E">
                            <w:t>Preços de Materiais e Medicamentos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8B1F5E">
                      <w:t>Preços de Materiais e Medicamentos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3E73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4781"/>
    <w:rsid w:val="005C5B24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901"/>
    <w:rsid w:val="00A917E4"/>
    <w:rsid w:val="00A9283C"/>
    <w:rsid w:val="00A92EDB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1366"/>
    <w:rsid w:val="00F3229D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1.xml"/><Relationship Id="rId30" Type="http://schemas.openxmlformats.org/officeDocument/2006/relationships/footer" Target="footer2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2.jpeg"/><Relationship Id="rId2" Type="http://schemas.openxmlformats.org/officeDocument/2006/relationships/image" Target="media/image21.jpeg"/><Relationship Id="rId1" Type="http://schemas.openxmlformats.org/officeDocument/2006/relationships/image" Target="media/image2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1.jpeg"/><Relationship Id="rId1" Type="http://schemas.openxmlformats.org/officeDocument/2006/relationships/image" Target="media/image20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1FE8A-20A0-475F-A19C-108355E19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1505</TotalTime>
  <Pages>12</Pages>
  <Words>192</Words>
  <Characters>1039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1229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180</cp:revision>
  <cp:lastPrinted>2014-01-19T16:14:00Z</cp:lastPrinted>
  <dcterms:created xsi:type="dcterms:W3CDTF">2014-01-20T18:34:00Z</dcterms:created>
  <dcterms:modified xsi:type="dcterms:W3CDTF">2016-08-09T14:28:00Z</dcterms:modified>
</cp:coreProperties>
</file>