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A3A95" w:rsidRDefault="00C2499C" w:rsidP="006F1364">
      <w:pPr>
        <w:ind w:left="567"/>
        <w:rPr>
          <w:lang w:val="en-US"/>
        </w:rPr>
      </w:pP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635635</wp:posOffset>
                </wp:positionH>
                <wp:positionV relativeFrom="paragraph">
                  <wp:posOffset>6641465</wp:posOffset>
                </wp:positionV>
                <wp:extent cx="5365115" cy="615315"/>
                <wp:effectExtent l="0" t="3175" r="0" b="635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615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1387E" w:rsidRPr="00A2090E" w:rsidRDefault="003C4612" w:rsidP="008D7899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 w:rsidRPr="00A2090E">
                              <w:rPr>
                                <w:lang w:val="pt-BR"/>
                              </w:rPr>
                              <w:t xml:space="preserve">Guia Rápido – </w:t>
                            </w:r>
                            <w:r w:rsidR="00C949DB">
                              <w:rPr>
                                <w:lang w:val="pt-BR"/>
                              </w:rPr>
                              <w:t>Recurso de Ginecologia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50.05pt;margin-top:522.95pt;width:422.45pt;height:48.4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" filled="f" stroked="f">
                <v:textbox>
                  <w:txbxContent>
                    <w:p w:rsidR="0001387E" w:rsidRPr="00A2090E" w:rsidRDefault="003C4612" w:rsidP="008D7899">
                      <w:pPr>
                        <w:pStyle w:val="TOTVSTtulo2014"/>
                        <w:rPr>
                          <w:lang w:val="pt-BR"/>
                        </w:rPr>
                      </w:pPr>
                      <w:r w:rsidRPr="00A2090E">
                        <w:rPr>
                          <w:lang w:val="pt-BR"/>
                        </w:rPr>
                        <w:t xml:space="preserve">Guia Rápido – </w:t>
                      </w:r>
                      <w:r w:rsidR="00C949DB">
                        <w:rPr>
                          <w:lang w:val="pt-BR"/>
                        </w:rPr>
                        <w:t>Recurso de Ginecologia</w:t>
                      </w: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537603">
      <w:pPr>
        <w:pStyle w:val="Ttulo"/>
      </w:pPr>
      <w:bookmarkStart w:id="0" w:name="_Toc378081230"/>
      <w:r w:rsidRPr="00517D35">
        <w:t>Sumário</w:t>
      </w:r>
      <w:bookmarkEnd w:id="0"/>
    </w:p>
    <w:p w:rsidR="008D1042" w:rsidRPr="008D1042" w:rsidRDefault="008D1042" w:rsidP="00B71428">
      <w:pPr>
        <w:pStyle w:val="Larcio"/>
      </w:pPr>
    </w:p>
    <w:p w:rsidR="00EF47B3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378081230" w:history="1">
        <w:r w:rsidR="00EF47B3" w:rsidRPr="00FD7298">
          <w:rPr>
            <w:rStyle w:val="Hyperlink"/>
            <w:noProof/>
          </w:rPr>
          <w:t>Sumário</w:t>
        </w:r>
        <w:r w:rsidR="00EF47B3">
          <w:rPr>
            <w:noProof/>
            <w:webHidden/>
          </w:rPr>
          <w:tab/>
        </w:r>
        <w:r w:rsidR="00EF47B3">
          <w:rPr>
            <w:noProof/>
            <w:webHidden/>
          </w:rPr>
          <w:fldChar w:fldCharType="begin"/>
        </w:r>
        <w:r w:rsidR="00EF47B3">
          <w:rPr>
            <w:noProof/>
            <w:webHidden/>
          </w:rPr>
          <w:instrText xml:space="preserve"> PAGEREF _Toc378081230 \h </w:instrText>
        </w:r>
        <w:r w:rsidR="00EF47B3">
          <w:rPr>
            <w:noProof/>
            <w:webHidden/>
          </w:rPr>
        </w:r>
        <w:r w:rsidR="00EF47B3">
          <w:rPr>
            <w:noProof/>
            <w:webHidden/>
          </w:rPr>
          <w:fldChar w:fldCharType="separate"/>
        </w:r>
        <w:r w:rsidR="00EF47B3">
          <w:rPr>
            <w:noProof/>
            <w:webHidden/>
          </w:rPr>
          <w:t>2</w:t>
        </w:r>
        <w:r w:rsidR="00EF47B3">
          <w:rPr>
            <w:noProof/>
            <w:webHidden/>
          </w:rPr>
          <w:fldChar w:fldCharType="end"/>
        </w:r>
      </w:hyperlink>
    </w:p>
    <w:p w:rsidR="00EF47B3" w:rsidRDefault="005E54FC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378081231" w:history="1">
        <w:r w:rsidR="00EF47B3" w:rsidRPr="00FD7298">
          <w:rPr>
            <w:rStyle w:val="Hyperlink"/>
            <w:noProof/>
          </w:rPr>
          <w:t xml:space="preserve">Guia Rápido – </w:t>
        </w:r>
        <w:r w:rsidR="009077C0">
          <w:t xml:space="preserve"> </w:t>
        </w:r>
        <w:r w:rsidR="00E13220">
          <w:t>Recurso de Ginecologia</w:t>
        </w:r>
        <w:r w:rsidR="00EF47B3">
          <w:rPr>
            <w:noProof/>
            <w:webHidden/>
          </w:rPr>
          <w:tab/>
        </w:r>
        <w:r w:rsidR="00EF47B3">
          <w:rPr>
            <w:noProof/>
            <w:webHidden/>
          </w:rPr>
          <w:fldChar w:fldCharType="begin"/>
        </w:r>
        <w:r w:rsidR="00EF47B3">
          <w:rPr>
            <w:noProof/>
            <w:webHidden/>
          </w:rPr>
          <w:instrText xml:space="preserve"> PAGEREF _Toc378081231 \h </w:instrText>
        </w:r>
        <w:r w:rsidR="00EF47B3">
          <w:rPr>
            <w:noProof/>
            <w:webHidden/>
          </w:rPr>
        </w:r>
        <w:r w:rsidR="00EF47B3">
          <w:rPr>
            <w:noProof/>
            <w:webHidden/>
          </w:rPr>
          <w:fldChar w:fldCharType="separate"/>
        </w:r>
        <w:r w:rsidR="00EF47B3">
          <w:rPr>
            <w:noProof/>
            <w:webHidden/>
          </w:rPr>
          <w:t>3</w:t>
        </w:r>
        <w:r w:rsidR="00EF47B3">
          <w:rPr>
            <w:noProof/>
            <w:webHidden/>
          </w:rPr>
          <w:fldChar w:fldCharType="end"/>
        </w:r>
      </w:hyperlink>
    </w:p>
    <w:p w:rsidR="00EF47B3" w:rsidRDefault="005E54FC">
      <w:pPr>
        <w:pStyle w:val="Sumrio2"/>
        <w:rPr>
          <w:noProof/>
        </w:rPr>
      </w:pPr>
      <w:hyperlink w:anchor="_Toc378081232" w:history="1">
        <w:r w:rsidR="00EF47B3" w:rsidRPr="00FD7298">
          <w:rPr>
            <w:rStyle w:val="Hyperlink"/>
            <w:rFonts w:ascii="Calibri" w:hAnsi="Calibri"/>
            <w:noProof/>
            <w:snapToGrid w:val="0"/>
            <w:w w:val="0"/>
          </w:rPr>
          <w:t>1.1</w:t>
        </w:r>
        <w:r w:rsidR="00EF47B3"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="00D21246">
          <w:t>Recurso de Ginecologia</w:t>
        </w:r>
        <w:r w:rsidR="00EF47B3">
          <w:rPr>
            <w:noProof/>
            <w:webHidden/>
          </w:rPr>
          <w:tab/>
        </w:r>
      </w:hyperlink>
      <w:r w:rsidR="00581F4B">
        <w:rPr>
          <w:noProof/>
        </w:rPr>
        <w:t>3</w:t>
      </w:r>
    </w:p>
    <w:p w:rsidR="008300E6" w:rsidRPr="008300E6" w:rsidRDefault="008300E6" w:rsidP="008300E6">
      <w:pPr>
        <w:pStyle w:val="Larcio"/>
      </w:pPr>
    </w:p>
    <w:p w:rsidR="00005F9B" w:rsidRPr="00005F9B" w:rsidRDefault="00005F9B" w:rsidP="00005F9B">
      <w:pPr>
        <w:pStyle w:val="Larcio"/>
      </w:pPr>
    </w:p>
    <w:p w:rsidR="008F3495" w:rsidRPr="008F3495" w:rsidRDefault="008F3495" w:rsidP="008F3495">
      <w:pPr>
        <w:pStyle w:val="Larcio"/>
      </w:pPr>
    </w:p>
    <w:p w:rsidR="009A1D2B" w:rsidRDefault="000F7DAB" w:rsidP="009A1D2B">
      <w:pPr>
        <w:pStyle w:val="Ttulo1"/>
      </w:pPr>
      <w:r w:rsidRPr="00015839">
        <w:rPr>
          <w:rFonts w:ascii="Calibri" w:hAnsi="Calibri"/>
          <w:color w:val="518DD4"/>
        </w:rPr>
        <w:fldChar w:fldCharType="end"/>
      </w:r>
      <w:r w:rsidR="000839FD" w:rsidRPr="00015839">
        <w:rPr>
          <w:rFonts w:ascii="Calibri" w:hAnsi="Calibri"/>
        </w:rPr>
        <w:br w:type="page"/>
      </w:r>
      <w:bookmarkStart w:id="1" w:name="_Toc378081231"/>
      <w:r w:rsidR="009A1D2B">
        <w:lastRenderedPageBreak/>
        <w:t xml:space="preserve">Guia Rápido – </w:t>
      </w:r>
      <w:bookmarkEnd w:id="1"/>
      <w:r w:rsidR="00E13220">
        <w:t>Recurso de Ginecologia</w:t>
      </w:r>
    </w:p>
    <w:p w:rsidR="00534E43" w:rsidRDefault="00534E43" w:rsidP="00534E43">
      <w:pPr>
        <w:rPr>
          <w:lang w:eastAsia="pt-BR"/>
        </w:rPr>
      </w:pPr>
    </w:p>
    <w:p w:rsidR="004D79C8" w:rsidRPr="00534E43" w:rsidRDefault="004D79C8" w:rsidP="00534E43">
      <w:pPr>
        <w:rPr>
          <w:lang w:eastAsia="pt-BR"/>
        </w:rPr>
      </w:pPr>
    </w:p>
    <w:p w:rsidR="001E0FCA" w:rsidRPr="001E0FCA" w:rsidRDefault="001E0FCA" w:rsidP="004108DC">
      <w:pPr>
        <w:pStyle w:val="ParagrafoManual"/>
        <w:rPr>
          <w:lang w:eastAsia="pt-BR"/>
        </w:rPr>
      </w:pPr>
    </w:p>
    <w:p w:rsidR="009A1D2B" w:rsidRPr="00E1154D" w:rsidRDefault="00D96861" w:rsidP="004108DC">
      <w:pPr>
        <w:pStyle w:val="ParagrafoManual"/>
        <w:rPr>
          <w:rFonts w:cs="Arial"/>
          <w:sz w:val="22"/>
        </w:rPr>
      </w:pPr>
      <w:r w:rsidRPr="00E1154D">
        <w:rPr>
          <w:rFonts w:cs="Arial"/>
          <w:sz w:val="22"/>
        </w:rPr>
        <w:t xml:space="preserve">Para </w:t>
      </w:r>
      <w:r w:rsidR="00BA6EE5">
        <w:rPr>
          <w:rFonts w:cs="Arial"/>
          <w:sz w:val="22"/>
        </w:rPr>
        <w:t xml:space="preserve">cadastras </w:t>
      </w:r>
      <w:r w:rsidR="00387883">
        <w:rPr>
          <w:rFonts w:cs="Arial"/>
          <w:sz w:val="22"/>
        </w:rPr>
        <w:t xml:space="preserve">informações de ginecologia </w:t>
      </w:r>
      <w:r w:rsidR="00DD06F8" w:rsidRPr="00E1154D">
        <w:rPr>
          <w:rFonts w:cs="Arial"/>
          <w:sz w:val="22"/>
        </w:rPr>
        <w:t>no F</w:t>
      </w:r>
      <w:r w:rsidR="00B70500" w:rsidRPr="00E1154D">
        <w:rPr>
          <w:rFonts w:cs="Arial"/>
          <w:sz w:val="22"/>
        </w:rPr>
        <w:t>ly01</w:t>
      </w:r>
      <w:r w:rsidR="000D6EDB" w:rsidRPr="00E1154D">
        <w:rPr>
          <w:rFonts w:cs="Arial"/>
          <w:sz w:val="22"/>
        </w:rPr>
        <w:t xml:space="preserve"> saúde</w:t>
      </w:r>
      <w:r w:rsidR="00B70500" w:rsidRPr="00E1154D">
        <w:rPr>
          <w:rFonts w:cs="Arial"/>
          <w:sz w:val="22"/>
        </w:rPr>
        <w:t>,</w:t>
      </w:r>
      <w:r w:rsidRPr="00E1154D">
        <w:rPr>
          <w:rFonts w:cs="Arial"/>
          <w:sz w:val="22"/>
        </w:rPr>
        <w:t xml:space="preserve"> vá em </w:t>
      </w:r>
      <w:r w:rsidR="00387883">
        <w:rPr>
          <w:rFonts w:cs="Arial"/>
          <w:b/>
          <w:sz w:val="22"/>
        </w:rPr>
        <w:t>Pacientes.</w:t>
      </w:r>
    </w:p>
    <w:p w:rsidR="00153456" w:rsidRDefault="00153456" w:rsidP="009C36D3">
      <w:pPr>
        <w:pStyle w:val="ParagrafoManual"/>
        <w:ind w:left="1769" w:firstLine="0"/>
        <w:rPr>
          <w:rFonts w:ascii="Calibri" w:hAnsi="Calibri"/>
        </w:rPr>
      </w:pPr>
    </w:p>
    <w:p w:rsidR="008F050E" w:rsidRDefault="008F050E" w:rsidP="009C36D3">
      <w:pPr>
        <w:pStyle w:val="ParagrafoManual"/>
        <w:ind w:left="1769" w:firstLine="0"/>
        <w:rPr>
          <w:rFonts w:ascii="Calibri" w:hAnsi="Calibri"/>
        </w:rPr>
      </w:pPr>
    </w:p>
    <w:p w:rsidR="004D79C8" w:rsidRDefault="004D79C8" w:rsidP="009C36D3">
      <w:pPr>
        <w:pStyle w:val="ParagrafoManual"/>
        <w:ind w:left="1769" w:firstLine="0"/>
        <w:rPr>
          <w:rFonts w:ascii="Calibri" w:hAnsi="Calibri"/>
        </w:rPr>
      </w:pPr>
    </w:p>
    <w:p w:rsidR="002C2A3A" w:rsidRDefault="00E13220" w:rsidP="00A52ED0">
      <w:pPr>
        <w:pStyle w:val="ParagrafoManual"/>
        <w:ind w:left="0" w:firstLine="0"/>
        <w:jc w:val="center"/>
        <w:rPr>
          <w:rFonts w:ascii="Calibri" w:hAnsi="Calibri"/>
        </w:rPr>
      </w:pPr>
      <w:r>
        <w:rPr>
          <w:noProof/>
          <w:lang w:eastAsia="pt-BR"/>
        </w:rPr>
        <w:drawing>
          <wp:anchor distT="0" distB="0" distL="114300" distR="114300" simplePos="0" relativeHeight="251658240" behindDoc="0" locked="0" layoutInCell="1" allowOverlap="1" wp14:anchorId="34CDB4CD" wp14:editId="529DF7CF">
            <wp:simplePos x="0" y="0"/>
            <wp:positionH relativeFrom="margin">
              <wp:align>center</wp:align>
            </wp:positionH>
            <wp:positionV relativeFrom="paragraph">
              <wp:posOffset>27305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0" name="Imagem 20" descr="C:\Users\alexsandro.rosa\Desktop\FLY01 Saúde - Recurso Ginecologia\1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lexsandro.rosa\Desktop\FLY01 Saúde - Recurso Ginecologia\1ok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C2A3A" w:rsidRPr="002C2A3A" w:rsidRDefault="002C2A3A" w:rsidP="002C2A3A"/>
    <w:p w:rsidR="002C2A3A" w:rsidRPr="002C2A3A" w:rsidRDefault="002C2A3A" w:rsidP="002C2A3A"/>
    <w:p w:rsidR="002C2A3A" w:rsidRPr="002C2A3A" w:rsidRDefault="002C2A3A" w:rsidP="002C2A3A"/>
    <w:p w:rsidR="002C2A3A" w:rsidRPr="002C2A3A" w:rsidRDefault="002C2A3A" w:rsidP="002C2A3A"/>
    <w:p w:rsidR="002C2A3A" w:rsidRPr="002C2A3A" w:rsidRDefault="002C2A3A" w:rsidP="002C2A3A"/>
    <w:p w:rsidR="002C2A3A" w:rsidRPr="002C2A3A" w:rsidRDefault="002C2A3A" w:rsidP="002C2A3A"/>
    <w:p w:rsidR="002C2A3A" w:rsidRPr="002C2A3A" w:rsidRDefault="002C2A3A" w:rsidP="002C2A3A"/>
    <w:p w:rsidR="002C2A3A" w:rsidRPr="002C2A3A" w:rsidRDefault="002C2A3A" w:rsidP="002C2A3A"/>
    <w:p w:rsidR="002C2A3A" w:rsidRPr="002C2A3A" w:rsidRDefault="002C2A3A" w:rsidP="002C2A3A"/>
    <w:p w:rsidR="002C2A3A" w:rsidRPr="002C2A3A" w:rsidRDefault="002C2A3A" w:rsidP="002C2A3A"/>
    <w:p w:rsidR="002C2A3A" w:rsidRPr="002C2A3A" w:rsidRDefault="002C2A3A" w:rsidP="002C2A3A"/>
    <w:p w:rsidR="002C2A3A" w:rsidRPr="002C2A3A" w:rsidRDefault="002C2A3A" w:rsidP="002C2A3A"/>
    <w:p w:rsidR="002C2A3A" w:rsidRPr="002C2A3A" w:rsidRDefault="002C2A3A" w:rsidP="002C2A3A"/>
    <w:p w:rsidR="002C2A3A" w:rsidRPr="002C2A3A" w:rsidRDefault="002C2A3A" w:rsidP="002C2A3A"/>
    <w:p w:rsidR="002C2A3A" w:rsidRPr="002C2A3A" w:rsidRDefault="002C2A3A" w:rsidP="002C2A3A"/>
    <w:p w:rsidR="002C2A3A" w:rsidRPr="002C2A3A" w:rsidRDefault="002C2A3A" w:rsidP="002C2A3A"/>
    <w:p w:rsidR="002C2A3A" w:rsidRPr="002C2A3A" w:rsidRDefault="002C2A3A" w:rsidP="002C2A3A"/>
    <w:p w:rsidR="002C2A3A" w:rsidRPr="002C2A3A" w:rsidRDefault="002C2A3A" w:rsidP="002C2A3A"/>
    <w:p w:rsidR="002C2A3A" w:rsidRDefault="002C2A3A" w:rsidP="002C2A3A"/>
    <w:p w:rsidR="002C2A3A" w:rsidRDefault="002C2A3A" w:rsidP="002C2A3A"/>
    <w:p w:rsidR="002C2A3A" w:rsidRDefault="002C2A3A" w:rsidP="002C2A3A"/>
    <w:p w:rsidR="00E13220" w:rsidRPr="002C2A3A" w:rsidRDefault="00E13220" w:rsidP="002C2A3A"/>
    <w:p w:rsidR="002C2A3A" w:rsidRDefault="008F050E" w:rsidP="00DF1306">
      <w:pPr>
        <w:pStyle w:val="ParagrafoManual"/>
        <w:ind w:left="0"/>
      </w:pPr>
      <w:r>
        <w:rPr>
          <w:noProof/>
          <w:lang w:eastAsia="pt-BR"/>
        </w:rPr>
        <w:drawing>
          <wp:anchor distT="0" distB="0" distL="114300" distR="114300" simplePos="0" relativeHeight="251659264" behindDoc="0" locked="0" layoutInCell="1" allowOverlap="1" wp14:anchorId="267C5E8E" wp14:editId="0C443D50">
            <wp:simplePos x="0" y="0"/>
            <wp:positionH relativeFrom="margin">
              <wp:align>center</wp:align>
            </wp:positionH>
            <wp:positionV relativeFrom="paragraph">
              <wp:posOffset>121285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1" name="Imagem 21" descr="C:\Users\alexsandro.rosa\Desktop\FLY01 Saúde - Recurso Ginecologia\2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lexsandro.rosa\Desktop\FLY01 Saúde - Recurso Ginecologia\2ok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E65D4" w:rsidRDefault="001E65D4" w:rsidP="00DF1306">
      <w:pPr>
        <w:pStyle w:val="ParagrafoManual"/>
        <w:ind w:left="0"/>
      </w:pPr>
    </w:p>
    <w:p w:rsidR="00BA6EE5" w:rsidRPr="00387883" w:rsidRDefault="00387883" w:rsidP="00387883">
      <w:pPr>
        <w:pStyle w:val="ParagrafoManual"/>
        <w:rPr>
          <w:sz w:val="22"/>
        </w:rPr>
      </w:pPr>
      <w:r w:rsidRPr="00387883">
        <w:rPr>
          <w:sz w:val="22"/>
        </w:rPr>
        <w:lastRenderedPageBreak/>
        <w:t xml:space="preserve">Clique em </w:t>
      </w:r>
      <w:r w:rsidRPr="00387883">
        <w:rPr>
          <w:b/>
          <w:sz w:val="22"/>
        </w:rPr>
        <w:t>Editar</w:t>
      </w:r>
      <w:r w:rsidRPr="00387883">
        <w:rPr>
          <w:sz w:val="22"/>
        </w:rPr>
        <w:t xml:space="preserve"> no paciente desejado.</w:t>
      </w:r>
    </w:p>
    <w:p w:rsidR="00E72867" w:rsidRDefault="00E72867" w:rsidP="002C2A3A">
      <w:pPr>
        <w:pStyle w:val="ParagrafoManual"/>
        <w:rPr>
          <w:sz w:val="22"/>
        </w:rPr>
      </w:pPr>
    </w:p>
    <w:p w:rsidR="002C2A3A" w:rsidRPr="002C2A3A" w:rsidRDefault="00E13220" w:rsidP="002C2A3A">
      <w:pPr>
        <w:pStyle w:val="ParagrafoManual"/>
      </w:pPr>
      <w:r>
        <w:rPr>
          <w:noProof/>
          <w:sz w:val="22"/>
          <w:lang w:eastAsia="pt-BR"/>
        </w:rPr>
        <w:drawing>
          <wp:anchor distT="0" distB="0" distL="114300" distR="114300" simplePos="0" relativeHeight="251660288" behindDoc="0" locked="0" layoutInCell="1" allowOverlap="1" wp14:anchorId="32F38D0C" wp14:editId="4476C473">
            <wp:simplePos x="0" y="0"/>
            <wp:positionH relativeFrom="margin">
              <wp:align>center</wp:align>
            </wp:positionH>
            <wp:positionV relativeFrom="paragraph">
              <wp:posOffset>157480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2" name="Imagem 22" descr="C:\Users\alexsandro.rosa\Desktop\FLY01 Saúde - Recurso Ginecologia\3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lexsandro.rosa\Desktop\FLY01 Saúde - Recurso Ginecologia\3ok.pn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85709" w:rsidRDefault="00685709" w:rsidP="007B61AF">
      <w:pPr>
        <w:pStyle w:val="ParagrafoManual"/>
        <w:ind w:left="0"/>
      </w:pPr>
    </w:p>
    <w:p w:rsidR="00BA6EE5" w:rsidRDefault="00BA6EE5" w:rsidP="007B61AF">
      <w:pPr>
        <w:pStyle w:val="ParagrafoManual"/>
        <w:ind w:left="0"/>
      </w:pPr>
    </w:p>
    <w:p w:rsidR="00BA6EE5" w:rsidRDefault="00BA6EE5" w:rsidP="007B61AF">
      <w:pPr>
        <w:pStyle w:val="ParagrafoManual"/>
        <w:ind w:left="0"/>
      </w:pPr>
    </w:p>
    <w:p w:rsidR="00685709" w:rsidRDefault="008F050E" w:rsidP="007B61AF">
      <w:pPr>
        <w:pStyle w:val="ParagrafoManual"/>
        <w:ind w:left="0"/>
      </w:pPr>
      <w:r>
        <w:rPr>
          <w:noProof/>
          <w:lang w:eastAsia="pt-BR"/>
        </w:rPr>
        <w:drawing>
          <wp:anchor distT="0" distB="0" distL="114300" distR="114300" simplePos="0" relativeHeight="251661312" behindDoc="0" locked="0" layoutInCell="1" allowOverlap="1" wp14:anchorId="50532205" wp14:editId="204D0AE3">
            <wp:simplePos x="0" y="0"/>
            <wp:positionH relativeFrom="margin">
              <wp:align>center</wp:align>
            </wp:positionH>
            <wp:positionV relativeFrom="paragraph">
              <wp:posOffset>158115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5" name="Imagem 25" descr="C:\Users\alexsandro.rosa\Desktop\FLY01 Saúde - Recurso Ginecologia\4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alexsandro.rosa\Desktop\FLY01 Saúde - Recurso Ginecologia\4ok.pn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85709" w:rsidRDefault="00685709" w:rsidP="007B61AF">
      <w:pPr>
        <w:pStyle w:val="ParagrafoManual"/>
        <w:ind w:left="0"/>
      </w:pPr>
    </w:p>
    <w:p w:rsidR="008B1F5E" w:rsidRDefault="008B1F5E" w:rsidP="007B61AF">
      <w:pPr>
        <w:pStyle w:val="ParagrafoManual"/>
        <w:ind w:left="0"/>
      </w:pPr>
    </w:p>
    <w:p w:rsidR="00BA6EE5" w:rsidRDefault="00BA6EE5" w:rsidP="007B61AF">
      <w:pPr>
        <w:pStyle w:val="ParagrafoManual"/>
        <w:ind w:left="0"/>
      </w:pPr>
    </w:p>
    <w:p w:rsidR="00BA6EE5" w:rsidRDefault="00BA6EE5" w:rsidP="007B61AF">
      <w:pPr>
        <w:pStyle w:val="ParagrafoManual"/>
        <w:ind w:left="0"/>
      </w:pPr>
    </w:p>
    <w:p w:rsidR="008F30F7" w:rsidRPr="00E1154D" w:rsidRDefault="008F30F7" w:rsidP="00E1154D">
      <w:pPr>
        <w:pStyle w:val="ParagrafoManual"/>
        <w:rPr>
          <w:sz w:val="22"/>
        </w:rPr>
      </w:pPr>
    </w:p>
    <w:p w:rsidR="002C2A3A" w:rsidRPr="00E602CA" w:rsidRDefault="00E602CA" w:rsidP="00E602CA">
      <w:pPr>
        <w:pStyle w:val="ParagrafoManual"/>
        <w:rPr>
          <w:sz w:val="22"/>
        </w:rPr>
      </w:pPr>
      <w:r w:rsidRPr="00E602CA">
        <w:rPr>
          <w:sz w:val="22"/>
        </w:rPr>
        <w:lastRenderedPageBreak/>
        <w:t xml:space="preserve">Clique na aleta </w:t>
      </w:r>
      <w:r w:rsidRPr="00E602CA">
        <w:rPr>
          <w:b/>
          <w:sz w:val="22"/>
        </w:rPr>
        <w:t>Pré-Natal.</w:t>
      </w:r>
    </w:p>
    <w:p w:rsidR="00644E63" w:rsidRDefault="00644E63" w:rsidP="008B1F5E">
      <w:pPr>
        <w:pStyle w:val="ParagrafoManual"/>
        <w:ind w:left="0"/>
      </w:pPr>
    </w:p>
    <w:p w:rsidR="00A8684A" w:rsidRDefault="00E13220" w:rsidP="00A8684A">
      <w:pPr>
        <w:tabs>
          <w:tab w:val="left" w:pos="4714"/>
        </w:tabs>
      </w:pPr>
      <w:r>
        <w:rPr>
          <w:noProof/>
          <w:lang w:eastAsia="pt-BR"/>
        </w:rPr>
        <w:drawing>
          <wp:anchor distT="0" distB="0" distL="114300" distR="114300" simplePos="0" relativeHeight="251662336" behindDoc="0" locked="0" layoutInCell="1" allowOverlap="1" wp14:anchorId="4A18BE92" wp14:editId="3253C620">
            <wp:simplePos x="0" y="0"/>
            <wp:positionH relativeFrom="margin">
              <wp:align>center</wp:align>
            </wp:positionH>
            <wp:positionV relativeFrom="paragraph">
              <wp:posOffset>162560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6" name="Imagem 26" descr="C:\Users\alexsandro.rosa\Desktop\FLY01 Saúde - Recurso Ginecologia\5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alexsandro.rosa\Desktop\FLY01 Saúde - Recurso Ginecologia\5ok.pn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B1F5E" w:rsidRDefault="008B1F5E" w:rsidP="00A8684A">
      <w:pPr>
        <w:tabs>
          <w:tab w:val="left" w:pos="4714"/>
        </w:tabs>
      </w:pPr>
    </w:p>
    <w:p w:rsidR="008B1F5E" w:rsidRPr="008B1F5E" w:rsidRDefault="008B1F5E" w:rsidP="008B1F5E"/>
    <w:p w:rsidR="008B1F5E" w:rsidRPr="008B1F5E" w:rsidRDefault="008B1F5E" w:rsidP="008B1F5E"/>
    <w:p w:rsidR="008B1F5E" w:rsidRPr="008B1F5E" w:rsidRDefault="008B1F5E" w:rsidP="008B1F5E"/>
    <w:p w:rsidR="008B1F5E" w:rsidRPr="008B1F5E" w:rsidRDefault="008B1F5E" w:rsidP="008B1F5E"/>
    <w:p w:rsidR="008B1F5E" w:rsidRPr="008B1F5E" w:rsidRDefault="008B1F5E" w:rsidP="008B1F5E"/>
    <w:p w:rsidR="008B1F5E" w:rsidRPr="008B1F5E" w:rsidRDefault="008B1F5E" w:rsidP="008B1F5E"/>
    <w:p w:rsidR="008B1F5E" w:rsidRPr="008B1F5E" w:rsidRDefault="008B1F5E" w:rsidP="008B1F5E"/>
    <w:p w:rsidR="008B1F5E" w:rsidRPr="008B1F5E" w:rsidRDefault="008B1F5E" w:rsidP="008B1F5E"/>
    <w:p w:rsidR="008B1F5E" w:rsidRPr="008B1F5E" w:rsidRDefault="008B1F5E" w:rsidP="008B1F5E"/>
    <w:p w:rsidR="008B1F5E" w:rsidRPr="008B1F5E" w:rsidRDefault="008B1F5E" w:rsidP="008B1F5E"/>
    <w:p w:rsidR="008B1F5E" w:rsidRPr="008B1F5E" w:rsidRDefault="008B1F5E" w:rsidP="008B1F5E"/>
    <w:p w:rsidR="008B1F5E" w:rsidRPr="008B1F5E" w:rsidRDefault="008B1F5E" w:rsidP="008B1F5E"/>
    <w:p w:rsidR="008B1F5E" w:rsidRPr="008B1F5E" w:rsidRDefault="008B1F5E" w:rsidP="008B1F5E"/>
    <w:p w:rsidR="008B1F5E" w:rsidRPr="008B1F5E" w:rsidRDefault="008B1F5E" w:rsidP="008B1F5E"/>
    <w:p w:rsidR="008B1F5E" w:rsidRPr="008B1F5E" w:rsidRDefault="008B1F5E" w:rsidP="008B1F5E"/>
    <w:p w:rsidR="008B1F5E" w:rsidRPr="008B1F5E" w:rsidRDefault="008B1F5E" w:rsidP="008B1F5E"/>
    <w:p w:rsidR="008B1F5E" w:rsidRPr="008B1F5E" w:rsidRDefault="008B1F5E" w:rsidP="008B1F5E"/>
    <w:p w:rsidR="008B1F5E" w:rsidRPr="008B1F5E" w:rsidRDefault="008B1F5E" w:rsidP="008B1F5E"/>
    <w:p w:rsidR="008B1F5E" w:rsidRDefault="008B1F5E" w:rsidP="008B1F5E"/>
    <w:p w:rsidR="008B1F5E" w:rsidRPr="008B1F5E" w:rsidRDefault="008B1F5E" w:rsidP="008B1F5E"/>
    <w:p w:rsidR="008B1F5E" w:rsidRPr="008B1F5E" w:rsidRDefault="008B1F5E" w:rsidP="008B1F5E"/>
    <w:p w:rsidR="008B1F5E" w:rsidRDefault="008B1F5E" w:rsidP="008B1F5E"/>
    <w:p w:rsidR="008F30F7" w:rsidRDefault="008F30F7" w:rsidP="00E1154D">
      <w:pPr>
        <w:pStyle w:val="ParagrafoManual"/>
        <w:rPr>
          <w:sz w:val="22"/>
        </w:rPr>
      </w:pPr>
    </w:p>
    <w:p w:rsidR="008F30F7" w:rsidRDefault="00E13220" w:rsidP="00E1154D">
      <w:pPr>
        <w:pStyle w:val="ParagrafoManual"/>
        <w:rPr>
          <w:sz w:val="22"/>
        </w:rPr>
      </w:pPr>
      <w:r>
        <w:rPr>
          <w:noProof/>
          <w:sz w:val="22"/>
          <w:lang w:eastAsia="pt-BR"/>
        </w:rPr>
        <w:drawing>
          <wp:anchor distT="0" distB="0" distL="114300" distR="114300" simplePos="0" relativeHeight="251663360" behindDoc="0" locked="0" layoutInCell="1" allowOverlap="1" wp14:anchorId="1DEEC6CE" wp14:editId="6C4D7BF7">
            <wp:simplePos x="0" y="0"/>
            <wp:positionH relativeFrom="margin">
              <wp:align>center</wp:align>
            </wp:positionH>
            <wp:positionV relativeFrom="paragraph">
              <wp:posOffset>164465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8" name="Imagem 28" descr="C:\Users\alexsandro.rosa\Desktop\FLY01 Saúde - Recurso Ginecologia\5-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alexsandro.rosa\Desktop\FLY01 Saúde - Recurso Ginecologia\5-ok.pn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D79C8" w:rsidRDefault="004D79C8" w:rsidP="00E1154D">
      <w:pPr>
        <w:pStyle w:val="ParagrafoManual"/>
        <w:rPr>
          <w:sz w:val="22"/>
        </w:rPr>
      </w:pPr>
    </w:p>
    <w:p w:rsidR="004D79C8" w:rsidRDefault="004D79C8" w:rsidP="00E1154D">
      <w:pPr>
        <w:pStyle w:val="ParagrafoManual"/>
        <w:rPr>
          <w:sz w:val="22"/>
        </w:rPr>
      </w:pPr>
    </w:p>
    <w:p w:rsidR="004D79C8" w:rsidRPr="00E1154D" w:rsidRDefault="004D79C8" w:rsidP="00E1154D">
      <w:pPr>
        <w:pStyle w:val="ParagrafoManual"/>
        <w:rPr>
          <w:sz w:val="22"/>
        </w:rPr>
      </w:pPr>
    </w:p>
    <w:p w:rsidR="008B1F5E" w:rsidRDefault="008B1F5E" w:rsidP="008B1F5E">
      <w:pPr>
        <w:tabs>
          <w:tab w:val="left" w:pos="3555"/>
        </w:tabs>
      </w:pPr>
    </w:p>
    <w:p w:rsidR="00B2373E" w:rsidRPr="00B2373E" w:rsidRDefault="00E13220" w:rsidP="00B2373E">
      <w:r>
        <w:rPr>
          <w:noProof/>
          <w:lang w:eastAsia="pt-BR"/>
        </w:rPr>
        <w:lastRenderedPageBreak/>
        <w:drawing>
          <wp:anchor distT="0" distB="0" distL="114300" distR="114300" simplePos="0" relativeHeight="251664384" behindDoc="0" locked="0" layoutInCell="1" allowOverlap="1" wp14:anchorId="40A20BD8" wp14:editId="23AD3E21">
            <wp:simplePos x="0" y="0"/>
            <wp:positionH relativeFrom="margin">
              <wp:align>center</wp:align>
            </wp:positionH>
            <wp:positionV relativeFrom="paragraph">
              <wp:posOffset>161290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9" name="Imagem 29" descr="C:\Users\alexsandro.rosa\Desktop\FLY01 Saúde - Recurso Ginecologia\6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alexsandro.rosa\Desktop\FLY01 Saúde - Recurso Ginecologia\6ok.pn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2373E" w:rsidRPr="00B2373E" w:rsidRDefault="00B2373E" w:rsidP="00B2373E"/>
    <w:p w:rsidR="00B2373E" w:rsidRPr="00B2373E" w:rsidRDefault="00B2373E" w:rsidP="00B2373E"/>
    <w:p w:rsidR="00B2373E" w:rsidRPr="00B2373E" w:rsidRDefault="00B2373E" w:rsidP="00B2373E"/>
    <w:p w:rsidR="00B2373E" w:rsidRPr="00B2373E" w:rsidRDefault="00B2373E" w:rsidP="00B2373E"/>
    <w:p w:rsidR="00B2373E" w:rsidRPr="00B2373E" w:rsidRDefault="00B2373E" w:rsidP="00B2373E"/>
    <w:p w:rsidR="00B2373E" w:rsidRPr="00B2373E" w:rsidRDefault="00B2373E" w:rsidP="00B2373E"/>
    <w:p w:rsidR="00B2373E" w:rsidRPr="00B2373E" w:rsidRDefault="00B2373E" w:rsidP="00B2373E"/>
    <w:p w:rsidR="00B2373E" w:rsidRPr="00B2373E" w:rsidRDefault="00B2373E" w:rsidP="00B2373E"/>
    <w:p w:rsidR="00B2373E" w:rsidRPr="00B2373E" w:rsidRDefault="00B2373E" w:rsidP="00B2373E"/>
    <w:p w:rsidR="00B2373E" w:rsidRPr="00B2373E" w:rsidRDefault="00B2373E" w:rsidP="00B2373E"/>
    <w:p w:rsidR="00B2373E" w:rsidRPr="00B2373E" w:rsidRDefault="00B2373E" w:rsidP="00B2373E"/>
    <w:p w:rsidR="00B2373E" w:rsidRPr="00B2373E" w:rsidRDefault="00B2373E" w:rsidP="00B2373E"/>
    <w:p w:rsidR="00B2373E" w:rsidRPr="00B2373E" w:rsidRDefault="00B2373E" w:rsidP="00B2373E"/>
    <w:p w:rsidR="00B2373E" w:rsidRPr="00B2373E" w:rsidRDefault="00B2373E" w:rsidP="00B2373E"/>
    <w:p w:rsidR="00B2373E" w:rsidRPr="00B2373E" w:rsidRDefault="00B2373E" w:rsidP="00B2373E"/>
    <w:p w:rsidR="00B2373E" w:rsidRPr="00B2373E" w:rsidRDefault="00B2373E" w:rsidP="00B2373E"/>
    <w:p w:rsidR="00B2373E" w:rsidRDefault="00B2373E" w:rsidP="00B2373E"/>
    <w:p w:rsidR="004861BD" w:rsidRPr="00B2373E" w:rsidRDefault="004861BD" w:rsidP="00B2373E"/>
    <w:p w:rsidR="00B2373E" w:rsidRPr="00B2373E" w:rsidRDefault="00B2373E" w:rsidP="00B2373E"/>
    <w:p w:rsidR="00B2373E" w:rsidRPr="00B2373E" w:rsidRDefault="00B2373E" w:rsidP="00B2373E"/>
    <w:p w:rsidR="00B2373E" w:rsidRPr="00B2373E" w:rsidRDefault="00B2373E" w:rsidP="00B2373E"/>
    <w:p w:rsidR="00E602CA" w:rsidRDefault="00E602CA" w:rsidP="00E602CA">
      <w:pPr>
        <w:pStyle w:val="ParagrafoManual"/>
        <w:rPr>
          <w:sz w:val="22"/>
        </w:rPr>
      </w:pPr>
    </w:p>
    <w:p w:rsidR="00863DCD" w:rsidRDefault="00863DCD" w:rsidP="00E602CA">
      <w:pPr>
        <w:pStyle w:val="ParagrafoManual"/>
        <w:rPr>
          <w:sz w:val="22"/>
        </w:rPr>
      </w:pPr>
    </w:p>
    <w:p w:rsidR="00B2373E" w:rsidRPr="00E602CA" w:rsidRDefault="00E602CA" w:rsidP="00E602CA">
      <w:pPr>
        <w:pStyle w:val="ParagrafoManual"/>
        <w:rPr>
          <w:sz w:val="22"/>
        </w:rPr>
      </w:pPr>
      <w:r w:rsidRPr="00E602CA">
        <w:rPr>
          <w:sz w:val="22"/>
        </w:rPr>
        <w:t xml:space="preserve">Clique em </w:t>
      </w:r>
      <w:r w:rsidRPr="00E602CA">
        <w:rPr>
          <w:b/>
          <w:sz w:val="22"/>
        </w:rPr>
        <w:t>Novo</w:t>
      </w:r>
      <w:r>
        <w:rPr>
          <w:b/>
          <w:sz w:val="22"/>
        </w:rPr>
        <w:t xml:space="preserve"> </w:t>
      </w:r>
      <w:r w:rsidRPr="00E602CA">
        <w:rPr>
          <w:sz w:val="22"/>
        </w:rPr>
        <w:t xml:space="preserve">para cadastrar as informações </w:t>
      </w:r>
      <w:proofErr w:type="gramStart"/>
      <w:r w:rsidRPr="00E602CA">
        <w:rPr>
          <w:sz w:val="22"/>
        </w:rPr>
        <w:t>da gestações</w:t>
      </w:r>
      <w:proofErr w:type="gramEnd"/>
      <w:r w:rsidRPr="00E602CA">
        <w:rPr>
          <w:sz w:val="22"/>
        </w:rPr>
        <w:t>.</w:t>
      </w:r>
    </w:p>
    <w:p w:rsidR="00E602CA" w:rsidRPr="00B2373E" w:rsidRDefault="00E602CA" w:rsidP="00B2373E"/>
    <w:p w:rsidR="00B2373E" w:rsidRPr="00B2373E" w:rsidRDefault="00B2373E" w:rsidP="00B2373E"/>
    <w:p w:rsidR="00B2373E" w:rsidRPr="00B2373E" w:rsidRDefault="00E13220" w:rsidP="00B2373E">
      <w:r>
        <w:rPr>
          <w:noProof/>
          <w:lang w:eastAsia="pt-BR"/>
        </w:rPr>
        <w:drawing>
          <wp:anchor distT="0" distB="0" distL="114300" distR="114300" simplePos="0" relativeHeight="251665408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163830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0" name="Imagem 30" descr="C:\Users\alexsandro.rosa\Desktop\FLY01 Saúde - Recurso Ginecologia\7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alexsandro.rosa\Desktop\FLY01 Saúde - Recurso Ginecologia\7ok.pn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2373E" w:rsidRPr="00B2373E" w:rsidRDefault="00B2373E" w:rsidP="00B2373E"/>
    <w:p w:rsidR="00B2373E" w:rsidRPr="00B2373E" w:rsidRDefault="00B2373E" w:rsidP="00B2373E"/>
    <w:p w:rsidR="00B2373E" w:rsidRPr="00B2373E" w:rsidRDefault="00B2373E" w:rsidP="00B2373E"/>
    <w:p w:rsidR="00B2373E" w:rsidRPr="00B2373E" w:rsidRDefault="00B2373E" w:rsidP="00B2373E"/>
    <w:p w:rsidR="00B2373E" w:rsidRPr="00B2373E" w:rsidRDefault="00B2373E" w:rsidP="00B2373E"/>
    <w:p w:rsidR="00B2373E" w:rsidRPr="00B2373E" w:rsidRDefault="00B2373E" w:rsidP="00B2373E"/>
    <w:p w:rsidR="00B2373E" w:rsidRPr="00B2373E" w:rsidRDefault="00B2373E" w:rsidP="00B2373E"/>
    <w:p w:rsidR="00B2373E" w:rsidRPr="00B2373E" w:rsidRDefault="00B2373E" w:rsidP="00B2373E"/>
    <w:p w:rsidR="00B2373E" w:rsidRDefault="00B2373E" w:rsidP="00B2373E"/>
    <w:p w:rsidR="00B2373E" w:rsidRPr="00B2373E" w:rsidRDefault="00B2373E" w:rsidP="00B2373E"/>
    <w:p w:rsidR="00B2373E" w:rsidRPr="00B2373E" w:rsidRDefault="00B2373E" w:rsidP="00B2373E"/>
    <w:p w:rsidR="00B2373E" w:rsidRPr="00B2373E" w:rsidRDefault="00B2373E" w:rsidP="00B2373E"/>
    <w:p w:rsidR="00B2373E" w:rsidRPr="00B2373E" w:rsidRDefault="00B2373E" w:rsidP="00B2373E"/>
    <w:p w:rsidR="00B2373E" w:rsidRPr="00B2373E" w:rsidRDefault="00B2373E" w:rsidP="00B2373E"/>
    <w:p w:rsidR="00B2373E" w:rsidRDefault="00B2373E" w:rsidP="00B2373E"/>
    <w:p w:rsidR="008F30F7" w:rsidRDefault="008F30F7" w:rsidP="00E1154D">
      <w:pPr>
        <w:pStyle w:val="ParagrafoManual"/>
        <w:rPr>
          <w:sz w:val="22"/>
        </w:rPr>
      </w:pPr>
    </w:p>
    <w:p w:rsidR="008F30F7" w:rsidRPr="00E1154D" w:rsidRDefault="008F30F7" w:rsidP="00E1154D">
      <w:pPr>
        <w:pStyle w:val="ParagrafoManual"/>
        <w:rPr>
          <w:sz w:val="22"/>
        </w:rPr>
      </w:pPr>
    </w:p>
    <w:p w:rsidR="00B2373E" w:rsidRDefault="008F050E" w:rsidP="00B2373E">
      <w:pPr>
        <w:tabs>
          <w:tab w:val="left" w:pos="4365"/>
        </w:tabs>
      </w:pPr>
      <w:r>
        <w:rPr>
          <w:noProof/>
          <w:lang w:eastAsia="pt-BR"/>
        </w:rPr>
        <w:lastRenderedPageBreak/>
        <w:drawing>
          <wp:anchor distT="0" distB="0" distL="114300" distR="114300" simplePos="0" relativeHeight="251666432" behindDoc="0" locked="0" layoutInCell="1" allowOverlap="1" wp14:anchorId="5C29DA58" wp14:editId="4CAA40AD">
            <wp:simplePos x="0" y="0"/>
            <wp:positionH relativeFrom="margin">
              <wp:align>center</wp:align>
            </wp:positionH>
            <wp:positionV relativeFrom="paragraph">
              <wp:posOffset>152400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1" name="Imagem 31" descr="C:\Users\alexsandro.rosa\Desktop\FLY01 Saúde - Recurso Ginecologia\8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alexsandro.rosa\Desktop\FLY01 Saúde - Recurso Ginecologia\8ok.png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2373E" w:rsidRDefault="00B2373E" w:rsidP="00B2373E">
      <w:pPr>
        <w:tabs>
          <w:tab w:val="left" w:pos="4365"/>
        </w:tabs>
      </w:pPr>
    </w:p>
    <w:p w:rsidR="00B2373E" w:rsidRDefault="00B2373E" w:rsidP="00B2373E">
      <w:pPr>
        <w:tabs>
          <w:tab w:val="left" w:pos="4365"/>
        </w:tabs>
      </w:pPr>
    </w:p>
    <w:p w:rsidR="00B2373E" w:rsidRDefault="00B2373E" w:rsidP="00B2373E">
      <w:pPr>
        <w:tabs>
          <w:tab w:val="left" w:pos="4365"/>
        </w:tabs>
      </w:pPr>
    </w:p>
    <w:p w:rsidR="007F095E" w:rsidRDefault="007F095E" w:rsidP="00B2373E">
      <w:pPr>
        <w:tabs>
          <w:tab w:val="left" w:pos="4365"/>
        </w:tabs>
      </w:pPr>
    </w:p>
    <w:p w:rsidR="007F095E" w:rsidRPr="007F095E" w:rsidRDefault="007F095E" w:rsidP="007F095E"/>
    <w:p w:rsidR="007F095E" w:rsidRPr="007F095E" w:rsidRDefault="007F095E" w:rsidP="007F095E"/>
    <w:p w:rsidR="007F095E" w:rsidRPr="007F095E" w:rsidRDefault="007F095E" w:rsidP="007F095E"/>
    <w:p w:rsidR="007F095E" w:rsidRPr="007F095E" w:rsidRDefault="007F095E" w:rsidP="007F095E"/>
    <w:p w:rsidR="007F095E" w:rsidRPr="007F095E" w:rsidRDefault="007F095E" w:rsidP="007F095E"/>
    <w:p w:rsidR="007F095E" w:rsidRPr="007F095E" w:rsidRDefault="007F095E" w:rsidP="007F095E"/>
    <w:p w:rsidR="007F095E" w:rsidRPr="007F095E" w:rsidRDefault="007F095E" w:rsidP="007F095E"/>
    <w:p w:rsidR="007F095E" w:rsidRPr="007F095E" w:rsidRDefault="007F095E" w:rsidP="007F095E"/>
    <w:p w:rsidR="007F095E" w:rsidRPr="007F095E" w:rsidRDefault="007F095E" w:rsidP="007F095E"/>
    <w:p w:rsidR="007F095E" w:rsidRPr="007F095E" w:rsidRDefault="007F095E" w:rsidP="007F095E"/>
    <w:p w:rsidR="007F095E" w:rsidRPr="007F095E" w:rsidRDefault="007F095E" w:rsidP="007F095E"/>
    <w:p w:rsidR="007F095E" w:rsidRPr="007F095E" w:rsidRDefault="007F095E" w:rsidP="007F095E"/>
    <w:p w:rsidR="007F095E" w:rsidRPr="007F095E" w:rsidRDefault="007F095E" w:rsidP="007F095E"/>
    <w:p w:rsidR="007F095E" w:rsidRPr="007F095E" w:rsidRDefault="007F095E" w:rsidP="007F095E"/>
    <w:p w:rsidR="007F095E" w:rsidRPr="007F095E" w:rsidRDefault="007F095E" w:rsidP="007F095E"/>
    <w:p w:rsidR="007F095E" w:rsidRPr="007F095E" w:rsidRDefault="007F095E" w:rsidP="007F095E"/>
    <w:p w:rsidR="007F095E" w:rsidRPr="007F095E" w:rsidRDefault="007F095E" w:rsidP="007F095E"/>
    <w:p w:rsidR="007F095E" w:rsidRDefault="007F095E" w:rsidP="007F095E"/>
    <w:p w:rsidR="00E602CA" w:rsidRPr="007F095E" w:rsidRDefault="00E602CA" w:rsidP="007F095E"/>
    <w:p w:rsidR="007F095E" w:rsidRPr="00E602CA" w:rsidRDefault="00E602CA" w:rsidP="00E602CA">
      <w:pPr>
        <w:pStyle w:val="ParagrafoManual"/>
        <w:rPr>
          <w:sz w:val="22"/>
        </w:rPr>
      </w:pPr>
      <w:r w:rsidRPr="00E602CA">
        <w:rPr>
          <w:sz w:val="22"/>
        </w:rPr>
        <w:t>Cadastre as informações da gestante (paciente).</w:t>
      </w:r>
    </w:p>
    <w:p w:rsidR="007F095E" w:rsidRDefault="007F095E" w:rsidP="007F095E"/>
    <w:p w:rsidR="00E602CA" w:rsidRPr="007F095E" w:rsidRDefault="00E602CA" w:rsidP="007F095E"/>
    <w:p w:rsidR="007F095E" w:rsidRPr="007F095E" w:rsidRDefault="008F029C" w:rsidP="007F095E">
      <w:r>
        <w:rPr>
          <w:noProof/>
          <w:lang w:eastAsia="pt-BR"/>
        </w:rPr>
        <w:drawing>
          <wp:anchor distT="0" distB="0" distL="114300" distR="114300" simplePos="0" relativeHeight="251693056" behindDoc="0" locked="0" layoutInCell="1" allowOverlap="1" wp14:anchorId="10C18D0E" wp14:editId="6C4D1BAA">
            <wp:simplePos x="0" y="0"/>
            <wp:positionH relativeFrom="margin">
              <wp:align>center</wp:align>
            </wp:positionH>
            <wp:positionV relativeFrom="paragraph">
              <wp:posOffset>165100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1" name="Imagem 11" descr="C:\Users\alexsandro.rosa\Desktop\FLY01 Saúde - Recurso Ginecologia\9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lexsandro.rosa\Desktop\FLY01 Saúde - Recurso Ginecologia\9ok.png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F095E" w:rsidRDefault="007F095E" w:rsidP="007F095E"/>
    <w:p w:rsidR="008F3495" w:rsidRPr="007F095E" w:rsidRDefault="008F3495" w:rsidP="007F095E"/>
    <w:p w:rsidR="007F095E" w:rsidRDefault="007F095E" w:rsidP="007F095E"/>
    <w:p w:rsidR="008F30F7" w:rsidRDefault="008F30F7" w:rsidP="007F095E">
      <w:pPr>
        <w:tabs>
          <w:tab w:val="left" w:pos="4785"/>
        </w:tabs>
      </w:pPr>
    </w:p>
    <w:p w:rsidR="007F095E" w:rsidRDefault="007F095E" w:rsidP="007F095E">
      <w:pPr>
        <w:tabs>
          <w:tab w:val="left" w:pos="4785"/>
        </w:tabs>
      </w:pPr>
    </w:p>
    <w:p w:rsidR="007F095E" w:rsidRDefault="007F095E" w:rsidP="007F095E">
      <w:pPr>
        <w:tabs>
          <w:tab w:val="left" w:pos="4785"/>
        </w:tabs>
      </w:pPr>
    </w:p>
    <w:p w:rsidR="007F095E" w:rsidRDefault="007F095E" w:rsidP="007F095E">
      <w:pPr>
        <w:tabs>
          <w:tab w:val="left" w:pos="4785"/>
        </w:tabs>
      </w:pPr>
    </w:p>
    <w:p w:rsidR="007F095E" w:rsidRDefault="007F095E" w:rsidP="007F095E">
      <w:pPr>
        <w:tabs>
          <w:tab w:val="left" w:pos="4785"/>
        </w:tabs>
      </w:pPr>
    </w:p>
    <w:p w:rsidR="007F095E" w:rsidRDefault="007F095E" w:rsidP="007F095E">
      <w:pPr>
        <w:tabs>
          <w:tab w:val="left" w:pos="4785"/>
        </w:tabs>
      </w:pPr>
    </w:p>
    <w:p w:rsidR="007F095E" w:rsidRDefault="007F095E" w:rsidP="007F095E">
      <w:pPr>
        <w:tabs>
          <w:tab w:val="left" w:pos="4785"/>
        </w:tabs>
      </w:pPr>
    </w:p>
    <w:p w:rsidR="007F095E" w:rsidRDefault="007F095E" w:rsidP="007F095E">
      <w:pPr>
        <w:tabs>
          <w:tab w:val="left" w:pos="4785"/>
        </w:tabs>
      </w:pPr>
    </w:p>
    <w:p w:rsidR="007F095E" w:rsidRDefault="007F095E" w:rsidP="007F095E">
      <w:pPr>
        <w:tabs>
          <w:tab w:val="left" w:pos="4785"/>
        </w:tabs>
      </w:pPr>
    </w:p>
    <w:p w:rsidR="000479BB" w:rsidRDefault="000479BB" w:rsidP="007F095E">
      <w:pPr>
        <w:tabs>
          <w:tab w:val="left" w:pos="4785"/>
        </w:tabs>
      </w:pPr>
    </w:p>
    <w:p w:rsidR="000479BB" w:rsidRPr="000479BB" w:rsidRDefault="000479BB" w:rsidP="000479BB"/>
    <w:p w:rsidR="000479BB" w:rsidRPr="000479BB" w:rsidRDefault="000479BB" w:rsidP="000479BB"/>
    <w:p w:rsidR="000479BB" w:rsidRPr="000479BB" w:rsidRDefault="000479BB" w:rsidP="000479BB"/>
    <w:p w:rsidR="00FE763D" w:rsidRDefault="00FE763D" w:rsidP="00FE763D">
      <w:pPr>
        <w:jc w:val="center"/>
      </w:pPr>
    </w:p>
    <w:p w:rsidR="00E13220" w:rsidRDefault="00E13220" w:rsidP="00FE763D">
      <w:pPr>
        <w:jc w:val="center"/>
      </w:pPr>
    </w:p>
    <w:p w:rsidR="00E13220" w:rsidRPr="00E13220" w:rsidRDefault="00E13220" w:rsidP="00E13220"/>
    <w:p w:rsidR="00E13220" w:rsidRPr="00E13220" w:rsidRDefault="00E13220" w:rsidP="00E13220"/>
    <w:p w:rsidR="00E13220" w:rsidRPr="00E13220" w:rsidRDefault="00E13220" w:rsidP="00E13220"/>
    <w:p w:rsidR="00E13220" w:rsidRPr="00E13220" w:rsidRDefault="00E13220" w:rsidP="00E13220"/>
    <w:p w:rsidR="00E13220" w:rsidRDefault="00E13220" w:rsidP="00E13220"/>
    <w:p w:rsidR="00E13220" w:rsidRDefault="00E13220" w:rsidP="00E13220"/>
    <w:p w:rsidR="00FE763D" w:rsidRDefault="00E13220" w:rsidP="00E13220">
      <w:pPr>
        <w:tabs>
          <w:tab w:val="left" w:pos="3450"/>
        </w:tabs>
      </w:pPr>
      <w:r>
        <w:tab/>
      </w:r>
    </w:p>
    <w:p w:rsidR="00E13220" w:rsidRDefault="008F029C" w:rsidP="00E13220">
      <w:pPr>
        <w:tabs>
          <w:tab w:val="left" w:pos="3450"/>
        </w:tabs>
      </w:pPr>
      <w:r>
        <w:rPr>
          <w:noProof/>
          <w:lang w:eastAsia="pt-BR"/>
        </w:rPr>
        <w:lastRenderedPageBreak/>
        <w:drawing>
          <wp:anchor distT="0" distB="0" distL="114300" distR="114300" simplePos="0" relativeHeight="251692032" behindDoc="0" locked="0" layoutInCell="1" allowOverlap="1" wp14:anchorId="3A4B8370" wp14:editId="7DFE2C8F">
            <wp:simplePos x="0" y="0"/>
            <wp:positionH relativeFrom="margin">
              <wp:align>center</wp:align>
            </wp:positionH>
            <wp:positionV relativeFrom="paragraph">
              <wp:posOffset>152400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9" name="Imagem 9" descr="C:\Users\alexsandro.rosa\Desktop\FLY01 Saúde - Recurso Ginecologia\10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lexsandro.rosa\Desktop\FLY01 Saúde - Recurso Ginecologia\10ok.png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13220" w:rsidRDefault="00E13220" w:rsidP="00E13220">
      <w:pPr>
        <w:tabs>
          <w:tab w:val="left" w:pos="3450"/>
        </w:tabs>
      </w:pPr>
    </w:p>
    <w:p w:rsidR="00E13220" w:rsidRDefault="00E13220" w:rsidP="00E13220">
      <w:pPr>
        <w:tabs>
          <w:tab w:val="left" w:pos="3450"/>
        </w:tabs>
      </w:pPr>
    </w:p>
    <w:p w:rsidR="00E13220" w:rsidRDefault="00E13220" w:rsidP="00E13220">
      <w:pPr>
        <w:tabs>
          <w:tab w:val="left" w:pos="3450"/>
        </w:tabs>
      </w:pPr>
    </w:p>
    <w:p w:rsidR="00E13220" w:rsidRDefault="00E13220" w:rsidP="00E13220">
      <w:pPr>
        <w:tabs>
          <w:tab w:val="left" w:pos="3450"/>
        </w:tabs>
      </w:pPr>
    </w:p>
    <w:p w:rsidR="00E13220" w:rsidRDefault="00E13220" w:rsidP="00E13220">
      <w:pPr>
        <w:tabs>
          <w:tab w:val="left" w:pos="3450"/>
        </w:tabs>
      </w:pPr>
    </w:p>
    <w:p w:rsidR="00E13220" w:rsidRDefault="00E13220" w:rsidP="00E13220">
      <w:pPr>
        <w:tabs>
          <w:tab w:val="left" w:pos="3450"/>
        </w:tabs>
      </w:pPr>
    </w:p>
    <w:p w:rsidR="00E13220" w:rsidRDefault="00E13220" w:rsidP="00E13220">
      <w:pPr>
        <w:tabs>
          <w:tab w:val="left" w:pos="3450"/>
        </w:tabs>
      </w:pPr>
    </w:p>
    <w:p w:rsidR="00E13220" w:rsidRDefault="00E13220" w:rsidP="00E13220">
      <w:pPr>
        <w:tabs>
          <w:tab w:val="left" w:pos="3450"/>
        </w:tabs>
      </w:pPr>
    </w:p>
    <w:p w:rsidR="00E13220" w:rsidRDefault="00E13220" w:rsidP="00E13220">
      <w:pPr>
        <w:tabs>
          <w:tab w:val="left" w:pos="3450"/>
        </w:tabs>
      </w:pPr>
    </w:p>
    <w:p w:rsidR="00E13220" w:rsidRDefault="00E13220" w:rsidP="00E13220">
      <w:pPr>
        <w:tabs>
          <w:tab w:val="left" w:pos="3450"/>
        </w:tabs>
      </w:pPr>
    </w:p>
    <w:p w:rsidR="00E13220" w:rsidRPr="00E13220" w:rsidRDefault="00E13220" w:rsidP="00E13220"/>
    <w:p w:rsidR="00E13220" w:rsidRPr="00E13220" w:rsidRDefault="00E13220" w:rsidP="00E13220"/>
    <w:p w:rsidR="00E13220" w:rsidRPr="00E13220" w:rsidRDefault="00E13220" w:rsidP="00E13220"/>
    <w:p w:rsidR="00E13220" w:rsidRPr="00E13220" w:rsidRDefault="00E13220" w:rsidP="00E13220"/>
    <w:p w:rsidR="00E13220" w:rsidRPr="00E13220" w:rsidRDefault="00E13220" w:rsidP="00E13220"/>
    <w:p w:rsidR="00E13220" w:rsidRPr="00E13220" w:rsidRDefault="00E13220" w:rsidP="00E13220"/>
    <w:p w:rsidR="00E13220" w:rsidRPr="00E13220" w:rsidRDefault="00E13220" w:rsidP="00E13220"/>
    <w:p w:rsidR="00E13220" w:rsidRPr="00E13220" w:rsidRDefault="00E13220" w:rsidP="00E13220"/>
    <w:p w:rsidR="00E13220" w:rsidRPr="00E13220" w:rsidRDefault="00E13220" w:rsidP="00E13220"/>
    <w:p w:rsidR="00E13220" w:rsidRDefault="00E13220" w:rsidP="00E13220"/>
    <w:p w:rsidR="00E13220" w:rsidRDefault="00E13220" w:rsidP="00E13220"/>
    <w:p w:rsidR="008F029C" w:rsidRDefault="008F029C" w:rsidP="00E13220"/>
    <w:p w:rsidR="00863DCD" w:rsidRDefault="00863DCD" w:rsidP="008F029C">
      <w:pPr>
        <w:pStyle w:val="ParagrafoManual"/>
        <w:rPr>
          <w:sz w:val="22"/>
        </w:rPr>
      </w:pPr>
    </w:p>
    <w:p w:rsidR="008F050E" w:rsidRPr="008F029C" w:rsidRDefault="008F029C" w:rsidP="008F029C">
      <w:pPr>
        <w:pStyle w:val="ParagrafoManual"/>
        <w:rPr>
          <w:sz w:val="22"/>
        </w:rPr>
      </w:pPr>
      <w:r w:rsidRPr="008F029C">
        <w:rPr>
          <w:sz w:val="22"/>
        </w:rPr>
        <w:t xml:space="preserve">Clique em </w:t>
      </w:r>
      <w:r w:rsidRPr="008F029C">
        <w:rPr>
          <w:b/>
          <w:sz w:val="22"/>
        </w:rPr>
        <w:t>Risco Gestacional.</w:t>
      </w:r>
    </w:p>
    <w:p w:rsidR="008F050E" w:rsidRPr="00E13220" w:rsidRDefault="008F050E" w:rsidP="00E13220"/>
    <w:p w:rsidR="00E13220" w:rsidRDefault="00E13220" w:rsidP="00E13220"/>
    <w:p w:rsidR="00E13220" w:rsidRDefault="008F029C" w:rsidP="00E13220">
      <w:pPr>
        <w:tabs>
          <w:tab w:val="left" w:pos="3840"/>
        </w:tabs>
      </w:pPr>
      <w:r>
        <w:rPr>
          <w:noProof/>
          <w:lang w:eastAsia="pt-BR"/>
        </w:rPr>
        <w:drawing>
          <wp:anchor distT="0" distB="0" distL="114300" distR="114300" simplePos="0" relativeHeight="251694080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161925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2" name="Imagem 12" descr="C:\Users\alexsandro.rosa\Desktop\FLY01 Saúde - Recurso Ginecologia\11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alexsandro.rosa\Desktop\FLY01 Saúde - Recurso Ginecologia\11ok.png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13220">
        <w:tab/>
      </w:r>
    </w:p>
    <w:p w:rsidR="00E13220" w:rsidRDefault="00E13220" w:rsidP="00E13220">
      <w:pPr>
        <w:tabs>
          <w:tab w:val="left" w:pos="3840"/>
        </w:tabs>
      </w:pPr>
    </w:p>
    <w:p w:rsidR="00E13220" w:rsidRDefault="00E13220" w:rsidP="00E13220">
      <w:pPr>
        <w:tabs>
          <w:tab w:val="left" w:pos="4710"/>
        </w:tabs>
      </w:pPr>
      <w:r>
        <w:tab/>
      </w:r>
    </w:p>
    <w:p w:rsidR="00E13220" w:rsidRDefault="00E13220" w:rsidP="00E13220">
      <w:pPr>
        <w:tabs>
          <w:tab w:val="left" w:pos="4710"/>
        </w:tabs>
      </w:pPr>
    </w:p>
    <w:p w:rsidR="00E13220" w:rsidRDefault="00E13220" w:rsidP="00E13220">
      <w:pPr>
        <w:tabs>
          <w:tab w:val="left" w:pos="3840"/>
        </w:tabs>
      </w:pPr>
    </w:p>
    <w:p w:rsidR="00E13220" w:rsidRDefault="00E13220" w:rsidP="00E13220">
      <w:pPr>
        <w:tabs>
          <w:tab w:val="left" w:pos="3840"/>
        </w:tabs>
      </w:pPr>
    </w:p>
    <w:p w:rsidR="00E13220" w:rsidRPr="00E13220" w:rsidRDefault="00E13220" w:rsidP="00E13220"/>
    <w:p w:rsidR="00E13220" w:rsidRPr="00E13220" w:rsidRDefault="00E13220" w:rsidP="00E13220"/>
    <w:p w:rsidR="00E13220" w:rsidRPr="00E13220" w:rsidRDefault="00E13220" w:rsidP="00E13220"/>
    <w:p w:rsidR="00E13220" w:rsidRPr="00E13220" w:rsidRDefault="00E13220" w:rsidP="00E13220"/>
    <w:p w:rsidR="00E13220" w:rsidRPr="00E13220" w:rsidRDefault="00E13220" w:rsidP="00E13220"/>
    <w:p w:rsidR="00E13220" w:rsidRPr="00E13220" w:rsidRDefault="00E13220" w:rsidP="00E13220"/>
    <w:p w:rsidR="00E13220" w:rsidRPr="00E13220" w:rsidRDefault="00E13220" w:rsidP="00E13220"/>
    <w:p w:rsidR="00E13220" w:rsidRPr="00E13220" w:rsidRDefault="00E13220" w:rsidP="00E13220"/>
    <w:p w:rsidR="00E13220" w:rsidRPr="00E13220" w:rsidRDefault="00E13220" w:rsidP="00E13220"/>
    <w:p w:rsidR="00E13220" w:rsidRPr="00E13220" w:rsidRDefault="00E13220" w:rsidP="00E13220"/>
    <w:p w:rsidR="00E13220" w:rsidRPr="00E13220" w:rsidRDefault="00E13220" w:rsidP="00E13220"/>
    <w:p w:rsidR="00E13220" w:rsidRPr="00E13220" w:rsidRDefault="00E13220" w:rsidP="00E13220"/>
    <w:p w:rsidR="00E13220" w:rsidRPr="00E13220" w:rsidRDefault="00E13220" w:rsidP="00E13220"/>
    <w:p w:rsidR="00E13220" w:rsidRPr="00E13220" w:rsidRDefault="00E13220" w:rsidP="00E13220"/>
    <w:p w:rsidR="00E13220" w:rsidRPr="00E13220" w:rsidRDefault="00E13220" w:rsidP="00E13220"/>
    <w:p w:rsidR="00E13220" w:rsidRPr="00E13220" w:rsidRDefault="00E13220" w:rsidP="00E13220"/>
    <w:p w:rsidR="00E13220" w:rsidRPr="00E13220" w:rsidRDefault="00E13220" w:rsidP="00E13220"/>
    <w:p w:rsidR="00E13220" w:rsidRPr="00E13220" w:rsidRDefault="00E13220" w:rsidP="00E13220"/>
    <w:p w:rsidR="00E13220" w:rsidRPr="00E13220" w:rsidRDefault="00E13220" w:rsidP="00E13220"/>
    <w:p w:rsidR="00E13220" w:rsidRDefault="00E13220" w:rsidP="00E13220"/>
    <w:p w:rsidR="00691DEB" w:rsidRPr="005E2ED3" w:rsidRDefault="005E2ED3" w:rsidP="005E2ED3">
      <w:pPr>
        <w:pStyle w:val="ParagrafoManual"/>
        <w:rPr>
          <w:rStyle w:val="nfase"/>
          <w:i w:val="0"/>
          <w:iCs w:val="0"/>
          <w:sz w:val="22"/>
        </w:rPr>
      </w:pPr>
      <w:r>
        <w:rPr>
          <w:rStyle w:val="nfase"/>
          <w:i w:val="0"/>
          <w:iCs w:val="0"/>
          <w:sz w:val="22"/>
        </w:rPr>
        <w:lastRenderedPageBreak/>
        <w:t xml:space="preserve">Selecione </w:t>
      </w:r>
      <w:proofErr w:type="gramStart"/>
      <w:r>
        <w:rPr>
          <w:rStyle w:val="nfase"/>
          <w:i w:val="0"/>
          <w:iCs w:val="0"/>
          <w:sz w:val="22"/>
        </w:rPr>
        <w:t>os r</w:t>
      </w:r>
      <w:r w:rsidRPr="005E2ED3">
        <w:rPr>
          <w:rStyle w:val="nfase"/>
          <w:i w:val="0"/>
          <w:iCs w:val="0"/>
          <w:sz w:val="22"/>
        </w:rPr>
        <w:t>isco</w:t>
      </w:r>
      <w:proofErr w:type="gramEnd"/>
      <w:r w:rsidRPr="005E2ED3">
        <w:rPr>
          <w:rStyle w:val="nfase"/>
          <w:i w:val="0"/>
          <w:iCs w:val="0"/>
          <w:sz w:val="22"/>
        </w:rPr>
        <w:t xml:space="preserve"> do Grupo A, B e C</w:t>
      </w:r>
      <w:r>
        <w:rPr>
          <w:rStyle w:val="nfase"/>
          <w:i w:val="0"/>
          <w:iCs w:val="0"/>
          <w:sz w:val="22"/>
        </w:rPr>
        <w:t>.</w:t>
      </w:r>
    </w:p>
    <w:p w:rsidR="00691DEB" w:rsidRDefault="00691DEB" w:rsidP="00691DEB">
      <w:pPr>
        <w:jc w:val="center"/>
      </w:pPr>
    </w:p>
    <w:p w:rsidR="00691DEB" w:rsidRDefault="00691DEB" w:rsidP="00691DEB">
      <w:pPr>
        <w:jc w:val="center"/>
      </w:pPr>
    </w:p>
    <w:p w:rsidR="00691DEB" w:rsidRDefault="005E2ED3" w:rsidP="00691DEB">
      <w:pPr>
        <w:jc w:val="center"/>
      </w:pPr>
      <w:r>
        <w:rPr>
          <w:noProof/>
          <w:lang w:eastAsia="pt-BR"/>
        </w:rPr>
        <w:drawing>
          <wp:anchor distT="0" distB="0" distL="114300" distR="114300" simplePos="0" relativeHeight="251695104" behindDoc="0" locked="0" layoutInCell="1" allowOverlap="1" wp14:anchorId="598CEDE1" wp14:editId="0E8EBEF6">
            <wp:simplePos x="0" y="0"/>
            <wp:positionH relativeFrom="margin">
              <wp:posOffset>596900</wp:posOffset>
            </wp:positionH>
            <wp:positionV relativeFrom="paragraph">
              <wp:posOffset>81280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3" name="Imagem 13" descr="C:\Users\alexsandro.rosa\Desktop\FLY01 Saúde - Recurso Ginecologia\12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alexsandro.rosa\Desktop\FLY01 Saúde - Recurso Ginecologia\12ok.png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91DEB" w:rsidRDefault="00691DEB" w:rsidP="00691DEB">
      <w:pPr>
        <w:jc w:val="center"/>
      </w:pPr>
    </w:p>
    <w:p w:rsidR="00691DEB" w:rsidRDefault="00691DEB" w:rsidP="00691DEB">
      <w:pPr>
        <w:jc w:val="center"/>
      </w:pPr>
    </w:p>
    <w:p w:rsidR="00691DEB" w:rsidRDefault="00691DEB" w:rsidP="00691DEB">
      <w:pPr>
        <w:jc w:val="center"/>
      </w:pPr>
    </w:p>
    <w:p w:rsidR="00691DEB" w:rsidRDefault="00691DEB" w:rsidP="00691DEB">
      <w:pPr>
        <w:jc w:val="center"/>
      </w:pPr>
    </w:p>
    <w:p w:rsidR="00691DEB" w:rsidRDefault="00691DEB" w:rsidP="00691DEB">
      <w:pPr>
        <w:jc w:val="center"/>
      </w:pPr>
    </w:p>
    <w:p w:rsidR="00691DEB" w:rsidRDefault="00691DEB" w:rsidP="00691DEB">
      <w:pPr>
        <w:jc w:val="center"/>
      </w:pPr>
    </w:p>
    <w:p w:rsidR="00007BB8" w:rsidRDefault="00007BB8" w:rsidP="00691DEB">
      <w:pPr>
        <w:jc w:val="center"/>
      </w:pPr>
    </w:p>
    <w:p w:rsidR="00007BB8" w:rsidRPr="00007BB8" w:rsidRDefault="00007BB8" w:rsidP="00007BB8"/>
    <w:p w:rsidR="00007BB8" w:rsidRPr="00007BB8" w:rsidRDefault="00007BB8" w:rsidP="00007BB8"/>
    <w:p w:rsidR="00007BB8" w:rsidRPr="00007BB8" w:rsidRDefault="00007BB8" w:rsidP="00007BB8"/>
    <w:p w:rsidR="00007BB8" w:rsidRPr="00007BB8" w:rsidRDefault="00007BB8" w:rsidP="00007BB8"/>
    <w:p w:rsidR="00007BB8" w:rsidRPr="00007BB8" w:rsidRDefault="00007BB8" w:rsidP="00007BB8"/>
    <w:p w:rsidR="00007BB8" w:rsidRPr="00007BB8" w:rsidRDefault="00007BB8" w:rsidP="00007BB8"/>
    <w:p w:rsidR="00007BB8" w:rsidRPr="00007BB8" w:rsidRDefault="00007BB8" w:rsidP="00007BB8"/>
    <w:p w:rsidR="00007BB8" w:rsidRPr="00007BB8" w:rsidRDefault="00007BB8" w:rsidP="00007BB8"/>
    <w:p w:rsidR="00007BB8" w:rsidRPr="00007BB8" w:rsidRDefault="00007BB8" w:rsidP="00007BB8"/>
    <w:p w:rsidR="00007BB8" w:rsidRPr="00007BB8" w:rsidRDefault="00007BB8" w:rsidP="00007BB8"/>
    <w:p w:rsidR="00007BB8" w:rsidRPr="00007BB8" w:rsidRDefault="00007BB8" w:rsidP="00007BB8"/>
    <w:p w:rsidR="00007BB8" w:rsidRDefault="00007BB8" w:rsidP="00007BB8"/>
    <w:p w:rsidR="008F050E" w:rsidRDefault="008F050E" w:rsidP="00007BB8"/>
    <w:p w:rsidR="008F050E" w:rsidRDefault="008F050E" w:rsidP="00007BB8"/>
    <w:p w:rsidR="005E2ED3" w:rsidRDefault="005E2ED3" w:rsidP="00007BB8"/>
    <w:p w:rsidR="005E2ED3" w:rsidRPr="005E2ED3" w:rsidRDefault="005E2ED3" w:rsidP="005E2ED3">
      <w:pPr>
        <w:pStyle w:val="ParagrafoManual"/>
        <w:rPr>
          <w:sz w:val="22"/>
        </w:rPr>
      </w:pPr>
      <w:r w:rsidRPr="005E2ED3">
        <w:rPr>
          <w:sz w:val="22"/>
        </w:rPr>
        <w:t>Conforme você for selecionando os riscos</w:t>
      </w:r>
      <w:r>
        <w:rPr>
          <w:sz w:val="22"/>
        </w:rPr>
        <w:t>,</w:t>
      </w:r>
      <w:r w:rsidRPr="005E2ED3">
        <w:rPr>
          <w:sz w:val="22"/>
        </w:rPr>
        <w:t xml:space="preserve"> a régua </w:t>
      </w:r>
      <w:r>
        <w:rPr>
          <w:sz w:val="22"/>
        </w:rPr>
        <w:t xml:space="preserve">de risco </w:t>
      </w:r>
      <w:r w:rsidRPr="005E2ED3">
        <w:rPr>
          <w:sz w:val="22"/>
        </w:rPr>
        <w:t xml:space="preserve">modificara de risco baixo, risco médio </w:t>
      </w:r>
      <w:r>
        <w:rPr>
          <w:sz w:val="22"/>
        </w:rPr>
        <w:t>ou</w:t>
      </w:r>
      <w:r w:rsidRPr="005E2ED3">
        <w:rPr>
          <w:sz w:val="22"/>
        </w:rPr>
        <w:t xml:space="preserve"> risco alto.</w:t>
      </w:r>
    </w:p>
    <w:p w:rsidR="005E2ED3" w:rsidRDefault="005E2ED3" w:rsidP="005E2ED3">
      <w:pPr>
        <w:pStyle w:val="ParagrafoManual"/>
      </w:pPr>
    </w:p>
    <w:p w:rsidR="005E2ED3" w:rsidRPr="00007BB8" w:rsidRDefault="005E2ED3" w:rsidP="00007BB8"/>
    <w:p w:rsidR="00007BB8" w:rsidRPr="00007BB8" w:rsidRDefault="002F0C3B" w:rsidP="00007BB8">
      <w:r>
        <w:rPr>
          <w:noProof/>
          <w:lang w:eastAsia="pt-BR"/>
        </w:rPr>
        <w:drawing>
          <wp:anchor distT="0" distB="0" distL="114300" distR="114300" simplePos="0" relativeHeight="251696128" behindDoc="0" locked="0" layoutInCell="1" allowOverlap="1" wp14:anchorId="2153E30E" wp14:editId="2A3A4C2E">
            <wp:simplePos x="0" y="0"/>
            <wp:positionH relativeFrom="margin">
              <wp:align>center</wp:align>
            </wp:positionH>
            <wp:positionV relativeFrom="paragraph">
              <wp:posOffset>161925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4" name="Imagem 14" descr="C:\Users\alexsandro.rosa\Desktop\FLY01 Saúde - Recurso Ginecologia\13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alexsandro.rosa\Desktop\FLY01 Saúde - Recurso Ginecologia\13ok.png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07BB8" w:rsidRPr="00007BB8" w:rsidRDefault="00007BB8" w:rsidP="00007BB8"/>
    <w:p w:rsidR="00007BB8" w:rsidRPr="00007BB8" w:rsidRDefault="00007BB8" w:rsidP="00007BB8"/>
    <w:p w:rsidR="00007BB8" w:rsidRPr="00007BB8" w:rsidRDefault="00007BB8" w:rsidP="00007BB8"/>
    <w:p w:rsidR="00007BB8" w:rsidRPr="00007BB8" w:rsidRDefault="00007BB8" w:rsidP="00007BB8"/>
    <w:p w:rsidR="00007BB8" w:rsidRPr="00007BB8" w:rsidRDefault="00007BB8" w:rsidP="00007BB8"/>
    <w:p w:rsidR="00007BB8" w:rsidRPr="00007BB8" w:rsidRDefault="00007BB8" w:rsidP="00007BB8"/>
    <w:p w:rsidR="00007BB8" w:rsidRPr="00007BB8" w:rsidRDefault="00007BB8" w:rsidP="00007BB8"/>
    <w:p w:rsidR="00007BB8" w:rsidRPr="00007BB8" w:rsidRDefault="00007BB8" w:rsidP="00007BB8"/>
    <w:p w:rsidR="00007BB8" w:rsidRPr="00007BB8" w:rsidRDefault="00007BB8" w:rsidP="00007BB8"/>
    <w:p w:rsidR="00007BB8" w:rsidRPr="00007BB8" w:rsidRDefault="00007BB8" w:rsidP="00007BB8"/>
    <w:p w:rsidR="00007BB8" w:rsidRPr="00007BB8" w:rsidRDefault="00007BB8" w:rsidP="00007BB8"/>
    <w:p w:rsidR="00007BB8" w:rsidRPr="00007BB8" w:rsidRDefault="00007BB8" w:rsidP="00007BB8"/>
    <w:p w:rsidR="00007BB8" w:rsidRPr="00007BB8" w:rsidRDefault="00007BB8" w:rsidP="00007BB8"/>
    <w:p w:rsidR="00007BB8" w:rsidRPr="00007BB8" w:rsidRDefault="00007BB8" w:rsidP="00007BB8"/>
    <w:p w:rsidR="00007BB8" w:rsidRPr="00007BB8" w:rsidRDefault="00007BB8" w:rsidP="00007BB8"/>
    <w:p w:rsidR="00007BB8" w:rsidRPr="00007BB8" w:rsidRDefault="00007BB8" w:rsidP="00007BB8"/>
    <w:p w:rsidR="00007BB8" w:rsidRPr="00007BB8" w:rsidRDefault="00007BB8" w:rsidP="00007BB8"/>
    <w:p w:rsidR="00007BB8" w:rsidRPr="00007BB8" w:rsidRDefault="00007BB8" w:rsidP="00007BB8"/>
    <w:p w:rsidR="00007BB8" w:rsidRPr="00007BB8" w:rsidRDefault="00007BB8" w:rsidP="00007BB8"/>
    <w:p w:rsidR="00007BB8" w:rsidRPr="00007BB8" w:rsidRDefault="00007BB8" w:rsidP="00007BB8"/>
    <w:p w:rsidR="00007BB8" w:rsidRPr="00007BB8" w:rsidRDefault="00007BB8" w:rsidP="00007BB8"/>
    <w:p w:rsidR="00007BB8" w:rsidRDefault="00007BB8" w:rsidP="00007BB8"/>
    <w:p w:rsidR="00007BB8" w:rsidRDefault="002F0C3B" w:rsidP="00007BB8">
      <w:r>
        <w:rPr>
          <w:noProof/>
          <w:lang w:eastAsia="pt-BR"/>
        </w:rPr>
        <w:lastRenderedPageBreak/>
        <w:drawing>
          <wp:anchor distT="0" distB="0" distL="114300" distR="114300" simplePos="0" relativeHeight="251697152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152400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5" name="Imagem 15" descr="C:\Users\alexsandro.rosa\Desktop\FLY01 Saúde - Recurso Ginecologia\14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alexsandro.rosa\Desktop\FLY01 Saúde - Recurso Ginecologia\14ok.png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91DEB" w:rsidRDefault="00691DEB" w:rsidP="00007BB8">
      <w:pPr>
        <w:jc w:val="center"/>
      </w:pPr>
    </w:p>
    <w:p w:rsidR="00007BB8" w:rsidRDefault="00007BB8" w:rsidP="00007BB8">
      <w:pPr>
        <w:jc w:val="center"/>
      </w:pPr>
    </w:p>
    <w:p w:rsidR="00007BB8" w:rsidRDefault="00007BB8" w:rsidP="00007BB8">
      <w:pPr>
        <w:jc w:val="center"/>
      </w:pPr>
    </w:p>
    <w:p w:rsidR="00007BB8" w:rsidRDefault="00007BB8" w:rsidP="00007BB8">
      <w:pPr>
        <w:jc w:val="center"/>
      </w:pPr>
    </w:p>
    <w:p w:rsidR="000C4772" w:rsidRDefault="000C4772" w:rsidP="00007BB8">
      <w:pPr>
        <w:jc w:val="center"/>
      </w:pPr>
    </w:p>
    <w:p w:rsidR="000C4772" w:rsidRPr="000C4772" w:rsidRDefault="000C4772" w:rsidP="000C4772"/>
    <w:p w:rsidR="000C4772" w:rsidRPr="000C4772" w:rsidRDefault="000C4772" w:rsidP="000C4772"/>
    <w:p w:rsidR="000C4772" w:rsidRPr="000C4772" w:rsidRDefault="000C4772" w:rsidP="000C4772"/>
    <w:p w:rsidR="000C4772" w:rsidRPr="000C4772" w:rsidRDefault="000C4772" w:rsidP="000C4772"/>
    <w:p w:rsidR="000C4772" w:rsidRPr="000C4772" w:rsidRDefault="000C4772" w:rsidP="000C4772"/>
    <w:p w:rsidR="000C4772" w:rsidRPr="000C4772" w:rsidRDefault="000C4772" w:rsidP="000C4772"/>
    <w:p w:rsidR="000C4772" w:rsidRPr="000C4772" w:rsidRDefault="000C4772" w:rsidP="000C4772"/>
    <w:p w:rsidR="000C4772" w:rsidRPr="000C4772" w:rsidRDefault="000C4772" w:rsidP="000C4772"/>
    <w:p w:rsidR="000C4772" w:rsidRPr="000C4772" w:rsidRDefault="000C4772" w:rsidP="000C4772"/>
    <w:p w:rsidR="000C4772" w:rsidRPr="000C4772" w:rsidRDefault="000C4772" w:rsidP="000C4772"/>
    <w:p w:rsidR="000C4772" w:rsidRPr="000C4772" w:rsidRDefault="000C4772" w:rsidP="000C4772"/>
    <w:p w:rsidR="000C4772" w:rsidRPr="000C4772" w:rsidRDefault="000C4772" w:rsidP="000C4772"/>
    <w:p w:rsidR="000C4772" w:rsidRPr="000C4772" w:rsidRDefault="000C4772" w:rsidP="000C4772"/>
    <w:p w:rsidR="000C4772" w:rsidRPr="000C4772" w:rsidRDefault="000C4772" w:rsidP="000C4772"/>
    <w:p w:rsidR="000C4772" w:rsidRDefault="000C4772" w:rsidP="000C4772"/>
    <w:p w:rsidR="000C4772" w:rsidRDefault="000C4772" w:rsidP="000C4772"/>
    <w:p w:rsidR="005E2ED3" w:rsidRDefault="005E2ED3" w:rsidP="000C4772"/>
    <w:p w:rsidR="000C4772" w:rsidRDefault="000C4772" w:rsidP="000C4772"/>
    <w:p w:rsidR="000C4772" w:rsidRPr="005E2ED3" w:rsidRDefault="005E2ED3" w:rsidP="005E2ED3">
      <w:pPr>
        <w:pStyle w:val="ParagrafoManual"/>
        <w:rPr>
          <w:sz w:val="22"/>
        </w:rPr>
      </w:pPr>
      <w:r w:rsidRPr="005E2ED3">
        <w:rPr>
          <w:sz w:val="22"/>
        </w:rPr>
        <w:t xml:space="preserve">Após clique em </w:t>
      </w:r>
      <w:r w:rsidR="00863DCD">
        <w:rPr>
          <w:b/>
          <w:sz w:val="22"/>
        </w:rPr>
        <w:t>Recé</w:t>
      </w:r>
      <w:r w:rsidRPr="005E2ED3">
        <w:rPr>
          <w:b/>
          <w:sz w:val="22"/>
        </w:rPr>
        <w:t>m Nascido.</w:t>
      </w:r>
    </w:p>
    <w:p w:rsidR="005E2ED3" w:rsidRPr="000C4772" w:rsidRDefault="005E2ED3" w:rsidP="005E2ED3">
      <w:pPr>
        <w:pStyle w:val="ParagrafoManual"/>
      </w:pPr>
    </w:p>
    <w:p w:rsidR="000C4772" w:rsidRPr="000C4772" w:rsidRDefault="000C4772" w:rsidP="000C4772"/>
    <w:p w:rsidR="000C4772" w:rsidRPr="000C4772" w:rsidRDefault="002F0C3B" w:rsidP="000C4772">
      <w:r>
        <w:rPr>
          <w:noProof/>
          <w:lang w:eastAsia="pt-BR"/>
        </w:rPr>
        <w:drawing>
          <wp:anchor distT="0" distB="0" distL="114300" distR="114300" simplePos="0" relativeHeight="251698176" behindDoc="0" locked="0" layoutInCell="1" allowOverlap="1" wp14:anchorId="30DAE281" wp14:editId="58303DE9">
            <wp:simplePos x="0" y="0"/>
            <wp:positionH relativeFrom="margin">
              <wp:align>center</wp:align>
            </wp:positionH>
            <wp:positionV relativeFrom="paragraph">
              <wp:posOffset>152400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6" name="Imagem 16" descr="C:\Users\alexsandro.rosa\Desktop\FLY01 Saúde - Recurso Ginecologia\15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alexsandro.rosa\Desktop\FLY01 Saúde - Recurso Ginecologia\15ok.png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C4772" w:rsidRPr="000C4772" w:rsidRDefault="000C4772" w:rsidP="000C4772"/>
    <w:p w:rsidR="000C4772" w:rsidRPr="000C4772" w:rsidRDefault="000C4772" w:rsidP="000C4772"/>
    <w:p w:rsidR="000C4772" w:rsidRPr="000C4772" w:rsidRDefault="000C4772" w:rsidP="000C4772"/>
    <w:p w:rsidR="000C4772" w:rsidRPr="000C4772" w:rsidRDefault="000C4772" w:rsidP="000C4772"/>
    <w:p w:rsidR="000C4772" w:rsidRPr="000C4772" w:rsidRDefault="000C4772" w:rsidP="000C4772"/>
    <w:p w:rsidR="000C4772" w:rsidRPr="000C4772" w:rsidRDefault="000C4772" w:rsidP="000C4772"/>
    <w:p w:rsidR="000C4772" w:rsidRPr="000C4772" w:rsidRDefault="000C4772" w:rsidP="000C4772"/>
    <w:p w:rsidR="000C4772" w:rsidRPr="000C4772" w:rsidRDefault="000C4772" w:rsidP="000C4772"/>
    <w:p w:rsidR="000C4772" w:rsidRDefault="000C4772" w:rsidP="000C4772"/>
    <w:p w:rsidR="000C4772" w:rsidRPr="000C4772" w:rsidRDefault="000C4772" w:rsidP="000C4772"/>
    <w:p w:rsidR="000C4772" w:rsidRPr="000C4772" w:rsidRDefault="000C4772" w:rsidP="000C4772"/>
    <w:p w:rsidR="000C4772" w:rsidRDefault="000C4772" w:rsidP="000C4772"/>
    <w:p w:rsidR="000C4772" w:rsidRDefault="000C4772" w:rsidP="000C4772"/>
    <w:p w:rsidR="00007BB8" w:rsidRDefault="00007BB8" w:rsidP="000C4772">
      <w:pPr>
        <w:jc w:val="center"/>
      </w:pPr>
    </w:p>
    <w:p w:rsidR="000C4772" w:rsidRDefault="000C4772" w:rsidP="000C4772">
      <w:pPr>
        <w:jc w:val="center"/>
      </w:pPr>
    </w:p>
    <w:p w:rsidR="000C4772" w:rsidRDefault="000C4772" w:rsidP="000C4772">
      <w:pPr>
        <w:jc w:val="center"/>
      </w:pPr>
    </w:p>
    <w:p w:rsidR="000C4772" w:rsidRDefault="000C4772" w:rsidP="000C4772">
      <w:pPr>
        <w:jc w:val="center"/>
      </w:pPr>
    </w:p>
    <w:p w:rsidR="000C4772" w:rsidRDefault="000C4772" w:rsidP="000C4772">
      <w:pPr>
        <w:jc w:val="center"/>
      </w:pPr>
    </w:p>
    <w:p w:rsidR="000C4772" w:rsidRDefault="000C4772" w:rsidP="000C4772">
      <w:pPr>
        <w:jc w:val="center"/>
      </w:pPr>
    </w:p>
    <w:p w:rsidR="000C4772" w:rsidRDefault="000C4772" w:rsidP="000C4772">
      <w:pPr>
        <w:jc w:val="center"/>
      </w:pPr>
    </w:p>
    <w:p w:rsidR="000C4772" w:rsidRDefault="000C4772" w:rsidP="000C4772">
      <w:pPr>
        <w:jc w:val="center"/>
      </w:pPr>
    </w:p>
    <w:p w:rsidR="000C4772" w:rsidRDefault="000C4772" w:rsidP="000C4772">
      <w:pPr>
        <w:jc w:val="center"/>
      </w:pPr>
    </w:p>
    <w:p w:rsidR="000C4772" w:rsidRDefault="000C4772" w:rsidP="000C4772">
      <w:pPr>
        <w:jc w:val="center"/>
      </w:pPr>
    </w:p>
    <w:p w:rsidR="002F0C3B" w:rsidRDefault="002F0C3B" w:rsidP="000C4772">
      <w:pPr>
        <w:jc w:val="center"/>
      </w:pPr>
    </w:p>
    <w:p w:rsidR="002F0C3B" w:rsidRDefault="005E2ED3" w:rsidP="000C4772">
      <w:pPr>
        <w:jc w:val="center"/>
      </w:pPr>
      <w:r>
        <w:rPr>
          <w:noProof/>
          <w:lang w:eastAsia="pt-BR"/>
        </w:rPr>
        <w:lastRenderedPageBreak/>
        <w:drawing>
          <wp:anchor distT="0" distB="0" distL="114300" distR="114300" simplePos="0" relativeHeight="251699200" behindDoc="0" locked="0" layoutInCell="1" allowOverlap="1" wp14:anchorId="2B8B6EF3" wp14:editId="1F2C26F0">
            <wp:simplePos x="0" y="0"/>
            <wp:positionH relativeFrom="margin">
              <wp:align>center</wp:align>
            </wp:positionH>
            <wp:positionV relativeFrom="paragraph">
              <wp:posOffset>152400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7" name="Imagem 17" descr="C:\Users\alexsandro.rosa\Desktop\FLY01 Saúde - Recurso Ginecologia\16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alexsandro.rosa\Desktop\FLY01 Saúde - Recurso Ginecologia\16ok.png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F0C3B" w:rsidRDefault="002F0C3B" w:rsidP="000C4772">
      <w:pPr>
        <w:jc w:val="center"/>
      </w:pPr>
    </w:p>
    <w:p w:rsidR="002F0C3B" w:rsidRDefault="002F0C3B" w:rsidP="000C4772">
      <w:pPr>
        <w:jc w:val="center"/>
      </w:pPr>
    </w:p>
    <w:p w:rsidR="002F0C3B" w:rsidRDefault="002F0C3B" w:rsidP="000C4772">
      <w:pPr>
        <w:jc w:val="center"/>
      </w:pPr>
    </w:p>
    <w:p w:rsidR="002F0C3B" w:rsidRDefault="002F0C3B" w:rsidP="000C4772">
      <w:pPr>
        <w:jc w:val="center"/>
      </w:pPr>
    </w:p>
    <w:p w:rsidR="002F0C3B" w:rsidRDefault="002F0C3B" w:rsidP="000C4772">
      <w:pPr>
        <w:jc w:val="center"/>
      </w:pPr>
    </w:p>
    <w:p w:rsidR="002F0C3B" w:rsidRDefault="002F0C3B" w:rsidP="000C4772">
      <w:pPr>
        <w:jc w:val="center"/>
      </w:pPr>
    </w:p>
    <w:p w:rsidR="002F0C3B" w:rsidRDefault="002F0C3B" w:rsidP="000C4772">
      <w:pPr>
        <w:jc w:val="center"/>
      </w:pPr>
    </w:p>
    <w:p w:rsidR="002F0C3B" w:rsidRDefault="002F0C3B" w:rsidP="000C4772">
      <w:pPr>
        <w:jc w:val="center"/>
      </w:pPr>
    </w:p>
    <w:p w:rsidR="002F0C3B" w:rsidRDefault="002F0C3B" w:rsidP="000C4772">
      <w:pPr>
        <w:jc w:val="center"/>
      </w:pPr>
    </w:p>
    <w:p w:rsidR="002F0C3B" w:rsidRDefault="002F0C3B" w:rsidP="000C4772">
      <w:pPr>
        <w:jc w:val="center"/>
      </w:pPr>
    </w:p>
    <w:p w:rsidR="00B02706" w:rsidRDefault="00B02706" w:rsidP="000C4772">
      <w:pPr>
        <w:jc w:val="center"/>
      </w:pPr>
    </w:p>
    <w:p w:rsidR="00B02706" w:rsidRPr="00B02706" w:rsidRDefault="00B02706" w:rsidP="00B02706"/>
    <w:p w:rsidR="00B02706" w:rsidRPr="00B02706" w:rsidRDefault="00B02706" w:rsidP="00B02706"/>
    <w:p w:rsidR="00B02706" w:rsidRPr="00B02706" w:rsidRDefault="00B02706" w:rsidP="00B02706"/>
    <w:p w:rsidR="00B02706" w:rsidRPr="00B02706" w:rsidRDefault="00B02706" w:rsidP="00B02706"/>
    <w:p w:rsidR="00B02706" w:rsidRPr="00B02706" w:rsidRDefault="00B02706" w:rsidP="00B02706"/>
    <w:p w:rsidR="00B02706" w:rsidRPr="00B02706" w:rsidRDefault="00B02706" w:rsidP="00B02706"/>
    <w:p w:rsidR="00B02706" w:rsidRPr="00B02706" w:rsidRDefault="00B02706" w:rsidP="00B02706"/>
    <w:p w:rsidR="00B02706" w:rsidRPr="00B02706" w:rsidRDefault="00B02706" w:rsidP="00B02706"/>
    <w:p w:rsidR="00B02706" w:rsidRPr="00B02706" w:rsidRDefault="00B02706" w:rsidP="00B02706"/>
    <w:p w:rsidR="00B02706" w:rsidRPr="00B02706" w:rsidRDefault="00B02706" w:rsidP="00B02706"/>
    <w:p w:rsidR="00B02706" w:rsidRDefault="00B02706" w:rsidP="00B02706"/>
    <w:p w:rsidR="00B02706" w:rsidRPr="00B02706" w:rsidRDefault="00B02706" w:rsidP="00B02706"/>
    <w:p w:rsidR="00B02706" w:rsidRPr="005E2ED3" w:rsidRDefault="005E2ED3" w:rsidP="005E2ED3">
      <w:pPr>
        <w:pStyle w:val="ParagrafoManual"/>
        <w:rPr>
          <w:sz w:val="22"/>
        </w:rPr>
      </w:pPr>
      <w:r w:rsidRPr="005E2ED3">
        <w:rPr>
          <w:sz w:val="22"/>
        </w:rPr>
        <w:t>Aqui você pode registrar as informaç</w:t>
      </w:r>
      <w:r w:rsidR="00863DCD">
        <w:rPr>
          <w:sz w:val="22"/>
        </w:rPr>
        <w:t>ões do Recé</w:t>
      </w:r>
      <w:r w:rsidRPr="005E2ED3">
        <w:rPr>
          <w:sz w:val="22"/>
        </w:rPr>
        <w:t>m Nascido.</w:t>
      </w:r>
    </w:p>
    <w:p w:rsidR="00B02706" w:rsidRDefault="00B02706" w:rsidP="00B02706">
      <w:pPr>
        <w:jc w:val="center"/>
      </w:pPr>
    </w:p>
    <w:p w:rsidR="00B02706" w:rsidRDefault="00B02706" w:rsidP="00B02706">
      <w:pPr>
        <w:jc w:val="center"/>
      </w:pPr>
      <w:r>
        <w:rPr>
          <w:noProof/>
          <w:lang w:eastAsia="pt-BR"/>
        </w:rPr>
        <w:drawing>
          <wp:anchor distT="0" distB="0" distL="114300" distR="114300" simplePos="0" relativeHeight="251700224" behindDoc="0" locked="0" layoutInCell="1" allowOverlap="1" wp14:anchorId="517CAB37" wp14:editId="36C14C1A">
            <wp:simplePos x="0" y="0"/>
            <wp:positionH relativeFrom="margin">
              <wp:align>center</wp:align>
            </wp:positionH>
            <wp:positionV relativeFrom="paragraph">
              <wp:posOffset>392430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8" name="Imagem 18" descr="C:\Users\alexsandro.rosa\Desktop\FLY01 Saúde - Recurso Ginecologia\17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alexsandro.rosa\Desktop\FLY01 Saúde - Recurso Ginecologia\17ok.png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02706" w:rsidRPr="00B02706" w:rsidRDefault="00B02706" w:rsidP="00B02706"/>
    <w:p w:rsidR="00B02706" w:rsidRPr="00B02706" w:rsidRDefault="00B02706" w:rsidP="00B02706"/>
    <w:p w:rsidR="00B02706" w:rsidRPr="00B02706" w:rsidRDefault="00B02706" w:rsidP="00B02706"/>
    <w:p w:rsidR="00B02706" w:rsidRPr="00B02706" w:rsidRDefault="00B02706" w:rsidP="00B02706"/>
    <w:p w:rsidR="00B02706" w:rsidRPr="00B02706" w:rsidRDefault="00B02706" w:rsidP="00B02706"/>
    <w:p w:rsidR="00B02706" w:rsidRPr="00B02706" w:rsidRDefault="00B02706" w:rsidP="00B02706"/>
    <w:p w:rsidR="00B02706" w:rsidRPr="00B02706" w:rsidRDefault="00B02706" w:rsidP="00B02706"/>
    <w:p w:rsidR="00B02706" w:rsidRPr="00B02706" w:rsidRDefault="00B02706" w:rsidP="00B02706"/>
    <w:p w:rsidR="00B02706" w:rsidRPr="00B02706" w:rsidRDefault="00B02706" w:rsidP="00B02706"/>
    <w:p w:rsidR="00B02706" w:rsidRPr="00B02706" w:rsidRDefault="00B02706" w:rsidP="00B02706"/>
    <w:p w:rsidR="00B02706" w:rsidRPr="00B02706" w:rsidRDefault="00B02706" w:rsidP="00B02706"/>
    <w:p w:rsidR="00B02706" w:rsidRPr="00B02706" w:rsidRDefault="00B02706" w:rsidP="00B02706"/>
    <w:p w:rsidR="00B02706" w:rsidRPr="00B02706" w:rsidRDefault="00B02706" w:rsidP="00B02706"/>
    <w:p w:rsidR="00B02706" w:rsidRPr="00B02706" w:rsidRDefault="00B02706" w:rsidP="00B02706"/>
    <w:p w:rsidR="00B02706" w:rsidRPr="00B02706" w:rsidRDefault="00B02706" w:rsidP="00B02706"/>
    <w:p w:rsidR="00B02706" w:rsidRPr="00B02706" w:rsidRDefault="00B02706" w:rsidP="00B02706"/>
    <w:p w:rsidR="00B02706" w:rsidRPr="00B02706" w:rsidRDefault="00B02706" w:rsidP="00B02706"/>
    <w:p w:rsidR="00B02706" w:rsidRPr="00B02706" w:rsidRDefault="00B02706" w:rsidP="00B02706"/>
    <w:p w:rsidR="00B02706" w:rsidRPr="00B02706" w:rsidRDefault="00B02706" w:rsidP="00B02706"/>
    <w:p w:rsidR="00B02706" w:rsidRDefault="00B02706" w:rsidP="00B02706"/>
    <w:p w:rsidR="00B02706" w:rsidRPr="00B02706" w:rsidRDefault="00B02706" w:rsidP="00B02706"/>
    <w:p w:rsidR="00B02706" w:rsidRPr="00B02706" w:rsidRDefault="00B02706" w:rsidP="00B02706"/>
    <w:p w:rsidR="00B02706" w:rsidRPr="00B02706" w:rsidRDefault="00B02706" w:rsidP="00B02706"/>
    <w:p w:rsidR="00B02706" w:rsidRDefault="00B02706" w:rsidP="00B02706"/>
    <w:p w:rsidR="00B02706" w:rsidRDefault="00B02706" w:rsidP="00B02706">
      <w:pPr>
        <w:tabs>
          <w:tab w:val="left" w:pos="6225"/>
        </w:tabs>
      </w:pPr>
      <w:r>
        <w:tab/>
      </w:r>
    </w:p>
    <w:p w:rsidR="00B02706" w:rsidRDefault="00B02706" w:rsidP="00B02706">
      <w:pPr>
        <w:tabs>
          <w:tab w:val="left" w:pos="6225"/>
        </w:tabs>
      </w:pPr>
    </w:p>
    <w:p w:rsidR="00B02706" w:rsidRDefault="00B02706" w:rsidP="00B02706">
      <w:pPr>
        <w:tabs>
          <w:tab w:val="left" w:pos="6225"/>
        </w:tabs>
      </w:pPr>
      <w:r>
        <w:rPr>
          <w:noProof/>
          <w:lang w:eastAsia="pt-BR"/>
        </w:rPr>
        <w:lastRenderedPageBreak/>
        <w:drawing>
          <wp:anchor distT="0" distB="0" distL="114300" distR="114300" simplePos="0" relativeHeight="251701248" behindDoc="0" locked="0" layoutInCell="1" allowOverlap="1" wp14:anchorId="072F1FCD" wp14:editId="35E3BED6">
            <wp:simplePos x="0" y="0"/>
            <wp:positionH relativeFrom="margin">
              <wp:align>center</wp:align>
            </wp:positionH>
            <wp:positionV relativeFrom="paragraph">
              <wp:posOffset>162560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9" name="Imagem 19" descr="C:\Users\alexsandro.rosa\Desktop\FLY01 Saúde - Recurso Ginecologia\18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alexsandro.rosa\Desktop\FLY01 Saúde - Recurso Ginecologia\18ok.png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02706" w:rsidRDefault="00B02706" w:rsidP="00B02706">
      <w:pPr>
        <w:tabs>
          <w:tab w:val="left" w:pos="6225"/>
        </w:tabs>
      </w:pPr>
    </w:p>
    <w:p w:rsidR="00B02706" w:rsidRDefault="00B02706" w:rsidP="00B02706">
      <w:pPr>
        <w:tabs>
          <w:tab w:val="left" w:pos="6225"/>
        </w:tabs>
      </w:pPr>
    </w:p>
    <w:p w:rsidR="00B02706" w:rsidRDefault="00B02706" w:rsidP="00B02706">
      <w:pPr>
        <w:tabs>
          <w:tab w:val="left" w:pos="6225"/>
        </w:tabs>
      </w:pPr>
    </w:p>
    <w:p w:rsidR="00B02706" w:rsidRPr="00B02706" w:rsidRDefault="00B02706" w:rsidP="00B02706"/>
    <w:p w:rsidR="00B02706" w:rsidRPr="00B02706" w:rsidRDefault="00B02706" w:rsidP="00B02706"/>
    <w:p w:rsidR="00B02706" w:rsidRPr="00B02706" w:rsidRDefault="00B02706" w:rsidP="00B02706"/>
    <w:p w:rsidR="00B02706" w:rsidRPr="00B02706" w:rsidRDefault="00B02706" w:rsidP="00B02706"/>
    <w:p w:rsidR="00B02706" w:rsidRPr="00B02706" w:rsidRDefault="00B02706" w:rsidP="00B02706"/>
    <w:p w:rsidR="00B02706" w:rsidRPr="00B02706" w:rsidRDefault="00B02706" w:rsidP="00B02706"/>
    <w:p w:rsidR="00B02706" w:rsidRPr="00B02706" w:rsidRDefault="00B02706" w:rsidP="00B02706"/>
    <w:p w:rsidR="00B02706" w:rsidRPr="00B02706" w:rsidRDefault="00B02706" w:rsidP="00B02706"/>
    <w:p w:rsidR="00B02706" w:rsidRPr="00B02706" w:rsidRDefault="00B02706" w:rsidP="00B02706"/>
    <w:p w:rsidR="00B02706" w:rsidRPr="00B02706" w:rsidRDefault="00B02706" w:rsidP="00B02706"/>
    <w:p w:rsidR="00B02706" w:rsidRPr="00B02706" w:rsidRDefault="00B02706" w:rsidP="00B02706"/>
    <w:p w:rsidR="00B02706" w:rsidRPr="00B02706" w:rsidRDefault="00B02706" w:rsidP="00B02706"/>
    <w:p w:rsidR="00B02706" w:rsidRPr="00B02706" w:rsidRDefault="00B02706" w:rsidP="00B02706"/>
    <w:p w:rsidR="00B02706" w:rsidRPr="00B02706" w:rsidRDefault="00B02706" w:rsidP="00B02706"/>
    <w:p w:rsidR="00B02706" w:rsidRPr="00B02706" w:rsidRDefault="00B02706" w:rsidP="00B02706"/>
    <w:p w:rsidR="00B02706" w:rsidRDefault="00B02706" w:rsidP="00B02706"/>
    <w:p w:rsidR="00B02706" w:rsidRPr="00B02706" w:rsidRDefault="00B02706" w:rsidP="00B02706"/>
    <w:p w:rsidR="00B02706" w:rsidRDefault="00B02706" w:rsidP="00B02706"/>
    <w:p w:rsidR="00B02706" w:rsidRDefault="00B02706" w:rsidP="00B02706"/>
    <w:p w:rsidR="005E2ED3" w:rsidRDefault="00B02706" w:rsidP="005E2ED3">
      <w:pPr>
        <w:pStyle w:val="ParagrafoManual"/>
      </w:pPr>
      <w:r>
        <w:tab/>
      </w:r>
    </w:p>
    <w:p w:rsidR="00B02706" w:rsidRPr="005E2ED3" w:rsidRDefault="005E2ED3" w:rsidP="005E2ED3">
      <w:pPr>
        <w:pStyle w:val="ParagrafoManual"/>
        <w:rPr>
          <w:sz w:val="22"/>
        </w:rPr>
      </w:pPr>
      <w:r w:rsidRPr="005E2ED3">
        <w:rPr>
          <w:sz w:val="22"/>
        </w:rPr>
        <w:t xml:space="preserve">Para finalizar, clique em </w:t>
      </w:r>
      <w:r w:rsidRPr="005E2ED3">
        <w:rPr>
          <w:b/>
          <w:sz w:val="22"/>
        </w:rPr>
        <w:t>Salvar.</w:t>
      </w:r>
    </w:p>
    <w:p w:rsidR="00B02706" w:rsidRDefault="00B02706" w:rsidP="00B02706">
      <w:pPr>
        <w:tabs>
          <w:tab w:val="left" w:pos="4470"/>
        </w:tabs>
      </w:pPr>
    </w:p>
    <w:p w:rsidR="00B02706" w:rsidRPr="00B02706" w:rsidRDefault="00B02706" w:rsidP="005E2ED3">
      <w:pPr>
        <w:tabs>
          <w:tab w:val="left" w:pos="4470"/>
        </w:tabs>
      </w:pPr>
      <w:r>
        <w:rPr>
          <w:noProof/>
          <w:lang w:eastAsia="pt-BR"/>
        </w:rPr>
        <w:drawing>
          <wp:anchor distT="0" distB="0" distL="114300" distR="114300" simplePos="0" relativeHeight="251702272" behindDoc="0" locked="0" layoutInCell="1" allowOverlap="1" wp14:anchorId="3BBF1517" wp14:editId="2C98F61D">
            <wp:simplePos x="0" y="0"/>
            <wp:positionH relativeFrom="margin">
              <wp:align>center</wp:align>
            </wp:positionH>
            <wp:positionV relativeFrom="paragraph">
              <wp:posOffset>367030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61" name="Imagem 61" descr="C:\Users\alexsandro.rosa\Desktop\FLY01 Saúde - Recurso Ginecologia\19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alexsandro.rosa\Desktop\FLY01 Saúde - Recurso Ginecologia\19ok.png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02706" w:rsidRPr="00B02706" w:rsidRDefault="00B02706" w:rsidP="00B02706"/>
    <w:p w:rsidR="00B02706" w:rsidRPr="00B02706" w:rsidRDefault="00B02706" w:rsidP="00B02706"/>
    <w:p w:rsidR="00B02706" w:rsidRPr="00B02706" w:rsidRDefault="00B02706" w:rsidP="00B02706"/>
    <w:p w:rsidR="00B02706" w:rsidRPr="00B02706" w:rsidRDefault="00B02706" w:rsidP="00B02706"/>
    <w:p w:rsidR="00B02706" w:rsidRPr="00B02706" w:rsidRDefault="00B02706" w:rsidP="00B02706"/>
    <w:p w:rsidR="00B02706" w:rsidRPr="00B02706" w:rsidRDefault="00B02706" w:rsidP="00B02706"/>
    <w:p w:rsidR="00B02706" w:rsidRPr="00B02706" w:rsidRDefault="00B02706" w:rsidP="00B02706"/>
    <w:p w:rsidR="00B02706" w:rsidRPr="00B02706" w:rsidRDefault="00B02706" w:rsidP="00B02706"/>
    <w:p w:rsidR="00B02706" w:rsidRPr="00B02706" w:rsidRDefault="00B02706" w:rsidP="00B02706"/>
    <w:p w:rsidR="00B02706" w:rsidRPr="00B02706" w:rsidRDefault="00B02706" w:rsidP="00B02706"/>
    <w:p w:rsidR="00B02706" w:rsidRPr="00B02706" w:rsidRDefault="00B02706" w:rsidP="00B02706"/>
    <w:p w:rsidR="00B02706" w:rsidRPr="00B02706" w:rsidRDefault="00B02706" w:rsidP="00B02706"/>
    <w:p w:rsidR="00B02706" w:rsidRPr="00B02706" w:rsidRDefault="00B02706" w:rsidP="00B02706"/>
    <w:p w:rsidR="00B02706" w:rsidRPr="00B02706" w:rsidRDefault="00B02706" w:rsidP="00B02706"/>
    <w:p w:rsidR="00B02706" w:rsidRPr="00B02706" w:rsidRDefault="00B02706" w:rsidP="00B02706"/>
    <w:p w:rsidR="00B02706" w:rsidRPr="00B02706" w:rsidRDefault="00B02706" w:rsidP="00B02706"/>
    <w:p w:rsidR="00B02706" w:rsidRPr="00B02706" w:rsidRDefault="00B02706" w:rsidP="00B02706"/>
    <w:p w:rsidR="00B02706" w:rsidRDefault="00B02706" w:rsidP="00B02706"/>
    <w:p w:rsidR="00B02706" w:rsidRPr="00B02706" w:rsidRDefault="00B02706" w:rsidP="00B02706"/>
    <w:p w:rsidR="00B02706" w:rsidRPr="00B02706" w:rsidRDefault="00B02706" w:rsidP="00B02706"/>
    <w:p w:rsidR="00B02706" w:rsidRDefault="00B02706" w:rsidP="00B02706"/>
    <w:p w:rsidR="00B02706" w:rsidRDefault="00B02706" w:rsidP="00B02706"/>
    <w:p w:rsidR="00B02706" w:rsidRDefault="00B02706" w:rsidP="00B02706"/>
    <w:p w:rsidR="00B02706" w:rsidRDefault="00B02706" w:rsidP="00B02706">
      <w:r>
        <w:rPr>
          <w:noProof/>
          <w:lang w:eastAsia="pt-BR"/>
        </w:rPr>
        <w:lastRenderedPageBreak/>
        <w:drawing>
          <wp:anchor distT="0" distB="0" distL="114300" distR="114300" simplePos="0" relativeHeight="251703296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152400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62" name="Imagem 62" descr="C:\Users\alexsandro.rosa\Desktop\FLY01 Saúde - Recurso Ginecologia\20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Users\alexsandro.rosa\Desktop\FLY01 Saúde - Recurso Ginecologia\20ok.png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02706" w:rsidRDefault="00B02706" w:rsidP="00B02706"/>
    <w:p w:rsidR="00B02706" w:rsidRDefault="00B02706" w:rsidP="00B02706"/>
    <w:p w:rsidR="00B02706" w:rsidRDefault="00B02706" w:rsidP="00B02706"/>
    <w:p w:rsidR="00B02706" w:rsidRDefault="00B02706" w:rsidP="00B02706"/>
    <w:p w:rsidR="00B02706" w:rsidRDefault="00B02706" w:rsidP="00B02706"/>
    <w:p w:rsidR="00B02706" w:rsidRDefault="00B02706" w:rsidP="00B02706"/>
    <w:p w:rsidR="00B02706" w:rsidRDefault="00B02706" w:rsidP="00B02706"/>
    <w:p w:rsidR="00B02706" w:rsidRDefault="00B02706" w:rsidP="00B02706"/>
    <w:p w:rsidR="00B02706" w:rsidRDefault="00B02706" w:rsidP="00B02706"/>
    <w:p w:rsidR="005E2ED3" w:rsidRDefault="005E2ED3" w:rsidP="00B02706"/>
    <w:p w:rsidR="005E2ED3" w:rsidRPr="005E2ED3" w:rsidRDefault="005E2ED3" w:rsidP="005E2ED3"/>
    <w:p w:rsidR="005E2ED3" w:rsidRPr="005E2ED3" w:rsidRDefault="005E2ED3" w:rsidP="005E2ED3"/>
    <w:p w:rsidR="005E2ED3" w:rsidRPr="005E2ED3" w:rsidRDefault="005E2ED3" w:rsidP="005E2ED3"/>
    <w:p w:rsidR="005E2ED3" w:rsidRPr="005E2ED3" w:rsidRDefault="005E2ED3" w:rsidP="005E2ED3"/>
    <w:p w:rsidR="005E2ED3" w:rsidRPr="005E2ED3" w:rsidRDefault="005E2ED3" w:rsidP="005E2ED3"/>
    <w:p w:rsidR="005E2ED3" w:rsidRPr="005E2ED3" w:rsidRDefault="005E2ED3" w:rsidP="005E2ED3"/>
    <w:p w:rsidR="005E2ED3" w:rsidRPr="005E2ED3" w:rsidRDefault="005E2ED3" w:rsidP="005E2ED3"/>
    <w:p w:rsidR="005E2ED3" w:rsidRPr="005E2ED3" w:rsidRDefault="005E2ED3" w:rsidP="005E2ED3"/>
    <w:p w:rsidR="005E2ED3" w:rsidRPr="005E2ED3" w:rsidRDefault="005E2ED3" w:rsidP="005E2ED3"/>
    <w:p w:rsidR="005E2ED3" w:rsidRDefault="005E2ED3" w:rsidP="005E2ED3"/>
    <w:p w:rsidR="005E2ED3" w:rsidRDefault="005E2ED3" w:rsidP="005E2ED3"/>
    <w:p w:rsidR="005E2ED3" w:rsidRPr="005E2ED3" w:rsidRDefault="005E2ED3" w:rsidP="005E2ED3"/>
    <w:p w:rsidR="005E2ED3" w:rsidRDefault="005E2ED3" w:rsidP="005E2ED3"/>
    <w:p w:rsidR="00B02706" w:rsidRPr="005E2ED3" w:rsidRDefault="005E2ED3" w:rsidP="005E2ED3">
      <w:pPr>
        <w:pStyle w:val="ParagrafoManual"/>
        <w:rPr>
          <w:sz w:val="22"/>
        </w:rPr>
      </w:pPr>
      <w:r>
        <w:tab/>
      </w:r>
      <w:r w:rsidRPr="005E2ED3">
        <w:rPr>
          <w:sz w:val="22"/>
        </w:rPr>
        <w:t xml:space="preserve">Você pode </w:t>
      </w:r>
      <w:r w:rsidR="003A497B" w:rsidRPr="003A497B">
        <w:rPr>
          <w:b/>
          <w:sz w:val="22"/>
        </w:rPr>
        <w:t>Excluir</w:t>
      </w:r>
      <w:r w:rsidR="003A497B">
        <w:rPr>
          <w:sz w:val="22"/>
        </w:rPr>
        <w:t xml:space="preserve"> </w:t>
      </w:r>
      <w:proofErr w:type="gramStart"/>
      <w:r w:rsidR="003A497B">
        <w:rPr>
          <w:sz w:val="22"/>
        </w:rPr>
        <w:t>essa informações</w:t>
      </w:r>
      <w:proofErr w:type="gramEnd"/>
      <w:r w:rsidR="003A497B">
        <w:rPr>
          <w:sz w:val="22"/>
        </w:rPr>
        <w:t>.</w:t>
      </w:r>
    </w:p>
    <w:p w:rsidR="005E2ED3" w:rsidRDefault="005E2ED3" w:rsidP="005E2ED3">
      <w:pPr>
        <w:tabs>
          <w:tab w:val="left" w:pos="3360"/>
        </w:tabs>
      </w:pPr>
    </w:p>
    <w:p w:rsidR="005E2ED3" w:rsidRDefault="005E2ED3" w:rsidP="005E2ED3">
      <w:pPr>
        <w:tabs>
          <w:tab w:val="left" w:pos="3360"/>
        </w:tabs>
      </w:pPr>
      <w:r>
        <w:rPr>
          <w:noProof/>
          <w:lang w:eastAsia="pt-BR"/>
        </w:rPr>
        <w:drawing>
          <wp:anchor distT="0" distB="0" distL="114300" distR="114300" simplePos="0" relativeHeight="251704320" behindDoc="0" locked="0" layoutInCell="1" allowOverlap="1" wp14:anchorId="1CABD450" wp14:editId="06FCB4FE">
            <wp:simplePos x="0" y="0"/>
            <wp:positionH relativeFrom="margin">
              <wp:align>center</wp:align>
            </wp:positionH>
            <wp:positionV relativeFrom="paragraph">
              <wp:posOffset>249555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63" name="Imagem 63" descr="C:\Users\alexsandro.rosa\Desktop\FLY01 Saúde - Recurso Ginecologia\21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C:\Users\alexsandro.rosa\Desktop\FLY01 Saúde - Recurso Ginecologia\21ok.png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E2ED3" w:rsidRPr="005E2ED3" w:rsidRDefault="005E2ED3" w:rsidP="005E2ED3"/>
    <w:p w:rsidR="005E2ED3" w:rsidRPr="005E2ED3" w:rsidRDefault="005E2ED3" w:rsidP="005E2ED3"/>
    <w:p w:rsidR="005E2ED3" w:rsidRPr="005E2ED3" w:rsidRDefault="005E2ED3" w:rsidP="005E2ED3"/>
    <w:p w:rsidR="005E2ED3" w:rsidRPr="005E2ED3" w:rsidRDefault="005E2ED3" w:rsidP="005E2ED3"/>
    <w:p w:rsidR="005E2ED3" w:rsidRPr="005E2ED3" w:rsidRDefault="005E2ED3" w:rsidP="005E2ED3"/>
    <w:p w:rsidR="005E2ED3" w:rsidRPr="005E2ED3" w:rsidRDefault="005E2ED3" w:rsidP="005E2ED3"/>
    <w:p w:rsidR="005E2ED3" w:rsidRPr="005E2ED3" w:rsidRDefault="005E2ED3" w:rsidP="005E2ED3"/>
    <w:p w:rsidR="005E2ED3" w:rsidRPr="005E2ED3" w:rsidRDefault="005E2ED3" w:rsidP="005E2ED3"/>
    <w:p w:rsidR="005E2ED3" w:rsidRPr="005E2ED3" w:rsidRDefault="005E2ED3" w:rsidP="005E2ED3"/>
    <w:p w:rsidR="005E2ED3" w:rsidRPr="005E2ED3" w:rsidRDefault="005E2ED3" w:rsidP="005E2ED3"/>
    <w:p w:rsidR="005E2ED3" w:rsidRPr="005E2ED3" w:rsidRDefault="005E2ED3" w:rsidP="005E2ED3"/>
    <w:p w:rsidR="005E2ED3" w:rsidRPr="005E2ED3" w:rsidRDefault="005E2ED3" w:rsidP="005E2ED3"/>
    <w:p w:rsidR="005E2ED3" w:rsidRPr="005E2ED3" w:rsidRDefault="005E2ED3" w:rsidP="005E2ED3"/>
    <w:p w:rsidR="005E2ED3" w:rsidRPr="005E2ED3" w:rsidRDefault="005E2ED3" w:rsidP="005E2ED3"/>
    <w:p w:rsidR="005E2ED3" w:rsidRPr="005E2ED3" w:rsidRDefault="005E2ED3" w:rsidP="005E2ED3"/>
    <w:p w:rsidR="005E2ED3" w:rsidRPr="005E2ED3" w:rsidRDefault="005E2ED3" w:rsidP="005E2ED3"/>
    <w:p w:rsidR="005E2ED3" w:rsidRPr="005E2ED3" w:rsidRDefault="005E2ED3" w:rsidP="005E2ED3"/>
    <w:p w:rsidR="005E2ED3" w:rsidRPr="005E2ED3" w:rsidRDefault="005E2ED3" w:rsidP="005E2ED3"/>
    <w:p w:rsidR="005E2ED3" w:rsidRDefault="005E2ED3" w:rsidP="005E2ED3"/>
    <w:p w:rsidR="005E2ED3" w:rsidRPr="005E2ED3" w:rsidRDefault="005E2ED3" w:rsidP="005E2ED3"/>
    <w:p w:rsidR="005E2ED3" w:rsidRPr="005E2ED3" w:rsidRDefault="005E2ED3" w:rsidP="005E2ED3"/>
    <w:p w:rsidR="005E2ED3" w:rsidRDefault="005E2ED3" w:rsidP="005E2ED3"/>
    <w:p w:rsidR="005E2ED3" w:rsidRDefault="005E2ED3" w:rsidP="005E2ED3"/>
    <w:p w:rsidR="00863DCD" w:rsidRDefault="00863DCD" w:rsidP="005E2ED3"/>
    <w:p w:rsidR="005E2ED3" w:rsidRDefault="005E2ED3" w:rsidP="005E2ED3">
      <w:pPr>
        <w:tabs>
          <w:tab w:val="left" w:pos="5910"/>
        </w:tabs>
      </w:pPr>
      <w:r>
        <w:tab/>
      </w:r>
    </w:p>
    <w:p w:rsidR="005E2ED3" w:rsidRDefault="005E2ED3" w:rsidP="005E2ED3">
      <w:pPr>
        <w:tabs>
          <w:tab w:val="left" w:pos="5910"/>
        </w:tabs>
      </w:pPr>
    </w:p>
    <w:p w:rsidR="005E2ED3" w:rsidRPr="003A497B" w:rsidRDefault="003A497B" w:rsidP="003A497B">
      <w:pPr>
        <w:pStyle w:val="ParagrafoManual"/>
        <w:rPr>
          <w:sz w:val="22"/>
        </w:rPr>
      </w:pPr>
      <w:r w:rsidRPr="003A497B">
        <w:rPr>
          <w:sz w:val="22"/>
        </w:rPr>
        <w:lastRenderedPageBreak/>
        <w:t xml:space="preserve">Ou </w:t>
      </w:r>
      <w:r w:rsidRPr="003A497B">
        <w:rPr>
          <w:b/>
          <w:sz w:val="22"/>
        </w:rPr>
        <w:t>Editar</w:t>
      </w:r>
      <w:r>
        <w:rPr>
          <w:b/>
          <w:sz w:val="22"/>
        </w:rPr>
        <w:t xml:space="preserve"> </w:t>
      </w:r>
      <w:r w:rsidRPr="003A497B">
        <w:rPr>
          <w:sz w:val="22"/>
        </w:rPr>
        <w:t>para inserir a</w:t>
      </w:r>
      <w:r>
        <w:rPr>
          <w:b/>
          <w:sz w:val="22"/>
        </w:rPr>
        <w:t xml:space="preserve"> Consulta</w:t>
      </w:r>
      <w:r w:rsidRPr="003A497B">
        <w:rPr>
          <w:b/>
          <w:sz w:val="22"/>
        </w:rPr>
        <w:t>.</w:t>
      </w:r>
    </w:p>
    <w:p w:rsidR="005E2ED3" w:rsidRDefault="005E2ED3" w:rsidP="005E2ED3">
      <w:pPr>
        <w:tabs>
          <w:tab w:val="left" w:pos="5910"/>
        </w:tabs>
      </w:pPr>
    </w:p>
    <w:p w:rsidR="005E2ED3" w:rsidRDefault="003A497B" w:rsidP="005E2ED3">
      <w:pPr>
        <w:tabs>
          <w:tab w:val="left" w:pos="5910"/>
        </w:tabs>
      </w:pPr>
      <w:r>
        <w:rPr>
          <w:noProof/>
          <w:lang w:eastAsia="pt-BR"/>
        </w:rPr>
        <w:drawing>
          <wp:anchor distT="0" distB="0" distL="114300" distR="114300" simplePos="0" relativeHeight="251705344" behindDoc="0" locked="0" layoutInCell="1" allowOverlap="1" wp14:anchorId="2ADFA312" wp14:editId="607FA87A">
            <wp:simplePos x="0" y="0"/>
            <wp:positionH relativeFrom="margin">
              <wp:align>center</wp:align>
            </wp:positionH>
            <wp:positionV relativeFrom="paragraph">
              <wp:posOffset>163195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64" name="Imagem 64" descr="C:\Users\alexsandro.rosa\Desktop\FLY01 Saúde - Recurso Ginecologia\22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C:\Users\alexsandro.rosa\Desktop\FLY01 Saúde - Recurso Ginecologia\22ok.png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A497B" w:rsidRDefault="003A497B" w:rsidP="005E2ED3">
      <w:pPr>
        <w:tabs>
          <w:tab w:val="left" w:pos="5910"/>
        </w:tabs>
      </w:pPr>
    </w:p>
    <w:p w:rsidR="003A497B" w:rsidRPr="003A497B" w:rsidRDefault="003A497B" w:rsidP="003A497B"/>
    <w:p w:rsidR="003A497B" w:rsidRPr="003A497B" w:rsidRDefault="003A497B" w:rsidP="003A497B"/>
    <w:p w:rsidR="003A497B" w:rsidRPr="003A497B" w:rsidRDefault="003A497B" w:rsidP="003A497B"/>
    <w:p w:rsidR="003A497B" w:rsidRPr="003A497B" w:rsidRDefault="003A497B" w:rsidP="003A497B"/>
    <w:p w:rsidR="003A497B" w:rsidRPr="003A497B" w:rsidRDefault="003A497B" w:rsidP="003A497B"/>
    <w:p w:rsidR="003A497B" w:rsidRPr="003A497B" w:rsidRDefault="003A497B" w:rsidP="003A497B"/>
    <w:p w:rsidR="003A497B" w:rsidRPr="003A497B" w:rsidRDefault="003A497B" w:rsidP="003A497B"/>
    <w:p w:rsidR="003A497B" w:rsidRPr="003A497B" w:rsidRDefault="003A497B" w:rsidP="003A497B"/>
    <w:p w:rsidR="003A497B" w:rsidRPr="003A497B" w:rsidRDefault="003A497B" w:rsidP="003A497B"/>
    <w:p w:rsidR="003A497B" w:rsidRPr="003A497B" w:rsidRDefault="003A497B" w:rsidP="003A497B"/>
    <w:p w:rsidR="003A497B" w:rsidRPr="003A497B" w:rsidRDefault="003A497B" w:rsidP="003A497B"/>
    <w:p w:rsidR="003A497B" w:rsidRPr="003A497B" w:rsidRDefault="003A497B" w:rsidP="003A497B"/>
    <w:p w:rsidR="003A497B" w:rsidRPr="003A497B" w:rsidRDefault="003A497B" w:rsidP="003A497B"/>
    <w:p w:rsidR="003A497B" w:rsidRPr="003A497B" w:rsidRDefault="003A497B" w:rsidP="003A497B"/>
    <w:p w:rsidR="003A497B" w:rsidRPr="003A497B" w:rsidRDefault="003A497B" w:rsidP="003A497B"/>
    <w:p w:rsidR="003A497B" w:rsidRPr="003A497B" w:rsidRDefault="003A497B" w:rsidP="003A497B"/>
    <w:p w:rsidR="003A497B" w:rsidRPr="003A497B" w:rsidRDefault="003A497B" w:rsidP="003A497B"/>
    <w:p w:rsidR="003A497B" w:rsidRDefault="003A497B" w:rsidP="003A497B"/>
    <w:p w:rsidR="003A497B" w:rsidRPr="003A497B" w:rsidRDefault="003A497B" w:rsidP="003A497B"/>
    <w:p w:rsidR="003A497B" w:rsidRDefault="003A497B" w:rsidP="003A497B"/>
    <w:p w:rsidR="003A497B" w:rsidRDefault="003A497B" w:rsidP="003A497B"/>
    <w:p w:rsidR="003A497B" w:rsidRDefault="003A497B" w:rsidP="003A497B"/>
    <w:p w:rsidR="005E2ED3" w:rsidRDefault="003A497B" w:rsidP="003A497B">
      <w:pPr>
        <w:pStyle w:val="ParagrafoManual"/>
        <w:rPr>
          <w:b/>
          <w:sz w:val="22"/>
        </w:rPr>
      </w:pPr>
      <w:r>
        <w:tab/>
      </w:r>
      <w:r w:rsidRPr="003A497B">
        <w:rPr>
          <w:sz w:val="22"/>
        </w:rPr>
        <w:t xml:space="preserve">Clique em </w:t>
      </w:r>
      <w:r w:rsidRPr="003A497B">
        <w:rPr>
          <w:b/>
          <w:sz w:val="22"/>
        </w:rPr>
        <w:t>Nova Consulta.</w:t>
      </w:r>
    </w:p>
    <w:p w:rsidR="003A497B" w:rsidRDefault="003A497B" w:rsidP="003A497B">
      <w:pPr>
        <w:pStyle w:val="ParagrafoManual"/>
        <w:rPr>
          <w:b/>
          <w:sz w:val="22"/>
        </w:rPr>
      </w:pPr>
    </w:p>
    <w:p w:rsidR="003A497B" w:rsidRDefault="003A497B" w:rsidP="003A497B">
      <w:pPr>
        <w:pStyle w:val="ParagrafoManual"/>
        <w:rPr>
          <w:sz w:val="22"/>
        </w:rPr>
      </w:pPr>
      <w:r>
        <w:rPr>
          <w:noProof/>
          <w:lang w:eastAsia="pt-BR"/>
        </w:rPr>
        <w:drawing>
          <wp:anchor distT="0" distB="0" distL="114300" distR="114300" simplePos="0" relativeHeight="251706368" behindDoc="0" locked="0" layoutInCell="1" allowOverlap="1" wp14:anchorId="40817E10" wp14:editId="42CE0F51">
            <wp:simplePos x="0" y="0"/>
            <wp:positionH relativeFrom="margin">
              <wp:align>center</wp:align>
            </wp:positionH>
            <wp:positionV relativeFrom="paragraph">
              <wp:posOffset>292735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65" name="Imagem 65" descr="C:\Users\alexsandro.rosa\Desktop\FLY01 Saúde - Recurso Ginecologia\23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alexsandro.rosa\Desktop\FLY01 Saúde - Recurso Ginecologia\23ok.png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A497B" w:rsidRPr="003A497B" w:rsidRDefault="003A497B" w:rsidP="003A497B"/>
    <w:p w:rsidR="003A497B" w:rsidRPr="003A497B" w:rsidRDefault="003A497B" w:rsidP="003A497B"/>
    <w:p w:rsidR="003A497B" w:rsidRPr="003A497B" w:rsidRDefault="003A497B" w:rsidP="003A497B"/>
    <w:p w:rsidR="003A497B" w:rsidRPr="003A497B" w:rsidRDefault="003A497B" w:rsidP="003A497B"/>
    <w:p w:rsidR="003A497B" w:rsidRPr="003A497B" w:rsidRDefault="003A497B" w:rsidP="003A497B"/>
    <w:p w:rsidR="003A497B" w:rsidRPr="003A497B" w:rsidRDefault="003A497B" w:rsidP="003A497B"/>
    <w:p w:rsidR="003A497B" w:rsidRPr="003A497B" w:rsidRDefault="003A497B" w:rsidP="003A497B"/>
    <w:p w:rsidR="003A497B" w:rsidRPr="003A497B" w:rsidRDefault="003A497B" w:rsidP="003A497B"/>
    <w:p w:rsidR="003A497B" w:rsidRPr="003A497B" w:rsidRDefault="003A497B" w:rsidP="003A497B"/>
    <w:p w:rsidR="003A497B" w:rsidRPr="003A497B" w:rsidRDefault="003A497B" w:rsidP="003A497B"/>
    <w:p w:rsidR="003A497B" w:rsidRPr="003A497B" w:rsidRDefault="003A497B" w:rsidP="003A497B"/>
    <w:p w:rsidR="003A497B" w:rsidRPr="003A497B" w:rsidRDefault="003A497B" w:rsidP="003A497B"/>
    <w:p w:rsidR="003A497B" w:rsidRPr="003A497B" w:rsidRDefault="003A497B" w:rsidP="003A497B"/>
    <w:p w:rsidR="003A497B" w:rsidRPr="003A497B" w:rsidRDefault="003A497B" w:rsidP="003A497B"/>
    <w:p w:rsidR="003A497B" w:rsidRPr="003A497B" w:rsidRDefault="003A497B" w:rsidP="003A497B"/>
    <w:p w:rsidR="003A497B" w:rsidRPr="003A497B" w:rsidRDefault="003A497B" w:rsidP="003A497B"/>
    <w:p w:rsidR="003A497B" w:rsidRPr="003A497B" w:rsidRDefault="003A497B" w:rsidP="003A497B"/>
    <w:p w:rsidR="003A497B" w:rsidRPr="003A497B" w:rsidRDefault="003A497B" w:rsidP="003A497B"/>
    <w:p w:rsidR="003A497B" w:rsidRPr="003A497B" w:rsidRDefault="003A497B" w:rsidP="003A497B"/>
    <w:p w:rsidR="003A497B" w:rsidRPr="003A497B" w:rsidRDefault="003A497B" w:rsidP="003A497B"/>
    <w:p w:rsidR="003A497B" w:rsidRPr="003A497B" w:rsidRDefault="003A497B" w:rsidP="003A497B"/>
    <w:p w:rsidR="003A497B" w:rsidRDefault="003A497B" w:rsidP="003A497B"/>
    <w:p w:rsidR="003A497B" w:rsidRDefault="003A497B" w:rsidP="003A497B"/>
    <w:p w:rsidR="003A497B" w:rsidRDefault="003A497B" w:rsidP="003A497B">
      <w:pPr>
        <w:jc w:val="center"/>
      </w:pPr>
    </w:p>
    <w:p w:rsidR="003A497B" w:rsidRPr="003A497B" w:rsidRDefault="003A497B" w:rsidP="003A497B">
      <w:pPr>
        <w:pStyle w:val="ParagrafoManual"/>
        <w:rPr>
          <w:sz w:val="22"/>
        </w:rPr>
      </w:pPr>
      <w:r w:rsidRPr="003A497B">
        <w:rPr>
          <w:sz w:val="22"/>
        </w:rPr>
        <w:lastRenderedPageBreak/>
        <w:t>Cadastre as informações.</w:t>
      </w:r>
    </w:p>
    <w:p w:rsidR="003A497B" w:rsidRDefault="003A497B" w:rsidP="003A497B"/>
    <w:p w:rsidR="003A497B" w:rsidRPr="003A497B" w:rsidRDefault="003A497B" w:rsidP="003A497B"/>
    <w:p w:rsidR="003A497B" w:rsidRPr="003A497B" w:rsidRDefault="003A497B" w:rsidP="003A497B">
      <w:r>
        <w:rPr>
          <w:noProof/>
          <w:lang w:eastAsia="pt-BR"/>
        </w:rPr>
        <w:drawing>
          <wp:anchor distT="0" distB="0" distL="114300" distR="114300" simplePos="0" relativeHeight="251707392" behindDoc="0" locked="0" layoutInCell="1" allowOverlap="1" wp14:anchorId="3745EC04" wp14:editId="107C3284">
            <wp:simplePos x="0" y="0"/>
            <wp:positionH relativeFrom="margin">
              <wp:align>center</wp:align>
            </wp:positionH>
            <wp:positionV relativeFrom="paragraph">
              <wp:posOffset>147955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66" name="Imagem 66" descr="C:\Users\alexsandro.rosa\Desktop\FLY01 Saúde - Recurso Ginecologia\24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C:\Users\alexsandro.rosa\Desktop\FLY01 Saúde - Recurso Ginecologia\24ok.png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A497B" w:rsidRPr="003A497B" w:rsidRDefault="003A497B" w:rsidP="003A497B"/>
    <w:p w:rsidR="003A497B" w:rsidRPr="003A497B" w:rsidRDefault="003A497B" w:rsidP="003A497B"/>
    <w:p w:rsidR="003A497B" w:rsidRPr="003A497B" w:rsidRDefault="003A497B" w:rsidP="003A497B"/>
    <w:p w:rsidR="003A497B" w:rsidRPr="003A497B" w:rsidRDefault="003A497B" w:rsidP="003A497B"/>
    <w:p w:rsidR="003A497B" w:rsidRPr="003A497B" w:rsidRDefault="003A497B" w:rsidP="003A497B"/>
    <w:p w:rsidR="003A497B" w:rsidRPr="003A497B" w:rsidRDefault="003A497B" w:rsidP="003A497B"/>
    <w:p w:rsidR="003A497B" w:rsidRPr="003A497B" w:rsidRDefault="003A497B" w:rsidP="003A497B"/>
    <w:p w:rsidR="003A497B" w:rsidRPr="003A497B" w:rsidRDefault="003A497B" w:rsidP="003A497B"/>
    <w:p w:rsidR="003A497B" w:rsidRPr="003A497B" w:rsidRDefault="003A497B" w:rsidP="003A497B"/>
    <w:p w:rsidR="003A497B" w:rsidRPr="003A497B" w:rsidRDefault="003A497B" w:rsidP="003A497B"/>
    <w:p w:rsidR="003A497B" w:rsidRPr="003A497B" w:rsidRDefault="003A497B" w:rsidP="003A497B"/>
    <w:p w:rsidR="003A497B" w:rsidRPr="003A497B" w:rsidRDefault="003A497B" w:rsidP="003A497B"/>
    <w:p w:rsidR="003A497B" w:rsidRPr="003A497B" w:rsidRDefault="003A497B" w:rsidP="003A497B"/>
    <w:p w:rsidR="003A497B" w:rsidRPr="003A497B" w:rsidRDefault="003A497B" w:rsidP="003A497B"/>
    <w:p w:rsidR="003A497B" w:rsidRDefault="003A497B" w:rsidP="003A497B"/>
    <w:p w:rsidR="003A497B" w:rsidRPr="003A497B" w:rsidRDefault="003A497B" w:rsidP="003A497B"/>
    <w:p w:rsidR="003A497B" w:rsidRPr="003A497B" w:rsidRDefault="003A497B" w:rsidP="003A497B"/>
    <w:p w:rsidR="003A497B" w:rsidRDefault="003A497B" w:rsidP="003A497B"/>
    <w:p w:rsidR="003A497B" w:rsidRDefault="003A497B" w:rsidP="003A497B">
      <w:pPr>
        <w:jc w:val="center"/>
      </w:pPr>
    </w:p>
    <w:p w:rsidR="003A497B" w:rsidRDefault="003A497B" w:rsidP="003A497B">
      <w:pPr>
        <w:jc w:val="center"/>
      </w:pPr>
    </w:p>
    <w:p w:rsidR="003A497B" w:rsidRDefault="003A497B" w:rsidP="003A497B">
      <w:pPr>
        <w:jc w:val="center"/>
      </w:pPr>
    </w:p>
    <w:p w:rsidR="003A497B" w:rsidRDefault="003A497B" w:rsidP="003A497B">
      <w:pPr>
        <w:jc w:val="center"/>
      </w:pPr>
    </w:p>
    <w:p w:rsidR="003A497B" w:rsidRDefault="003A497B" w:rsidP="003A497B">
      <w:pPr>
        <w:jc w:val="center"/>
      </w:pPr>
      <w:r>
        <w:rPr>
          <w:noProof/>
          <w:lang w:eastAsia="pt-BR"/>
        </w:rPr>
        <w:drawing>
          <wp:anchor distT="0" distB="0" distL="114300" distR="114300" simplePos="0" relativeHeight="251708416" behindDoc="0" locked="0" layoutInCell="1" allowOverlap="1">
            <wp:simplePos x="0" y="0"/>
            <wp:positionH relativeFrom="column">
              <wp:posOffset>797560</wp:posOffset>
            </wp:positionH>
            <wp:positionV relativeFrom="paragraph">
              <wp:posOffset>552450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67" name="Imagem 67" descr="C:\Users\alexsandro.rosa\Desktop\FLY01 Saúde - Recurso Ginecologia\25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C:\Users\alexsandro.rosa\Desktop\FLY01 Saúde - Recurso Ginecologia\25ok.png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A497B" w:rsidRPr="003A497B" w:rsidRDefault="003A497B" w:rsidP="003A497B"/>
    <w:p w:rsidR="003A497B" w:rsidRPr="003A497B" w:rsidRDefault="003A497B" w:rsidP="003A497B"/>
    <w:p w:rsidR="003A497B" w:rsidRPr="003A497B" w:rsidRDefault="003A497B" w:rsidP="003A497B"/>
    <w:p w:rsidR="003A497B" w:rsidRPr="003A497B" w:rsidRDefault="003A497B" w:rsidP="003A497B"/>
    <w:p w:rsidR="003A497B" w:rsidRPr="003A497B" w:rsidRDefault="003A497B" w:rsidP="003A497B"/>
    <w:p w:rsidR="003A497B" w:rsidRPr="003A497B" w:rsidRDefault="003A497B" w:rsidP="003A497B"/>
    <w:p w:rsidR="003A497B" w:rsidRPr="003A497B" w:rsidRDefault="003A497B" w:rsidP="003A497B"/>
    <w:p w:rsidR="003A497B" w:rsidRPr="003A497B" w:rsidRDefault="003A497B" w:rsidP="003A497B"/>
    <w:p w:rsidR="003A497B" w:rsidRPr="003A497B" w:rsidRDefault="003A497B" w:rsidP="003A497B"/>
    <w:p w:rsidR="003A497B" w:rsidRPr="003A497B" w:rsidRDefault="003A497B" w:rsidP="003A497B"/>
    <w:p w:rsidR="003A497B" w:rsidRPr="003A497B" w:rsidRDefault="003A497B" w:rsidP="003A497B"/>
    <w:p w:rsidR="003A497B" w:rsidRPr="003A497B" w:rsidRDefault="003A497B" w:rsidP="003A497B"/>
    <w:p w:rsidR="003A497B" w:rsidRPr="003A497B" w:rsidRDefault="003A497B" w:rsidP="003A497B"/>
    <w:p w:rsidR="003A497B" w:rsidRPr="003A497B" w:rsidRDefault="003A497B" w:rsidP="003A497B"/>
    <w:p w:rsidR="003A497B" w:rsidRPr="003A497B" w:rsidRDefault="003A497B" w:rsidP="003A497B"/>
    <w:p w:rsidR="003A497B" w:rsidRPr="003A497B" w:rsidRDefault="003A497B" w:rsidP="003A497B"/>
    <w:p w:rsidR="003A497B" w:rsidRPr="003A497B" w:rsidRDefault="003A497B" w:rsidP="003A497B"/>
    <w:p w:rsidR="003A497B" w:rsidRPr="003A497B" w:rsidRDefault="003A497B" w:rsidP="003A497B"/>
    <w:p w:rsidR="003A497B" w:rsidRPr="003A497B" w:rsidRDefault="003A497B" w:rsidP="003A497B"/>
    <w:p w:rsidR="003A497B" w:rsidRDefault="003A497B" w:rsidP="003A497B"/>
    <w:p w:rsidR="003A497B" w:rsidRPr="003A497B" w:rsidRDefault="003A497B" w:rsidP="003A497B"/>
    <w:p w:rsidR="003A497B" w:rsidRPr="003A497B" w:rsidRDefault="003A497B" w:rsidP="003A497B"/>
    <w:p w:rsidR="003A497B" w:rsidRDefault="003A497B" w:rsidP="003A497B"/>
    <w:p w:rsidR="003A497B" w:rsidRDefault="003A497B" w:rsidP="003A497B"/>
    <w:p w:rsidR="003A497B" w:rsidRDefault="003A497B" w:rsidP="003A497B">
      <w:pPr>
        <w:tabs>
          <w:tab w:val="left" w:pos="4575"/>
        </w:tabs>
      </w:pPr>
      <w:r>
        <w:tab/>
      </w:r>
    </w:p>
    <w:p w:rsidR="003A497B" w:rsidRDefault="003A497B" w:rsidP="003A497B">
      <w:pPr>
        <w:tabs>
          <w:tab w:val="left" w:pos="4575"/>
        </w:tabs>
      </w:pPr>
    </w:p>
    <w:p w:rsidR="003A497B" w:rsidRPr="003A497B" w:rsidRDefault="003A497B" w:rsidP="003A497B">
      <w:pPr>
        <w:pStyle w:val="ParagrafoManual"/>
        <w:rPr>
          <w:sz w:val="22"/>
        </w:rPr>
      </w:pPr>
      <w:r w:rsidRPr="003A497B">
        <w:rPr>
          <w:sz w:val="22"/>
        </w:rPr>
        <w:lastRenderedPageBreak/>
        <w:t xml:space="preserve">Para finalizar clique em </w:t>
      </w:r>
      <w:r w:rsidRPr="003A497B">
        <w:rPr>
          <w:b/>
          <w:sz w:val="22"/>
        </w:rPr>
        <w:t>Salvar.</w:t>
      </w:r>
    </w:p>
    <w:p w:rsidR="003A497B" w:rsidRDefault="003A497B" w:rsidP="003A497B">
      <w:pPr>
        <w:tabs>
          <w:tab w:val="left" w:pos="4575"/>
        </w:tabs>
      </w:pPr>
    </w:p>
    <w:p w:rsidR="004F2871" w:rsidRDefault="004F2871" w:rsidP="003A497B">
      <w:pPr>
        <w:tabs>
          <w:tab w:val="left" w:pos="3420"/>
        </w:tabs>
      </w:pPr>
      <w:r>
        <w:rPr>
          <w:noProof/>
          <w:lang w:eastAsia="pt-BR"/>
        </w:rPr>
        <w:drawing>
          <wp:anchor distT="0" distB="0" distL="114300" distR="114300" simplePos="0" relativeHeight="251710464" behindDoc="0" locked="0" layoutInCell="1" allowOverlap="1" wp14:anchorId="60C96A72" wp14:editId="2A057E84">
            <wp:simplePos x="0" y="0"/>
            <wp:positionH relativeFrom="margin">
              <wp:align>center</wp:align>
            </wp:positionH>
            <wp:positionV relativeFrom="paragraph">
              <wp:posOffset>4163060</wp:posOffset>
            </wp:positionV>
            <wp:extent cx="5046980" cy="3037840"/>
            <wp:effectExtent l="152400" t="152400" r="363220" b="353060"/>
            <wp:wrapTopAndBottom/>
            <wp:docPr id="69" name="Imagem 69" descr="C:\Users\alexsandro.rosa\Desktop\FLY01 Saúde - Recurso Ginecologia\27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C:\Users\alexsandro.rosa\Desktop\FLY01 Saúde - Recurso Ginecologia\27ok.png"/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A497B">
        <w:rPr>
          <w:noProof/>
          <w:lang w:eastAsia="pt-BR"/>
        </w:rPr>
        <w:drawing>
          <wp:anchor distT="0" distB="0" distL="114300" distR="114300" simplePos="0" relativeHeight="251709440" behindDoc="0" locked="0" layoutInCell="1" allowOverlap="1" wp14:anchorId="624A520E" wp14:editId="583AD5BA">
            <wp:simplePos x="0" y="0"/>
            <wp:positionH relativeFrom="margin">
              <wp:align>center</wp:align>
            </wp:positionH>
            <wp:positionV relativeFrom="paragraph">
              <wp:posOffset>165735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68" name="Imagem 68" descr="C:\Users\alexsandro.rosa\Desktop\FLY01 Saúde - Recurso Ginecologia\26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C:\Users\alexsandro.rosa\Desktop\FLY01 Saúde - Recurso Ginecologia\26ok.png"/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F2871" w:rsidRPr="004F2871" w:rsidRDefault="004F2871" w:rsidP="004F2871"/>
    <w:p w:rsidR="004F2871" w:rsidRPr="004F2871" w:rsidRDefault="004F2871" w:rsidP="004F2871"/>
    <w:p w:rsidR="004F2871" w:rsidRPr="004F2871" w:rsidRDefault="004F2871" w:rsidP="004F2871"/>
    <w:p w:rsidR="004F2871" w:rsidRPr="004F2871" w:rsidRDefault="004F2871" w:rsidP="004F2871"/>
    <w:p w:rsidR="004F2871" w:rsidRPr="004F2871" w:rsidRDefault="004F2871" w:rsidP="004F2871"/>
    <w:p w:rsidR="004F2871" w:rsidRPr="004F2871" w:rsidRDefault="004F2871" w:rsidP="004F2871"/>
    <w:p w:rsidR="004F2871" w:rsidRPr="004F2871" w:rsidRDefault="004F2871" w:rsidP="004F2871"/>
    <w:p w:rsidR="004F2871" w:rsidRPr="004F2871" w:rsidRDefault="004F2871" w:rsidP="004F2871"/>
    <w:p w:rsidR="004F2871" w:rsidRPr="004F2871" w:rsidRDefault="004F2871" w:rsidP="004F2871"/>
    <w:p w:rsidR="004F2871" w:rsidRPr="004F2871" w:rsidRDefault="004F2871" w:rsidP="004F2871"/>
    <w:p w:rsidR="004F2871" w:rsidRPr="004F2871" w:rsidRDefault="004F2871" w:rsidP="004F2871"/>
    <w:p w:rsidR="004F2871" w:rsidRPr="004F2871" w:rsidRDefault="004F2871" w:rsidP="004F2871"/>
    <w:p w:rsidR="004F2871" w:rsidRPr="004F2871" w:rsidRDefault="004F2871" w:rsidP="004F2871"/>
    <w:p w:rsidR="004F2871" w:rsidRPr="004F2871" w:rsidRDefault="004F2871" w:rsidP="004F2871"/>
    <w:p w:rsidR="004F2871" w:rsidRPr="004F2871" w:rsidRDefault="004F2871" w:rsidP="004F2871"/>
    <w:p w:rsidR="004F2871" w:rsidRPr="004F2871" w:rsidRDefault="004F2871" w:rsidP="004F2871"/>
    <w:p w:rsidR="004F2871" w:rsidRPr="004F2871" w:rsidRDefault="004F2871" w:rsidP="004F2871"/>
    <w:p w:rsidR="004F2871" w:rsidRPr="004F2871" w:rsidRDefault="004F2871" w:rsidP="004F2871"/>
    <w:p w:rsidR="004F2871" w:rsidRPr="004F2871" w:rsidRDefault="004F2871" w:rsidP="004F2871"/>
    <w:p w:rsidR="004F2871" w:rsidRPr="004F2871" w:rsidRDefault="004F2871" w:rsidP="004F2871"/>
    <w:p w:rsidR="004F2871" w:rsidRPr="004F2871" w:rsidRDefault="004F2871" w:rsidP="004F2871"/>
    <w:p w:rsidR="004F2871" w:rsidRPr="004F2871" w:rsidRDefault="004F2871" w:rsidP="004F2871"/>
    <w:p w:rsidR="004F2871" w:rsidRPr="004F2871" w:rsidRDefault="004F2871" w:rsidP="004F2871"/>
    <w:p w:rsidR="004F2871" w:rsidRPr="004F2871" w:rsidRDefault="004F2871" w:rsidP="004F2871"/>
    <w:p w:rsidR="004F2871" w:rsidRPr="004F2871" w:rsidRDefault="004F2871" w:rsidP="004F2871"/>
    <w:p w:rsidR="004F2871" w:rsidRDefault="004F2871" w:rsidP="004F2871">
      <w:pPr>
        <w:jc w:val="center"/>
      </w:pPr>
    </w:p>
    <w:p w:rsidR="004F2871" w:rsidRDefault="004F2871" w:rsidP="004F2871">
      <w:pPr>
        <w:jc w:val="center"/>
      </w:pPr>
    </w:p>
    <w:p w:rsidR="004F2871" w:rsidRDefault="004F2871" w:rsidP="004F2871">
      <w:pPr>
        <w:jc w:val="center"/>
      </w:pPr>
    </w:p>
    <w:p w:rsidR="004F2871" w:rsidRPr="004F2871" w:rsidRDefault="004F2871" w:rsidP="004F2871">
      <w:pPr>
        <w:pStyle w:val="ParagrafoManual"/>
        <w:rPr>
          <w:sz w:val="22"/>
        </w:rPr>
      </w:pPr>
      <w:r w:rsidRPr="004F2871">
        <w:rPr>
          <w:sz w:val="22"/>
        </w:rPr>
        <w:lastRenderedPageBreak/>
        <w:t xml:space="preserve">Você pode </w:t>
      </w:r>
      <w:r w:rsidRPr="004F2871">
        <w:rPr>
          <w:b/>
          <w:sz w:val="22"/>
        </w:rPr>
        <w:t>Editar</w:t>
      </w:r>
      <w:r w:rsidRPr="004F2871">
        <w:rPr>
          <w:sz w:val="22"/>
        </w:rPr>
        <w:t xml:space="preserve"> essa Consulta.</w:t>
      </w:r>
    </w:p>
    <w:p w:rsidR="004F2871" w:rsidRDefault="004F2871" w:rsidP="004F2871">
      <w:pPr>
        <w:jc w:val="center"/>
      </w:pPr>
    </w:p>
    <w:p w:rsidR="004F2871" w:rsidRDefault="004F2871" w:rsidP="004F2871">
      <w:pPr>
        <w:jc w:val="center"/>
      </w:pPr>
    </w:p>
    <w:p w:rsidR="004F2871" w:rsidRDefault="004F2871" w:rsidP="004F2871">
      <w:pPr>
        <w:jc w:val="center"/>
      </w:pPr>
      <w:r>
        <w:rPr>
          <w:noProof/>
          <w:lang w:eastAsia="pt-BR"/>
        </w:rPr>
        <w:drawing>
          <wp:anchor distT="0" distB="0" distL="114300" distR="114300" simplePos="0" relativeHeight="251711488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161290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70" name="Imagem 70" descr="C:\Users\alexsandro.rosa\Desktop\FLY01 Saúde - Recurso Ginecologia\28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C:\Users\alexsandro.rosa\Desktop\FLY01 Saúde - Recurso Ginecologia\28ok.png"/>
                    <pic:cNvPicPr>
                      <a:picLocks noChangeAspect="1" noChangeArrowheads="1"/>
                    </pic:cNvPicPr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F2871" w:rsidRDefault="004F2871" w:rsidP="004F2871">
      <w:pPr>
        <w:jc w:val="center"/>
      </w:pPr>
    </w:p>
    <w:p w:rsidR="004F2871" w:rsidRDefault="004F2871" w:rsidP="004F2871">
      <w:pPr>
        <w:jc w:val="center"/>
      </w:pPr>
    </w:p>
    <w:p w:rsidR="004F2871" w:rsidRDefault="004F2871" w:rsidP="004F2871">
      <w:pPr>
        <w:jc w:val="center"/>
      </w:pPr>
    </w:p>
    <w:p w:rsidR="004F2871" w:rsidRPr="004F2871" w:rsidRDefault="004F2871" w:rsidP="004F2871">
      <w:pPr>
        <w:jc w:val="center"/>
      </w:pPr>
    </w:p>
    <w:p w:rsidR="004F2871" w:rsidRPr="004F2871" w:rsidRDefault="004F2871" w:rsidP="004F2871"/>
    <w:p w:rsidR="004F2871" w:rsidRPr="004F2871" w:rsidRDefault="004F2871" w:rsidP="004F2871"/>
    <w:p w:rsidR="004F2871" w:rsidRPr="004F2871" w:rsidRDefault="004F2871" w:rsidP="004F2871"/>
    <w:p w:rsidR="004F2871" w:rsidRPr="004F2871" w:rsidRDefault="004F2871" w:rsidP="004F2871"/>
    <w:p w:rsidR="004F2871" w:rsidRPr="004F2871" w:rsidRDefault="004F2871" w:rsidP="004F2871"/>
    <w:p w:rsidR="004F2871" w:rsidRPr="004F2871" w:rsidRDefault="004F2871" w:rsidP="004F2871"/>
    <w:p w:rsidR="004F2871" w:rsidRPr="004F2871" w:rsidRDefault="004F2871" w:rsidP="004F2871"/>
    <w:p w:rsidR="004F2871" w:rsidRPr="004F2871" w:rsidRDefault="004F2871" w:rsidP="004F2871"/>
    <w:p w:rsidR="004F2871" w:rsidRPr="004F2871" w:rsidRDefault="004F2871" w:rsidP="004F2871"/>
    <w:p w:rsidR="004F2871" w:rsidRPr="004F2871" w:rsidRDefault="004F2871" w:rsidP="004F2871"/>
    <w:p w:rsidR="004F2871" w:rsidRPr="004F2871" w:rsidRDefault="004F2871" w:rsidP="004F2871"/>
    <w:p w:rsidR="004F2871" w:rsidRPr="004F2871" w:rsidRDefault="004F2871" w:rsidP="004F2871"/>
    <w:p w:rsidR="004F2871" w:rsidRPr="004F2871" w:rsidRDefault="004F2871" w:rsidP="004F2871"/>
    <w:p w:rsidR="004F2871" w:rsidRDefault="004F2871" w:rsidP="004F2871"/>
    <w:p w:rsidR="004F2871" w:rsidRPr="004F2871" w:rsidRDefault="004F2871" w:rsidP="004F2871"/>
    <w:p w:rsidR="004F2871" w:rsidRPr="004F2871" w:rsidRDefault="004F2871" w:rsidP="004F2871"/>
    <w:p w:rsidR="004F2871" w:rsidRDefault="004F2871" w:rsidP="004F2871"/>
    <w:p w:rsidR="004F2871" w:rsidRDefault="004F2871" w:rsidP="004F2871"/>
    <w:p w:rsidR="004F2871" w:rsidRDefault="004F2871" w:rsidP="004F2871">
      <w:pPr>
        <w:pStyle w:val="ParagrafoManual"/>
      </w:pPr>
      <w:r>
        <w:tab/>
      </w:r>
    </w:p>
    <w:p w:rsidR="004F2871" w:rsidRDefault="004F2871" w:rsidP="004F2871">
      <w:pPr>
        <w:pStyle w:val="ParagrafoManual"/>
        <w:rPr>
          <w:b/>
          <w:sz w:val="22"/>
        </w:rPr>
      </w:pPr>
      <w:r w:rsidRPr="004F2871">
        <w:rPr>
          <w:sz w:val="22"/>
        </w:rPr>
        <w:t xml:space="preserve">Ou </w:t>
      </w:r>
      <w:r w:rsidRPr="004F2871">
        <w:rPr>
          <w:b/>
          <w:sz w:val="22"/>
        </w:rPr>
        <w:t>Exclui-la.</w:t>
      </w:r>
      <w:bookmarkStart w:id="2" w:name="_GoBack"/>
      <w:bookmarkEnd w:id="2"/>
    </w:p>
    <w:p w:rsidR="004F2871" w:rsidRDefault="004F2871" w:rsidP="004F2871">
      <w:pPr>
        <w:pStyle w:val="ParagrafoManual"/>
        <w:rPr>
          <w:sz w:val="22"/>
        </w:rPr>
      </w:pPr>
      <w:r>
        <w:rPr>
          <w:b/>
          <w:noProof/>
          <w:sz w:val="22"/>
          <w:lang w:eastAsia="pt-BR"/>
        </w:rPr>
        <w:drawing>
          <wp:anchor distT="0" distB="0" distL="114300" distR="114300" simplePos="0" relativeHeight="251712512" behindDoc="0" locked="0" layoutInCell="1" allowOverlap="1" wp14:anchorId="14E7D05A" wp14:editId="1C30C8B7">
            <wp:simplePos x="0" y="0"/>
            <wp:positionH relativeFrom="margin">
              <wp:align>center</wp:align>
            </wp:positionH>
            <wp:positionV relativeFrom="paragraph">
              <wp:posOffset>308610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71" name="Imagem 71" descr="C:\Users\alexsandro.rosa\Desktop\FLY01 Saúde - Recurso Ginecologia\29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C:\Users\alexsandro.rosa\Desktop\FLY01 Saúde - Recurso Ginecologia\29ok.png"/>
                    <pic:cNvPicPr>
                      <a:picLocks noChangeAspect="1" noChangeArrowheads="1"/>
                    </pic:cNvPicPr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F2871" w:rsidRPr="004F2871" w:rsidRDefault="004F2871" w:rsidP="004F2871"/>
    <w:p w:rsidR="004F2871" w:rsidRPr="004F2871" w:rsidRDefault="004F2871" w:rsidP="004F2871"/>
    <w:p w:rsidR="004F2871" w:rsidRPr="004F2871" w:rsidRDefault="004F2871" w:rsidP="004F2871"/>
    <w:p w:rsidR="004F2871" w:rsidRPr="004F2871" w:rsidRDefault="004F2871" w:rsidP="004F2871"/>
    <w:p w:rsidR="004F2871" w:rsidRPr="004F2871" w:rsidRDefault="004F2871" w:rsidP="004F2871"/>
    <w:p w:rsidR="004F2871" w:rsidRPr="004F2871" w:rsidRDefault="004F2871" w:rsidP="004F2871"/>
    <w:p w:rsidR="004F2871" w:rsidRPr="004F2871" w:rsidRDefault="004F2871" w:rsidP="004F2871"/>
    <w:p w:rsidR="004F2871" w:rsidRPr="004F2871" w:rsidRDefault="004F2871" w:rsidP="004F2871"/>
    <w:p w:rsidR="004F2871" w:rsidRPr="004F2871" w:rsidRDefault="004F2871" w:rsidP="004F2871"/>
    <w:p w:rsidR="004F2871" w:rsidRPr="004F2871" w:rsidRDefault="004F2871" w:rsidP="004F2871"/>
    <w:p w:rsidR="004F2871" w:rsidRPr="004F2871" w:rsidRDefault="004F2871" w:rsidP="004F2871"/>
    <w:p w:rsidR="004F2871" w:rsidRPr="004F2871" w:rsidRDefault="004F2871" w:rsidP="004F2871"/>
    <w:p w:rsidR="004F2871" w:rsidRPr="004F2871" w:rsidRDefault="004F2871" w:rsidP="004F2871"/>
    <w:p w:rsidR="004F2871" w:rsidRPr="004F2871" w:rsidRDefault="004F2871" w:rsidP="004F2871"/>
    <w:p w:rsidR="004F2871" w:rsidRPr="004F2871" w:rsidRDefault="004F2871" w:rsidP="004F2871"/>
    <w:p w:rsidR="004F2871" w:rsidRPr="004F2871" w:rsidRDefault="004F2871" w:rsidP="004F2871"/>
    <w:p w:rsidR="004F2871" w:rsidRPr="004F2871" w:rsidRDefault="004F2871" w:rsidP="004F2871"/>
    <w:p w:rsidR="004F2871" w:rsidRPr="004F2871" w:rsidRDefault="004F2871" w:rsidP="004F2871"/>
    <w:p w:rsidR="004F2871" w:rsidRPr="004F2871" w:rsidRDefault="004F2871" w:rsidP="004F2871"/>
    <w:p w:rsidR="004F2871" w:rsidRPr="004F2871" w:rsidRDefault="004F2871" w:rsidP="004F2871"/>
    <w:p w:rsidR="004F2871" w:rsidRDefault="004F2871" w:rsidP="004F2871"/>
    <w:p w:rsidR="004F2871" w:rsidRDefault="004F2871" w:rsidP="004F2871"/>
    <w:p w:rsidR="004F2871" w:rsidRDefault="004F2871" w:rsidP="004F2871">
      <w:pPr>
        <w:jc w:val="center"/>
      </w:pPr>
    </w:p>
    <w:p w:rsidR="004F2871" w:rsidRDefault="004F2871" w:rsidP="004F2871">
      <w:pPr>
        <w:jc w:val="center"/>
      </w:pPr>
    </w:p>
    <w:p w:rsidR="004F2871" w:rsidRDefault="00820ACB" w:rsidP="004F2871">
      <w:pPr>
        <w:jc w:val="center"/>
      </w:pPr>
      <w:r>
        <w:rPr>
          <w:noProof/>
          <w:lang w:eastAsia="pt-BR"/>
        </w:rPr>
        <w:lastRenderedPageBreak/>
        <w:drawing>
          <wp:anchor distT="0" distB="0" distL="114300" distR="114300" simplePos="0" relativeHeight="251713536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161290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72" name="Imagem 72" descr="C:\Users\alexsandro.rosa\Desktop\FLY01 Saúde - Recurso Ginecologia\30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C:\Users\alexsandro.rosa\Desktop\FLY01 Saúde - Recurso Ginecologia\30ok.png"/>
                    <pic:cNvPicPr>
                      <a:picLocks noChangeAspect="1" noChangeArrowheads="1"/>
                    </pic:cNvPicPr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20ACB" w:rsidRDefault="00820ACB" w:rsidP="004F2871">
      <w:pPr>
        <w:jc w:val="center"/>
      </w:pPr>
    </w:p>
    <w:p w:rsidR="00820ACB" w:rsidRPr="00820ACB" w:rsidRDefault="00820ACB" w:rsidP="00820ACB"/>
    <w:p w:rsidR="00820ACB" w:rsidRPr="00820ACB" w:rsidRDefault="00820ACB" w:rsidP="00820ACB"/>
    <w:p w:rsidR="00820ACB" w:rsidRPr="00820ACB" w:rsidRDefault="00820ACB" w:rsidP="00820ACB"/>
    <w:p w:rsidR="00820ACB" w:rsidRPr="00820ACB" w:rsidRDefault="00820ACB" w:rsidP="00820ACB"/>
    <w:p w:rsidR="00820ACB" w:rsidRPr="00820ACB" w:rsidRDefault="00820ACB" w:rsidP="00820ACB"/>
    <w:p w:rsidR="00820ACB" w:rsidRPr="00820ACB" w:rsidRDefault="00820ACB" w:rsidP="00820ACB"/>
    <w:p w:rsidR="00820ACB" w:rsidRPr="00820ACB" w:rsidRDefault="00820ACB" w:rsidP="00820ACB"/>
    <w:p w:rsidR="00820ACB" w:rsidRPr="00820ACB" w:rsidRDefault="00820ACB" w:rsidP="00820ACB"/>
    <w:p w:rsidR="00820ACB" w:rsidRPr="00820ACB" w:rsidRDefault="00820ACB" w:rsidP="00820ACB"/>
    <w:p w:rsidR="00820ACB" w:rsidRPr="00820ACB" w:rsidRDefault="00820ACB" w:rsidP="00820ACB"/>
    <w:p w:rsidR="00820ACB" w:rsidRPr="00820ACB" w:rsidRDefault="00820ACB" w:rsidP="00820ACB"/>
    <w:p w:rsidR="00820ACB" w:rsidRPr="00820ACB" w:rsidRDefault="00820ACB" w:rsidP="00820ACB"/>
    <w:p w:rsidR="00820ACB" w:rsidRPr="00820ACB" w:rsidRDefault="00820ACB" w:rsidP="00820ACB"/>
    <w:p w:rsidR="00820ACB" w:rsidRPr="00820ACB" w:rsidRDefault="00820ACB" w:rsidP="00820ACB"/>
    <w:p w:rsidR="00820ACB" w:rsidRPr="00820ACB" w:rsidRDefault="00820ACB" w:rsidP="00820ACB"/>
    <w:p w:rsidR="00820ACB" w:rsidRPr="00820ACB" w:rsidRDefault="00820ACB" w:rsidP="00820ACB"/>
    <w:p w:rsidR="00820ACB" w:rsidRPr="00820ACB" w:rsidRDefault="00820ACB" w:rsidP="00820ACB"/>
    <w:p w:rsidR="00820ACB" w:rsidRPr="00820ACB" w:rsidRDefault="00820ACB" w:rsidP="00820ACB"/>
    <w:p w:rsidR="00820ACB" w:rsidRPr="00820ACB" w:rsidRDefault="00820ACB" w:rsidP="00820ACB"/>
    <w:p w:rsidR="00820ACB" w:rsidRDefault="00820ACB" w:rsidP="00820ACB"/>
    <w:p w:rsidR="00820ACB" w:rsidRPr="00820ACB" w:rsidRDefault="00820ACB" w:rsidP="00820ACB"/>
    <w:p w:rsidR="00DA498C" w:rsidRDefault="00DA498C" w:rsidP="00DA498C">
      <w:pPr>
        <w:pStyle w:val="ParagrafoManual"/>
      </w:pPr>
    </w:p>
    <w:p w:rsidR="00820ACB" w:rsidRPr="00DA498C" w:rsidRDefault="00DA498C" w:rsidP="00DA498C">
      <w:pPr>
        <w:pStyle w:val="ParagrafoManual"/>
        <w:rPr>
          <w:sz w:val="22"/>
        </w:rPr>
      </w:pPr>
      <w:r w:rsidRPr="00DA498C">
        <w:rPr>
          <w:sz w:val="22"/>
        </w:rPr>
        <w:t xml:space="preserve">Você pode verificar </w:t>
      </w:r>
      <w:proofErr w:type="gramStart"/>
      <w:r w:rsidRPr="00DA498C">
        <w:rPr>
          <w:sz w:val="22"/>
        </w:rPr>
        <w:t>essa informações</w:t>
      </w:r>
      <w:proofErr w:type="gramEnd"/>
      <w:r w:rsidRPr="00DA498C">
        <w:rPr>
          <w:sz w:val="22"/>
        </w:rPr>
        <w:t xml:space="preserve"> clicando na </w:t>
      </w:r>
      <w:proofErr w:type="spellStart"/>
      <w:r w:rsidRPr="00DA498C">
        <w:rPr>
          <w:b/>
          <w:sz w:val="22"/>
        </w:rPr>
        <w:t>Carterinha</w:t>
      </w:r>
      <w:proofErr w:type="spellEnd"/>
      <w:r w:rsidRPr="00DA498C">
        <w:rPr>
          <w:b/>
          <w:sz w:val="22"/>
        </w:rPr>
        <w:t>.</w:t>
      </w:r>
    </w:p>
    <w:p w:rsidR="00DA498C" w:rsidRDefault="00DA498C" w:rsidP="00DA498C">
      <w:pPr>
        <w:pStyle w:val="ParagrafoManual"/>
      </w:pPr>
    </w:p>
    <w:p w:rsidR="00820ACB" w:rsidRDefault="00820ACB" w:rsidP="00820ACB"/>
    <w:p w:rsidR="00DA498C" w:rsidRDefault="00DA498C" w:rsidP="00820ACB">
      <w:r>
        <w:rPr>
          <w:noProof/>
          <w:lang w:eastAsia="pt-BR"/>
        </w:rPr>
        <w:drawing>
          <wp:anchor distT="0" distB="0" distL="114300" distR="114300" simplePos="0" relativeHeight="251714560" behindDoc="0" locked="0" layoutInCell="1" allowOverlap="1" wp14:anchorId="5A85F787" wp14:editId="6075E862">
            <wp:simplePos x="0" y="0"/>
            <wp:positionH relativeFrom="margin">
              <wp:posOffset>692150</wp:posOffset>
            </wp:positionH>
            <wp:positionV relativeFrom="paragraph">
              <wp:posOffset>101600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73" name="Imagem 73" descr="C:\Users\alexsandro.rosa\Desktop\FLY01 Saúde - Recurso Ginecologia\31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C:\Users\alexsandro.rosa\Desktop\FLY01 Saúde - Recurso Ginecologia\31ok.png"/>
                    <pic:cNvPicPr>
                      <a:picLocks noChangeAspect="1" noChangeArrowheads="1"/>
                    </pic:cNvPicPr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A498C" w:rsidRPr="00DA498C" w:rsidRDefault="00DA498C" w:rsidP="00DA498C"/>
    <w:p w:rsidR="00DA498C" w:rsidRPr="00DA498C" w:rsidRDefault="00DA498C" w:rsidP="00DA498C"/>
    <w:p w:rsidR="00DA498C" w:rsidRPr="00DA498C" w:rsidRDefault="00DA498C" w:rsidP="00DA498C"/>
    <w:p w:rsidR="00DA498C" w:rsidRPr="00DA498C" w:rsidRDefault="00DA498C" w:rsidP="00DA498C"/>
    <w:p w:rsidR="00DA498C" w:rsidRPr="00DA498C" w:rsidRDefault="00DA498C" w:rsidP="00DA498C"/>
    <w:p w:rsidR="00DA498C" w:rsidRPr="00DA498C" w:rsidRDefault="00DA498C" w:rsidP="00DA498C"/>
    <w:p w:rsidR="00DA498C" w:rsidRPr="00DA498C" w:rsidRDefault="00DA498C" w:rsidP="00DA498C"/>
    <w:p w:rsidR="00DA498C" w:rsidRPr="00DA498C" w:rsidRDefault="00DA498C" w:rsidP="00DA498C"/>
    <w:p w:rsidR="00DA498C" w:rsidRPr="00DA498C" w:rsidRDefault="00DA498C" w:rsidP="00DA498C"/>
    <w:p w:rsidR="00DA498C" w:rsidRPr="00DA498C" w:rsidRDefault="00DA498C" w:rsidP="00DA498C"/>
    <w:p w:rsidR="00DA498C" w:rsidRPr="00DA498C" w:rsidRDefault="00DA498C" w:rsidP="00DA498C"/>
    <w:p w:rsidR="00DA498C" w:rsidRPr="00DA498C" w:rsidRDefault="00DA498C" w:rsidP="00DA498C"/>
    <w:p w:rsidR="00DA498C" w:rsidRPr="00DA498C" w:rsidRDefault="00DA498C" w:rsidP="00DA498C"/>
    <w:p w:rsidR="00DA498C" w:rsidRPr="00DA498C" w:rsidRDefault="00DA498C" w:rsidP="00DA498C"/>
    <w:p w:rsidR="00DA498C" w:rsidRPr="00DA498C" w:rsidRDefault="00DA498C" w:rsidP="00DA498C"/>
    <w:p w:rsidR="00DA498C" w:rsidRPr="00DA498C" w:rsidRDefault="00DA498C" w:rsidP="00DA498C"/>
    <w:p w:rsidR="00DA498C" w:rsidRDefault="00DA498C" w:rsidP="00DA498C"/>
    <w:p w:rsidR="00DA498C" w:rsidRPr="00DA498C" w:rsidRDefault="00DA498C" w:rsidP="00DA498C"/>
    <w:p w:rsidR="00DA498C" w:rsidRPr="00DA498C" w:rsidRDefault="00DA498C" w:rsidP="00DA498C"/>
    <w:p w:rsidR="00DA498C" w:rsidRDefault="00DA498C" w:rsidP="00DA498C"/>
    <w:p w:rsidR="004F2871" w:rsidRDefault="004F2871" w:rsidP="00DA498C"/>
    <w:p w:rsidR="00DA498C" w:rsidRDefault="00DA498C" w:rsidP="00DA498C"/>
    <w:p w:rsidR="00DA498C" w:rsidRDefault="00DA498C" w:rsidP="00DA498C"/>
    <w:p w:rsidR="00DA498C" w:rsidRDefault="00DA498C" w:rsidP="00DA498C"/>
    <w:p w:rsidR="00286F2C" w:rsidRDefault="00DA498C" w:rsidP="00DA498C">
      <w:r>
        <w:rPr>
          <w:noProof/>
          <w:lang w:eastAsia="pt-BR"/>
        </w:rPr>
        <w:lastRenderedPageBreak/>
        <w:drawing>
          <wp:anchor distT="0" distB="0" distL="114300" distR="114300" simplePos="0" relativeHeight="251715584" behindDoc="0" locked="0" layoutInCell="1" allowOverlap="1" wp14:anchorId="6E62E290" wp14:editId="629AA0A7">
            <wp:simplePos x="0" y="0"/>
            <wp:positionH relativeFrom="margin">
              <wp:align>center</wp:align>
            </wp:positionH>
            <wp:positionV relativeFrom="paragraph">
              <wp:posOffset>152400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74" name="Imagem 74" descr="C:\Users\alexsandro.rosa\Desktop\FLY01 Saúde - Recurso Ginecologia\32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C:\Users\alexsandro.rosa\Desktop\FLY01 Saúde - Recurso Ginecologia\32ok.png"/>
                    <pic:cNvPicPr>
                      <a:picLocks noChangeAspect="1" noChangeArrowheads="1"/>
                    </pic:cNvPicPr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86F2C" w:rsidRPr="00286F2C" w:rsidRDefault="00286F2C" w:rsidP="00286F2C"/>
    <w:p w:rsidR="00286F2C" w:rsidRPr="00286F2C" w:rsidRDefault="00286F2C" w:rsidP="00286F2C"/>
    <w:p w:rsidR="00286F2C" w:rsidRPr="00286F2C" w:rsidRDefault="00286F2C" w:rsidP="00286F2C"/>
    <w:p w:rsidR="00286F2C" w:rsidRPr="00286F2C" w:rsidRDefault="00286F2C" w:rsidP="00286F2C"/>
    <w:p w:rsidR="00286F2C" w:rsidRPr="00286F2C" w:rsidRDefault="00286F2C" w:rsidP="00286F2C"/>
    <w:p w:rsidR="00286F2C" w:rsidRPr="00286F2C" w:rsidRDefault="00286F2C" w:rsidP="00286F2C"/>
    <w:p w:rsidR="00286F2C" w:rsidRPr="00286F2C" w:rsidRDefault="00286F2C" w:rsidP="00286F2C"/>
    <w:p w:rsidR="00286F2C" w:rsidRPr="00286F2C" w:rsidRDefault="00286F2C" w:rsidP="00286F2C"/>
    <w:p w:rsidR="00286F2C" w:rsidRPr="00286F2C" w:rsidRDefault="00286F2C" w:rsidP="00286F2C"/>
    <w:p w:rsidR="00286F2C" w:rsidRPr="00286F2C" w:rsidRDefault="00286F2C" w:rsidP="00286F2C"/>
    <w:p w:rsidR="00286F2C" w:rsidRPr="00286F2C" w:rsidRDefault="00286F2C" w:rsidP="00286F2C"/>
    <w:p w:rsidR="00286F2C" w:rsidRPr="00286F2C" w:rsidRDefault="00286F2C" w:rsidP="00286F2C"/>
    <w:p w:rsidR="00286F2C" w:rsidRPr="00286F2C" w:rsidRDefault="00286F2C" w:rsidP="00286F2C"/>
    <w:p w:rsidR="00286F2C" w:rsidRPr="00286F2C" w:rsidRDefault="00286F2C" w:rsidP="00286F2C"/>
    <w:p w:rsidR="00286F2C" w:rsidRPr="00286F2C" w:rsidRDefault="00286F2C" w:rsidP="00286F2C"/>
    <w:p w:rsidR="00286F2C" w:rsidRPr="00286F2C" w:rsidRDefault="00286F2C" w:rsidP="00286F2C"/>
    <w:p w:rsidR="00286F2C" w:rsidRPr="00286F2C" w:rsidRDefault="00286F2C" w:rsidP="00286F2C"/>
    <w:p w:rsidR="00286F2C" w:rsidRDefault="00286F2C" w:rsidP="00286F2C"/>
    <w:p w:rsidR="00286F2C" w:rsidRPr="00286F2C" w:rsidRDefault="00286F2C" w:rsidP="00286F2C"/>
    <w:p w:rsidR="00286F2C" w:rsidRPr="00286F2C" w:rsidRDefault="00286F2C" w:rsidP="00286F2C"/>
    <w:p w:rsidR="00286F2C" w:rsidRDefault="00286F2C" w:rsidP="00286F2C"/>
    <w:p w:rsidR="003E3D31" w:rsidRDefault="003E3D31" w:rsidP="00286F2C"/>
    <w:p w:rsidR="00286F2C" w:rsidRDefault="00286F2C" w:rsidP="00286F2C"/>
    <w:p w:rsidR="00DA498C" w:rsidRPr="00286F2C" w:rsidRDefault="00286F2C" w:rsidP="00286F2C">
      <w:pPr>
        <w:pStyle w:val="ParagrafoManual"/>
        <w:rPr>
          <w:sz w:val="22"/>
        </w:rPr>
      </w:pPr>
      <w:r>
        <w:tab/>
      </w:r>
      <w:r w:rsidRPr="00286F2C">
        <w:rPr>
          <w:sz w:val="22"/>
        </w:rPr>
        <w:t xml:space="preserve">Para imprimir </w:t>
      </w:r>
      <w:r w:rsidR="003E3D31">
        <w:rPr>
          <w:sz w:val="22"/>
        </w:rPr>
        <w:t xml:space="preserve">a carteirinha, </w:t>
      </w:r>
      <w:r w:rsidRPr="00286F2C">
        <w:rPr>
          <w:sz w:val="22"/>
        </w:rPr>
        <w:t xml:space="preserve">você deve </w:t>
      </w:r>
      <w:r w:rsidRPr="00286F2C">
        <w:rPr>
          <w:b/>
          <w:sz w:val="22"/>
        </w:rPr>
        <w:t>Salvar</w:t>
      </w:r>
      <w:r w:rsidRPr="00286F2C">
        <w:rPr>
          <w:sz w:val="22"/>
        </w:rPr>
        <w:t xml:space="preserve"> o documento em seu computador para depois imprimi-lo.</w:t>
      </w:r>
    </w:p>
    <w:p w:rsidR="003E3D31" w:rsidRDefault="003E3D31" w:rsidP="00286F2C">
      <w:pPr>
        <w:tabs>
          <w:tab w:val="left" w:pos="4320"/>
        </w:tabs>
      </w:pPr>
    </w:p>
    <w:p w:rsidR="00286F2C" w:rsidRPr="00286F2C" w:rsidRDefault="00286F2C" w:rsidP="00286F2C">
      <w:pPr>
        <w:tabs>
          <w:tab w:val="left" w:pos="4320"/>
        </w:tabs>
      </w:pPr>
      <w:r>
        <w:rPr>
          <w:noProof/>
          <w:lang w:eastAsia="pt-BR"/>
        </w:rPr>
        <w:drawing>
          <wp:anchor distT="0" distB="0" distL="114300" distR="114300" simplePos="0" relativeHeight="251716608" behindDoc="0" locked="0" layoutInCell="1" allowOverlap="1" wp14:anchorId="1CBCA273" wp14:editId="0BB0E19C">
            <wp:simplePos x="0" y="0"/>
            <wp:positionH relativeFrom="margin">
              <wp:align>center</wp:align>
            </wp:positionH>
            <wp:positionV relativeFrom="paragraph">
              <wp:posOffset>373380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75" name="Imagem 75" descr="C:\Users\alexsandro.rosa\Desktop\FLY01 Saúde - Recurso Ginecologia\33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C:\Users\alexsandro.rosa\Desktop\FLY01 Saúde - Recurso Ginecologia\33ok.png"/>
                    <pic:cNvPicPr>
                      <a:picLocks noChangeAspect="1" noChangeArrowheads="1"/>
                    </pic:cNvPicPr>
                  </pic:nvPicPr>
                  <pic:blipFill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286F2C" w:rsidRPr="00286F2C" w:rsidSect="00D569DD">
      <w:headerReference w:type="even" r:id="rId42"/>
      <w:headerReference w:type="default" r:id="rId43"/>
      <w:footerReference w:type="even" r:id="rId44"/>
      <w:footerReference w:type="default" r:id="rId45"/>
      <w:headerReference w:type="first" r:id="rId46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E54FC" w:rsidRDefault="005E54FC" w:rsidP="00CA5701">
      <w:r>
        <w:separator/>
      </w:r>
    </w:p>
  </w:endnote>
  <w:endnote w:type="continuationSeparator" w:id="0">
    <w:p w:rsidR="005E54FC" w:rsidRDefault="005E54FC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auto"/>
    <w:pitch w:val="variable"/>
    <w:sig w:usb0="00000087" w:usb1="00000000" w:usb2="00000000" w:usb3="00000000" w:csb0="0000001B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0FB96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239F1" w:rsidRDefault="0001387E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01387E" w:rsidRPr="000239F1" w:rsidRDefault="0001387E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D569DD"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D569DD"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53491F" w:rsidRDefault="00766A6B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80502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863DCD">
                            <w:rPr>
                              <w:noProof/>
                              <w:sz w:val="20"/>
                              <w:szCs w:val="20"/>
                            </w:rPr>
                            <w:t>19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863DCD">
                      <w:rPr>
                        <w:noProof/>
                        <w:sz w:val="20"/>
                        <w:szCs w:val="20"/>
                      </w:rPr>
                      <w:t>19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2C98B8E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E54FC" w:rsidRDefault="005E54FC" w:rsidP="00CA5701">
      <w:r>
        <w:separator/>
      </w:r>
    </w:p>
  </w:footnote>
  <w:footnote w:type="continuationSeparator" w:id="0">
    <w:p w:rsidR="005E54FC" w:rsidRDefault="005E54FC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5D5B9D" w:rsidRDefault="00A2090E" w:rsidP="00C4691D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01387E" w:rsidRPr="005D5B9D" w:rsidRDefault="00A2090E" w:rsidP="00C4691D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Default="00766A6B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15839" w:rsidRDefault="0001387E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01387E" w:rsidRPr="00015839" w:rsidRDefault="0001387E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D569DD" w:rsidRPr="005D5B9D" w:rsidRDefault="00D569DD" w:rsidP="00D569DD">
                          <w:pPr>
                            <w:pStyle w:val="Ttulo"/>
                          </w:pPr>
                          <w:r>
                            <w:t xml:space="preserve">Guia Rápido – </w:t>
                          </w:r>
                          <w:r w:rsidR="00E13220">
                            <w:t>Recurso de Ginecologia</w:t>
                          </w:r>
                        </w:p>
                        <w:p w:rsidR="00C4691D" w:rsidRPr="005D5B9D" w:rsidRDefault="00C4691D" w:rsidP="00C4691D">
                          <w:pPr>
                            <w:pStyle w:val="Ttulo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D569DD" w:rsidRPr="005D5B9D" w:rsidRDefault="00D569DD" w:rsidP="00D569DD">
                    <w:pPr>
                      <w:pStyle w:val="Ttulo"/>
                    </w:pPr>
                    <w:r>
                      <w:t xml:space="preserve">Guia Rápido – </w:t>
                    </w:r>
                    <w:r w:rsidR="00E13220">
                      <w:t>Recurso de Ginecologia</w:t>
                    </w:r>
                  </w:p>
                  <w:p w:rsidR="00C4691D" w:rsidRPr="005D5B9D" w:rsidRDefault="00C4691D" w:rsidP="00C4691D">
                    <w:pPr>
                      <w:pStyle w:val="Ttulo"/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Pr="00015839" w:rsidRDefault="0001387E" w:rsidP="00AF1377">
    <w:pPr>
      <w:pStyle w:val="Cabealho"/>
      <w:ind w:firstLine="2127"/>
      <w:rPr>
        <w:b/>
        <w:color w:val="FFFFFF"/>
        <w:sz w:val="32"/>
        <w:szCs w:val="32"/>
      </w:rPr>
    </w:pPr>
  </w:p>
  <w:p w:rsidR="0001387E" w:rsidRDefault="0001387E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1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2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3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6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7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8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1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4"/>
  </w:num>
  <w:num w:numId="3">
    <w:abstractNumId w:val="7"/>
  </w:num>
  <w:num w:numId="4">
    <w:abstractNumId w:val="6"/>
  </w:num>
  <w:num w:numId="5">
    <w:abstractNumId w:val="8"/>
  </w:num>
  <w:num w:numId="6">
    <w:abstractNumId w:val="10"/>
  </w:num>
  <w:num w:numId="7">
    <w:abstractNumId w:val="5"/>
  </w:num>
  <w:num w:numId="8">
    <w:abstractNumId w:val="0"/>
  </w:num>
  <w:num w:numId="9">
    <w:abstractNumId w:val="3"/>
  </w:num>
  <w:num w:numId="10">
    <w:abstractNumId w:val="2"/>
  </w:num>
  <w:num w:numId="11">
    <w:abstractNumId w:val="9"/>
  </w:num>
  <w:num w:numId="12">
    <w:abstractNumId w:val="1"/>
  </w:num>
  <w:num w:numId="13">
    <w:abstractNumId w:val="11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 w:grammar="clean"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2A1D"/>
    <w:rsid w:val="00002BD5"/>
    <w:rsid w:val="00004584"/>
    <w:rsid w:val="000049CA"/>
    <w:rsid w:val="000057D2"/>
    <w:rsid w:val="00005F9B"/>
    <w:rsid w:val="000063A0"/>
    <w:rsid w:val="00006603"/>
    <w:rsid w:val="0000723E"/>
    <w:rsid w:val="00007789"/>
    <w:rsid w:val="00007BB8"/>
    <w:rsid w:val="000104FA"/>
    <w:rsid w:val="000109E6"/>
    <w:rsid w:val="00010D58"/>
    <w:rsid w:val="00011FF5"/>
    <w:rsid w:val="000120C5"/>
    <w:rsid w:val="00012F31"/>
    <w:rsid w:val="0001387E"/>
    <w:rsid w:val="00013A78"/>
    <w:rsid w:val="00013ECC"/>
    <w:rsid w:val="000144DB"/>
    <w:rsid w:val="00014A31"/>
    <w:rsid w:val="00014A61"/>
    <w:rsid w:val="0001542A"/>
    <w:rsid w:val="000157D7"/>
    <w:rsid w:val="00015839"/>
    <w:rsid w:val="00015B86"/>
    <w:rsid w:val="00016262"/>
    <w:rsid w:val="0002049F"/>
    <w:rsid w:val="000206AA"/>
    <w:rsid w:val="00020F19"/>
    <w:rsid w:val="00021959"/>
    <w:rsid w:val="00021AE3"/>
    <w:rsid w:val="00021F6E"/>
    <w:rsid w:val="000221F6"/>
    <w:rsid w:val="0002228E"/>
    <w:rsid w:val="00022BDF"/>
    <w:rsid w:val="000236C2"/>
    <w:rsid w:val="00023981"/>
    <w:rsid w:val="000239F1"/>
    <w:rsid w:val="00023AD7"/>
    <w:rsid w:val="00026A48"/>
    <w:rsid w:val="00026EEE"/>
    <w:rsid w:val="00027E51"/>
    <w:rsid w:val="000305D9"/>
    <w:rsid w:val="00031D30"/>
    <w:rsid w:val="000322B7"/>
    <w:rsid w:val="0003243B"/>
    <w:rsid w:val="00032DB6"/>
    <w:rsid w:val="00033340"/>
    <w:rsid w:val="000336DD"/>
    <w:rsid w:val="00033D7E"/>
    <w:rsid w:val="00034D10"/>
    <w:rsid w:val="000360E5"/>
    <w:rsid w:val="00036991"/>
    <w:rsid w:val="0003757F"/>
    <w:rsid w:val="000400AF"/>
    <w:rsid w:val="00040EFC"/>
    <w:rsid w:val="00041597"/>
    <w:rsid w:val="00041F02"/>
    <w:rsid w:val="00042679"/>
    <w:rsid w:val="000434F2"/>
    <w:rsid w:val="00043CAB"/>
    <w:rsid w:val="00045AE8"/>
    <w:rsid w:val="0004602E"/>
    <w:rsid w:val="00046566"/>
    <w:rsid w:val="000466E2"/>
    <w:rsid w:val="000468F9"/>
    <w:rsid w:val="00046A37"/>
    <w:rsid w:val="000479BB"/>
    <w:rsid w:val="000525A4"/>
    <w:rsid w:val="00052604"/>
    <w:rsid w:val="00052EFF"/>
    <w:rsid w:val="00053BC7"/>
    <w:rsid w:val="00054BF5"/>
    <w:rsid w:val="00054D94"/>
    <w:rsid w:val="000559D5"/>
    <w:rsid w:val="0005789E"/>
    <w:rsid w:val="00057EBE"/>
    <w:rsid w:val="00060179"/>
    <w:rsid w:val="0006045E"/>
    <w:rsid w:val="000612CB"/>
    <w:rsid w:val="000613B4"/>
    <w:rsid w:val="00063392"/>
    <w:rsid w:val="00063637"/>
    <w:rsid w:val="00065295"/>
    <w:rsid w:val="0006592D"/>
    <w:rsid w:val="000669C5"/>
    <w:rsid w:val="00067468"/>
    <w:rsid w:val="000677EB"/>
    <w:rsid w:val="0006791F"/>
    <w:rsid w:val="00067A20"/>
    <w:rsid w:val="00067DCE"/>
    <w:rsid w:val="00070806"/>
    <w:rsid w:val="00070B9C"/>
    <w:rsid w:val="00072F3A"/>
    <w:rsid w:val="0007328D"/>
    <w:rsid w:val="000746EC"/>
    <w:rsid w:val="000760D3"/>
    <w:rsid w:val="0007674E"/>
    <w:rsid w:val="00076DE4"/>
    <w:rsid w:val="00077D9B"/>
    <w:rsid w:val="00077E20"/>
    <w:rsid w:val="000809FE"/>
    <w:rsid w:val="0008132B"/>
    <w:rsid w:val="00081BA3"/>
    <w:rsid w:val="00081E83"/>
    <w:rsid w:val="0008321D"/>
    <w:rsid w:val="0008340A"/>
    <w:rsid w:val="000839FD"/>
    <w:rsid w:val="0008451B"/>
    <w:rsid w:val="00085186"/>
    <w:rsid w:val="000851F8"/>
    <w:rsid w:val="0008786B"/>
    <w:rsid w:val="00090342"/>
    <w:rsid w:val="0009070D"/>
    <w:rsid w:val="000919A7"/>
    <w:rsid w:val="00096044"/>
    <w:rsid w:val="000962BA"/>
    <w:rsid w:val="000965C1"/>
    <w:rsid w:val="00096D6F"/>
    <w:rsid w:val="000970E3"/>
    <w:rsid w:val="000971BF"/>
    <w:rsid w:val="000A192A"/>
    <w:rsid w:val="000A1BCC"/>
    <w:rsid w:val="000A2A54"/>
    <w:rsid w:val="000A3202"/>
    <w:rsid w:val="000A43A7"/>
    <w:rsid w:val="000A5A6C"/>
    <w:rsid w:val="000A6202"/>
    <w:rsid w:val="000A71A4"/>
    <w:rsid w:val="000A74C3"/>
    <w:rsid w:val="000A790A"/>
    <w:rsid w:val="000B0985"/>
    <w:rsid w:val="000B20E7"/>
    <w:rsid w:val="000B352F"/>
    <w:rsid w:val="000B3606"/>
    <w:rsid w:val="000B4314"/>
    <w:rsid w:val="000B4785"/>
    <w:rsid w:val="000B48F8"/>
    <w:rsid w:val="000B6882"/>
    <w:rsid w:val="000B724F"/>
    <w:rsid w:val="000B799B"/>
    <w:rsid w:val="000B7F4C"/>
    <w:rsid w:val="000C139D"/>
    <w:rsid w:val="000C1CA2"/>
    <w:rsid w:val="000C1EF0"/>
    <w:rsid w:val="000C4772"/>
    <w:rsid w:val="000C50E4"/>
    <w:rsid w:val="000D0CB0"/>
    <w:rsid w:val="000D175B"/>
    <w:rsid w:val="000D2E67"/>
    <w:rsid w:val="000D49EB"/>
    <w:rsid w:val="000D6EDB"/>
    <w:rsid w:val="000D7943"/>
    <w:rsid w:val="000D7ED1"/>
    <w:rsid w:val="000E09E0"/>
    <w:rsid w:val="000E2012"/>
    <w:rsid w:val="000E39FF"/>
    <w:rsid w:val="000E5F4D"/>
    <w:rsid w:val="000E66AE"/>
    <w:rsid w:val="000F0B65"/>
    <w:rsid w:val="000F0D04"/>
    <w:rsid w:val="000F112B"/>
    <w:rsid w:val="000F2A3C"/>
    <w:rsid w:val="000F4579"/>
    <w:rsid w:val="000F7DAB"/>
    <w:rsid w:val="00100AA9"/>
    <w:rsid w:val="00101878"/>
    <w:rsid w:val="001022A6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C5B"/>
    <w:rsid w:val="00112434"/>
    <w:rsid w:val="0011264D"/>
    <w:rsid w:val="00112957"/>
    <w:rsid w:val="001130F6"/>
    <w:rsid w:val="0011343A"/>
    <w:rsid w:val="00114301"/>
    <w:rsid w:val="00114F1C"/>
    <w:rsid w:val="001165F6"/>
    <w:rsid w:val="00120F09"/>
    <w:rsid w:val="00121EB0"/>
    <w:rsid w:val="00125414"/>
    <w:rsid w:val="001268DE"/>
    <w:rsid w:val="001300B7"/>
    <w:rsid w:val="001301F0"/>
    <w:rsid w:val="00131690"/>
    <w:rsid w:val="00131B5D"/>
    <w:rsid w:val="00131F4F"/>
    <w:rsid w:val="00133506"/>
    <w:rsid w:val="00133ED6"/>
    <w:rsid w:val="00135E96"/>
    <w:rsid w:val="00136086"/>
    <w:rsid w:val="0014065C"/>
    <w:rsid w:val="001409BA"/>
    <w:rsid w:val="00141D0D"/>
    <w:rsid w:val="00142BFF"/>
    <w:rsid w:val="00147BFE"/>
    <w:rsid w:val="00151164"/>
    <w:rsid w:val="0015294A"/>
    <w:rsid w:val="00153456"/>
    <w:rsid w:val="001562E1"/>
    <w:rsid w:val="0015676A"/>
    <w:rsid w:val="00156F83"/>
    <w:rsid w:val="00157A56"/>
    <w:rsid w:val="00157C18"/>
    <w:rsid w:val="001615B9"/>
    <w:rsid w:val="001620FE"/>
    <w:rsid w:val="001648AE"/>
    <w:rsid w:val="001666FC"/>
    <w:rsid w:val="00166DD8"/>
    <w:rsid w:val="001672A8"/>
    <w:rsid w:val="0017026C"/>
    <w:rsid w:val="0017053A"/>
    <w:rsid w:val="001706C4"/>
    <w:rsid w:val="00171458"/>
    <w:rsid w:val="00171EBC"/>
    <w:rsid w:val="00171F35"/>
    <w:rsid w:val="00172750"/>
    <w:rsid w:val="00172757"/>
    <w:rsid w:val="00172E84"/>
    <w:rsid w:val="00176746"/>
    <w:rsid w:val="00177E73"/>
    <w:rsid w:val="00180BE1"/>
    <w:rsid w:val="00181D96"/>
    <w:rsid w:val="001823F8"/>
    <w:rsid w:val="00182547"/>
    <w:rsid w:val="00182820"/>
    <w:rsid w:val="00182E1A"/>
    <w:rsid w:val="001831E6"/>
    <w:rsid w:val="001832B3"/>
    <w:rsid w:val="00183FB9"/>
    <w:rsid w:val="001843D7"/>
    <w:rsid w:val="00184A04"/>
    <w:rsid w:val="00184C27"/>
    <w:rsid w:val="0018582A"/>
    <w:rsid w:val="00186A84"/>
    <w:rsid w:val="00187464"/>
    <w:rsid w:val="00187C9D"/>
    <w:rsid w:val="00190573"/>
    <w:rsid w:val="0019090C"/>
    <w:rsid w:val="00191F53"/>
    <w:rsid w:val="00192446"/>
    <w:rsid w:val="001926A9"/>
    <w:rsid w:val="00192B34"/>
    <w:rsid w:val="00193872"/>
    <w:rsid w:val="00195248"/>
    <w:rsid w:val="00195322"/>
    <w:rsid w:val="001963CD"/>
    <w:rsid w:val="00196E64"/>
    <w:rsid w:val="001A00F9"/>
    <w:rsid w:val="001A1F66"/>
    <w:rsid w:val="001A250B"/>
    <w:rsid w:val="001A3D37"/>
    <w:rsid w:val="001A418C"/>
    <w:rsid w:val="001A421C"/>
    <w:rsid w:val="001A4954"/>
    <w:rsid w:val="001A49DB"/>
    <w:rsid w:val="001A55C4"/>
    <w:rsid w:val="001A63C5"/>
    <w:rsid w:val="001A698F"/>
    <w:rsid w:val="001B1500"/>
    <w:rsid w:val="001B18FA"/>
    <w:rsid w:val="001B2036"/>
    <w:rsid w:val="001B3071"/>
    <w:rsid w:val="001B4142"/>
    <w:rsid w:val="001B46C5"/>
    <w:rsid w:val="001B47B4"/>
    <w:rsid w:val="001B57AF"/>
    <w:rsid w:val="001B7BBC"/>
    <w:rsid w:val="001B7DFD"/>
    <w:rsid w:val="001C0168"/>
    <w:rsid w:val="001C0E2F"/>
    <w:rsid w:val="001C0F16"/>
    <w:rsid w:val="001C1F1D"/>
    <w:rsid w:val="001C3F04"/>
    <w:rsid w:val="001C47DD"/>
    <w:rsid w:val="001C493C"/>
    <w:rsid w:val="001C55B8"/>
    <w:rsid w:val="001C6A6C"/>
    <w:rsid w:val="001C7046"/>
    <w:rsid w:val="001D07E5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E0D8A"/>
    <w:rsid w:val="001E0FCA"/>
    <w:rsid w:val="001E18E5"/>
    <w:rsid w:val="001E1AB4"/>
    <w:rsid w:val="001E1D8B"/>
    <w:rsid w:val="001E39CC"/>
    <w:rsid w:val="001E3E73"/>
    <w:rsid w:val="001E4FAC"/>
    <w:rsid w:val="001E60BA"/>
    <w:rsid w:val="001E6129"/>
    <w:rsid w:val="001E65D4"/>
    <w:rsid w:val="001E7ACC"/>
    <w:rsid w:val="001F0541"/>
    <w:rsid w:val="001F0B73"/>
    <w:rsid w:val="001F0C3A"/>
    <w:rsid w:val="001F20F9"/>
    <w:rsid w:val="001F2B63"/>
    <w:rsid w:val="001F3A6C"/>
    <w:rsid w:val="001F3FBF"/>
    <w:rsid w:val="001F4636"/>
    <w:rsid w:val="001F5C58"/>
    <w:rsid w:val="001F6659"/>
    <w:rsid w:val="00200277"/>
    <w:rsid w:val="0020056B"/>
    <w:rsid w:val="00202189"/>
    <w:rsid w:val="0020229A"/>
    <w:rsid w:val="00203188"/>
    <w:rsid w:val="0020449E"/>
    <w:rsid w:val="00204567"/>
    <w:rsid w:val="00204911"/>
    <w:rsid w:val="00205790"/>
    <w:rsid w:val="00207EAC"/>
    <w:rsid w:val="0021083D"/>
    <w:rsid w:val="00211E74"/>
    <w:rsid w:val="00211F35"/>
    <w:rsid w:val="002133CA"/>
    <w:rsid w:val="00215DC3"/>
    <w:rsid w:val="00217B77"/>
    <w:rsid w:val="002217C3"/>
    <w:rsid w:val="00222321"/>
    <w:rsid w:val="0022442C"/>
    <w:rsid w:val="00224D4A"/>
    <w:rsid w:val="00224D82"/>
    <w:rsid w:val="00225AF5"/>
    <w:rsid w:val="00227C54"/>
    <w:rsid w:val="0023056E"/>
    <w:rsid w:val="002306BA"/>
    <w:rsid w:val="0023078A"/>
    <w:rsid w:val="00231CDE"/>
    <w:rsid w:val="00233957"/>
    <w:rsid w:val="00233B6E"/>
    <w:rsid w:val="00233BFE"/>
    <w:rsid w:val="0023691E"/>
    <w:rsid w:val="00236D34"/>
    <w:rsid w:val="00241E4B"/>
    <w:rsid w:val="00243D92"/>
    <w:rsid w:val="0024402E"/>
    <w:rsid w:val="002447D6"/>
    <w:rsid w:val="0024491D"/>
    <w:rsid w:val="002455AF"/>
    <w:rsid w:val="00245986"/>
    <w:rsid w:val="00246AAA"/>
    <w:rsid w:val="00247520"/>
    <w:rsid w:val="002505D3"/>
    <w:rsid w:val="00251AF4"/>
    <w:rsid w:val="00252BCF"/>
    <w:rsid w:val="00252CD3"/>
    <w:rsid w:val="00253303"/>
    <w:rsid w:val="0025448B"/>
    <w:rsid w:val="0025488D"/>
    <w:rsid w:val="0025560A"/>
    <w:rsid w:val="00255770"/>
    <w:rsid w:val="002561D3"/>
    <w:rsid w:val="00256260"/>
    <w:rsid w:val="00256A55"/>
    <w:rsid w:val="00256D34"/>
    <w:rsid w:val="002578EE"/>
    <w:rsid w:val="002619BD"/>
    <w:rsid w:val="002628DD"/>
    <w:rsid w:val="002630B5"/>
    <w:rsid w:val="002632C6"/>
    <w:rsid w:val="002634B2"/>
    <w:rsid w:val="002638C9"/>
    <w:rsid w:val="00263921"/>
    <w:rsid w:val="0026426A"/>
    <w:rsid w:val="00265092"/>
    <w:rsid w:val="00265931"/>
    <w:rsid w:val="0026653C"/>
    <w:rsid w:val="00266A78"/>
    <w:rsid w:val="002709A6"/>
    <w:rsid w:val="002740F4"/>
    <w:rsid w:val="00275EB1"/>
    <w:rsid w:val="002776BC"/>
    <w:rsid w:val="00280A10"/>
    <w:rsid w:val="0028345B"/>
    <w:rsid w:val="00283464"/>
    <w:rsid w:val="00284DDD"/>
    <w:rsid w:val="00285300"/>
    <w:rsid w:val="00286F2C"/>
    <w:rsid w:val="00287111"/>
    <w:rsid w:val="002906EC"/>
    <w:rsid w:val="0029201D"/>
    <w:rsid w:val="00292C37"/>
    <w:rsid w:val="00292E3C"/>
    <w:rsid w:val="00293734"/>
    <w:rsid w:val="00293845"/>
    <w:rsid w:val="00294AE9"/>
    <w:rsid w:val="00294D58"/>
    <w:rsid w:val="00294D9E"/>
    <w:rsid w:val="00295093"/>
    <w:rsid w:val="002958B9"/>
    <w:rsid w:val="00297CCE"/>
    <w:rsid w:val="002A214D"/>
    <w:rsid w:val="002A25AA"/>
    <w:rsid w:val="002A2A40"/>
    <w:rsid w:val="002A2BE3"/>
    <w:rsid w:val="002A3618"/>
    <w:rsid w:val="002A503D"/>
    <w:rsid w:val="002A5A1D"/>
    <w:rsid w:val="002A5A7A"/>
    <w:rsid w:val="002A6657"/>
    <w:rsid w:val="002B025C"/>
    <w:rsid w:val="002B08AE"/>
    <w:rsid w:val="002B4BA8"/>
    <w:rsid w:val="002B5D17"/>
    <w:rsid w:val="002B689A"/>
    <w:rsid w:val="002C072C"/>
    <w:rsid w:val="002C0C11"/>
    <w:rsid w:val="002C17D1"/>
    <w:rsid w:val="002C202A"/>
    <w:rsid w:val="002C2757"/>
    <w:rsid w:val="002C2A3A"/>
    <w:rsid w:val="002C2CBF"/>
    <w:rsid w:val="002C34E3"/>
    <w:rsid w:val="002C40C0"/>
    <w:rsid w:val="002C46AB"/>
    <w:rsid w:val="002C581B"/>
    <w:rsid w:val="002C79CE"/>
    <w:rsid w:val="002D1F0D"/>
    <w:rsid w:val="002D3C1C"/>
    <w:rsid w:val="002D3CF4"/>
    <w:rsid w:val="002D3D5E"/>
    <w:rsid w:val="002D4B8A"/>
    <w:rsid w:val="002E1641"/>
    <w:rsid w:val="002E16DB"/>
    <w:rsid w:val="002E2200"/>
    <w:rsid w:val="002E22F2"/>
    <w:rsid w:val="002E282E"/>
    <w:rsid w:val="002E4140"/>
    <w:rsid w:val="002E515D"/>
    <w:rsid w:val="002E68D6"/>
    <w:rsid w:val="002F044B"/>
    <w:rsid w:val="002F0C3B"/>
    <w:rsid w:val="002F26F2"/>
    <w:rsid w:val="002F4655"/>
    <w:rsid w:val="002F470F"/>
    <w:rsid w:val="002F475E"/>
    <w:rsid w:val="002F586E"/>
    <w:rsid w:val="002F67AF"/>
    <w:rsid w:val="002F6C30"/>
    <w:rsid w:val="002F7ABD"/>
    <w:rsid w:val="00300661"/>
    <w:rsid w:val="003007D4"/>
    <w:rsid w:val="003010B6"/>
    <w:rsid w:val="0030255C"/>
    <w:rsid w:val="00302789"/>
    <w:rsid w:val="00302A54"/>
    <w:rsid w:val="0030341E"/>
    <w:rsid w:val="00303FB0"/>
    <w:rsid w:val="0030440F"/>
    <w:rsid w:val="00304FDB"/>
    <w:rsid w:val="003055CF"/>
    <w:rsid w:val="00305A32"/>
    <w:rsid w:val="00307EB4"/>
    <w:rsid w:val="0031226E"/>
    <w:rsid w:val="00315086"/>
    <w:rsid w:val="003150D7"/>
    <w:rsid w:val="003156A3"/>
    <w:rsid w:val="00315875"/>
    <w:rsid w:val="00315A36"/>
    <w:rsid w:val="00315B03"/>
    <w:rsid w:val="003164DC"/>
    <w:rsid w:val="003209B0"/>
    <w:rsid w:val="00320DE4"/>
    <w:rsid w:val="003216A5"/>
    <w:rsid w:val="0032189E"/>
    <w:rsid w:val="0032374B"/>
    <w:rsid w:val="0032408B"/>
    <w:rsid w:val="00325B06"/>
    <w:rsid w:val="00325BBC"/>
    <w:rsid w:val="003267A4"/>
    <w:rsid w:val="003313A2"/>
    <w:rsid w:val="0033268D"/>
    <w:rsid w:val="0033294B"/>
    <w:rsid w:val="00332B91"/>
    <w:rsid w:val="0033328C"/>
    <w:rsid w:val="0033372D"/>
    <w:rsid w:val="00334013"/>
    <w:rsid w:val="003348BC"/>
    <w:rsid w:val="003350D4"/>
    <w:rsid w:val="00336CED"/>
    <w:rsid w:val="00340183"/>
    <w:rsid w:val="00341230"/>
    <w:rsid w:val="00342428"/>
    <w:rsid w:val="003448BB"/>
    <w:rsid w:val="00345D14"/>
    <w:rsid w:val="003467FA"/>
    <w:rsid w:val="00347642"/>
    <w:rsid w:val="003504CB"/>
    <w:rsid w:val="00350513"/>
    <w:rsid w:val="0035085A"/>
    <w:rsid w:val="003526FD"/>
    <w:rsid w:val="00352796"/>
    <w:rsid w:val="00353569"/>
    <w:rsid w:val="00353A03"/>
    <w:rsid w:val="00353B8D"/>
    <w:rsid w:val="003547ED"/>
    <w:rsid w:val="0035561C"/>
    <w:rsid w:val="003556DE"/>
    <w:rsid w:val="003565F6"/>
    <w:rsid w:val="00360F8F"/>
    <w:rsid w:val="00361DC3"/>
    <w:rsid w:val="00362075"/>
    <w:rsid w:val="0036334C"/>
    <w:rsid w:val="003637F7"/>
    <w:rsid w:val="00363B7A"/>
    <w:rsid w:val="00364191"/>
    <w:rsid w:val="00365704"/>
    <w:rsid w:val="00366751"/>
    <w:rsid w:val="00366780"/>
    <w:rsid w:val="00367632"/>
    <w:rsid w:val="00367D9A"/>
    <w:rsid w:val="00371BD7"/>
    <w:rsid w:val="00372BA7"/>
    <w:rsid w:val="00373ECD"/>
    <w:rsid w:val="0037575B"/>
    <w:rsid w:val="00376497"/>
    <w:rsid w:val="00376B4F"/>
    <w:rsid w:val="003770A3"/>
    <w:rsid w:val="0038147A"/>
    <w:rsid w:val="00381565"/>
    <w:rsid w:val="003817A9"/>
    <w:rsid w:val="00381A34"/>
    <w:rsid w:val="003859DE"/>
    <w:rsid w:val="00386C52"/>
    <w:rsid w:val="00387883"/>
    <w:rsid w:val="00387C74"/>
    <w:rsid w:val="00387D02"/>
    <w:rsid w:val="003911CD"/>
    <w:rsid w:val="003920E1"/>
    <w:rsid w:val="003927AC"/>
    <w:rsid w:val="00393129"/>
    <w:rsid w:val="00393A54"/>
    <w:rsid w:val="003959CA"/>
    <w:rsid w:val="0039728C"/>
    <w:rsid w:val="003A09DC"/>
    <w:rsid w:val="003A0FF0"/>
    <w:rsid w:val="003A2C42"/>
    <w:rsid w:val="003A321C"/>
    <w:rsid w:val="003A378D"/>
    <w:rsid w:val="003A39D2"/>
    <w:rsid w:val="003A476D"/>
    <w:rsid w:val="003A497B"/>
    <w:rsid w:val="003A4C5F"/>
    <w:rsid w:val="003B2B6C"/>
    <w:rsid w:val="003B39E8"/>
    <w:rsid w:val="003B3E3A"/>
    <w:rsid w:val="003B59AD"/>
    <w:rsid w:val="003B5DFB"/>
    <w:rsid w:val="003B6254"/>
    <w:rsid w:val="003B630F"/>
    <w:rsid w:val="003B7FF5"/>
    <w:rsid w:val="003C023A"/>
    <w:rsid w:val="003C09FB"/>
    <w:rsid w:val="003C30A3"/>
    <w:rsid w:val="003C363D"/>
    <w:rsid w:val="003C3750"/>
    <w:rsid w:val="003C4612"/>
    <w:rsid w:val="003C48C7"/>
    <w:rsid w:val="003C4AE0"/>
    <w:rsid w:val="003C6C67"/>
    <w:rsid w:val="003C73F3"/>
    <w:rsid w:val="003C7467"/>
    <w:rsid w:val="003C7F29"/>
    <w:rsid w:val="003D0B88"/>
    <w:rsid w:val="003D0E50"/>
    <w:rsid w:val="003D16C7"/>
    <w:rsid w:val="003D1711"/>
    <w:rsid w:val="003D1916"/>
    <w:rsid w:val="003D3878"/>
    <w:rsid w:val="003D42FB"/>
    <w:rsid w:val="003D4EA3"/>
    <w:rsid w:val="003D6044"/>
    <w:rsid w:val="003D6EEF"/>
    <w:rsid w:val="003D71D8"/>
    <w:rsid w:val="003E0F93"/>
    <w:rsid w:val="003E1494"/>
    <w:rsid w:val="003E15BD"/>
    <w:rsid w:val="003E1A5D"/>
    <w:rsid w:val="003E2BD4"/>
    <w:rsid w:val="003E2CFB"/>
    <w:rsid w:val="003E3A3C"/>
    <w:rsid w:val="003E3D31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B18"/>
    <w:rsid w:val="003F1BFA"/>
    <w:rsid w:val="003F1FFF"/>
    <w:rsid w:val="003F258D"/>
    <w:rsid w:val="003F2F58"/>
    <w:rsid w:val="003F3B7D"/>
    <w:rsid w:val="003F4ACB"/>
    <w:rsid w:val="004004CD"/>
    <w:rsid w:val="0040081A"/>
    <w:rsid w:val="004014EE"/>
    <w:rsid w:val="00402B4A"/>
    <w:rsid w:val="00403346"/>
    <w:rsid w:val="00403C87"/>
    <w:rsid w:val="00404256"/>
    <w:rsid w:val="00405990"/>
    <w:rsid w:val="00405FAE"/>
    <w:rsid w:val="00407A3B"/>
    <w:rsid w:val="004108DC"/>
    <w:rsid w:val="00411183"/>
    <w:rsid w:val="0041452B"/>
    <w:rsid w:val="00416AAC"/>
    <w:rsid w:val="004177F3"/>
    <w:rsid w:val="004178C8"/>
    <w:rsid w:val="00417F88"/>
    <w:rsid w:val="00420A3F"/>
    <w:rsid w:val="004219A0"/>
    <w:rsid w:val="0042253D"/>
    <w:rsid w:val="00423D37"/>
    <w:rsid w:val="00425357"/>
    <w:rsid w:val="00426900"/>
    <w:rsid w:val="00431BA7"/>
    <w:rsid w:val="00431CEC"/>
    <w:rsid w:val="00431E04"/>
    <w:rsid w:val="00431FB4"/>
    <w:rsid w:val="00432D21"/>
    <w:rsid w:val="00433247"/>
    <w:rsid w:val="004358AA"/>
    <w:rsid w:val="00435903"/>
    <w:rsid w:val="00436124"/>
    <w:rsid w:val="00437408"/>
    <w:rsid w:val="004378F4"/>
    <w:rsid w:val="00441A3A"/>
    <w:rsid w:val="004420BD"/>
    <w:rsid w:val="00444471"/>
    <w:rsid w:val="00444576"/>
    <w:rsid w:val="00444820"/>
    <w:rsid w:val="00444E3D"/>
    <w:rsid w:val="0044539C"/>
    <w:rsid w:val="004477D1"/>
    <w:rsid w:val="00447F63"/>
    <w:rsid w:val="0045190B"/>
    <w:rsid w:val="004534A9"/>
    <w:rsid w:val="0045393B"/>
    <w:rsid w:val="0045409C"/>
    <w:rsid w:val="004549D9"/>
    <w:rsid w:val="00455C96"/>
    <w:rsid w:val="004574B9"/>
    <w:rsid w:val="004575E5"/>
    <w:rsid w:val="00462D60"/>
    <w:rsid w:val="0046352C"/>
    <w:rsid w:val="004636E6"/>
    <w:rsid w:val="004639A1"/>
    <w:rsid w:val="00463EC6"/>
    <w:rsid w:val="0046571F"/>
    <w:rsid w:val="004658C6"/>
    <w:rsid w:val="00465D94"/>
    <w:rsid w:val="00465EEE"/>
    <w:rsid w:val="004679A0"/>
    <w:rsid w:val="0047124A"/>
    <w:rsid w:val="00472CC9"/>
    <w:rsid w:val="00472FFF"/>
    <w:rsid w:val="00473EC1"/>
    <w:rsid w:val="0047498D"/>
    <w:rsid w:val="00474F65"/>
    <w:rsid w:val="0047561A"/>
    <w:rsid w:val="004757EA"/>
    <w:rsid w:val="004763B3"/>
    <w:rsid w:val="00481CEA"/>
    <w:rsid w:val="004821BF"/>
    <w:rsid w:val="004841A7"/>
    <w:rsid w:val="004861BD"/>
    <w:rsid w:val="00490896"/>
    <w:rsid w:val="004911E6"/>
    <w:rsid w:val="00491482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FCF"/>
    <w:rsid w:val="00497027"/>
    <w:rsid w:val="00497484"/>
    <w:rsid w:val="004975DA"/>
    <w:rsid w:val="00497784"/>
    <w:rsid w:val="004A2808"/>
    <w:rsid w:val="004A33A3"/>
    <w:rsid w:val="004A407D"/>
    <w:rsid w:val="004A4196"/>
    <w:rsid w:val="004A5389"/>
    <w:rsid w:val="004A5919"/>
    <w:rsid w:val="004A5FFB"/>
    <w:rsid w:val="004A6301"/>
    <w:rsid w:val="004A660F"/>
    <w:rsid w:val="004A7B5D"/>
    <w:rsid w:val="004A7F3C"/>
    <w:rsid w:val="004B1EBC"/>
    <w:rsid w:val="004B202C"/>
    <w:rsid w:val="004B313F"/>
    <w:rsid w:val="004B399E"/>
    <w:rsid w:val="004B407B"/>
    <w:rsid w:val="004B44BE"/>
    <w:rsid w:val="004B4A32"/>
    <w:rsid w:val="004B4A43"/>
    <w:rsid w:val="004B51E0"/>
    <w:rsid w:val="004B7B80"/>
    <w:rsid w:val="004C08CF"/>
    <w:rsid w:val="004C0BDB"/>
    <w:rsid w:val="004C14D3"/>
    <w:rsid w:val="004C1D66"/>
    <w:rsid w:val="004C40E5"/>
    <w:rsid w:val="004C432A"/>
    <w:rsid w:val="004C5FC6"/>
    <w:rsid w:val="004C7716"/>
    <w:rsid w:val="004D0F0B"/>
    <w:rsid w:val="004D1098"/>
    <w:rsid w:val="004D1F1D"/>
    <w:rsid w:val="004D28D9"/>
    <w:rsid w:val="004D3313"/>
    <w:rsid w:val="004D4252"/>
    <w:rsid w:val="004D50C4"/>
    <w:rsid w:val="004D600D"/>
    <w:rsid w:val="004D62C7"/>
    <w:rsid w:val="004D6A0E"/>
    <w:rsid w:val="004D7192"/>
    <w:rsid w:val="004D77BB"/>
    <w:rsid w:val="004D79C8"/>
    <w:rsid w:val="004D7D21"/>
    <w:rsid w:val="004E042A"/>
    <w:rsid w:val="004E1803"/>
    <w:rsid w:val="004E27C1"/>
    <w:rsid w:val="004E28B0"/>
    <w:rsid w:val="004E3178"/>
    <w:rsid w:val="004E3A41"/>
    <w:rsid w:val="004E3FA6"/>
    <w:rsid w:val="004E4F22"/>
    <w:rsid w:val="004E5EED"/>
    <w:rsid w:val="004E619E"/>
    <w:rsid w:val="004F072E"/>
    <w:rsid w:val="004F1ADE"/>
    <w:rsid w:val="004F2871"/>
    <w:rsid w:val="004F3EF2"/>
    <w:rsid w:val="004F4182"/>
    <w:rsid w:val="004F433D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4D0C"/>
    <w:rsid w:val="005053F6"/>
    <w:rsid w:val="00505672"/>
    <w:rsid w:val="0050597B"/>
    <w:rsid w:val="005063BB"/>
    <w:rsid w:val="005066B4"/>
    <w:rsid w:val="005067E5"/>
    <w:rsid w:val="00506CA3"/>
    <w:rsid w:val="00507798"/>
    <w:rsid w:val="005103DE"/>
    <w:rsid w:val="00510B21"/>
    <w:rsid w:val="00510C85"/>
    <w:rsid w:val="00510D9C"/>
    <w:rsid w:val="00511119"/>
    <w:rsid w:val="00513AFD"/>
    <w:rsid w:val="00513DF7"/>
    <w:rsid w:val="00514419"/>
    <w:rsid w:val="005154A1"/>
    <w:rsid w:val="00517D35"/>
    <w:rsid w:val="00521351"/>
    <w:rsid w:val="0052191F"/>
    <w:rsid w:val="00522C44"/>
    <w:rsid w:val="00523284"/>
    <w:rsid w:val="0052432E"/>
    <w:rsid w:val="00524615"/>
    <w:rsid w:val="00524B31"/>
    <w:rsid w:val="00524C48"/>
    <w:rsid w:val="00524D24"/>
    <w:rsid w:val="00525FC4"/>
    <w:rsid w:val="00526476"/>
    <w:rsid w:val="005269F2"/>
    <w:rsid w:val="0052739E"/>
    <w:rsid w:val="005304A2"/>
    <w:rsid w:val="005308E3"/>
    <w:rsid w:val="00530A8E"/>
    <w:rsid w:val="00531F2D"/>
    <w:rsid w:val="0053217A"/>
    <w:rsid w:val="005329FA"/>
    <w:rsid w:val="0053491F"/>
    <w:rsid w:val="00534E43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C67"/>
    <w:rsid w:val="00542D50"/>
    <w:rsid w:val="005444DB"/>
    <w:rsid w:val="0054582C"/>
    <w:rsid w:val="00545E6A"/>
    <w:rsid w:val="005463DE"/>
    <w:rsid w:val="0054736A"/>
    <w:rsid w:val="00547579"/>
    <w:rsid w:val="00550C81"/>
    <w:rsid w:val="00552548"/>
    <w:rsid w:val="005533E3"/>
    <w:rsid w:val="00553D65"/>
    <w:rsid w:val="00554798"/>
    <w:rsid w:val="00554AFE"/>
    <w:rsid w:val="00556C4E"/>
    <w:rsid w:val="0055793B"/>
    <w:rsid w:val="00557CA3"/>
    <w:rsid w:val="00557DF0"/>
    <w:rsid w:val="00561581"/>
    <w:rsid w:val="0056214A"/>
    <w:rsid w:val="005624AA"/>
    <w:rsid w:val="0056290C"/>
    <w:rsid w:val="00562B6F"/>
    <w:rsid w:val="00563116"/>
    <w:rsid w:val="005644F3"/>
    <w:rsid w:val="00566761"/>
    <w:rsid w:val="00566865"/>
    <w:rsid w:val="005672B5"/>
    <w:rsid w:val="00567A55"/>
    <w:rsid w:val="00570024"/>
    <w:rsid w:val="00570E47"/>
    <w:rsid w:val="00571060"/>
    <w:rsid w:val="005720EF"/>
    <w:rsid w:val="00574059"/>
    <w:rsid w:val="00576108"/>
    <w:rsid w:val="005806DB"/>
    <w:rsid w:val="00580C3B"/>
    <w:rsid w:val="00581DA2"/>
    <w:rsid w:val="00581F4B"/>
    <w:rsid w:val="00582195"/>
    <w:rsid w:val="00583305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3323"/>
    <w:rsid w:val="005947D7"/>
    <w:rsid w:val="00595DDE"/>
    <w:rsid w:val="0059639E"/>
    <w:rsid w:val="00596B0B"/>
    <w:rsid w:val="005A0258"/>
    <w:rsid w:val="005A1849"/>
    <w:rsid w:val="005A18DC"/>
    <w:rsid w:val="005A3447"/>
    <w:rsid w:val="005A5AEF"/>
    <w:rsid w:val="005A5C15"/>
    <w:rsid w:val="005A6A88"/>
    <w:rsid w:val="005A6AEE"/>
    <w:rsid w:val="005A7883"/>
    <w:rsid w:val="005A7CE7"/>
    <w:rsid w:val="005B0B61"/>
    <w:rsid w:val="005B0B93"/>
    <w:rsid w:val="005B1302"/>
    <w:rsid w:val="005B3791"/>
    <w:rsid w:val="005B3ACA"/>
    <w:rsid w:val="005B3CDC"/>
    <w:rsid w:val="005B4B2D"/>
    <w:rsid w:val="005B4B71"/>
    <w:rsid w:val="005B5DD2"/>
    <w:rsid w:val="005B61C8"/>
    <w:rsid w:val="005C03A4"/>
    <w:rsid w:val="005C36D8"/>
    <w:rsid w:val="005C4781"/>
    <w:rsid w:val="005C5B24"/>
    <w:rsid w:val="005C7520"/>
    <w:rsid w:val="005C7F3A"/>
    <w:rsid w:val="005D0801"/>
    <w:rsid w:val="005D134B"/>
    <w:rsid w:val="005D1C9E"/>
    <w:rsid w:val="005D384F"/>
    <w:rsid w:val="005D3C53"/>
    <w:rsid w:val="005D3EB6"/>
    <w:rsid w:val="005D4B09"/>
    <w:rsid w:val="005D4D84"/>
    <w:rsid w:val="005D5168"/>
    <w:rsid w:val="005D5B9D"/>
    <w:rsid w:val="005D7504"/>
    <w:rsid w:val="005D7942"/>
    <w:rsid w:val="005E07CC"/>
    <w:rsid w:val="005E0A49"/>
    <w:rsid w:val="005E1278"/>
    <w:rsid w:val="005E2ED3"/>
    <w:rsid w:val="005E2F19"/>
    <w:rsid w:val="005E4143"/>
    <w:rsid w:val="005E421F"/>
    <w:rsid w:val="005E43C2"/>
    <w:rsid w:val="005E4D3F"/>
    <w:rsid w:val="005E54FC"/>
    <w:rsid w:val="005E56EA"/>
    <w:rsid w:val="005E662D"/>
    <w:rsid w:val="005F185B"/>
    <w:rsid w:val="005F1B58"/>
    <w:rsid w:val="005F22F5"/>
    <w:rsid w:val="005F4F92"/>
    <w:rsid w:val="005F6564"/>
    <w:rsid w:val="005F739B"/>
    <w:rsid w:val="005F7A13"/>
    <w:rsid w:val="00601618"/>
    <w:rsid w:val="00603681"/>
    <w:rsid w:val="006048DE"/>
    <w:rsid w:val="00604FF7"/>
    <w:rsid w:val="00606654"/>
    <w:rsid w:val="00606A8F"/>
    <w:rsid w:val="00606B13"/>
    <w:rsid w:val="00607588"/>
    <w:rsid w:val="00612179"/>
    <w:rsid w:val="00613E90"/>
    <w:rsid w:val="00614D77"/>
    <w:rsid w:val="00614F56"/>
    <w:rsid w:val="00615641"/>
    <w:rsid w:val="00615819"/>
    <w:rsid w:val="006159DC"/>
    <w:rsid w:val="0061661E"/>
    <w:rsid w:val="00616FCA"/>
    <w:rsid w:val="0061706B"/>
    <w:rsid w:val="00617181"/>
    <w:rsid w:val="00617806"/>
    <w:rsid w:val="00620CF5"/>
    <w:rsid w:val="00623C32"/>
    <w:rsid w:val="006245AB"/>
    <w:rsid w:val="00624A9F"/>
    <w:rsid w:val="006254F4"/>
    <w:rsid w:val="00625976"/>
    <w:rsid w:val="006259FD"/>
    <w:rsid w:val="00626072"/>
    <w:rsid w:val="00631796"/>
    <w:rsid w:val="00633199"/>
    <w:rsid w:val="00633511"/>
    <w:rsid w:val="00633F24"/>
    <w:rsid w:val="00634D26"/>
    <w:rsid w:val="00634F25"/>
    <w:rsid w:val="00635090"/>
    <w:rsid w:val="006365AD"/>
    <w:rsid w:val="00636C72"/>
    <w:rsid w:val="00637264"/>
    <w:rsid w:val="00640C54"/>
    <w:rsid w:val="00641B57"/>
    <w:rsid w:val="00641D68"/>
    <w:rsid w:val="006420BD"/>
    <w:rsid w:val="0064216D"/>
    <w:rsid w:val="00642E1A"/>
    <w:rsid w:val="00644E63"/>
    <w:rsid w:val="00647B31"/>
    <w:rsid w:val="0065120C"/>
    <w:rsid w:val="00651293"/>
    <w:rsid w:val="006518FA"/>
    <w:rsid w:val="00654229"/>
    <w:rsid w:val="006543AF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0E09"/>
    <w:rsid w:val="0066113F"/>
    <w:rsid w:val="0066148E"/>
    <w:rsid w:val="00661FCB"/>
    <w:rsid w:val="0066203D"/>
    <w:rsid w:val="00662400"/>
    <w:rsid w:val="00662641"/>
    <w:rsid w:val="00663DF2"/>
    <w:rsid w:val="00665430"/>
    <w:rsid w:val="0066559F"/>
    <w:rsid w:val="00670FBA"/>
    <w:rsid w:val="00671279"/>
    <w:rsid w:val="00673466"/>
    <w:rsid w:val="006748D7"/>
    <w:rsid w:val="00674D04"/>
    <w:rsid w:val="0067547F"/>
    <w:rsid w:val="00676718"/>
    <w:rsid w:val="0067714C"/>
    <w:rsid w:val="00677E3A"/>
    <w:rsid w:val="00680E31"/>
    <w:rsid w:val="0068120D"/>
    <w:rsid w:val="0068131F"/>
    <w:rsid w:val="0068159B"/>
    <w:rsid w:val="00681656"/>
    <w:rsid w:val="00681EC9"/>
    <w:rsid w:val="006822D9"/>
    <w:rsid w:val="006839EF"/>
    <w:rsid w:val="00684417"/>
    <w:rsid w:val="00684587"/>
    <w:rsid w:val="00684889"/>
    <w:rsid w:val="00685709"/>
    <w:rsid w:val="006861F2"/>
    <w:rsid w:val="00686F26"/>
    <w:rsid w:val="006870DB"/>
    <w:rsid w:val="006907A7"/>
    <w:rsid w:val="00690E2E"/>
    <w:rsid w:val="0069120D"/>
    <w:rsid w:val="00691579"/>
    <w:rsid w:val="006918C6"/>
    <w:rsid w:val="00691DEB"/>
    <w:rsid w:val="00692800"/>
    <w:rsid w:val="00692F47"/>
    <w:rsid w:val="0069414D"/>
    <w:rsid w:val="006945D4"/>
    <w:rsid w:val="00694CB6"/>
    <w:rsid w:val="00694F89"/>
    <w:rsid w:val="00695117"/>
    <w:rsid w:val="006A00BE"/>
    <w:rsid w:val="006A076C"/>
    <w:rsid w:val="006A0DDA"/>
    <w:rsid w:val="006A291B"/>
    <w:rsid w:val="006A2CE2"/>
    <w:rsid w:val="006A2F1A"/>
    <w:rsid w:val="006A3871"/>
    <w:rsid w:val="006A4CF2"/>
    <w:rsid w:val="006A5D85"/>
    <w:rsid w:val="006A73E0"/>
    <w:rsid w:val="006B0275"/>
    <w:rsid w:val="006B0549"/>
    <w:rsid w:val="006B0CF1"/>
    <w:rsid w:val="006B176D"/>
    <w:rsid w:val="006B1A3A"/>
    <w:rsid w:val="006B2199"/>
    <w:rsid w:val="006B30C7"/>
    <w:rsid w:val="006C025D"/>
    <w:rsid w:val="006C046E"/>
    <w:rsid w:val="006C08FF"/>
    <w:rsid w:val="006C2A11"/>
    <w:rsid w:val="006C2ADA"/>
    <w:rsid w:val="006C2B7B"/>
    <w:rsid w:val="006C40EF"/>
    <w:rsid w:val="006C4272"/>
    <w:rsid w:val="006C6136"/>
    <w:rsid w:val="006C6656"/>
    <w:rsid w:val="006C7A16"/>
    <w:rsid w:val="006D03BB"/>
    <w:rsid w:val="006D0FDF"/>
    <w:rsid w:val="006D2421"/>
    <w:rsid w:val="006D299A"/>
    <w:rsid w:val="006D41F4"/>
    <w:rsid w:val="006D5740"/>
    <w:rsid w:val="006D5977"/>
    <w:rsid w:val="006D651E"/>
    <w:rsid w:val="006D7C96"/>
    <w:rsid w:val="006E2E94"/>
    <w:rsid w:val="006E3630"/>
    <w:rsid w:val="006E38ED"/>
    <w:rsid w:val="006E4576"/>
    <w:rsid w:val="006E4C80"/>
    <w:rsid w:val="006E5882"/>
    <w:rsid w:val="006E615C"/>
    <w:rsid w:val="006E6B80"/>
    <w:rsid w:val="006E6DAF"/>
    <w:rsid w:val="006E6F0C"/>
    <w:rsid w:val="006E7DBC"/>
    <w:rsid w:val="006F079F"/>
    <w:rsid w:val="006F1364"/>
    <w:rsid w:val="006F14F5"/>
    <w:rsid w:val="006F4471"/>
    <w:rsid w:val="006F482D"/>
    <w:rsid w:val="006F5643"/>
    <w:rsid w:val="006F68E2"/>
    <w:rsid w:val="006F6B4C"/>
    <w:rsid w:val="006F786C"/>
    <w:rsid w:val="00700706"/>
    <w:rsid w:val="00700BA6"/>
    <w:rsid w:val="00701AE6"/>
    <w:rsid w:val="007020D9"/>
    <w:rsid w:val="00703AD1"/>
    <w:rsid w:val="00704190"/>
    <w:rsid w:val="007046A8"/>
    <w:rsid w:val="0070485C"/>
    <w:rsid w:val="007050BD"/>
    <w:rsid w:val="007053D2"/>
    <w:rsid w:val="007060DB"/>
    <w:rsid w:val="00707199"/>
    <w:rsid w:val="0071093E"/>
    <w:rsid w:val="00710DE0"/>
    <w:rsid w:val="007126C6"/>
    <w:rsid w:val="00713789"/>
    <w:rsid w:val="0071452C"/>
    <w:rsid w:val="0071455E"/>
    <w:rsid w:val="007146D7"/>
    <w:rsid w:val="00716626"/>
    <w:rsid w:val="007168F9"/>
    <w:rsid w:val="00716975"/>
    <w:rsid w:val="00716E53"/>
    <w:rsid w:val="00717B5B"/>
    <w:rsid w:val="00717B97"/>
    <w:rsid w:val="007205ED"/>
    <w:rsid w:val="00720BB6"/>
    <w:rsid w:val="00721186"/>
    <w:rsid w:val="00722AF2"/>
    <w:rsid w:val="00723A79"/>
    <w:rsid w:val="007251CB"/>
    <w:rsid w:val="0072676E"/>
    <w:rsid w:val="00726903"/>
    <w:rsid w:val="007314CB"/>
    <w:rsid w:val="00732028"/>
    <w:rsid w:val="00733087"/>
    <w:rsid w:val="0073340D"/>
    <w:rsid w:val="00733D2F"/>
    <w:rsid w:val="00734995"/>
    <w:rsid w:val="00735102"/>
    <w:rsid w:val="0073629A"/>
    <w:rsid w:val="007363AF"/>
    <w:rsid w:val="00737246"/>
    <w:rsid w:val="00741671"/>
    <w:rsid w:val="00742097"/>
    <w:rsid w:val="00742213"/>
    <w:rsid w:val="00742376"/>
    <w:rsid w:val="00743E3F"/>
    <w:rsid w:val="007447F7"/>
    <w:rsid w:val="0074508A"/>
    <w:rsid w:val="00746C7B"/>
    <w:rsid w:val="00747023"/>
    <w:rsid w:val="0074788C"/>
    <w:rsid w:val="007501D2"/>
    <w:rsid w:val="007508E8"/>
    <w:rsid w:val="007509CB"/>
    <w:rsid w:val="00751C97"/>
    <w:rsid w:val="007523F7"/>
    <w:rsid w:val="00753530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A6B"/>
    <w:rsid w:val="00766BA2"/>
    <w:rsid w:val="0077019D"/>
    <w:rsid w:val="00771012"/>
    <w:rsid w:val="00771274"/>
    <w:rsid w:val="00772A35"/>
    <w:rsid w:val="00772D96"/>
    <w:rsid w:val="00774920"/>
    <w:rsid w:val="00774AF1"/>
    <w:rsid w:val="00774E1E"/>
    <w:rsid w:val="00775F6F"/>
    <w:rsid w:val="00775FD8"/>
    <w:rsid w:val="00777A4A"/>
    <w:rsid w:val="007801F5"/>
    <w:rsid w:val="007826B9"/>
    <w:rsid w:val="0078312F"/>
    <w:rsid w:val="0078381C"/>
    <w:rsid w:val="007840E9"/>
    <w:rsid w:val="00784B61"/>
    <w:rsid w:val="007859EE"/>
    <w:rsid w:val="00785AD1"/>
    <w:rsid w:val="007866AE"/>
    <w:rsid w:val="00786D0C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44F5"/>
    <w:rsid w:val="00795362"/>
    <w:rsid w:val="00795787"/>
    <w:rsid w:val="00795FF4"/>
    <w:rsid w:val="007972BB"/>
    <w:rsid w:val="007A11C0"/>
    <w:rsid w:val="007A17C2"/>
    <w:rsid w:val="007A1BE4"/>
    <w:rsid w:val="007A3514"/>
    <w:rsid w:val="007A3595"/>
    <w:rsid w:val="007A3BCB"/>
    <w:rsid w:val="007A517D"/>
    <w:rsid w:val="007A58DE"/>
    <w:rsid w:val="007A5EF1"/>
    <w:rsid w:val="007B0240"/>
    <w:rsid w:val="007B03E1"/>
    <w:rsid w:val="007B2588"/>
    <w:rsid w:val="007B2BDB"/>
    <w:rsid w:val="007B3AEE"/>
    <w:rsid w:val="007B61AF"/>
    <w:rsid w:val="007C1A9A"/>
    <w:rsid w:val="007C342B"/>
    <w:rsid w:val="007C45D2"/>
    <w:rsid w:val="007C4878"/>
    <w:rsid w:val="007C5CA5"/>
    <w:rsid w:val="007C5FED"/>
    <w:rsid w:val="007C7DC6"/>
    <w:rsid w:val="007D0037"/>
    <w:rsid w:val="007D2324"/>
    <w:rsid w:val="007D2AFD"/>
    <w:rsid w:val="007D2D10"/>
    <w:rsid w:val="007D348E"/>
    <w:rsid w:val="007D4275"/>
    <w:rsid w:val="007D5018"/>
    <w:rsid w:val="007D5F7E"/>
    <w:rsid w:val="007D6A6E"/>
    <w:rsid w:val="007D7370"/>
    <w:rsid w:val="007E08CC"/>
    <w:rsid w:val="007E0A68"/>
    <w:rsid w:val="007E0B29"/>
    <w:rsid w:val="007E0B48"/>
    <w:rsid w:val="007E1F8A"/>
    <w:rsid w:val="007E2A89"/>
    <w:rsid w:val="007E385C"/>
    <w:rsid w:val="007E4517"/>
    <w:rsid w:val="007E5B84"/>
    <w:rsid w:val="007E614F"/>
    <w:rsid w:val="007E69BF"/>
    <w:rsid w:val="007E69E2"/>
    <w:rsid w:val="007E79F1"/>
    <w:rsid w:val="007F0189"/>
    <w:rsid w:val="007F095E"/>
    <w:rsid w:val="007F23FE"/>
    <w:rsid w:val="007F3A0F"/>
    <w:rsid w:val="007F3B03"/>
    <w:rsid w:val="007F55D2"/>
    <w:rsid w:val="007F573F"/>
    <w:rsid w:val="007F7091"/>
    <w:rsid w:val="007F7B0A"/>
    <w:rsid w:val="007F7D52"/>
    <w:rsid w:val="008009EE"/>
    <w:rsid w:val="0080131E"/>
    <w:rsid w:val="008014BE"/>
    <w:rsid w:val="00801587"/>
    <w:rsid w:val="008029EE"/>
    <w:rsid w:val="008031E5"/>
    <w:rsid w:val="00803492"/>
    <w:rsid w:val="008037D1"/>
    <w:rsid w:val="0080402D"/>
    <w:rsid w:val="008045E6"/>
    <w:rsid w:val="00805134"/>
    <w:rsid w:val="00805406"/>
    <w:rsid w:val="008057F3"/>
    <w:rsid w:val="00806C14"/>
    <w:rsid w:val="008070D3"/>
    <w:rsid w:val="00807563"/>
    <w:rsid w:val="00807C5C"/>
    <w:rsid w:val="008102D9"/>
    <w:rsid w:val="00810CC4"/>
    <w:rsid w:val="0081154C"/>
    <w:rsid w:val="008125CF"/>
    <w:rsid w:val="008140EE"/>
    <w:rsid w:val="0081410E"/>
    <w:rsid w:val="008144CC"/>
    <w:rsid w:val="00820ACB"/>
    <w:rsid w:val="00821900"/>
    <w:rsid w:val="0082456F"/>
    <w:rsid w:val="008258A8"/>
    <w:rsid w:val="00825E04"/>
    <w:rsid w:val="00827471"/>
    <w:rsid w:val="008300E6"/>
    <w:rsid w:val="008305B1"/>
    <w:rsid w:val="0083177D"/>
    <w:rsid w:val="008334DF"/>
    <w:rsid w:val="00833677"/>
    <w:rsid w:val="00833BBA"/>
    <w:rsid w:val="00833C38"/>
    <w:rsid w:val="00834CC3"/>
    <w:rsid w:val="008350FC"/>
    <w:rsid w:val="008408EE"/>
    <w:rsid w:val="0084354A"/>
    <w:rsid w:val="008442FD"/>
    <w:rsid w:val="008477A4"/>
    <w:rsid w:val="00851AE4"/>
    <w:rsid w:val="008524C9"/>
    <w:rsid w:val="00852D85"/>
    <w:rsid w:val="00853104"/>
    <w:rsid w:val="00853120"/>
    <w:rsid w:val="008531D0"/>
    <w:rsid w:val="008538C4"/>
    <w:rsid w:val="00853946"/>
    <w:rsid w:val="00854F7B"/>
    <w:rsid w:val="00855064"/>
    <w:rsid w:val="00855313"/>
    <w:rsid w:val="00855EF3"/>
    <w:rsid w:val="0085698E"/>
    <w:rsid w:val="00860E60"/>
    <w:rsid w:val="00861723"/>
    <w:rsid w:val="0086182E"/>
    <w:rsid w:val="0086383E"/>
    <w:rsid w:val="00863DCD"/>
    <w:rsid w:val="00863E37"/>
    <w:rsid w:val="008656AE"/>
    <w:rsid w:val="008656E9"/>
    <w:rsid w:val="00866881"/>
    <w:rsid w:val="00866ABC"/>
    <w:rsid w:val="00867319"/>
    <w:rsid w:val="008673A5"/>
    <w:rsid w:val="008679FB"/>
    <w:rsid w:val="0087391A"/>
    <w:rsid w:val="00874014"/>
    <w:rsid w:val="00874782"/>
    <w:rsid w:val="00876F8E"/>
    <w:rsid w:val="0087706E"/>
    <w:rsid w:val="00877B9C"/>
    <w:rsid w:val="00882727"/>
    <w:rsid w:val="00884AF9"/>
    <w:rsid w:val="008867EC"/>
    <w:rsid w:val="008869B1"/>
    <w:rsid w:val="008872C2"/>
    <w:rsid w:val="00887F50"/>
    <w:rsid w:val="008901E3"/>
    <w:rsid w:val="008908A4"/>
    <w:rsid w:val="00893D0D"/>
    <w:rsid w:val="00894043"/>
    <w:rsid w:val="00894841"/>
    <w:rsid w:val="00894939"/>
    <w:rsid w:val="00895E6B"/>
    <w:rsid w:val="008A0050"/>
    <w:rsid w:val="008A095C"/>
    <w:rsid w:val="008A0A69"/>
    <w:rsid w:val="008A2FF8"/>
    <w:rsid w:val="008A5215"/>
    <w:rsid w:val="008A548F"/>
    <w:rsid w:val="008A54C6"/>
    <w:rsid w:val="008A557C"/>
    <w:rsid w:val="008A57E5"/>
    <w:rsid w:val="008A59A6"/>
    <w:rsid w:val="008A59E3"/>
    <w:rsid w:val="008A75A9"/>
    <w:rsid w:val="008B05DA"/>
    <w:rsid w:val="008B1A69"/>
    <w:rsid w:val="008B1A7C"/>
    <w:rsid w:val="008B1C83"/>
    <w:rsid w:val="008B1F5E"/>
    <w:rsid w:val="008B25BE"/>
    <w:rsid w:val="008B272A"/>
    <w:rsid w:val="008B2C78"/>
    <w:rsid w:val="008B5106"/>
    <w:rsid w:val="008B62AF"/>
    <w:rsid w:val="008B72AC"/>
    <w:rsid w:val="008B7EC1"/>
    <w:rsid w:val="008C1EBE"/>
    <w:rsid w:val="008C2698"/>
    <w:rsid w:val="008C42C9"/>
    <w:rsid w:val="008C446F"/>
    <w:rsid w:val="008C4692"/>
    <w:rsid w:val="008C4DF7"/>
    <w:rsid w:val="008C4F03"/>
    <w:rsid w:val="008C7062"/>
    <w:rsid w:val="008C7363"/>
    <w:rsid w:val="008D0693"/>
    <w:rsid w:val="008D0F96"/>
    <w:rsid w:val="008D1042"/>
    <w:rsid w:val="008D2A98"/>
    <w:rsid w:val="008D3CE1"/>
    <w:rsid w:val="008D3F66"/>
    <w:rsid w:val="008D4062"/>
    <w:rsid w:val="008D49C5"/>
    <w:rsid w:val="008D53D8"/>
    <w:rsid w:val="008D56D7"/>
    <w:rsid w:val="008D5761"/>
    <w:rsid w:val="008D5AFA"/>
    <w:rsid w:val="008D5F44"/>
    <w:rsid w:val="008D7899"/>
    <w:rsid w:val="008E09B6"/>
    <w:rsid w:val="008E104B"/>
    <w:rsid w:val="008E109A"/>
    <w:rsid w:val="008E1902"/>
    <w:rsid w:val="008E28B3"/>
    <w:rsid w:val="008E309B"/>
    <w:rsid w:val="008E3694"/>
    <w:rsid w:val="008E381B"/>
    <w:rsid w:val="008E484B"/>
    <w:rsid w:val="008E6ECA"/>
    <w:rsid w:val="008E7382"/>
    <w:rsid w:val="008E7544"/>
    <w:rsid w:val="008E78E4"/>
    <w:rsid w:val="008E7BF8"/>
    <w:rsid w:val="008F01E6"/>
    <w:rsid w:val="008F029C"/>
    <w:rsid w:val="008F050E"/>
    <w:rsid w:val="008F1C34"/>
    <w:rsid w:val="008F2372"/>
    <w:rsid w:val="008F2D94"/>
    <w:rsid w:val="008F30F7"/>
    <w:rsid w:val="008F3495"/>
    <w:rsid w:val="008F48BD"/>
    <w:rsid w:val="008F6D26"/>
    <w:rsid w:val="008F6FE5"/>
    <w:rsid w:val="00900117"/>
    <w:rsid w:val="009014D6"/>
    <w:rsid w:val="00901C6A"/>
    <w:rsid w:val="00902127"/>
    <w:rsid w:val="00902A1F"/>
    <w:rsid w:val="00902F27"/>
    <w:rsid w:val="00903464"/>
    <w:rsid w:val="0090363F"/>
    <w:rsid w:val="009056AF"/>
    <w:rsid w:val="00905761"/>
    <w:rsid w:val="009077C0"/>
    <w:rsid w:val="009109D9"/>
    <w:rsid w:val="00911198"/>
    <w:rsid w:val="009111B7"/>
    <w:rsid w:val="00911ABB"/>
    <w:rsid w:val="009133A3"/>
    <w:rsid w:val="00913698"/>
    <w:rsid w:val="0091426B"/>
    <w:rsid w:val="0091437F"/>
    <w:rsid w:val="009158E4"/>
    <w:rsid w:val="00915CD6"/>
    <w:rsid w:val="009174B4"/>
    <w:rsid w:val="00920634"/>
    <w:rsid w:val="00924138"/>
    <w:rsid w:val="00924180"/>
    <w:rsid w:val="0092749C"/>
    <w:rsid w:val="0092757A"/>
    <w:rsid w:val="0093099B"/>
    <w:rsid w:val="00930EFE"/>
    <w:rsid w:val="00930F97"/>
    <w:rsid w:val="0093653B"/>
    <w:rsid w:val="009368C9"/>
    <w:rsid w:val="00936D1D"/>
    <w:rsid w:val="00936DA6"/>
    <w:rsid w:val="009370DC"/>
    <w:rsid w:val="00937234"/>
    <w:rsid w:val="00937E3F"/>
    <w:rsid w:val="0094001F"/>
    <w:rsid w:val="00940436"/>
    <w:rsid w:val="00941901"/>
    <w:rsid w:val="0094211D"/>
    <w:rsid w:val="00942199"/>
    <w:rsid w:val="00943663"/>
    <w:rsid w:val="009448C2"/>
    <w:rsid w:val="009454FA"/>
    <w:rsid w:val="0094566C"/>
    <w:rsid w:val="00946CB5"/>
    <w:rsid w:val="00947CBC"/>
    <w:rsid w:val="00951D77"/>
    <w:rsid w:val="009527EF"/>
    <w:rsid w:val="00954F8C"/>
    <w:rsid w:val="009562E9"/>
    <w:rsid w:val="009567AA"/>
    <w:rsid w:val="00960DED"/>
    <w:rsid w:val="00960EEE"/>
    <w:rsid w:val="00961B5D"/>
    <w:rsid w:val="00961EDC"/>
    <w:rsid w:val="00962801"/>
    <w:rsid w:val="00964133"/>
    <w:rsid w:val="0096460C"/>
    <w:rsid w:val="00964812"/>
    <w:rsid w:val="00965F69"/>
    <w:rsid w:val="00966297"/>
    <w:rsid w:val="00967998"/>
    <w:rsid w:val="00970D93"/>
    <w:rsid w:val="00973389"/>
    <w:rsid w:val="00973682"/>
    <w:rsid w:val="00973A6C"/>
    <w:rsid w:val="00974FCF"/>
    <w:rsid w:val="0097525F"/>
    <w:rsid w:val="00975D20"/>
    <w:rsid w:val="00977828"/>
    <w:rsid w:val="00984137"/>
    <w:rsid w:val="00986CB9"/>
    <w:rsid w:val="00986DD3"/>
    <w:rsid w:val="00991A8D"/>
    <w:rsid w:val="009924C8"/>
    <w:rsid w:val="0099362E"/>
    <w:rsid w:val="0099415A"/>
    <w:rsid w:val="00994C6C"/>
    <w:rsid w:val="009953A9"/>
    <w:rsid w:val="009953D5"/>
    <w:rsid w:val="00995E97"/>
    <w:rsid w:val="009965BC"/>
    <w:rsid w:val="009A1099"/>
    <w:rsid w:val="009A1D2B"/>
    <w:rsid w:val="009A20A5"/>
    <w:rsid w:val="009A2989"/>
    <w:rsid w:val="009A2C83"/>
    <w:rsid w:val="009A348F"/>
    <w:rsid w:val="009A6268"/>
    <w:rsid w:val="009A6EAD"/>
    <w:rsid w:val="009B1F0B"/>
    <w:rsid w:val="009B2C69"/>
    <w:rsid w:val="009B37C0"/>
    <w:rsid w:val="009B48C2"/>
    <w:rsid w:val="009B6531"/>
    <w:rsid w:val="009B6AFA"/>
    <w:rsid w:val="009B7F8D"/>
    <w:rsid w:val="009C1E40"/>
    <w:rsid w:val="009C36D3"/>
    <w:rsid w:val="009C4E83"/>
    <w:rsid w:val="009C75C5"/>
    <w:rsid w:val="009C7C43"/>
    <w:rsid w:val="009D161B"/>
    <w:rsid w:val="009D1A9C"/>
    <w:rsid w:val="009D260B"/>
    <w:rsid w:val="009D367F"/>
    <w:rsid w:val="009D3B31"/>
    <w:rsid w:val="009D3D3F"/>
    <w:rsid w:val="009D3FFD"/>
    <w:rsid w:val="009D66B4"/>
    <w:rsid w:val="009D7274"/>
    <w:rsid w:val="009D7B50"/>
    <w:rsid w:val="009E1E8A"/>
    <w:rsid w:val="009E2C25"/>
    <w:rsid w:val="009E2E0C"/>
    <w:rsid w:val="009E370D"/>
    <w:rsid w:val="009E756A"/>
    <w:rsid w:val="009F015C"/>
    <w:rsid w:val="009F0A3D"/>
    <w:rsid w:val="009F0FB0"/>
    <w:rsid w:val="009F1E6E"/>
    <w:rsid w:val="009F24AA"/>
    <w:rsid w:val="009F2C52"/>
    <w:rsid w:val="009F4B44"/>
    <w:rsid w:val="009F4C0E"/>
    <w:rsid w:val="009F55A1"/>
    <w:rsid w:val="009F5C04"/>
    <w:rsid w:val="009F66C2"/>
    <w:rsid w:val="00A009CB"/>
    <w:rsid w:val="00A02C9A"/>
    <w:rsid w:val="00A035A3"/>
    <w:rsid w:val="00A0366E"/>
    <w:rsid w:val="00A0421A"/>
    <w:rsid w:val="00A049E5"/>
    <w:rsid w:val="00A056B0"/>
    <w:rsid w:val="00A057DA"/>
    <w:rsid w:val="00A05B02"/>
    <w:rsid w:val="00A075F9"/>
    <w:rsid w:val="00A07BA3"/>
    <w:rsid w:val="00A07C1F"/>
    <w:rsid w:val="00A1070D"/>
    <w:rsid w:val="00A1174A"/>
    <w:rsid w:val="00A15F89"/>
    <w:rsid w:val="00A2064E"/>
    <w:rsid w:val="00A2090E"/>
    <w:rsid w:val="00A20CD5"/>
    <w:rsid w:val="00A21393"/>
    <w:rsid w:val="00A22D18"/>
    <w:rsid w:val="00A2335C"/>
    <w:rsid w:val="00A25430"/>
    <w:rsid w:val="00A258FE"/>
    <w:rsid w:val="00A26CB2"/>
    <w:rsid w:val="00A26DF6"/>
    <w:rsid w:val="00A271E3"/>
    <w:rsid w:val="00A30E71"/>
    <w:rsid w:val="00A32FD3"/>
    <w:rsid w:val="00A33763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4018A"/>
    <w:rsid w:val="00A404BF"/>
    <w:rsid w:val="00A4092C"/>
    <w:rsid w:val="00A41F66"/>
    <w:rsid w:val="00A442E5"/>
    <w:rsid w:val="00A44A58"/>
    <w:rsid w:val="00A46FD9"/>
    <w:rsid w:val="00A4790D"/>
    <w:rsid w:val="00A4799D"/>
    <w:rsid w:val="00A514EF"/>
    <w:rsid w:val="00A51F1B"/>
    <w:rsid w:val="00A52ED0"/>
    <w:rsid w:val="00A52F57"/>
    <w:rsid w:val="00A53245"/>
    <w:rsid w:val="00A53507"/>
    <w:rsid w:val="00A5418E"/>
    <w:rsid w:val="00A5489B"/>
    <w:rsid w:val="00A54F45"/>
    <w:rsid w:val="00A55321"/>
    <w:rsid w:val="00A57748"/>
    <w:rsid w:val="00A6044E"/>
    <w:rsid w:val="00A60DBE"/>
    <w:rsid w:val="00A622AD"/>
    <w:rsid w:val="00A63102"/>
    <w:rsid w:val="00A64059"/>
    <w:rsid w:val="00A64AD0"/>
    <w:rsid w:val="00A64FB3"/>
    <w:rsid w:val="00A65479"/>
    <w:rsid w:val="00A6697D"/>
    <w:rsid w:val="00A67874"/>
    <w:rsid w:val="00A70169"/>
    <w:rsid w:val="00A70822"/>
    <w:rsid w:val="00A7173A"/>
    <w:rsid w:val="00A7262B"/>
    <w:rsid w:val="00A731CB"/>
    <w:rsid w:val="00A74F9E"/>
    <w:rsid w:val="00A75961"/>
    <w:rsid w:val="00A7603D"/>
    <w:rsid w:val="00A81581"/>
    <w:rsid w:val="00A821BE"/>
    <w:rsid w:val="00A84960"/>
    <w:rsid w:val="00A84B62"/>
    <w:rsid w:val="00A85225"/>
    <w:rsid w:val="00A85353"/>
    <w:rsid w:val="00A86051"/>
    <w:rsid w:val="00A8684A"/>
    <w:rsid w:val="00A87444"/>
    <w:rsid w:val="00A876E3"/>
    <w:rsid w:val="00A879B1"/>
    <w:rsid w:val="00A90901"/>
    <w:rsid w:val="00A917E4"/>
    <w:rsid w:val="00A9283C"/>
    <w:rsid w:val="00A92EDB"/>
    <w:rsid w:val="00A94093"/>
    <w:rsid w:val="00A958D7"/>
    <w:rsid w:val="00A975E8"/>
    <w:rsid w:val="00AA01A0"/>
    <w:rsid w:val="00AA0A27"/>
    <w:rsid w:val="00AA13C2"/>
    <w:rsid w:val="00AA22B3"/>
    <w:rsid w:val="00AA2AD0"/>
    <w:rsid w:val="00AA3F91"/>
    <w:rsid w:val="00AA462F"/>
    <w:rsid w:val="00AA5749"/>
    <w:rsid w:val="00AA5EED"/>
    <w:rsid w:val="00AA7B98"/>
    <w:rsid w:val="00AB0494"/>
    <w:rsid w:val="00AB04D2"/>
    <w:rsid w:val="00AB13E3"/>
    <w:rsid w:val="00AB28D3"/>
    <w:rsid w:val="00AB2D44"/>
    <w:rsid w:val="00AB373E"/>
    <w:rsid w:val="00AB3844"/>
    <w:rsid w:val="00AB462C"/>
    <w:rsid w:val="00AB53F5"/>
    <w:rsid w:val="00AB6B0C"/>
    <w:rsid w:val="00AB6E65"/>
    <w:rsid w:val="00AB7722"/>
    <w:rsid w:val="00AB78BB"/>
    <w:rsid w:val="00AC0B6C"/>
    <w:rsid w:val="00AC1B75"/>
    <w:rsid w:val="00AC1EF9"/>
    <w:rsid w:val="00AC2965"/>
    <w:rsid w:val="00AC46C2"/>
    <w:rsid w:val="00AC52BF"/>
    <w:rsid w:val="00AC6368"/>
    <w:rsid w:val="00AC6426"/>
    <w:rsid w:val="00AC698E"/>
    <w:rsid w:val="00AD277A"/>
    <w:rsid w:val="00AD2E30"/>
    <w:rsid w:val="00AD4049"/>
    <w:rsid w:val="00AD4106"/>
    <w:rsid w:val="00AD41B8"/>
    <w:rsid w:val="00AD478D"/>
    <w:rsid w:val="00AD5647"/>
    <w:rsid w:val="00AD6CD6"/>
    <w:rsid w:val="00AE025A"/>
    <w:rsid w:val="00AE053F"/>
    <w:rsid w:val="00AE0749"/>
    <w:rsid w:val="00AE260B"/>
    <w:rsid w:val="00AE3391"/>
    <w:rsid w:val="00AE4010"/>
    <w:rsid w:val="00AE4591"/>
    <w:rsid w:val="00AE4C3E"/>
    <w:rsid w:val="00AE50D2"/>
    <w:rsid w:val="00AE7B8D"/>
    <w:rsid w:val="00AF0762"/>
    <w:rsid w:val="00AF1377"/>
    <w:rsid w:val="00AF1BCD"/>
    <w:rsid w:val="00AF470E"/>
    <w:rsid w:val="00AF4BCA"/>
    <w:rsid w:val="00AF5C04"/>
    <w:rsid w:val="00AF5E3E"/>
    <w:rsid w:val="00AF64CF"/>
    <w:rsid w:val="00AF688E"/>
    <w:rsid w:val="00AF7405"/>
    <w:rsid w:val="00B00398"/>
    <w:rsid w:val="00B02706"/>
    <w:rsid w:val="00B029AD"/>
    <w:rsid w:val="00B030EF"/>
    <w:rsid w:val="00B04194"/>
    <w:rsid w:val="00B0421F"/>
    <w:rsid w:val="00B05075"/>
    <w:rsid w:val="00B050C5"/>
    <w:rsid w:val="00B0677D"/>
    <w:rsid w:val="00B069D5"/>
    <w:rsid w:val="00B07029"/>
    <w:rsid w:val="00B07ABA"/>
    <w:rsid w:val="00B10321"/>
    <w:rsid w:val="00B11B62"/>
    <w:rsid w:val="00B12135"/>
    <w:rsid w:val="00B14C71"/>
    <w:rsid w:val="00B16FA8"/>
    <w:rsid w:val="00B17440"/>
    <w:rsid w:val="00B20B0C"/>
    <w:rsid w:val="00B21903"/>
    <w:rsid w:val="00B21958"/>
    <w:rsid w:val="00B21F46"/>
    <w:rsid w:val="00B22143"/>
    <w:rsid w:val="00B2373E"/>
    <w:rsid w:val="00B248E3"/>
    <w:rsid w:val="00B24ED7"/>
    <w:rsid w:val="00B2520C"/>
    <w:rsid w:val="00B2581D"/>
    <w:rsid w:val="00B25946"/>
    <w:rsid w:val="00B25A3B"/>
    <w:rsid w:val="00B25F85"/>
    <w:rsid w:val="00B27B31"/>
    <w:rsid w:val="00B27F69"/>
    <w:rsid w:val="00B3137D"/>
    <w:rsid w:val="00B31914"/>
    <w:rsid w:val="00B31CE1"/>
    <w:rsid w:val="00B33051"/>
    <w:rsid w:val="00B3335F"/>
    <w:rsid w:val="00B3513C"/>
    <w:rsid w:val="00B35236"/>
    <w:rsid w:val="00B3558F"/>
    <w:rsid w:val="00B35735"/>
    <w:rsid w:val="00B35941"/>
    <w:rsid w:val="00B35BFB"/>
    <w:rsid w:val="00B36C11"/>
    <w:rsid w:val="00B37B2B"/>
    <w:rsid w:val="00B4005F"/>
    <w:rsid w:val="00B403E4"/>
    <w:rsid w:val="00B40B3D"/>
    <w:rsid w:val="00B41E99"/>
    <w:rsid w:val="00B43EB1"/>
    <w:rsid w:val="00B44118"/>
    <w:rsid w:val="00B4456F"/>
    <w:rsid w:val="00B456A4"/>
    <w:rsid w:val="00B4595F"/>
    <w:rsid w:val="00B459EF"/>
    <w:rsid w:val="00B500B8"/>
    <w:rsid w:val="00B51DE8"/>
    <w:rsid w:val="00B51E5A"/>
    <w:rsid w:val="00B52270"/>
    <w:rsid w:val="00B5254F"/>
    <w:rsid w:val="00B532E3"/>
    <w:rsid w:val="00B54E56"/>
    <w:rsid w:val="00B55211"/>
    <w:rsid w:val="00B55835"/>
    <w:rsid w:val="00B55D36"/>
    <w:rsid w:val="00B562D0"/>
    <w:rsid w:val="00B57E71"/>
    <w:rsid w:val="00B6218A"/>
    <w:rsid w:val="00B632A6"/>
    <w:rsid w:val="00B646D7"/>
    <w:rsid w:val="00B6646C"/>
    <w:rsid w:val="00B66D9E"/>
    <w:rsid w:val="00B676B3"/>
    <w:rsid w:val="00B70233"/>
    <w:rsid w:val="00B70500"/>
    <w:rsid w:val="00B71428"/>
    <w:rsid w:val="00B71AB5"/>
    <w:rsid w:val="00B71C99"/>
    <w:rsid w:val="00B742CA"/>
    <w:rsid w:val="00B74A6B"/>
    <w:rsid w:val="00B75B05"/>
    <w:rsid w:val="00B76AB1"/>
    <w:rsid w:val="00B77BBA"/>
    <w:rsid w:val="00B80B09"/>
    <w:rsid w:val="00B81941"/>
    <w:rsid w:val="00B83522"/>
    <w:rsid w:val="00B8502B"/>
    <w:rsid w:val="00B863D1"/>
    <w:rsid w:val="00B86DA5"/>
    <w:rsid w:val="00B87693"/>
    <w:rsid w:val="00B90E0A"/>
    <w:rsid w:val="00B91847"/>
    <w:rsid w:val="00B9193D"/>
    <w:rsid w:val="00B91C4E"/>
    <w:rsid w:val="00B933C4"/>
    <w:rsid w:val="00B93E51"/>
    <w:rsid w:val="00B95349"/>
    <w:rsid w:val="00BA00CA"/>
    <w:rsid w:val="00BA0A19"/>
    <w:rsid w:val="00BA0A59"/>
    <w:rsid w:val="00BA2E2F"/>
    <w:rsid w:val="00BA397A"/>
    <w:rsid w:val="00BA3A98"/>
    <w:rsid w:val="00BA497D"/>
    <w:rsid w:val="00BA52CA"/>
    <w:rsid w:val="00BA6674"/>
    <w:rsid w:val="00BA6E9A"/>
    <w:rsid w:val="00BA6EE5"/>
    <w:rsid w:val="00BA7489"/>
    <w:rsid w:val="00BA7766"/>
    <w:rsid w:val="00BB037D"/>
    <w:rsid w:val="00BB1928"/>
    <w:rsid w:val="00BB1A65"/>
    <w:rsid w:val="00BB201C"/>
    <w:rsid w:val="00BB249C"/>
    <w:rsid w:val="00BB2BAD"/>
    <w:rsid w:val="00BB3739"/>
    <w:rsid w:val="00BB42F8"/>
    <w:rsid w:val="00BB50C1"/>
    <w:rsid w:val="00BB541A"/>
    <w:rsid w:val="00BB6D30"/>
    <w:rsid w:val="00BB72B7"/>
    <w:rsid w:val="00BB7E2B"/>
    <w:rsid w:val="00BB7F06"/>
    <w:rsid w:val="00BC0BC4"/>
    <w:rsid w:val="00BC25E2"/>
    <w:rsid w:val="00BC2B52"/>
    <w:rsid w:val="00BC374F"/>
    <w:rsid w:val="00BC3CB7"/>
    <w:rsid w:val="00BC4893"/>
    <w:rsid w:val="00BC60D3"/>
    <w:rsid w:val="00BC6227"/>
    <w:rsid w:val="00BC6744"/>
    <w:rsid w:val="00BC69C7"/>
    <w:rsid w:val="00BC7629"/>
    <w:rsid w:val="00BC769D"/>
    <w:rsid w:val="00BD0616"/>
    <w:rsid w:val="00BD1030"/>
    <w:rsid w:val="00BD1271"/>
    <w:rsid w:val="00BD3446"/>
    <w:rsid w:val="00BD3F70"/>
    <w:rsid w:val="00BD45FE"/>
    <w:rsid w:val="00BD754E"/>
    <w:rsid w:val="00BD7831"/>
    <w:rsid w:val="00BE007C"/>
    <w:rsid w:val="00BE0891"/>
    <w:rsid w:val="00BE0C0D"/>
    <w:rsid w:val="00BE0CE3"/>
    <w:rsid w:val="00BE1AD1"/>
    <w:rsid w:val="00BE1DC0"/>
    <w:rsid w:val="00BE209E"/>
    <w:rsid w:val="00BE22A6"/>
    <w:rsid w:val="00BE34C8"/>
    <w:rsid w:val="00BE34CE"/>
    <w:rsid w:val="00BE3B26"/>
    <w:rsid w:val="00BE3E4D"/>
    <w:rsid w:val="00BE4874"/>
    <w:rsid w:val="00BE4B43"/>
    <w:rsid w:val="00BE5E7B"/>
    <w:rsid w:val="00BE63C3"/>
    <w:rsid w:val="00BE6B42"/>
    <w:rsid w:val="00BE7573"/>
    <w:rsid w:val="00BF043E"/>
    <w:rsid w:val="00BF06FE"/>
    <w:rsid w:val="00BF10FD"/>
    <w:rsid w:val="00BF1828"/>
    <w:rsid w:val="00BF19A0"/>
    <w:rsid w:val="00BF3CAC"/>
    <w:rsid w:val="00BF417A"/>
    <w:rsid w:val="00BF45D1"/>
    <w:rsid w:val="00BF4965"/>
    <w:rsid w:val="00BF5D98"/>
    <w:rsid w:val="00BF5FC8"/>
    <w:rsid w:val="00C0022C"/>
    <w:rsid w:val="00C00A58"/>
    <w:rsid w:val="00C00C0C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E3A"/>
    <w:rsid w:val="00C06846"/>
    <w:rsid w:val="00C071F0"/>
    <w:rsid w:val="00C10845"/>
    <w:rsid w:val="00C11AB9"/>
    <w:rsid w:val="00C14536"/>
    <w:rsid w:val="00C14E60"/>
    <w:rsid w:val="00C1635D"/>
    <w:rsid w:val="00C16625"/>
    <w:rsid w:val="00C16C9C"/>
    <w:rsid w:val="00C17340"/>
    <w:rsid w:val="00C20101"/>
    <w:rsid w:val="00C2260B"/>
    <w:rsid w:val="00C22E2A"/>
    <w:rsid w:val="00C22EC3"/>
    <w:rsid w:val="00C23F20"/>
    <w:rsid w:val="00C2499C"/>
    <w:rsid w:val="00C262B5"/>
    <w:rsid w:val="00C266B7"/>
    <w:rsid w:val="00C2711F"/>
    <w:rsid w:val="00C30203"/>
    <w:rsid w:val="00C303DD"/>
    <w:rsid w:val="00C303F1"/>
    <w:rsid w:val="00C30B6D"/>
    <w:rsid w:val="00C327ED"/>
    <w:rsid w:val="00C3313E"/>
    <w:rsid w:val="00C33633"/>
    <w:rsid w:val="00C34766"/>
    <w:rsid w:val="00C34BBE"/>
    <w:rsid w:val="00C37122"/>
    <w:rsid w:val="00C37C09"/>
    <w:rsid w:val="00C4010D"/>
    <w:rsid w:val="00C4346F"/>
    <w:rsid w:val="00C45A0D"/>
    <w:rsid w:val="00C46036"/>
    <w:rsid w:val="00C4617F"/>
    <w:rsid w:val="00C46228"/>
    <w:rsid w:val="00C46612"/>
    <w:rsid w:val="00C4691D"/>
    <w:rsid w:val="00C4695C"/>
    <w:rsid w:val="00C47037"/>
    <w:rsid w:val="00C4742A"/>
    <w:rsid w:val="00C47B52"/>
    <w:rsid w:val="00C50225"/>
    <w:rsid w:val="00C50449"/>
    <w:rsid w:val="00C509BB"/>
    <w:rsid w:val="00C5178B"/>
    <w:rsid w:val="00C51AE5"/>
    <w:rsid w:val="00C52EE9"/>
    <w:rsid w:val="00C52FFC"/>
    <w:rsid w:val="00C53CF1"/>
    <w:rsid w:val="00C53F0F"/>
    <w:rsid w:val="00C5429A"/>
    <w:rsid w:val="00C5492D"/>
    <w:rsid w:val="00C54989"/>
    <w:rsid w:val="00C54C98"/>
    <w:rsid w:val="00C552F1"/>
    <w:rsid w:val="00C571B6"/>
    <w:rsid w:val="00C634F5"/>
    <w:rsid w:val="00C648EA"/>
    <w:rsid w:val="00C65791"/>
    <w:rsid w:val="00C65C92"/>
    <w:rsid w:val="00C67AF1"/>
    <w:rsid w:val="00C708DA"/>
    <w:rsid w:val="00C70B58"/>
    <w:rsid w:val="00C70E79"/>
    <w:rsid w:val="00C71096"/>
    <w:rsid w:val="00C71306"/>
    <w:rsid w:val="00C721F6"/>
    <w:rsid w:val="00C72397"/>
    <w:rsid w:val="00C72D2C"/>
    <w:rsid w:val="00C73099"/>
    <w:rsid w:val="00C73148"/>
    <w:rsid w:val="00C75126"/>
    <w:rsid w:val="00C7519D"/>
    <w:rsid w:val="00C7522D"/>
    <w:rsid w:val="00C75A73"/>
    <w:rsid w:val="00C76D44"/>
    <w:rsid w:val="00C814B2"/>
    <w:rsid w:val="00C81E1A"/>
    <w:rsid w:val="00C8219B"/>
    <w:rsid w:val="00C8279B"/>
    <w:rsid w:val="00C836B2"/>
    <w:rsid w:val="00C8395B"/>
    <w:rsid w:val="00C84593"/>
    <w:rsid w:val="00C84CD3"/>
    <w:rsid w:val="00C85AB6"/>
    <w:rsid w:val="00C86563"/>
    <w:rsid w:val="00C8744B"/>
    <w:rsid w:val="00C8750B"/>
    <w:rsid w:val="00C9079D"/>
    <w:rsid w:val="00C9120B"/>
    <w:rsid w:val="00C92650"/>
    <w:rsid w:val="00C93285"/>
    <w:rsid w:val="00C937CC"/>
    <w:rsid w:val="00C942C4"/>
    <w:rsid w:val="00C949DB"/>
    <w:rsid w:val="00C94AC0"/>
    <w:rsid w:val="00C955A8"/>
    <w:rsid w:val="00C958B5"/>
    <w:rsid w:val="00C95F04"/>
    <w:rsid w:val="00C960F0"/>
    <w:rsid w:val="00C963E5"/>
    <w:rsid w:val="00C96D75"/>
    <w:rsid w:val="00CA0655"/>
    <w:rsid w:val="00CA0EE8"/>
    <w:rsid w:val="00CA2060"/>
    <w:rsid w:val="00CA23A7"/>
    <w:rsid w:val="00CA2474"/>
    <w:rsid w:val="00CA2FD6"/>
    <w:rsid w:val="00CA477C"/>
    <w:rsid w:val="00CA4EE1"/>
    <w:rsid w:val="00CA52A3"/>
    <w:rsid w:val="00CA5701"/>
    <w:rsid w:val="00CA5A13"/>
    <w:rsid w:val="00CA5C91"/>
    <w:rsid w:val="00CB042F"/>
    <w:rsid w:val="00CB0A05"/>
    <w:rsid w:val="00CB2277"/>
    <w:rsid w:val="00CB2833"/>
    <w:rsid w:val="00CB2900"/>
    <w:rsid w:val="00CB319B"/>
    <w:rsid w:val="00CB41A2"/>
    <w:rsid w:val="00CB45FA"/>
    <w:rsid w:val="00CB4A90"/>
    <w:rsid w:val="00CB5F89"/>
    <w:rsid w:val="00CB6C74"/>
    <w:rsid w:val="00CC1988"/>
    <w:rsid w:val="00CC20FB"/>
    <w:rsid w:val="00CC2733"/>
    <w:rsid w:val="00CC2D48"/>
    <w:rsid w:val="00CC31B6"/>
    <w:rsid w:val="00CC349F"/>
    <w:rsid w:val="00CC3FFE"/>
    <w:rsid w:val="00CC4631"/>
    <w:rsid w:val="00CC5042"/>
    <w:rsid w:val="00CC5666"/>
    <w:rsid w:val="00CC57C1"/>
    <w:rsid w:val="00CC7A92"/>
    <w:rsid w:val="00CD04E0"/>
    <w:rsid w:val="00CD1513"/>
    <w:rsid w:val="00CD2080"/>
    <w:rsid w:val="00CD2629"/>
    <w:rsid w:val="00CD3033"/>
    <w:rsid w:val="00CD344F"/>
    <w:rsid w:val="00CD4865"/>
    <w:rsid w:val="00CD4E16"/>
    <w:rsid w:val="00CD513F"/>
    <w:rsid w:val="00CD5B8A"/>
    <w:rsid w:val="00CD61ED"/>
    <w:rsid w:val="00CD7417"/>
    <w:rsid w:val="00CD7661"/>
    <w:rsid w:val="00CD776E"/>
    <w:rsid w:val="00CE1AAC"/>
    <w:rsid w:val="00CE1EC9"/>
    <w:rsid w:val="00CE3671"/>
    <w:rsid w:val="00CE3B2D"/>
    <w:rsid w:val="00CE4299"/>
    <w:rsid w:val="00CE4639"/>
    <w:rsid w:val="00CE46B8"/>
    <w:rsid w:val="00CE4F1A"/>
    <w:rsid w:val="00CE55D3"/>
    <w:rsid w:val="00CE5B0A"/>
    <w:rsid w:val="00CE6446"/>
    <w:rsid w:val="00CE674D"/>
    <w:rsid w:val="00CE67B7"/>
    <w:rsid w:val="00CF1C12"/>
    <w:rsid w:val="00CF20D3"/>
    <w:rsid w:val="00CF338E"/>
    <w:rsid w:val="00CF7355"/>
    <w:rsid w:val="00CF7C86"/>
    <w:rsid w:val="00D00D4D"/>
    <w:rsid w:val="00D01E93"/>
    <w:rsid w:val="00D02088"/>
    <w:rsid w:val="00D02DAE"/>
    <w:rsid w:val="00D031E4"/>
    <w:rsid w:val="00D050EC"/>
    <w:rsid w:val="00D0591C"/>
    <w:rsid w:val="00D05ACF"/>
    <w:rsid w:val="00D10B53"/>
    <w:rsid w:val="00D111BF"/>
    <w:rsid w:val="00D11591"/>
    <w:rsid w:val="00D14716"/>
    <w:rsid w:val="00D14B2F"/>
    <w:rsid w:val="00D14D4A"/>
    <w:rsid w:val="00D153EE"/>
    <w:rsid w:val="00D15BE9"/>
    <w:rsid w:val="00D16A0E"/>
    <w:rsid w:val="00D16F5E"/>
    <w:rsid w:val="00D17B08"/>
    <w:rsid w:val="00D20047"/>
    <w:rsid w:val="00D204B3"/>
    <w:rsid w:val="00D2113B"/>
    <w:rsid w:val="00D21246"/>
    <w:rsid w:val="00D2204D"/>
    <w:rsid w:val="00D23206"/>
    <w:rsid w:val="00D234F4"/>
    <w:rsid w:val="00D23593"/>
    <w:rsid w:val="00D24921"/>
    <w:rsid w:val="00D24E86"/>
    <w:rsid w:val="00D27808"/>
    <w:rsid w:val="00D27CE7"/>
    <w:rsid w:val="00D304DA"/>
    <w:rsid w:val="00D30F1C"/>
    <w:rsid w:val="00D31118"/>
    <w:rsid w:val="00D31805"/>
    <w:rsid w:val="00D321C5"/>
    <w:rsid w:val="00D33830"/>
    <w:rsid w:val="00D346AB"/>
    <w:rsid w:val="00D36D2C"/>
    <w:rsid w:val="00D4072D"/>
    <w:rsid w:val="00D41D39"/>
    <w:rsid w:val="00D43FC8"/>
    <w:rsid w:val="00D45CA2"/>
    <w:rsid w:val="00D466BB"/>
    <w:rsid w:val="00D47F08"/>
    <w:rsid w:val="00D50C19"/>
    <w:rsid w:val="00D51A27"/>
    <w:rsid w:val="00D53EC9"/>
    <w:rsid w:val="00D54970"/>
    <w:rsid w:val="00D568BB"/>
    <w:rsid w:val="00D569DD"/>
    <w:rsid w:val="00D56E43"/>
    <w:rsid w:val="00D571F9"/>
    <w:rsid w:val="00D60BB2"/>
    <w:rsid w:val="00D61607"/>
    <w:rsid w:val="00D61846"/>
    <w:rsid w:val="00D62255"/>
    <w:rsid w:val="00D6249A"/>
    <w:rsid w:val="00D62B59"/>
    <w:rsid w:val="00D632C4"/>
    <w:rsid w:val="00D636E4"/>
    <w:rsid w:val="00D63E46"/>
    <w:rsid w:val="00D64C88"/>
    <w:rsid w:val="00D64E72"/>
    <w:rsid w:val="00D65C78"/>
    <w:rsid w:val="00D65E61"/>
    <w:rsid w:val="00D66432"/>
    <w:rsid w:val="00D67C41"/>
    <w:rsid w:val="00D702D9"/>
    <w:rsid w:val="00D70AF9"/>
    <w:rsid w:val="00D70F5F"/>
    <w:rsid w:val="00D7170E"/>
    <w:rsid w:val="00D72F5B"/>
    <w:rsid w:val="00D73995"/>
    <w:rsid w:val="00D73E33"/>
    <w:rsid w:val="00D7530A"/>
    <w:rsid w:val="00D75D05"/>
    <w:rsid w:val="00D75D12"/>
    <w:rsid w:val="00D7633F"/>
    <w:rsid w:val="00D76DB2"/>
    <w:rsid w:val="00D77F48"/>
    <w:rsid w:val="00D80650"/>
    <w:rsid w:val="00D8067E"/>
    <w:rsid w:val="00D8086C"/>
    <w:rsid w:val="00D80B20"/>
    <w:rsid w:val="00D83873"/>
    <w:rsid w:val="00D8432F"/>
    <w:rsid w:val="00D8502D"/>
    <w:rsid w:val="00D87505"/>
    <w:rsid w:val="00D900C6"/>
    <w:rsid w:val="00D924F9"/>
    <w:rsid w:val="00D92AC5"/>
    <w:rsid w:val="00D94063"/>
    <w:rsid w:val="00D96861"/>
    <w:rsid w:val="00D97A12"/>
    <w:rsid w:val="00DA162B"/>
    <w:rsid w:val="00DA19B0"/>
    <w:rsid w:val="00DA3FE8"/>
    <w:rsid w:val="00DA498C"/>
    <w:rsid w:val="00DA4AB5"/>
    <w:rsid w:val="00DA5771"/>
    <w:rsid w:val="00DA675F"/>
    <w:rsid w:val="00DA6C6A"/>
    <w:rsid w:val="00DA7E42"/>
    <w:rsid w:val="00DB0823"/>
    <w:rsid w:val="00DB181A"/>
    <w:rsid w:val="00DB2A7A"/>
    <w:rsid w:val="00DB2C1E"/>
    <w:rsid w:val="00DB3C6E"/>
    <w:rsid w:val="00DB47ED"/>
    <w:rsid w:val="00DB5D2D"/>
    <w:rsid w:val="00DB5F70"/>
    <w:rsid w:val="00DB645F"/>
    <w:rsid w:val="00DB7CBC"/>
    <w:rsid w:val="00DC0A8E"/>
    <w:rsid w:val="00DC111D"/>
    <w:rsid w:val="00DC1D37"/>
    <w:rsid w:val="00DC2386"/>
    <w:rsid w:val="00DC38CC"/>
    <w:rsid w:val="00DC3F3E"/>
    <w:rsid w:val="00DC570B"/>
    <w:rsid w:val="00DC5C9F"/>
    <w:rsid w:val="00DC6152"/>
    <w:rsid w:val="00DC702D"/>
    <w:rsid w:val="00DC75C3"/>
    <w:rsid w:val="00DD0514"/>
    <w:rsid w:val="00DD064E"/>
    <w:rsid w:val="00DD06F8"/>
    <w:rsid w:val="00DD18B4"/>
    <w:rsid w:val="00DD2D43"/>
    <w:rsid w:val="00DD3787"/>
    <w:rsid w:val="00DD51CA"/>
    <w:rsid w:val="00DD5D20"/>
    <w:rsid w:val="00DD67CF"/>
    <w:rsid w:val="00DD78AF"/>
    <w:rsid w:val="00DD7B8B"/>
    <w:rsid w:val="00DD7F1F"/>
    <w:rsid w:val="00DE036F"/>
    <w:rsid w:val="00DE0E0E"/>
    <w:rsid w:val="00DE293A"/>
    <w:rsid w:val="00DE2EC3"/>
    <w:rsid w:val="00DE3594"/>
    <w:rsid w:val="00DE3E46"/>
    <w:rsid w:val="00DE403A"/>
    <w:rsid w:val="00DE4B1E"/>
    <w:rsid w:val="00DE4F88"/>
    <w:rsid w:val="00DE6256"/>
    <w:rsid w:val="00DE6261"/>
    <w:rsid w:val="00DE62B2"/>
    <w:rsid w:val="00DF1306"/>
    <w:rsid w:val="00DF21CB"/>
    <w:rsid w:val="00DF5BB5"/>
    <w:rsid w:val="00DF65B0"/>
    <w:rsid w:val="00DF67D5"/>
    <w:rsid w:val="00DF7B62"/>
    <w:rsid w:val="00E001C0"/>
    <w:rsid w:val="00E002ED"/>
    <w:rsid w:val="00E014D6"/>
    <w:rsid w:val="00E01BE8"/>
    <w:rsid w:val="00E01D27"/>
    <w:rsid w:val="00E0282B"/>
    <w:rsid w:val="00E034EF"/>
    <w:rsid w:val="00E03ECD"/>
    <w:rsid w:val="00E05598"/>
    <w:rsid w:val="00E05668"/>
    <w:rsid w:val="00E0768B"/>
    <w:rsid w:val="00E11485"/>
    <w:rsid w:val="00E114A2"/>
    <w:rsid w:val="00E1154D"/>
    <w:rsid w:val="00E1284F"/>
    <w:rsid w:val="00E131A0"/>
    <w:rsid w:val="00E13220"/>
    <w:rsid w:val="00E14899"/>
    <w:rsid w:val="00E15312"/>
    <w:rsid w:val="00E15A8B"/>
    <w:rsid w:val="00E209C5"/>
    <w:rsid w:val="00E20A60"/>
    <w:rsid w:val="00E24ED5"/>
    <w:rsid w:val="00E261DB"/>
    <w:rsid w:val="00E304C9"/>
    <w:rsid w:val="00E3182B"/>
    <w:rsid w:val="00E31C41"/>
    <w:rsid w:val="00E334D1"/>
    <w:rsid w:val="00E33CB2"/>
    <w:rsid w:val="00E358D0"/>
    <w:rsid w:val="00E35997"/>
    <w:rsid w:val="00E37996"/>
    <w:rsid w:val="00E37E8D"/>
    <w:rsid w:val="00E40502"/>
    <w:rsid w:val="00E40728"/>
    <w:rsid w:val="00E41C31"/>
    <w:rsid w:val="00E437B7"/>
    <w:rsid w:val="00E457FE"/>
    <w:rsid w:val="00E45A2B"/>
    <w:rsid w:val="00E45D36"/>
    <w:rsid w:val="00E46025"/>
    <w:rsid w:val="00E47145"/>
    <w:rsid w:val="00E473F7"/>
    <w:rsid w:val="00E47565"/>
    <w:rsid w:val="00E47A7E"/>
    <w:rsid w:val="00E5148E"/>
    <w:rsid w:val="00E55919"/>
    <w:rsid w:val="00E56624"/>
    <w:rsid w:val="00E56738"/>
    <w:rsid w:val="00E576E1"/>
    <w:rsid w:val="00E602BA"/>
    <w:rsid w:val="00E602CA"/>
    <w:rsid w:val="00E61F43"/>
    <w:rsid w:val="00E6220C"/>
    <w:rsid w:val="00E62348"/>
    <w:rsid w:val="00E62BF5"/>
    <w:rsid w:val="00E62DF1"/>
    <w:rsid w:val="00E631C3"/>
    <w:rsid w:val="00E701FC"/>
    <w:rsid w:val="00E707D0"/>
    <w:rsid w:val="00E70FBF"/>
    <w:rsid w:val="00E724C4"/>
    <w:rsid w:val="00E7272C"/>
    <w:rsid w:val="00E72867"/>
    <w:rsid w:val="00E72BFC"/>
    <w:rsid w:val="00E735B7"/>
    <w:rsid w:val="00E73F51"/>
    <w:rsid w:val="00E75563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43D"/>
    <w:rsid w:val="00E86A37"/>
    <w:rsid w:val="00E86DCE"/>
    <w:rsid w:val="00E86EBB"/>
    <w:rsid w:val="00E87655"/>
    <w:rsid w:val="00E87ED1"/>
    <w:rsid w:val="00E90591"/>
    <w:rsid w:val="00E907C5"/>
    <w:rsid w:val="00E91125"/>
    <w:rsid w:val="00E9143A"/>
    <w:rsid w:val="00E91A9F"/>
    <w:rsid w:val="00E91B04"/>
    <w:rsid w:val="00E9228B"/>
    <w:rsid w:val="00E922DD"/>
    <w:rsid w:val="00E935DB"/>
    <w:rsid w:val="00E94628"/>
    <w:rsid w:val="00E955C2"/>
    <w:rsid w:val="00E95B22"/>
    <w:rsid w:val="00E96054"/>
    <w:rsid w:val="00E97208"/>
    <w:rsid w:val="00E973B5"/>
    <w:rsid w:val="00EA0409"/>
    <w:rsid w:val="00EA12E9"/>
    <w:rsid w:val="00EA172B"/>
    <w:rsid w:val="00EA1C0A"/>
    <w:rsid w:val="00EA320B"/>
    <w:rsid w:val="00EA3A95"/>
    <w:rsid w:val="00EA3D6A"/>
    <w:rsid w:val="00EA546A"/>
    <w:rsid w:val="00EA5CFC"/>
    <w:rsid w:val="00EA5EB1"/>
    <w:rsid w:val="00EB0756"/>
    <w:rsid w:val="00EB10A9"/>
    <w:rsid w:val="00EB116C"/>
    <w:rsid w:val="00EB1C9B"/>
    <w:rsid w:val="00EB22EB"/>
    <w:rsid w:val="00EB3252"/>
    <w:rsid w:val="00EB32A6"/>
    <w:rsid w:val="00EB5570"/>
    <w:rsid w:val="00EB6845"/>
    <w:rsid w:val="00EB686A"/>
    <w:rsid w:val="00EB7735"/>
    <w:rsid w:val="00EB791A"/>
    <w:rsid w:val="00EC090D"/>
    <w:rsid w:val="00EC37AE"/>
    <w:rsid w:val="00EC480E"/>
    <w:rsid w:val="00EC4C38"/>
    <w:rsid w:val="00EC50A4"/>
    <w:rsid w:val="00EC5B26"/>
    <w:rsid w:val="00EC6309"/>
    <w:rsid w:val="00EC6DB9"/>
    <w:rsid w:val="00EC71BA"/>
    <w:rsid w:val="00EC7797"/>
    <w:rsid w:val="00ED0862"/>
    <w:rsid w:val="00ED1714"/>
    <w:rsid w:val="00ED2415"/>
    <w:rsid w:val="00ED2CB9"/>
    <w:rsid w:val="00ED3952"/>
    <w:rsid w:val="00ED4795"/>
    <w:rsid w:val="00ED4FC8"/>
    <w:rsid w:val="00ED55D8"/>
    <w:rsid w:val="00ED5914"/>
    <w:rsid w:val="00ED5E2B"/>
    <w:rsid w:val="00ED7539"/>
    <w:rsid w:val="00ED7978"/>
    <w:rsid w:val="00EE0ABB"/>
    <w:rsid w:val="00EE15ED"/>
    <w:rsid w:val="00EE1953"/>
    <w:rsid w:val="00EE3327"/>
    <w:rsid w:val="00EE378D"/>
    <w:rsid w:val="00EE442E"/>
    <w:rsid w:val="00EE55B9"/>
    <w:rsid w:val="00EE5DCB"/>
    <w:rsid w:val="00EE6C7C"/>
    <w:rsid w:val="00EE7C8A"/>
    <w:rsid w:val="00EF00CB"/>
    <w:rsid w:val="00EF0559"/>
    <w:rsid w:val="00EF1703"/>
    <w:rsid w:val="00EF236B"/>
    <w:rsid w:val="00EF3182"/>
    <w:rsid w:val="00EF47B3"/>
    <w:rsid w:val="00EF4B94"/>
    <w:rsid w:val="00EF4BD8"/>
    <w:rsid w:val="00EF5401"/>
    <w:rsid w:val="00EF5D17"/>
    <w:rsid w:val="00EF710D"/>
    <w:rsid w:val="00F000E1"/>
    <w:rsid w:val="00F00307"/>
    <w:rsid w:val="00F01217"/>
    <w:rsid w:val="00F0160A"/>
    <w:rsid w:val="00F01636"/>
    <w:rsid w:val="00F01ACF"/>
    <w:rsid w:val="00F02D15"/>
    <w:rsid w:val="00F02D49"/>
    <w:rsid w:val="00F02DA4"/>
    <w:rsid w:val="00F04FF6"/>
    <w:rsid w:val="00F058F0"/>
    <w:rsid w:val="00F05FE8"/>
    <w:rsid w:val="00F060BB"/>
    <w:rsid w:val="00F0617C"/>
    <w:rsid w:val="00F0651E"/>
    <w:rsid w:val="00F07D9D"/>
    <w:rsid w:val="00F108DA"/>
    <w:rsid w:val="00F14926"/>
    <w:rsid w:val="00F15168"/>
    <w:rsid w:val="00F16349"/>
    <w:rsid w:val="00F17A13"/>
    <w:rsid w:val="00F200A3"/>
    <w:rsid w:val="00F20570"/>
    <w:rsid w:val="00F20628"/>
    <w:rsid w:val="00F21102"/>
    <w:rsid w:val="00F21321"/>
    <w:rsid w:val="00F21438"/>
    <w:rsid w:val="00F21B92"/>
    <w:rsid w:val="00F21BE5"/>
    <w:rsid w:val="00F241E3"/>
    <w:rsid w:val="00F2435B"/>
    <w:rsid w:val="00F24EA7"/>
    <w:rsid w:val="00F25715"/>
    <w:rsid w:val="00F25B39"/>
    <w:rsid w:val="00F26615"/>
    <w:rsid w:val="00F26B0F"/>
    <w:rsid w:val="00F2796F"/>
    <w:rsid w:val="00F3049A"/>
    <w:rsid w:val="00F30903"/>
    <w:rsid w:val="00F31366"/>
    <w:rsid w:val="00F3229D"/>
    <w:rsid w:val="00F33964"/>
    <w:rsid w:val="00F339AD"/>
    <w:rsid w:val="00F36BC4"/>
    <w:rsid w:val="00F37BC1"/>
    <w:rsid w:val="00F37EAB"/>
    <w:rsid w:val="00F37F9C"/>
    <w:rsid w:val="00F401FE"/>
    <w:rsid w:val="00F40FD3"/>
    <w:rsid w:val="00F4366B"/>
    <w:rsid w:val="00F45432"/>
    <w:rsid w:val="00F45D64"/>
    <w:rsid w:val="00F47234"/>
    <w:rsid w:val="00F50529"/>
    <w:rsid w:val="00F54B70"/>
    <w:rsid w:val="00F5523B"/>
    <w:rsid w:val="00F55841"/>
    <w:rsid w:val="00F5602D"/>
    <w:rsid w:val="00F574EF"/>
    <w:rsid w:val="00F615D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70A55"/>
    <w:rsid w:val="00F74168"/>
    <w:rsid w:val="00F75257"/>
    <w:rsid w:val="00F752E5"/>
    <w:rsid w:val="00F75439"/>
    <w:rsid w:val="00F76521"/>
    <w:rsid w:val="00F76C74"/>
    <w:rsid w:val="00F7779A"/>
    <w:rsid w:val="00F77C12"/>
    <w:rsid w:val="00F8038E"/>
    <w:rsid w:val="00F80CC3"/>
    <w:rsid w:val="00F814A1"/>
    <w:rsid w:val="00F82011"/>
    <w:rsid w:val="00F83159"/>
    <w:rsid w:val="00F83C6A"/>
    <w:rsid w:val="00F84C4D"/>
    <w:rsid w:val="00F84F53"/>
    <w:rsid w:val="00F8505B"/>
    <w:rsid w:val="00F852A2"/>
    <w:rsid w:val="00F8566C"/>
    <w:rsid w:val="00F85E45"/>
    <w:rsid w:val="00F85EF5"/>
    <w:rsid w:val="00F87499"/>
    <w:rsid w:val="00F878C1"/>
    <w:rsid w:val="00F87BB1"/>
    <w:rsid w:val="00F87D5F"/>
    <w:rsid w:val="00F946E5"/>
    <w:rsid w:val="00F94BD6"/>
    <w:rsid w:val="00F9582B"/>
    <w:rsid w:val="00F96072"/>
    <w:rsid w:val="00F967E4"/>
    <w:rsid w:val="00FA17E7"/>
    <w:rsid w:val="00FA2A5C"/>
    <w:rsid w:val="00FA2D8C"/>
    <w:rsid w:val="00FA39CC"/>
    <w:rsid w:val="00FA42B2"/>
    <w:rsid w:val="00FA445E"/>
    <w:rsid w:val="00FA5959"/>
    <w:rsid w:val="00FA5A47"/>
    <w:rsid w:val="00FA5C02"/>
    <w:rsid w:val="00FA5DBB"/>
    <w:rsid w:val="00FA5E6A"/>
    <w:rsid w:val="00FA60B2"/>
    <w:rsid w:val="00FA7D4E"/>
    <w:rsid w:val="00FB10FB"/>
    <w:rsid w:val="00FB2884"/>
    <w:rsid w:val="00FB2C4A"/>
    <w:rsid w:val="00FB33D2"/>
    <w:rsid w:val="00FB3519"/>
    <w:rsid w:val="00FB3AC9"/>
    <w:rsid w:val="00FB49B9"/>
    <w:rsid w:val="00FB6628"/>
    <w:rsid w:val="00FB784C"/>
    <w:rsid w:val="00FC15C9"/>
    <w:rsid w:val="00FC2669"/>
    <w:rsid w:val="00FC2B04"/>
    <w:rsid w:val="00FC2D5F"/>
    <w:rsid w:val="00FC2FCE"/>
    <w:rsid w:val="00FC4D21"/>
    <w:rsid w:val="00FC5417"/>
    <w:rsid w:val="00FC564B"/>
    <w:rsid w:val="00FC7604"/>
    <w:rsid w:val="00FC7788"/>
    <w:rsid w:val="00FC7A37"/>
    <w:rsid w:val="00FD0ADD"/>
    <w:rsid w:val="00FD1114"/>
    <w:rsid w:val="00FD38FF"/>
    <w:rsid w:val="00FD3A4C"/>
    <w:rsid w:val="00FD3AB0"/>
    <w:rsid w:val="00FD4EF4"/>
    <w:rsid w:val="00FD640D"/>
    <w:rsid w:val="00FD7154"/>
    <w:rsid w:val="00FD7774"/>
    <w:rsid w:val="00FD7A41"/>
    <w:rsid w:val="00FE02A6"/>
    <w:rsid w:val="00FE158F"/>
    <w:rsid w:val="00FE1A56"/>
    <w:rsid w:val="00FE1FE7"/>
    <w:rsid w:val="00FE2308"/>
    <w:rsid w:val="00FE268A"/>
    <w:rsid w:val="00FE2A0C"/>
    <w:rsid w:val="00FE3E73"/>
    <w:rsid w:val="00FE40C3"/>
    <w:rsid w:val="00FE5F06"/>
    <w:rsid w:val="00FE763D"/>
    <w:rsid w:val="00FF0200"/>
    <w:rsid w:val="00FF0C47"/>
    <w:rsid w:val="00FF3898"/>
    <w:rsid w:val="00FF594B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9A1D2B"/>
    <w:pPr>
      <w:keepNext/>
      <w:keepLines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ind w:left="1145" w:hanging="578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9A1D2B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39" Type="http://schemas.openxmlformats.org/officeDocument/2006/relationships/image" Target="media/image32.png"/><Relationship Id="rId21" Type="http://schemas.openxmlformats.org/officeDocument/2006/relationships/image" Target="media/image14.png"/><Relationship Id="rId34" Type="http://schemas.openxmlformats.org/officeDocument/2006/relationships/image" Target="media/image27.png"/><Relationship Id="rId42" Type="http://schemas.openxmlformats.org/officeDocument/2006/relationships/header" Target="header1.xml"/><Relationship Id="rId47" Type="http://schemas.openxmlformats.org/officeDocument/2006/relationships/fontTable" Target="fontTable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9" Type="http://schemas.openxmlformats.org/officeDocument/2006/relationships/image" Target="media/image22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32" Type="http://schemas.openxmlformats.org/officeDocument/2006/relationships/image" Target="media/image25.png"/><Relationship Id="rId37" Type="http://schemas.openxmlformats.org/officeDocument/2006/relationships/image" Target="media/image30.png"/><Relationship Id="rId40" Type="http://schemas.openxmlformats.org/officeDocument/2006/relationships/image" Target="media/image33.png"/><Relationship Id="rId45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36" Type="http://schemas.openxmlformats.org/officeDocument/2006/relationships/image" Target="media/image29.png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31" Type="http://schemas.openxmlformats.org/officeDocument/2006/relationships/image" Target="media/image24.png"/><Relationship Id="rId44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image" Target="media/image23.png"/><Relationship Id="rId35" Type="http://schemas.openxmlformats.org/officeDocument/2006/relationships/image" Target="media/image28.png"/><Relationship Id="rId43" Type="http://schemas.openxmlformats.org/officeDocument/2006/relationships/header" Target="header2.xml"/><Relationship Id="rId48" Type="http://schemas.openxmlformats.org/officeDocument/2006/relationships/theme" Target="theme/theme1.xml"/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image" Target="media/image26.png"/><Relationship Id="rId38" Type="http://schemas.openxmlformats.org/officeDocument/2006/relationships/image" Target="media/image31.png"/><Relationship Id="rId46" Type="http://schemas.openxmlformats.org/officeDocument/2006/relationships/header" Target="header3.xml"/><Relationship Id="rId20" Type="http://schemas.openxmlformats.org/officeDocument/2006/relationships/image" Target="media/image13.png"/><Relationship Id="rId41" Type="http://schemas.openxmlformats.org/officeDocument/2006/relationships/image" Target="media/image34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7.jpeg"/><Relationship Id="rId2" Type="http://schemas.openxmlformats.org/officeDocument/2006/relationships/image" Target="media/image36.jpeg"/><Relationship Id="rId1" Type="http://schemas.openxmlformats.org/officeDocument/2006/relationships/image" Target="media/image35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6.jpeg"/><Relationship Id="rId1" Type="http://schemas.openxmlformats.org/officeDocument/2006/relationships/image" Target="media/image35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8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50F9915-DFCA-4128-BDEF-DDCCDF872E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</Template>
  <TotalTime>1839</TotalTime>
  <Pages>19</Pages>
  <Words>314</Words>
  <Characters>1697</Characters>
  <Application>Microsoft Office Word</Application>
  <DocSecurity>0</DocSecurity>
  <Lines>14</Lines>
  <Paragraphs>4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2007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Alexsandro Geremia da Rosa</cp:lastModifiedBy>
  <cp:revision>226</cp:revision>
  <cp:lastPrinted>2014-01-19T16:14:00Z</cp:lastPrinted>
  <dcterms:created xsi:type="dcterms:W3CDTF">2014-01-20T18:34:00Z</dcterms:created>
  <dcterms:modified xsi:type="dcterms:W3CDTF">2016-08-24T13:36:00Z</dcterms:modified>
</cp:coreProperties>
</file>