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840307">
                              <w:rPr>
                                <w:lang w:val="pt-BR"/>
                              </w:rPr>
                              <w:t>Evolução do Paciente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840307">
                        <w:rPr>
                          <w:lang w:val="pt-BR"/>
                        </w:rPr>
                        <w:t>Evolução do Paciente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7254E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840307">
          <w:t>Evolução do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7254E4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40307">
          <w:t>Evolução do Paciente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A73399">
        <w:t>Evolução do Paciente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A73399">
        <w:rPr>
          <w:rFonts w:cs="Arial"/>
          <w:sz w:val="22"/>
        </w:rPr>
        <w:t xml:space="preserve">cadastrar </w:t>
      </w:r>
      <w:r w:rsidR="00FA57A7">
        <w:rPr>
          <w:rFonts w:cs="Arial"/>
          <w:sz w:val="22"/>
        </w:rPr>
        <w:t>uma</w:t>
      </w:r>
      <w:r w:rsidR="008B1F5E" w:rsidRPr="00E1154D">
        <w:rPr>
          <w:rFonts w:cs="Arial"/>
          <w:sz w:val="22"/>
        </w:rPr>
        <w:t xml:space="preserve"> </w:t>
      </w:r>
      <w:r w:rsidR="00A73399">
        <w:rPr>
          <w:rFonts w:cs="Arial"/>
          <w:sz w:val="22"/>
        </w:rPr>
        <w:t>evoluç</w:t>
      </w:r>
      <w:r w:rsidR="00FA57A7">
        <w:rPr>
          <w:rFonts w:cs="Arial"/>
          <w:sz w:val="22"/>
        </w:rPr>
        <w:t xml:space="preserve">ão para </w:t>
      </w:r>
      <w:r w:rsidR="00A73399">
        <w:rPr>
          <w:rFonts w:cs="Arial"/>
          <w:sz w:val="22"/>
        </w:rPr>
        <w:t xml:space="preserve">o paciente no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A73399">
        <w:rPr>
          <w:rFonts w:cs="Arial"/>
          <w:b/>
          <w:sz w:val="22"/>
        </w:rPr>
        <w:t>Pacientes.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FA57A7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45270B67" wp14:editId="05ED548D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Evolução do Paciente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Evolução do Paciente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1E65D4" w:rsidRDefault="001E65D4" w:rsidP="00DF1306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FA57A7" w:rsidP="007B61AF">
      <w:pPr>
        <w:pStyle w:val="ParagrafoManual"/>
        <w:ind w:left="0"/>
      </w:pPr>
      <w:r>
        <w:rPr>
          <w:noProof/>
          <w:sz w:val="22"/>
          <w:lang w:eastAsia="pt-BR"/>
        </w:rPr>
        <w:drawing>
          <wp:anchor distT="0" distB="0" distL="114300" distR="114300" simplePos="0" relativeHeight="251659264" behindDoc="0" locked="0" layoutInCell="1" allowOverlap="1" wp14:anchorId="4E7602B1" wp14:editId="2052151F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- Evolução do Paciente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Evolução do Paciente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8F30F7" w:rsidRPr="00FA57A7" w:rsidRDefault="00FA57A7" w:rsidP="00FA57A7">
      <w:pPr>
        <w:pStyle w:val="ParagrafoManual"/>
        <w:rPr>
          <w:sz w:val="22"/>
        </w:rPr>
      </w:pPr>
      <w:r w:rsidRPr="00FA57A7">
        <w:rPr>
          <w:sz w:val="22"/>
        </w:rPr>
        <w:lastRenderedPageBreak/>
        <w:t>Vá no paciente</w:t>
      </w:r>
      <w:r w:rsidR="00DB7F35">
        <w:rPr>
          <w:sz w:val="22"/>
        </w:rPr>
        <w:t xml:space="preserve"> desejado</w:t>
      </w:r>
      <w:r w:rsidRPr="00FA57A7">
        <w:rPr>
          <w:sz w:val="22"/>
        </w:rPr>
        <w:t xml:space="preserve">, clique em </w:t>
      </w:r>
      <w:r w:rsidRPr="00FA57A7">
        <w:rPr>
          <w:b/>
          <w:sz w:val="22"/>
        </w:rPr>
        <w:t>Editar.</w:t>
      </w:r>
    </w:p>
    <w:p w:rsidR="008F30F7" w:rsidRPr="00E1154D" w:rsidRDefault="008F30F7" w:rsidP="00E1154D">
      <w:pPr>
        <w:pStyle w:val="ParagrafoManual"/>
        <w:rPr>
          <w:sz w:val="22"/>
        </w:rPr>
      </w:pPr>
    </w:p>
    <w:p w:rsidR="00E1154D" w:rsidRDefault="00FA57A7" w:rsidP="007B61AF">
      <w:pPr>
        <w:pStyle w:val="ParagrafoManual"/>
        <w:ind w:left="0"/>
      </w:pPr>
      <w:r>
        <w:rPr>
          <w:noProof/>
          <w:sz w:val="22"/>
          <w:lang w:eastAsia="pt-BR"/>
        </w:rPr>
        <w:drawing>
          <wp:anchor distT="0" distB="0" distL="114300" distR="114300" simplePos="0" relativeHeight="251660288" behindDoc="0" locked="0" layoutInCell="1" allowOverlap="1" wp14:anchorId="796EFE67" wp14:editId="3222BE50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Evolução do Pacient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Evolução do Paciente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1F5E" w:rsidRDefault="008B1F5E" w:rsidP="007B61AF">
      <w:pPr>
        <w:pStyle w:val="ParagrafoManual"/>
        <w:ind w:left="0"/>
      </w:pPr>
    </w:p>
    <w:p w:rsidR="00644E63" w:rsidRDefault="00644E63" w:rsidP="008B1F5E">
      <w:pPr>
        <w:pStyle w:val="ParagrafoManual"/>
        <w:ind w:left="0"/>
      </w:pPr>
    </w:p>
    <w:p w:rsidR="00A8684A" w:rsidRDefault="00A8684A" w:rsidP="00A8684A">
      <w:pPr>
        <w:tabs>
          <w:tab w:val="left" w:pos="4714"/>
        </w:tabs>
      </w:pPr>
    </w:p>
    <w:p w:rsidR="008B1F5E" w:rsidRDefault="00FA57A7" w:rsidP="00A8684A">
      <w:pPr>
        <w:tabs>
          <w:tab w:val="left" w:pos="4714"/>
        </w:tabs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5655D7F3" wp14:editId="364A583A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Evolução do Paciente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Evolução do Paciente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Default="008B1F5E" w:rsidP="008B1F5E"/>
    <w:p w:rsidR="008F30F7" w:rsidRDefault="008F30F7" w:rsidP="00E1154D">
      <w:pPr>
        <w:pStyle w:val="ParagrafoManual"/>
        <w:rPr>
          <w:sz w:val="22"/>
        </w:rPr>
      </w:pPr>
    </w:p>
    <w:p w:rsidR="008F30F7" w:rsidRPr="00E1154D" w:rsidRDefault="008F30F7" w:rsidP="00E1154D">
      <w:pPr>
        <w:pStyle w:val="ParagrafoManual"/>
        <w:rPr>
          <w:sz w:val="22"/>
        </w:rPr>
      </w:pPr>
    </w:p>
    <w:p w:rsidR="008B1F5E" w:rsidRDefault="00FA57A7" w:rsidP="008B1F5E">
      <w:pPr>
        <w:tabs>
          <w:tab w:val="left" w:pos="355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- Evolução do Pacient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Evolução do Paciente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1F5E" w:rsidRDefault="008B1F5E" w:rsidP="008B1F5E">
      <w:pPr>
        <w:tabs>
          <w:tab w:val="left" w:pos="3555"/>
        </w:tabs>
      </w:pPr>
    </w:p>
    <w:p w:rsidR="008B1F5E" w:rsidRDefault="008B1F5E" w:rsidP="008B1F5E">
      <w:pPr>
        <w:tabs>
          <w:tab w:val="left" w:pos="3555"/>
        </w:tabs>
      </w:pPr>
    </w:p>
    <w:p w:rsidR="00B2373E" w:rsidRDefault="00B2373E" w:rsidP="008B1F5E">
      <w:pPr>
        <w:tabs>
          <w:tab w:val="left" w:pos="3555"/>
        </w:tabs>
      </w:pPr>
    </w:p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DB7F35" w:rsidRPr="00B2373E" w:rsidRDefault="00DB7F35" w:rsidP="00B2373E"/>
    <w:p w:rsidR="00DB7F35" w:rsidRPr="00FA57A7" w:rsidRDefault="00D3288D" w:rsidP="00FA57A7">
      <w:pPr>
        <w:pStyle w:val="ParagrafoManual"/>
        <w:rPr>
          <w:sz w:val="22"/>
        </w:rPr>
      </w:pPr>
      <w:r>
        <w:rPr>
          <w:sz w:val="22"/>
        </w:rPr>
        <w:t>Clique</w:t>
      </w:r>
      <w:r w:rsidR="00FA57A7" w:rsidRPr="00FA57A7">
        <w:rPr>
          <w:sz w:val="22"/>
        </w:rPr>
        <w:t xml:space="preserve"> em </w:t>
      </w:r>
      <w:r w:rsidR="00FA57A7" w:rsidRPr="00FA57A7">
        <w:rPr>
          <w:b/>
          <w:sz w:val="22"/>
        </w:rPr>
        <w:t>Evolução.</w:t>
      </w:r>
    </w:p>
    <w:p w:rsidR="00B2373E" w:rsidRPr="00B2373E" w:rsidRDefault="00B2373E" w:rsidP="00B2373E"/>
    <w:p w:rsidR="00B2373E" w:rsidRPr="00B2373E" w:rsidRDefault="00FA57A7" w:rsidP="00B2373E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- Evolução do Paciente\6ok -Copia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Evolução do Paciente\6ok -Copia1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8F30F7" w:rsidRDefault="008F30F7" w:rsidP="00E1154D">
      <w:pPr>
        <w:pStyle w:val="ParagrafoManual"/>
        <w:rPr>
          <w:sz w:val="22"/>
        </w:rPr>
      </w:pPr>
    </w:p>
    <w:p w:rsidR="008F30F7" w:rsidRPr="00E1154D" w:rsidRDefault="008F30F7" w:rsidP="00E1154D">
      <w:pPr>
        <w:pStyle w:val="ParagrafoManual"/>
        <w:rPr>
          <w:sz w:val="22"/>
        </w:rPr>
      </w:pPr>
    </w:p>
    <w:p w:rsidR="00B2373E" w:rsidRDefault="00B2373E" w:rsidP="00B2373E">
      <w:pPr>
        <w:tabs>
          <w:tab w:val="left" w:pos="4365"/>
        </w:tabs>
      </w:pPr>
    </w:p>
    <w:p w:rsidR="00B2373E" w:rsidRDefault="00FA57A7" w:rsidP="00B2373E">
      <w:pPr>
        <w:tabs>
          <w:tab w:val="left" w:pos="436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7295406E" wp14:editId="62D5C0F5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Evolução do Pacient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Evolução do Paciente\6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Default="00B2373E" w:rsidP="00B2373E">
      <w:pPr>
        <w:tabs>
          <w:tab w:val="left" w:pos="4365"/>
        </w:tabs>
      </w:pPr>
    </w:p>
    <w:p w:rsidR="00B2373E" w:rsidRDefault="00B2373E" w:rsidP="00B2373E">
      <w:pPr>
        <w:tabs>
          <w:tab w:val="left" w:pos="4365"/>
        </w:tabs>
      </w:pPr>
    </w:p>
    <w:p w:rsidR="007F095E" w:rsidRDefault="007F095E" w:rsidP="00B2373E">
      <w:pPr>
        <w:tabs>
          <w:tab w:val="left" w:pos="4365"/>
        </w:tabs>
      </w:pPr>
    </w:p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Default="007F095E" w:rsidP="007F095E"/>
    <w:p w:rsidR="00DB7F35" w:rsidRPr="007F095E" w:rsidRDefault="00DB7F35" w:rsidP="007F095E"/>
    <w:p w:rsidR="007F095E" w:rsidRPr="007F095E" w:rsidRDefault="007F095E" w:rsidP="007F095E"/>
    <w:p w:rsidR="00DB7F35" w:rsidRPr="00DB7F35" w:rsidRDefault="00DB7F35" w:rsidP="00DB7F35">
      <w:pPr>
        <w:pStyle w:val="ParagrafoManual"/>
        <w:rPr>
          <w:sz w:val="22"/>
        </w:rPr>
      </w:pPr>
      <w:r w:rsidRPr="00DB7F35">
        <w:rPr>
          <w:sz w:val="22"/>
        </w:rPr>
        <w:t xml:space="preserve">Após, clique em </w:t>
      </w:r>
      <w:r w:rsidRPr="00DB7F35">
        <w:rPr>
          <w:b/>
          <w:sz w:val="22"/>
        </w:rPr>
        <w:t>Novo.</w:t>
      </w:r>
    </w:p>
    <w:p w:rsidR="00DB7F35" w:rsidRPr="007F095E" w:rsidRDefault="00DB7F35" w:rsidP="007F095E"/>
    <w:p w:rsidR="007F095E" w:rsidRPr="007F095E" w:rsidRDefault="00FA57A7" w:rsidP="007F095E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71C4569F" wp14:editId="143BF618">
            <wp:simplePos x="0" y="0"/>
            <wp:positionH relativeFrom="margin">
              <wp:align>center</wp:align>
            </wp:positionH>
            <wp:positionV relativeFrom="paragraph">
              <wp:posOffset>142875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Evolução do Pacient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Evolução do Paciente\7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Default="007F095E" w:rsidP="007F095E"/>
    <w:p w:rsidR="008F3495" w:rsidRPr="007F095E" w:rsidRDefault="008F3495" w:rsidP="007F095E"/>
    <w:p w:rsidR="007F095E" w:rsidRDefault="007F095E" w:rsidP="007F095E"/>
    <w:p w:rsidR="008F30F7" w:rsidRDefault="008F30F7" w:rsidP="00E1154D">
      <w:pPr>
        <w:pStyle w:val="ParagrafoManual"/>
      </w:pPr>
    </w:p>
    <w:p w:rsidR="007F095E" w:rsidRDefault="007F095E" w:rsidP="007F095E">
      <w:pPr>
        <w:tabs>
          <w:tab w:val="left" w:pos="4785"/>
        </w:tabs>
      </w:pPr>
    </w:p>
    <w:p w:rsidR="008F30F7" w:rsidRDefault="00332CFD" w:rsidP="007F095E">
      <w:pPr>
        <w:tabs>
          <w:tab w:val="left" w:pos="478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 wp14:anchorId="09D1B424" wp14:editId="4CF86BFF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Evolução do Paciente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Evolução do Paciente\8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0479BB" w:rsidRDefault="000479BB" w:rsidP="007F095E">
      <w:pPr>
        <w:tabs>
          <w:tab w:val="left" w:pos="4785"/>
        </w:tabs>
      </w:pPr>
    </w:p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332CFD" w:rsidRDefault="00332CFD" w:rsidP="00332CFD">
      <w:pPr>
        <w:pStyle w:val="ParagrafoManual"/>
      </w:pPr>
    </w:p>
    <w:p w:rsidR="00332CFD" w:rsidRPr="000479BB" w:rsidRDefault="00332CFD" w:rsidP="00332CFD">
      <w:pPr>
        <w:pStyle w:val="ParagrafoManual"/>
      </w:pPr>
      <w:r w:rsidRPr="00332CFD">
        <w:rPr>
          <w:sz w:val="22"/>
        </w:rPr>
        <w:t>Digite as informações.</w:t>
      </w:r>
    </w:p>
    <w:p w:rsidR="000479BB" w:rsidRPr="000479BB" w:rsidRDefault="000479BB" w:rsidP="000479BB"/>
    <w:p w:rsidR="000479BB" w:rsidRPr="000479BB" w:rsidRDefault="00332CFD" w:rsidP="000479BB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150AB2C0" wp14:editId="56781A6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Evolução do Pacient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Evolução do Paciente\9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0479BB" w:rsidRDefault="000479BB" w:rsidP="000479BB"/>
    <w:p w:rsidR="000479BB" w:rsidRPr="000479BB" w:rsidRDefault="000479BB" w:rsidP="000479BB"/>
    <w:p w:rsidR="000479BB" w:rsidRDefault="000479BB" w:rsidP="000479BB"/>
    <w:p w:rsidR="00AA061E" w:rsidRDefault="00AA061E" w:rsidP="000479BB"/>
    <w:p w:rsidR="00AA061E" w:rsidRPr="000479BB" w:rsidRDefault="00AA061E" w:rsidP="000479BB"/>
    <w:p w:rsidR="000479BB" w:rsidRPr="000479BB" w:rsidRDefault="000479BB" w:rsidP="000479BB"/>
    <w:p w:rsidR="000479BB" w:rsidRDefault="000479BB" w:rsidP="000479BB"/>
    <w:p w:rsidR="00DC1D37" w:rsidRDefault="00332CFD" w:rsidP="00332CFD">
      <w:pPr>
        <w:pStyle w:val="ParagrafoManual"/>
        <w:rPr>
          <w:sz w:val="22"/>
        </w:rPr>
      </w:pPr>
      <w:r w:rsidRPr="00332CFD">
        <w:rPr>
          <w:sz w:val="22"/>
        </w:rPr>
        <w:lastRenderedPageBreak/>
        <w:t xml:space="preserve">Após digitar o </w:t>
      </w:r>
      <w:r w:rsidRPr="00332CFD">
        <w:rPr>
          <w:b/>
          <w:sz w:val="22"/>
        </w:rPr>
        <w:t>Peso</w:t>
      </w:r>
      <w:r w:rsidRPr="00332CFD">
        <w:rPr>
          <w:sz w:val="22"/>
        </w:rPr>
        <w:t xml:space="preserve"> e </w:t>
      </w:r>
      <w:r w:rsidRPr="00332CFD">
        <w:rPr>
          <w:b/>
          <w:sz w:val="22"/>
        </w:rPr>
        <w:t>Altura</w:t>
      </w:r>
      <w:r w:rsidRPr="00332CFD">
        <w:rPr>
          <w:sz w:val="22"/>
        </w:rPr>
        <w:t xml:space="preserve"> do paciente e clicar fora da </w:t>
      </w:r>
      <w:proofErr w:type="spellStart"/>
      <w:r w:rsidRPr="00332CFD">
        <w:rPr>
          <w:sz w:val="22"/>
        </w:rPr>
        <w:t>check</w:t>
      </w:r>
      <w:proofErr w:type="spellEnd"/>
      <w:r w:rsidRPr="00332CFD">
        <w:rPr>
          <w:sz w:val="22"/>
        </w:rPr>
        <w:t xml:space="preserve"> box, ira aparecer a régua de </w:t>
      </w:r>
      <w:r>
        <w:rPr>
          <w:sz w:val="22"/>
        </w:rPr>
        <w:t>IMC.</w:t>
      </w:r>
    </w:p>
    <w:p w:rsidR="00332CFD" w:rsidRPr="00332CFD" w:rsidRDefault="0014723A" w:rsidP="00332CFD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4F232487" wp14:editId="123D3300">
            <wp:simplePos x="0" y="0"/>
            <wp:positionH relativeFrom="margin">
              <wp:posOffset>596900</wp:posOffset>
            </wp:positionH>
            <wp:positionV relativeFrom="paragraph">
              <wp:posOffset>384810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Evolução do Pacient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Evolução do Paciente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2CFD" w:rsidRDefault="000479BB" w:rsidP="00DC1D37">
      <w:pPr>
        <w:pStyle w:val="ParagrafoManual"/>
      </w:pPr>
      <w:r>
        <w:tab/>
      </w:r>
    </w:p>
    <w:p w:rsidR="008F30F7" w:rsidRDefault="008F30F7" w:rsidP="00DC1D37">
      <w:pPr>
        <w:pStyle w:val="ParagrafoManual"/>
      </w:pPr>
    </w:p>
    <w:p w:rsidR="008F30F7" w:rsidRPr="00DC1D37" w:rsidRDefault="008F30F7" w:rsidP="00DC1D37">
      <w:pPr>
        <w:pStyle w:val="ParagrafoManual"/>
        <w:rPr>
          <w:sz w:val="22"/>
        </w:rPr>
      </w:pPr>
    </w:p>
    <w:p w:rsidR="000479BB" w:rsidRDefault="0014723A" w:rsidP="000479BB">
      <w:pPr>
        <w:tabs>
          <w:tab w:val="left" w:pos="4335"/>
        </w:tabs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5B27520" wp14:editId="7A441AD9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Evolução do Paciente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Evolução do Paciente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479BB" w:rsidRDefault="000479BB" w:rsidP="000479BB">
      <w:pPr>
        <w:tabs>
          <w:tab w:val="left" w:pos="4335"/>
        </w:tabs>
      </w:pPr>
    </w:p>
    <w:p w:rsidR="00393A54" w:rsidRDefault="00393A54" w:rsidP="000479BB">
      <w:pPr>
        <w:tabs>
          <w:tab w:val="left" w:pos="4335"/>
        </w:tabs>
      </w:pPr>
    </w:p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Default="009E09CE" w:rsidP="00393A54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Evolução do Pacient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Evolução do Paciente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Pr="00393A54" w:rsidRDefault="00393A54" w:rsidP="00393A54"/>
    <w:p w:rsidR="00393A54" w:rsidRDefault="00393A54" w:rsidP="00393A54"/>
    <w:p w:rsidR="009E09CE" w:rsidRPr="00393A54" w:rsidRDefault="009E09CE" w:rsidP="00393A54"/>
    <w:p w:rsidR="009E09CE" w:rsidRDefault="009E09CE" w:rsidP="009E09CE">
      <w:pPr>
        <w:pStyle w:val="ParagrafoManual"/>
        <w:rPr>
          <w:sz w:val="22"/>
        </w:rPr>
      </w:pPr>
    </w:p>
    <w:p w:rsidR="00393A54" w:rsidRPr="009E09CE" w:rsidRDefault="009E09CE" w:rsidP="009E09CE">
      <w:pPr>
        <w:pStyle w:val="ParagrafoManual"/>
        <w:rPr>
          <w:sz w:val="22"/>
        </w:rPr>
      </w:pPr>
      <w:r w:rsidRPr="009E09CE">
        <w:rPr>
          <w:sz w:val="22"/>
        </w:rPr>
        <w:t xml:space="preserve">Após digitar as informações, clique em </w:t>
      </w:r>
      <w:r w:rsidRPr="009E09CE">
        <w:rPr>
          <w:b/>
          <w:sz w:val="22"/>
        </w:rPr>
        <w:t>Salvar.</w:t>
      </w:r>
    </w:p>
    <w:p w:rsidR="00DC1D37" w:rsidRDefault="00DC1D37" w:rsidP="00393A54"/>
    <w:p w:rsidR="00964133" w:rsidRDefault="00F33F30" w:rsidP="00393A54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76067AF9" wp14:editId="71A8A49B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Evolução do Paciente\14ok-Co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Evolução do Paciente\14ok-Copia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30F7" w:rsidRDefault="008F30F7" w:rsidP="00DC1D37">
      <w:pPr>
        <w:pStyle w:val="ParagrafoManual"/>
        <w:rPr>
          <w:sz w:val="22"/>
        </w:rPr>
      </w:pPr>
    </w:p>
    <w:p w:rsidR="000479BB" w:rsidRDefault="000479BB" w:rsidP="00393A54">
      <w:pPr>
        <w:jc w:val="center"/>
      </w:pPr>
    </w:p>
    <w:p w:rsidR="008F30F7" w:rsidRDefault="008F30F7" w:rsidP="00393A54">
      <w:pPr>
        <w:jc w:val="center"/>
      </w:pPr>
    </w:p>
    <w:p w:rsidR="00393A54" w:rsidRDefault="00393A54" w:rsidP="00393A54">
      <w:pPr>
        <w:jc w:val="center"/>
      </w:pPr>
    </w:p>
    <w:p w:rsidR="003D42FB" w:rsidRDefault="003D42FB" w:rsidP="00393A54">
      <w:pPr>
        <w:jc w:val="center"/>
      </w:pPr>
    </w:p>
    <w:p w:rsidR="003D42FB" w:rsidRPr="003D42FB" w:rsidRDefault="00F33F30" w:rsidP="003D42FB">
      <w:r>
        <w:rPr>
          <w:noProof/>
          <w:lang w:eastAsia="pt-BR"/>
        </w:rPr>
        <w:lastRenderedPageBreak/>
        <w:drawing>
          <wp:anchor distT="0" distB="0" distL="114300" distR="114300" simplePos="0" relativeHeight="251671552" behindDoc="0" locked="0" layoutInCell="1" allowOverlap="1" wp14:anchorId="46C1F93A" wp14:editId="1A82F19A">
            <wp:simplePos x="0" y="0"/>
            <wp:positionH relativeFrom="margin">
              <wp:align>center</wp:align>
            </wp:positionH>
            <wp:positionV relativeFrom="paragraph">
              <wp:posOffset>153035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Evolução do Pacient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Evolução do Paciente\14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1B3875" w:rsidP="003D42FB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024170EF" wp14:editId="23963F5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Evolução do Pacient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Evolução do Paciente\15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3D42FB" w:rsidRPr="003D42FB" w:rsidRDefault="003D42FB" w:rsidP="003D42FB"/>
    <w:p w:rsidR="008F30F7" w:rsidRDefault="008F30F7" w:rsidP="00DC1D37">
      <w:pPr>
        <w:pStyle w:val="ParagrafoManual"/>
        <w:rPr>
          <w:sz w:val="22"/>
        </w:rPr>
      </w:pPr>
    </w:p>
    <w:p w:rsidR="00DC1D37" w:rsidRDefault="00DC1D37" w:rsidP="00DC1D37">
      <w:pPr>
        <w:pStyle w:val="ParagrafoManual"/>
      </w:pPr>
    </w:p>
    <w:p w:rsidR="008F30F7" w:rsidRDefault="008F30F7" w:rsidP="00DC1D37">
      <w:pPr>
        <w:pStyle w:val="ParagrafoManual"/>
      </w:pPr>
    </w:p>
    <w:p w:rsidR="00393A54" w:rsidRDefault="00393A54" w:rsidP="003D42FB">
      <w:pPr>
        <w:jc w:val="center"/>
      </w:pPr>
    </w:p>
    <w:p w:rsidR="003D42FB" w:rsidRDefault="003D42FB" w:rsidP="003D42FB">
      <w:pPr>
        <w:jc w:val="center"/>
      </w:pPr>
    </w:p>
    <w:p w:rsidR="00FE763D" w:rsidRDefault="00FE763D" w:rsidP="003D42FB">
      <w:pPr>
        <w:jc w:val="center"/>
      </w:pPr>
    </w:p>
    <w:p w:rsidR="00FE763D" w:rsidRPr="00C90941" w:rsidRDefault="00C90941" w:rsidP="00C90941">
      <w:pPr>
        <w:pStyle w:val="ParagrafoManual"/>
        <w:rPr>
          <w:sz w:val="22"/>
        </w:rPr>
      </w:pPr>
      <w:r w:rsidRPr="00C90941">
        <w:rPr>
          <w:sz w:val="22"/>
        </w:rPr>
        <w:lastRenderedPageBreak/>
        <w:t xml:space="preserve">Você pode </w:t>
      </w:r>
      <w:r w:rsidRPr="00C90941">
        <w:rPr>
          <w:b/>
          <w:sz w:val="22"/>
        </w:rPr>
        <w:t>Editar</w:t>
      </w:r>
      <w:r w:rsidRPr="00C90941">
        <w:rPr>
          <w:sz w:val="22"/>
        </w:rPr>
        <w:t xml:space="preserve"> essa evolução.</w:t>
      </w:r>
    </w:p>
    <w:p w:rsidR="00C90941" w:rsidRPr="00FE763D" w:rsidRDefault="00C90941" w:rsidP="00FE763D"/>
    <w:p w:rsidR="00FE763D" w:rsidRPr="00FE763D" w:rsidRDefault="00C90941" w:rsidP="00FE763D"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06384961" wp14:editId="3863C982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Evolução do Pacient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Evolução do Paciente\16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Default="00FE763D" w:rsidP="00FE763D"/>
    <w:p w:rsidR="00C90941" w:rsidRPr="00FE763D" w:rsidRDefault="00C90941" w:rsidP="00FE763D"/>
    <w:p w:rsidR="00FE763D" w:rsidRDefault="00C90941" w:rsidP="00AA061E">
      <w:pPr>
        <w:pStyle w:val="ParagrafoManual"/>
      </w:pPr>
      <w:r w:rsidRPr="00C90941">
        <w:rPr>
          <w:sz w:val="22"/>
        </w:rPr>
        <w:t xml:space="preserve">Você pode </w:t>
      </w:r>
      <w:r w:rsidRPr="00C90941">
        <w:rPr>
          <w:b/>
          <w:sz w:val="22"/>
        </w:rPr>
        <w:t>Excluir.</w:t>
      </w:r>
    </w:p>
    <w:p w:rsidR="00C90941" w:rsidRPr="00FE763D" w:rsidRDefault="00C90941" w:rsidP="00FE763D"/>
    <w:p w:rsidR="00FE763D" w:rsidRPr="00FE763D" w:rsidRDefault="00C90941" w:rsidP="00FE763D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3A0F3A79" wp14:editId="75430481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Evolução do Paciente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Evolução do Paciente\17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Pr="00FE763D" w:rsidRDefault="00FE763D" w:rsidP="00FE763D"/>
    <w:p w:rsidR="00FE763D" w:rsidRDefault="00FE763D" w:rsidP="00FE763D"/>
    <w:p w:rsidR="00FE763D" w:rsidRDefault="00FE763D" w:rsidP="00FE763D"/>
    <w:p w:rsidR="00FE763D" w:rsidRDefault="00FE763D" w:rsidP="00FE763D">
      <w:pPr>
        <w:jc w:val="center"/>
      </w:pPr>
    </w:p>
    <w:p w:rsidR="00FE763D" w:rsidRDefault="00FE763D" w:rsidP="00FE763D">
      <w:pPr>
        <w:jc w:val="center"/>
      </w:pPr>
    </w:p>
    <w:p w:rsidR="00AA061E" w:rsidRDefault="00AA061E" w:rsidP="00FE763D">
      <w:pPr>
        <w:jc w:val="center"/>
      </w:pPr>
    </w:p>
    <w:p w:rsidR="00FE763D" w:rsidRDefault="00FE763D" w:rsidP="00FE763D">
      <w:pPr>
        <w:jc w:val="center"/>
      </w:pPr>
    </w:p>
    <w:p w:rsidR="00C90941" w:rsidRDefault="00C90941" w:rsidP="00FE763D">
      <w:pPr>
        <w:jc w:val="center"/>
      </w:pPr>
    </w:p>
    <w:p w:rsidR="00C90941" w:rsidRDefault="00C90941" w:rsidP="00AA061E">
      <w:pPr>
        <w:pStyle w:val="ParagrafoManual"/>
        <w:rPr>
          <w:sz w:val="22"/>
        </w:rPr>
      </w:pPr>
      <w:r w:rsidRPr="00C90941">
        <w:rPr>
          <w:sz w:val="22"/>
        </w:rPr>
        <w:lastRenderedPageBreak/>
        <w:t xml:space="preserve">Você pode </w:t>
      </w:r>
      <w:r w:rsidRPr="00C90941">
        <w:rPr>
          <w:b/>
          <w:sz w:val="22"/>
        </w:rPr>
        <w:t>Salvar</w:t>
      </w:r>
      <w:r w:rsidRPr="00C90941">
        <w:rPr>
          <w:sz w:val="22"/>
        </w:rPr>
        <w:t xml:space="preserve"> </w:t>
      </w:r>
      <w:r w:rsidR="00AA061E">
        <w:rPr>
          <w:sz w:val="22"/>
        </w:rPr>
        <w:t xml:space="preserve">essa evolução em seu computador </w:t>
      </w:r>
      <w:r w:rsidRPr="00C90941">
        <w:rPr>
          <w:sz w:val="22"/>
        </w:rPr>
        <w:t xml:space="preserve">ou </w:t>
      </w:r>
      <w:r w:rsidRPr="00C90941">
        <w:rPr>
          <w:b/>
          <w:sz w:val="22"/>
        </w:rPr>
        <w:t>imprimi-la</w:t>
      </w:r>
      <w:r w:rsidRPr="00C90941">
        <w:rPr>
          <w:sz w:val="22"/>
        </w:rPr>
        <w:t>.</w:t>
      </w:r>
    </w:p>
    <w:p w:rsidR="00AA061E" w:rsidRDefault="00AA061E" w:rsidP="00AA061E">
      <w:pPr>
        <w:pStyle w:val="ParagrafoManual"/>
      </w:pPr>
    </w:p>
    <w:p w:rsidR="00C90941" w:rsidRDefault="00C90941" w:rsidP="00FE763D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539F623B" wp14:editId="2488468E">
            <wp:simplePos x="0" y="0"/>
            <wp:positionH relativeFrom="margin">
              <wp:align>center</wp:align>
            </wp:positionH>
            <wp:positionV relativeFrom="paragraph">
              <wp:posOffset>241300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Evolução do Paciente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Evolução do Paciente\18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Default="00C90941" w:rsidP="00C90941"/>
    <w:p w:rsidR="00C90941" w:rsidRPr="00C90941" w:rsidRDefault="00C90941" w:rsidP="00C90941"/>
    <w:p w:rsidR="00C90941" w:rsidRPr="00C90941" w:rsidRDefault="00C90941" w:rsidP="00C90941"/>
    <w:p w:rsidR="00C90941" w:rsidRDefault="00C90941" w:rsidP="00C90941"/>
    <w:p w:rsidR="00C90941" w:rsidRDefault="00C90941" w:rsidP="00C90941">
      <w:pPr>
        <w:tabs>
          <w:tab w:val="left" w:pos="3420"/>
        </w:tabs>
      </w:pPr>
      <w:r>
        <w:tab/>
      </w:r>
    </w:p>
    <w:p w:rsidR="00ED29BB" w:rsidRDefault="00ED29BB" w:rsidP="00C90941">
      <w:pPr>
        <w:tabs>
          <w:tab w:val="left" w:pos="3420"/>
        </w:tabs>
      </w:pPr>
    </w:p>
    <w:p w:rsidR="00ED29BB" w:rsidRPr="00ED29BB" w:rsidRDefault="00AA061E" w:rsidP="00ED29BB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49DB8469" wp14:editId="05738BC9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Evolução do Paciente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Evolução do Paciente\19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Default="00ED29BB" w:rsidP="00ED29BB"/>
    <w:p w:rsidR="00ED29BB" w:rsidRPr="00ED29BB" w:rsidRDefault="00ED29BB" w:rsidP="00ED29BB"/>
    <w:p w:rsidR="00ED29BB" w:rsidRPr="00ED29BB" w:rsidRDefault="00ED29BB" w:rsidP="00ED29BB"/>
    <w:p w:rsidR="00ED29BB" w:rsidRDefault="00ED29BB" w:rsidP="00ED29BB"/>
    <w:p w:rsidR="00ED29BB" w:rsidRDefault="00ED29BB" w:rsidP="00ED29BB"/>
    <w:p w:rsidR="00C90941" w:rsidRDefault="00C90941" w:rsidP="00ED29BB">
      <w:pPr>
        <w:jc w:val="center"/>
      </w:pPr>
    </w:p>
    <w:p w:rsidR="00165776" w:rsidRDefault="000249DE" w:rsidP="00165776">
      <w:pPr>
        <w:pStyle w:val="ParagrafoManual"/>
        <w:rPr>
          <w:sz w:val="22"/>
        </w:rPr>
      </w:pPr>
      <w:r w:rsidRPr="000249DE">
        <w:rPr>
          <w:sz w:val="22"/>
        </w:rPr>
        <w:lastRenderedPageBreak/>
        <w:t>Para imprimir a evolução, você deverá salvar para após imprimir.</w:t>
      </w:r>
    </w:p>
    <w:p w:rsidR="00ED29BB" w:rsidRPr="00ED29BB" w:rsidRDefault="000249DE" w:rsidP="00165776">
      <w:pPr>
        <w:pStyle w:val="ParagrafoManual"/>
      </w:pPr>
      <w:bookmarkStart w:id="2" w:name="_GoBack"/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408940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Evolução do Paciente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Evolução do Paciente\20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sectPr w:rsidR="00ED29BB" w:rsidRPr="00ED29BB" w:rsidSect="00D569DD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54E4" w:rsidRDefault="007254E4" w:rsidP="00CA5701">
      <w:r>
        <w:separator/>
      </w:r>
    </w:p>
  </w:endnote>
  <w:endnote w:type="continuationSeparator" w:id="0">
    <w:p w:rsidR="007254E4" w:rsidRDefault="007254E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65776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65776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54E4" w:rsidRDefault="007254E4" w:rsidP="00CA5701">
      <w:r>
        <w:separator/>
      </w:r>
    </w:p>
  </w:footnote>
  <w:footnote w:type="continuationSeparator" w:id="0">
    <w:p w:rsidR="007254E4" w:rsidRDefault="007254E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840307">
                            <w:t>Evolução do Paciente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840307">
                      <w:t>Evolução do Paciente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3E73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4781"/>
    <w:rsid w:val="005C5B24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09CE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2.xml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4.jpeg"/><Relationship Id="rId2" Type="http://schemas.openxmlformats.org/officeDocument/2006/relationships/image" Target="media/image23.jpeg"/><Relationship Id="rId1" Type="http://schemas.openxmlformats.org/officeDocument/2006/relationships/image" Target="media/image2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3.jpeg"/><Relationship Id="rId1" Type="http://schemas.openxmlformats.org/officeDocument/2006/relationships/image" Target="media/image2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1EDFB-CAA8-4DF5-AF83-5A8BBA8A5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1535</TotalTime>
  <Pages>13</Pages>
  <Words>195</Words>
  <Characters>1058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1251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195</cp:revision>
  <cp:lastPrinted>2014-01-19T16:14:00Z</cp:lastPrinted>
  <dcterms:created xsi:type="dcterms:W3CDTF">2014-01-20T18:34:00Z</dcterms:created>
  <dcterms:modified xsi:type="dcterms:W3CDTF">2016-09-06T18:47:00Z</dcterms:modified>
</cp:coreProperties>
</file>