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6128CB">
                              <w:rPr>
                                <w:lang w:val="pt-BR"/>
                              </w:rPr>
                              <w:t>Recurso de Cardiologia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6128CB">
                        <w:rPr>
                          <w:lang w:val="pt-BR"/>
                        </w:rPr>
                        <w:t>Recurso de Cardiologia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1E2574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 xml:space="preserve">Guia Rápido – </w:t>
        </w:r>
        <w:r w:rsidR="006128CB">
          <w:t>Recurso de Cardiologia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1E2574">
      <w:pPr>
        <w:pStyle w:val="Sumrio2"/>
        <w:rPr>
          <w:noProof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6128CB">
          <w:t>Recurso de Cardiologia</w:t>
        </w:r>
        <w:r w:rsidR="00EF47B3">
          <w:rPr>
            <w:noProof/>
            <w:webHidden/>
          </w:rPr>
          <w:tab/>
        </w:r>
      </w:hyperlink>
      <w:r w:rsidR="00233CC1">
        <w:rPr>
          <w:noProof/>
        </w:rPr>
        <w:t>3</w:t>
      </w:r>
    </w:p>
    <w:p w:rsidR="008F3495" w:rsidRPr="008F3495" w:rsidRDefault="008F3495" w:rsidP="008F3495">
      <w:pPr>
        <w:pStyle w:val="Larcio"/>
      </w:pP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 xml:space="preserve">Guia Rápido – </w:t>
      </w:r>
      <w:bookmarkEnd w:id="1"/>
      <w:r w:rsidR="00D561BE">
        <w:t>Recurso de Cardiologia</w:t>
      </w:r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9A1D2B" w:rsidRPr="00E1154D" w:rsidRDefault="00D96861" w:rsidP="004108DC">
      <w:pPr>
        <w:pStyle w:val="ParagrafoManual"/>
        <w:rPr>
          <w:rFonts w:cs="Arial"/>
          <w:sz w:val="22"/>
        </w:rPr>
      </w:pPr>
      <w:r w:rsidRPr="00E1154D">
        <w:rPr>
          <w:rFonts w:cs="Arial"/>
          <w:sz w:val="22"/>
        </w:rPr>
        <w:t xml:space="preserve">Para </w:t>
      </w:r>
      <w:r w:rsidR="00A73399">
        <w:rPr>
          <w:rFonts w:cs="Arial"/>
          <w:sz w:val="22"/>
        </w:rPr>
        <w:t xml:space="preserve">cadastrar </w:t>
      </w:r>
      <w:r w:rsidR="00FA57A7">
        <w:rPr>
          <w:rFonts w:cs="Arial"/>
          <w:sz w:val="22"/>
        </w:rPr>
        <w:t>uma</w:t>
      </w:r>
      <w:r w:rsidR="008B1F5E" w:rsidRPr="00E1154D">
        <w:rPr>
          <w:rFonts w:cs="Arial"/>
          <w:sz w:val="22"/>
        </w:rPr>
        <w:t xml:space="preserve"> </w:t>
      </w:r>
      <w:r w:rsidR="00A73399">
        <w:rPr>
          <w:rFonts w:cs="Arial"/>
          <w:sz w:val="22"/>
        </w:rPr>
        <w:t>evoluç</w:t>
      </w:r>
      <w:r w:rsidR="00FA57A7">
        <w:rPr>
          <w:rFonts w:cs="Arial"/>
          <w:sz w:val="22"/>
        </w:rPr>
        <w:t>ão</w:t>
      </w:r>
      <w:r w:rsidR="009E66A9">
        <w:rPr>
          <w:rFonts w:cs="Arial"/>
          <w:sz w:val="22"/>
        </w:rPr>
        <w:t xml:space="preserve"> </w:t>
      </w:r>
      <w:proofErr w:type="spellStart"/>
      <w:r w:rsidR="009E66A9">
        <w:rPr>
          <w:rFonts w:cs="Arial"/>
          <w:sz w:val="22"/>
        </w:rPr>
        <w:t>cardiologica</w:t>
      </w:r>
      <w:proofErr w:type="spellEnd"/>
      <w:r w:rsidR="00FA57A7">
        <w:rPr>
          <w:rFonts w:cs="Arial"/>
          <w:sz w:val="22"/>
        </w:rPr>
        <w:t xml:space="preserve"> para </w:t>
      </w:r>
      <w:r w:rsidR="00A73399">
        <w:rPr>
          <w:rFonts w:cs="Arial"/>
          <w:sz w:val="22"/>
        </w:rPr>
        <w:t xml:space="preserve">o paciente no </w:t>
      </w:r>
      <w:r w:rsidR="00DD06F8" w:rsidRPr="00E1154D">
        <w:rPr>
          <w:rFonts w:cs="Arial"/>
          <w:sz w:val="22"/>
        </w:rPr>
        <w:t>F</w:t>
      </w:r>
      <w:r w:rsidR="00B70500" w:rsidRPr="00E1154D">
        <w:rPr>
          <w:rFonts w:cs="Arial"/>
          <w:sz w:val="22"/>
        </w:rPr>
        <w:t>ly01</w:t>
      </w:r>
      <w:r w:rsidR="000D6EDB" w:rsidRPr="00E1154D">
        <w:rPr>
          <w:rFonts w:cs="Arial"/>
          <w:sz w:val="22"/>
        </w:rPr>
        <w:t xml:space="preserve"> saúde</w:t>
      </w:r>
      <w:r w:rsidR="00B70500" w:rsidRPr="00E1154D">
        <w:rPr>
          <w:rFonts w:cs="Arial"/>
          <w:sz w:val="22"/>
        </w:rPr>
        <w:t>,</w:t>
      </w:r>
      <w:r w:rsidRPr="00E1154D">
        <w:rPr>
          <w:rFonts w:cs="Arial"/>
          <w:sz w:val="22"/>
        </w:rPr>
        <w:t xml:space="preserve"> vá em </w:t>
      </w:r>
      <w:r w:rsidR="00A73399">
        <w:rPr>
          <w:rFonts w:cs="Arial"/>
          <w:b/>
          <w:sz w:val="22"/>
        </w:rPr>
        <w:t>Pacientes.</w:t>
      </w:r>
    </w:p>
    <w:p w:rsidR="00153456" w:rsidRDefault="00153456" w:rsidP="009C36D3">
      <w:pPr>
        <w:pStyle w:val="ParagrafoManual"/>
        <w:ind w:left="1769" w:firstLine="0"/>
        <w:rPr>
          <w:rFonts w:ascii="Calibri" w:hAnsi="Calibri"/>
        </w:rPr>
      </w:pPr>
    </w:p>
    <w:p w:rsidR="00AA2AD0" w:rsidRDefault="00F30BE4" w:rsidP="002C202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1FF995CE" wp14:editId="44F4B88F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 descr="C:\Users\alexsandro.rosa\Desktop\Fly01 Saúde - Recurso de Cardiologia\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Saúde - Recurso de Cardiologia\1ok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5F84" w:rsidRDefault="00F30BE4" w:rsidP="00DF1306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4CD92A6E" wp14:editId="423DA6B6">
            <wp:simplePos x="0" y="0"/>
            <wp:positionH relativeFrom="margin">
              <wp:align>center</wp:align>
            </wp:positionH>
            <wp:positionV relativeFrom="paragraph">
              <wp:posOffset>3708400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 descr="C:\Users\alexsandro.rosa\Desktop\Fly01 Saúde - Recurso de Cardiologia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Saúde - Recurso de Cardiologia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5F84" w:rsidRPr="00CF5F84" w:rsidRDefault="00CF5F84" w:rsidP="00CF5F84"/>
    <w:p w:rsidR="00CF5F84" w:rsidRPr="00CF5F84" w:rsidRDefault="00CF5F84" w:rsidP="00CF5F84"/>
    <w:p w:rsidR="00CF5F84" w:rsidRPr="00CF5F84" w:rsidRDefault="00CF5F84" w:rsidP="00CF5F84"/>
    <w:p w:rsidR="00CF5F84" w:rsidRPr="00CF5F84" w:rsidRDefault="00CF5F84" w:rsidP="00CF5F84"/>
    <w:p w:rsidR="00CF5F84" w:rsidRPr="00CF5F84" w:rsidRDefault="00CF5F84" w:rsidP="00CF5F84"/>
    <w:p w:rsidR="00CF5F84" w:rsidRPr="00CF5F84" w:rsidRDefault="00CF5F84" w:rsidP="00CF5F84"/>
    <w:p w:rsidR="00CF5F84" w:rsidRPr="00CF5F84" w:rsidRDefault="00CF5F84" w:rsidP="00CF5F84"/>
    <w:p w:rsidR="00CF5F84" w:rsidRPr="00CF5F84" w:rsidRDefault="00CF5F84" w:rsidP="00CF5F84"/>
    <w:p w:rsidR="00CF5F84" w:rsidRPr="00CF5F84" w:rsidRDefault="00CF5F84" w:rsidP="00CF5F84"/>
    <w:p w:rsidR="00CF5F84" w:rsidRPr="00CF5F84" w:rsidRDefault="00CF5F84" w:rsidP="00CF5F84"/>
    <w:p w:rsidR="00CF5F84" w:rsidRPr="00CF5F84" w:rsidRDefault="00CF5F84" w:rsidP="00CF5F84"/>
    <w:p w:rsidR="00CF5F84" w:rsidRPr="00CF5F84" w:rsidRDefault="00CF5F84" w:rsidP="00CF5F84"/>
    <w:p w:rsidR="00CF5F84" w:rsidRPr="00CF5F84" w:rsidRDefault="00CF5F84" w:rsidP="00CF5F84"/>
    <w:p w:rsidR="00CF5F84" w:rsidRPr="00CF5F84" w:rsidRDefault="00CF5F84" w:rsidP="00CF5F84"/>
    <w:p w:rsidR="00CF5F84" w:rsidRPr="00CF5F84" w:rsidRDefault="00CF5F84" w:rsidP="00CF5F84"/>
    <w:p w:rsidR="00CF5F84" w:rsidRPr="00CF5F84" w:rsidRDefault="00CF5F84" w:rsidP="00CF5F84"/>
    <w:p w:rsidR="00CF5F84" w:rsidRPr="00CF5F84" w:rsidRDefault="00CF5F84" w:rsidP="00CF5F84"/>
    <w:p w:rsidR="00CF5F84" w:rsidRPr="00CF5F84" w:rsidRDefault="00CF5F84" w:rsidP="00CF5F84"/>
    <w:p w:rsidR="00CF5F84" w:rsidRPr="00CF5F84" w:rsidRDefault="00CF5F84" w:rsidP="00CF5F84"/>
    <w:p w:rsidR="00CF5F84" w:rsidRPr="00CF5F84" w:rsidRDefault="00CF5F84" w:rsidP="00CF5F84"/>
    <w:p w:rsidR="00CF5F84" w:rsidRDefault="00CF5F84" w:rsidP="00CF5F84"/>
    <w:p w:rsidR="00CF5F84" w:rsidRDefault="00CF5F84" w:rsidP="00CF5F84"/>
    <w:p w:rsidR="001E65D4" w:rsidRDefault="001E65D4" w:rsidP="00CF5F84"/>
    <w:p w:rsidR="009E66A9" w:rsidRDefault="009E66A9" w:rsidP="009E66A9">
      <w:pPr>
        <w:pStyle w:val="ParagrafoManual"/>
        <w:rPr>
          <w:sz w:val="22"/>
        </w:rPr>
      </w:pPr>
    </w:p>
    <w:p w:rsidR="00CF5F84" w:rsidRDefault="009E66A9" w:rsidP="00061435">
      <w:pPr>
        <w:pStyle w:val="ParagrafoManual"/>
      </w:pPr>
      <w:r w:rsidRPr="009E66A9">
        <w:rPr>
          <w:sz w:val="22"/>
        </w:rPr>
        <w:lastRenderedPageBreak/>
        <w:t xml:space="preserve">Após clique em </w:t>
      </w:r>
      <w:r w:rsidRPr="009E66A9">
        <w:rPr>
          <w:b/>
          <w:sz w:val="22"/>
        </w:rPr>
        <w:t xml:space="preserve">Editar </w:t>
      </w:r>
      <w:r w:rsidRPr="009E66A9">
        <w:rPr>
          <w:sz w:val="22"/>
        </w:rPr>
        <w:t>no paciente desejado.</w:t>
      </w:r>
    </w:p>
    <w:p w:rsidR="009E66A9" w:rsidRDefault="009E66A9" w:rsidP="00CF5F84"/>
    <w:p w:rsidR="00CF5F84" w:rsidRDefault="00CF5F84" w:rsidP="00CF5F84"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0A5B6A39" wp14:editId="7006B88A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 descr="C:\Users\alexsandro.rosa\Desktop\Fly01 Saúde - Recurso de Cardiologia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Fly01 Saúde - Recurso de Cardiologia\3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15AC7" w:rsidRDefault="00F15AC7" w:rsidP="00CF5F84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9E66A9" w:rsidP="00F15AC7"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0FFC6E0F" wp14:editId="6216EB9F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 descr="C:\Users\alexsandro.rosa\Desktop\Fly01 Saúde - Recurso de Cardiologia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Fly01 Saúde - Recurso de Cardiologia\4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Pr="00F15AC7" w:rsidRDefault="00F15AC7" w:rsidP="00F15AC7"/>
    <w:p w:rsidR="00F15AC7" w:rsidRDefault="00F15AC7" w:rsidP="00F15AC7"/>
    <w:p w:rsidR="00F15AC7" w:rsidRDefault="00F15AC7" w:rsidP="00F15AC7"/>
    <w:p w:rsidR="00CF5F84" w:rsidRDefault="00F15AC7" w:rsidP="00F15AC7">
      <w:pPr>
        <w:tabs>
          <w:tab w:val="left" w:pos="4755"/>
        </w:tabs>
      </w:pPr>
      <w:r>
        <w:tab/>
      </w:r>
    </w:p>
    <w:p w:rsidR="00F15AC7" w:rsidRDefault="00F15AC7" w:rsidP="00F15AC7">
      <w:pPr>
        <w:tabs>
          <w:tab w:val="left" w:pos="4755"/>
        </w:tabs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 descr="C:\Users\alexsandro.rosa\Desktop\Fly01 Saúde - Recurso de Cardiologia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Fly01 Saúde - Recurso de Cardiologia\5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15AC7" w:rsidRDefault="00F15AC7" w:rsidP="00F15AC7">
      <w:pPr>
        <w:tabs>
          <w:tab w:val="left" w:pos="4755"/>
        </w:tabs>
      </w:pPr>
    </w:p>
    <w:p w:rsidR="00F15AC7" w:rsidRDefault="00F15AC7" w:rsidP="00F15AC7">
      <w:pPr>
        <w:tabs>
          <w:tab w:val="left" w:pos="4755"/>
        </w:tabs>
      </w:pPr>
    </w:p>
    <w:p w:rsidR="00F15AC7" w:rsidRDefault="00F15AC7" w:rsidP="00F15AC7">
      <w:pPr>
        <w:tabs>
          <w:tab w:val="left" w:pos="4755"/>
        </w:tabs>
      </w:pPr>
    </w:p>
    <w:p w:rsidR="007A692F" w:rsidRDefault="007A692F" w:rsidP="00F15AC7">
      <w:pPr>
        <w:tabs>
          <w:tab w:val="left" w:pos="4755"/>
        </w:tabs>
      </w:pPr>
    </w:p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Default="007A692F" w:rsidP="007A692F"/>
    <w:p w:rsidR="009E66A9" w:rsidRPr="007A692F" w:rsidRDefault="009E66A9" w:rsidP="007A692F"/>
    <w:p w:rsidR="009E66A9" w:rsidRDefault="009E66A9" w:rsidP="009E66A9">
      <w:pPr>
        <w:pStyle w:val="ParagrafoManual"/>
      </w:pPr>
    </w:p>
    <w:p w:rsidR="009E66A9" w:rsidRPr="009E66A9" w:rsidRDefault="009E66A9" w:rsidP="009E66A9">
      <w:pPr>
        <w:pStyle w:val="ParagrafoManual"/>
      </w:pPr>
      <w:r w:rsidRPr="009E66A9">
        <w:rPr>
          <w:sz w:val="22"/>
        </w:rPr>
        <w:t xml:space="preserve">Vá na aleta </w:t>
      </w:r>
      <w:r w:rsidRPr="009E66A9">
        <w:rPr>
          <w:b/>
          <w:sz w:val="22"/>
        </w:rPr>
        <w:t xml:space="preserve">Evolução </w:t>
      </w:r>
      <w:proofErr w:type="spellStart"/>
      <w:r w:rsidRPr="009E66A9">
        <w:rPr>
          <w:b/>
          <w:sz w:val="22"/>
        </w:rPr>
        <w:t>Cardiologica</w:t>
      </w:r>
      <w:proofErr w:type="spellEnd"/>
      <w:r w:rsidRPr="009E66A9">
        <w:rPr>
          <w:b/>
          <w:sz w:val="22"/>
        </w:rPr>
        <w:t>.</w:t>
      </w:r>
    </w:p>
    <w:p w:rsidR="009E66A9" w:rsidRDefault="009E66A9" w:rsidP="007A692F"/>
    <w:p w:rsidR="007A692F" w:rsidRPr="007A692F" w:rsidRDefault="009E66A9" w:rsidP="007A692F"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25E402E6" wp14:editId="374FF7D7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 descr="C:\Users\alexsandro.rosa\Desktop\Fly01 Saúde - Recurso de Cardiologia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Fly01 Saúde - Recurso de Cardiologia\6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Pr="007A692F" w:rsidRDefault="007A692F" w:rsidP="007A692F"/>
    <w:p w:rsidR="007A692F" w:rsidRDefault="007A692F" w:rsidP="007A692F"/>
    <w:p w:rsidR="007A692F" w:rsidRDefault="007A692F" w:rsidP="007A692F"/>
    <w:p w:rsidR="00F15AC7" w:rsidRDefault="007A692F" w:rsidP="007A692F">
      <w:pPr>
        <w:tabs>
          <w:tab w:val="left" w:pos="4725"/>
        </w:tabs>
      </w:pPr>
      <w:r>
        <w:tab/>
      </w:r>
    </w:p>
    <w:p w:rsidR="007A692F" w:rsidRDefault="007A692F" w:rsidP="007A692F">
      <w:pPr>
        <w:tabs>
          <w:tab w:val="left" w:pos="4725"/>
        </w:tabs>
      </w:pPr>
    </w:p>
    <w:p w:rsidR="007A692F" w:rsidRDefault="009E66A9" w:rsidP="007A692F">
      <w:pPr>
        <w:tabs>
          <w:tab w:val="left" w:pos="4725"/>
        </w:tabs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4384" behindDoc="0" locked="0" layoutInCell="1" allowOverlap="1" wp14:anchorId="7B443B0F" wp14:editId="039AAF68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9" name="Imagem 39" descr="C:\Users\alexsandro.rosa\Desktop\Fly01 Saúde - Recurso de Cardiologia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Fly01 Saúde - Recurso de Cardiologia\7ok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692F" w:rsidRDefault="007A692F" w:rsidP="007A692F">
      <w:pPr>
        <w:tabs>
          <w:tab w:val="left" w:pos="4725"/>
        </w:tabs>
      </w:pPr>
    </w:p>
    <w:p w:rsidR="007A692F" w:rsidRDefault="007A692F" w:rsidP="007A692F">
      <w:pPr>
        <w:tabs>
          <w:tab w:val="left" w:pos="4725"/>
        </w:tabs>
      </w:pPr>
    </w:p>
    <w:p w:rsidR="00A908C1" w:rsidRDefault="00A908C1" w:rsidP="007A692F">
      <w:pPr>
        <w:tabs>
          <w:tab w:val="left" w:pos="4725"/>
        </w:tabs>
      </w:pPr>
    </w:p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9E66A9" w:rsidRDefault="009E66A9" w:rsidP="009E66A9">
      <w:pPr>
        <w:pStyle w:val="ParagrafoManual"/>
        <w:rPr>
          <w:sz w:val="22"/>
        </w:rPr>
      </w:pPr>
    </w:p>
    <w:p w:rsidR="00A908C1" w:rsidRPr="009E66A9" w:rsidRDefault="009E66A9" w:rsidP="009E66A9">
      <w:pPr>
        <w:pStyle w:val="ParagrafoManual"/>
        <w:rPr>
          <w:sz w:val="22"/>
        </w:rPr>
      </w:pPr>
      <w:r w:rsidRPr="009E66A9">
        <w:rPr>
          <w:sz w:val="22"/>
        </w:rPr>
        <w:t xml:space="preserve">Clique em </w:t>
      </w:r>
      <w:r w:rsidRPr="009E66A9">
        <w:rPr>
          <w:b/>
          <w:sz w:val="22"/>
        </w:rPr>
        <w:t>Novo.</w:t>
      </w:r>
    </w:p>
    <w:p w:rsidR="00A908C1" w:rsidRPr="00A908C1" w:rsidRDefault="00A908C1" w:rsidP="00A908C1"/>
    <w:p w:rsidR="00A908C1" w:rsidRPr="00A908C1" w:rsidRDefault="009E66A9" w:rsidP="00A908C1"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4767F4C5" wp14:editId="7A2605A6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0" name="Imagem 40" descr="C:\Users\alexsandro.rosa\Desktop\Fly01 Saúde - Recurso de Cardiologia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Fly01 Saúde - Recurso de Cardiologia\8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Default="00A908C1" w:rsidP="00A908C1"/>
    <w:p w:rsidR="00A908C1" w:rsidRDefault="00A908C1" w:rsidP="00A908C1"/>
    <w:p w:rsidR="00A908C1" w:rsidRDefault="00A908C1" w:rsidP="00A908C1"/>
    <w:p w:rsidR="007A692F" w:rsidRDefault="007A692F" w:rsidP="00A908C1">
      <w:pPr>
        <w:jc w:val="center"/>
      </w:pPr>
    </w:p>
    <w:p w:rsidR="00A908C1" w:rsidRDefault="00A908C1" w:rsidP="00A908C1">
      <w:pPr>
        <w:jc w:val="center"/>
      </w:pPr>
    </w:p>
    <w:p w:rsidR="00A908C1" w:rsidRDefault="00A908C1" w:rsidP="00A908C1">
      <w:pPr>
        <w:jc w:val="center"/>
      </w:pPr>
    </w:p>
    <w:p w:rsidR="00A908C1" w:rsidRDefault="00A908C1" w:rsidP="00A908C1">
      <w:pPr>
        <w:jc w:val="center"/>
      </w:pPr>
    </w:p>
    <w:p w:rsidR="00A908C1" w:rsidRDefault="00A908C1" w:rsidP="00A908C1">
      <w:pPr>
        <w:jc w:val="center"/>
      </w:pPr>
    </w:p>
    <w:p w:rsidR="00A908C1" w:rsidRDefault="00A908C1" w:rsidP="00A908C1">
      <w:pPr>
        <w:jc w:val="center"/>
      </w:pPr>
    </w:p>
    <w:p w:rsidR="00A908C1" w:rsidRDefault="00A908C1" w:rsidP="00A908C1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31D7237A" wp14:editId="2578C229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1" name="Imagem 41" descr="C:\Users\alexsandro.rosa\Desktop\Fly01 Saúde - Recurso de Cardiologia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Fly01 Saúde - Recurso de Cardiologia\9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08C1" w:rsidRDefault="00A908C1" w:rsidP="00A908C1">
      <w:pPr>
        <w:jc w:val="center"/>
      </w:pPr>
    </w:p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Pr="00A908C1" w:rsidRDefault="00A908C1" w:rsidP="00A908C1"/>
    <w:p w:rsidR="00A908C1" w:rsidRDefault="00A908C1" w:rsidP="00A908C1"/>
    <w:p w:rsidR="00A908C1" w:rsidRDefault="00A908C1" w:rsidP="00A908C1"/>
    <w:p w:rsidR="001E755B" w:rsidRPr="00A908C1" w:rsidRDefault="001E755B" w:rsidP="00A908C1"/>
    <w:p w:rsidR="009E66A9" w:rsidRPr="00A908C1" w:rsidRDefault="009E66A9" w:rsidP="00A908C1"/>
    <w:p w:rsidR="00A908C1" w:rsidRPr="009E66A9" w:rsidRDefault="009E66A9" w:rsidP="009E66A9">
      <w:pPr>
        <w:pStyle w:val="ParagrafoManual"/>
        <w:rPr>
          <w:sz w:val="22"/>
        </w:rPr>
      </w:pPr>
      <w:r w:rsidRPr="009E66A9">
        <w:rPr>
          <w:b/>
          <w:sz w:val="22"/>
        </w:rPr>
        <w:t>Cadastre as informações</w:t>
      </w:r>
      <w:r w:rsidRPr="009E66A9">
        <w:rPr>
          <w:sz w:val="22"/>
        </w:rPr>
        <w:t xml:space="preserve"> do Paciente.</w:t>
      </w:r>
    </w:p>
    <w:p w:rsidR="009E66A9" w:rsidRDefault="009E66A9" w:rsidP="009E66A9">
      <w:pPr>
        <w:pStyle w:val="ParagrafoManual"/>
      </w:pPr>
    </w:p>
    <w:p w:rsidR="009E66A9" w:rsidRDefault="001E755B" w:rsidP="00A908C1"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5C9578C1" wp14:editId="6D466E22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2" name="Imagem 42" descr="C:\Users\alexsandro.rosa\Desktop\Fly01 Saúde - Recurso de Cardiologia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Fly01 Saúde - Recurso de Cardiologia\10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E66A9" w:rsidRDefault="009E66A9" w:rsidP="00A908C1"/>
    <w:p w:rsidR="009E66A9" w:rsidRDefault="009E66A9" w:rsidP="00A908C1"/>
    <w:p w:rsidR="00DE0D91" w:rsidRDefault="00DE0D91" w:rsidP="00A908C1"/>
    <w:p w:rsidR="00DE0D91" w:rsidRPr="00DE0D91" w:rsidRDefault="00DE0D91" w:rsidP="00DE0D91"/>
    <w:p w:rsidR="00DE0D91" w:rsidRPr="00DE0D91" w:rsidRDefault="00DE0D91" w:rsidP="00DE0D91"/>
    <w:p w:rsidR="00DE0D91" w:rsidRPr="00DE0D91" w:rsidRDefault="00DE0D91" w:rsidP="00DE0D91"/>
    <w:p w:rsidR="00DE0D91" w:rsidRPr="00DE0D91" w:rsidRDefault="00DE0D91" w:rsidP="00DE0D91"/>
    <w:p w:rsidR="00DE0D91" w:rsidRPr="00DE0D91" w:rsidRDefault="00DE0D91" w:rsidP="00DE0D91"/>
    <w:p w:rsidR="00DE0D91" w:rsidRPr="00DE0D91" w:rsidRDefault="00DE0D91" w:rsidP="00DE0D91"/>
    <w:p w:rsidR="00DE0D91" w:rsidRPr="00DE0D91" w:rsidRDefault="00DE0D91" w:rsidP="00DE0D91"/>
    <w:p w:rsidR="00DE0D91" w:rsidRPr="00DE0D91" w:rsidRDefault="00DE0D91" w:rsidP="00DE0D91"/>
    <w:p w:rsidR="00DE0D91" w:rsidRPr="00DE0D91" w:rsidRDefault="00DE0D91" w:rsidP="00DE0D91"/>
    <w:p w:rsidR="00DE0D91" w:rsidRPr="00DE0D91" w:rsidRDefault="00DE0D91" w:rsidP="00DE0D91"/>
    <w:p w:rsidR="00DE0D91" w:rsidRPr="00DE0D91" w:rsidRDefault="00DE0D91" w:rsidP="00DE0D91"/>
    <w:p w:rsidR="00DE0D91" w:rsidRPr="00DE0D91" w:rsidRDefault="00DE0D91" w:rsidP="00DE0D91"/>
    <w:p w:rsidR="00DE0D91" w:rsidRPr="00DE0D91" w:rsidRDefault="00DE0D91" w:rsidP="00DE0D91"/>
    <w:p w:rsidR="00DE0D91" w:rsidRPr="00DE0D91" w:rsidRDefault="00DE0D91" w:rsidP="00DE0D91"/>
    <w:p w:rsidR="00DE0D91" w:rsidRPr="00DE0D91" w:rsidRDefault="00DE0D91" w:rsidP="00DE0D91"/>
    <w:p w:rsidR="00DE0D91" w:rsidRPr="00DE0D91" w:rsidRDefault="00DE0D91" w:rsidP="00DE0D91"/>
    <w:p w:rsidR="00DE0D91" w:rsidRPr="00DE0D91" w:rsidRDefault="00DE0D91" w:rsidP="00DE0D91"/>
    <w:p w:rsidR="00DE0D91" w:rsidRPr="00DE0D91" w:rsidRDefault="00DE0D91" w:rsidP="00DE0D91"/>
    <w:p w:rsidR="00DE0D91" w:rsidRDefault="00DE0D91" w:rsidP="00DE0D91"/>
    <w:p w:rsidR="00DE0D91" w:rsidRPr="00DE0D91" w:rsidRDefault="00DE0D91" w:rsidP="00DE0D91"/>
    <w:p w:rsidR="00DE0D91" w:rsidRPr="00DE0D91" w:rsidRDefault="00DE0D91" w:rsidP="00DE0D91"/>
    <w:p w:rsidR="00DE0D91" w:rsidRDefault="00DE0D91" w:rsidP="00DE0D91"/>
    <w:p w:rsidR="00A908C1" w:rsidRDefault="001D0253" w:rsidP="00DE0D91">
      <w:pPr>
        <w:jc w:val="center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8480" behindDoc="0" locked="0" layoutInCell="1" allowOverlap="1" wp14:anchorId="55B8F58A" wp14:editId="33B0A30C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3" name="Imagem 43" descr="C:\Users\alexsandro.rosa\Desktop\Fly01 Saúde - Recurso de Cardiologia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Fly01 Saúde - Recurso de Cardiologia\11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E0D91" w:rsidRDefault="00DE0D91" w:rsidP="00DE0D91">
      <w:pPr>
        <w:jc w:val="center"/>
      </w:pPr>
    </w:p>
    <w:p w:rsidR="00DE0D91" w:rsidRDefault="00DE0D91" w:rsidP="00DE0D91">
      <w:pPr>
        <w:jc w:val="center"/>
      </w:pPr>
    </w:p>
    <w:p w:rsidR="00DE0D91" w:rsidRDefault="00DE0D91" w:rsidP="00DE0D91">
      <w:pPr>
        <w:jc w:val="center"/>
      </w:pPr>
    </w:p>
    <w:p w:rsidR="00DE0D91" w:rsidRDefault="00DE0D91" w:rsidP="00DE0D91">
      <w:pPr>
        <w:jc w:val="center"/>
      </w:pPr>
    </w:p>
    <w:p w:rsidR="00DE0D91" w:rsidRDefault="00DE0D91" w:rsidP="00DE0D91">
      <w:pPr>
        <w:jc w:val="center"/>
      </w:pPr>
    </w:p>
    <w:p w:rsidR="00DE0D91" w:rsidRDefault="00DE0D91" w:rsidP="00DE0D91">
      <w:pPr>
        <w:jc w:val="center"/>
      </w:pPr>
    </w:p>
    <w:p w:rsidR="00DE0D91" w:rsidRDefault="00DE0D91" w:rsidP="00DE0D91">
      <w:pPr>
        <w:jc w:val="center"/>
      </w:pPr>
    </w:p>
    <w:p w:rsidR="00DE0D91" w:rsidRDefault="00DE0D91" w:rsidP="00DE0D91">
      <w:pPr>
        <w:jc w:val="center"/>
      </w:pPr>
    </w:p>
    <w:p w:rsidR="00DE0D91" w:rsidRDefault="00DE0D91" w:rsidP="00DE0D91">
      <w:pPr>
        <w:jc w:val="center"/>
      </w:pPr>
    </w:p>
    <w:p w:rsidR="00DE0D91" w:rsidRDefault="00DE0D91" w:rsidP="00DE0D91">
      <w:pPr>
        <w:jc w:val="center"/>
      </w:pPr>
    </w:p>
    <w:p w:rsidR="00DE0D91" w:rsidRDefault="00DE0D91" w:rsidP="00DE0D91">
      <w:pPr>
        <w:jc w:val="center"/>
      </w:pPr>
    </w:p>
    <w:p w:rsidR="00DE0D91" w:rsidRDefault="00DE0D91" w:rsidP="00DE0D91">
      <w:pPr>
        <w:jc w:val="center"/>
      </w:pPr>
    </w:p>
    <w:p w:rsidR="00DE0D91" w:rsidRDefault="00DE0D91" w:rsidP="00DE0D91">
      <w:pPr>
        <w:jc w:val="center"/>
      </w:pPr>
    </w:p>
    <w:p w:rsidR="00C32728" w:rsidRDefault="00C32728" w:rsidP="00DE0D91">
      <w:pPr>
        <w:jc w:val="center"/>
      </w:pPr>
    </w:p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1D0253" w:rsidP="00C32728"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123B52D1" wp14:editId="08E4DB78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4" name="Imagem 44" descr="C:\Users\alexsandro.rosa\Desktop\Fly01 Saúde - Recurso de Cardiologia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Fly01 Saúde - Recurso de Cardiologia\12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Pr="00C32728" w:rsidRDefault="00C32728" w:rsidP="00C32728"/>
    <w:p w:rsidR="00C32728" w:rsidRDefault="00C32728" w:rsidP="00C32728"/>
    <w:p w:rsidR="00C32728" w:rsidRDefault="001D0253" w:rsidP="001D0253">
      <w:pPr>
        <w:pStyle w:val="ParagrafoManual"/>
      </w:pPr>
      <w:r w:rsidRPr="001D0253">
        <w:rPr>
          <w:sz w:val="22"/>
        </w:rPr>
        <w:lastRenderedPageBreak/>
        <w:t xml:space="preserve">Você pode verificar o Risco de Infarto </w:t>
      </w:r>
      <w:proofErr w:type="spellStart"/>
      <w:r w:rsidRPr="001D0253">
        <w:rPr>
          <w:sz w:val="22"/>
        </w:rPr>
        <w:t>Framingham</w:t>
      </w:r>
      <w:proofErr w:type="spellEnd"/>
      <w:r w:rsidRPr="001D0253">
        <w:rPr>
          <w:sz w:val="22"/>
        </w:rPr>
        <w:t>.</w:t>
      </w:r>
    </w:p>
    <w:p w:rsidR="00DE0D91" w:rsidRDefault="00C32728" w:rsidP="00C32728">
      <w:pPr>
        <w:tabs>
          <w:tab w:val="left" w:pos="5880"/>
        </w:tabs>
      </w:pPr>
      <w:r>
        <w:tab/>
      </w:r>
    </w:p>
    <w:p w:rsidR="00C32728" w:rsidRDefault="001D0253" w:rsidP="00C32728">
      <w:pPr>
        <w:tabs>
          <w:tab w:val="left" w:pos="5880"/>
        </w:tabs>
      </w:pPr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3633B1B9" wp14:editId="7835E1D7">
            <wp:simplePos x="0" y="0"/>
            <wp:positionH relativeFrom="margin">
              <wp:align>center</wp:align>
            </wp:positionH>
            <wp:positionV relativeFrom="paragraph">
              <wp:posOffset>167005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5" name="Imagem 45" descr="C:\Users\alexsandro.rosa\Desktop\Fly01 Saúde - Recurso de Cardiologia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Fly01 Saúde - Recurso de Cardiologia\13ok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32728" w:rsidRDefault="00C32728" w:rsidP="00C32728">
      <w:pPr>
        <w:tabs>
          <w:tab w:val="left" w:pos="5880"/>
        </w:tabs>
      </w:pPr>
    </w:p>
    <w:p w:rsidR="00C32728" w:rsidRDefault="00C32728" w:rsidP="00C32728">
      <w:pPr>
        <w:tabs>
          <w:tab w:val="left" w:pos="5880"/>
        </w:tabs>
      </w:pPr>
    </w:p>
    <w:p w:rsidR="00C32728" w:rsidRDefault="00C32728" w:rsidP="00C32728">
      <w:pPr>
        <w:tabs>
          <w:tab w:val="left" w:pos="5880"/>
        </w:tabs>
      </w:pPr>
    </w:p>
    <w:p w:rsidR="00C32728" w:rsidRDefault="00C32728" w:rsidP="00C32728">
      <w:pPr>
        <w:tabs>
          <w:tab w:val="left" w:pos="5880"/>
        </w:tabs>
      </w:pPr>
    </w:p>
    <w:p w:rsidR="00C32728" w:rsidRDefault="00C32728" w:rsidP="00C32728">
      <w:pPr>
        <w:tabs>
          <w:tab w:val="left" w:pos="5880"/>
        </w:tabs>
      </w:pPr>
    </w:p>
    <w:p w:rsidR="001C5E7B" w:rsidRDefault="001C5E7B" w:rsidP="00C32728">
      <w:pPr>
        <w:tabs>
          <w:tab w:val="left" w:pos="5880"/>
        </w:tabs>
      </w:pPr>
    </w:p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D0253" w:rsidP="001C5E7B"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2CBD949C" wp14:editId="7FFAE64E">
            <wp:simplePos x="0" y="0"/>
            <wp:positionH relativeFrom="margin">
              <wp:align>center</wp:align>
            </wp:positionH>
            <wp:positionV relativeFrom="paragraph">
              <wp:posOffset>165100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6" name="Imagem 46" descr="C:\Users\alexsandro.rosa\Desktop\Fly01 Saúde - Recurso de Cardiologia\1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Fly01 Saúde - Recurso de Cardiologia\14ok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Pr="001C5E7B" w:rsidRDefault="001C5E7B" w:rsidP="001C5E7B"/>
    <w:p w:rsidR="001C5E7B" w:rsidRDefault="001C5E7B" w:rsidP="001C5E7B"/>
    <w:p w:rsidR="001C5E7B" w:rsidRDefault="001D0253" w:rsidP="001C5E7B">
      <w:r>
        <w:rPr>
          <w:noProof/>
          <w:lang w:eastAsia="pt-BR"/>
        </w:rPr>
        <w:lastRenderedPageBreak/>
        <w:drawing>
          <wp:anchor distT="0" distB="0" distL="114300" distR="114300" simplePos="0" relativeHeight="251672576" behindDoc="0" locked="0" layoutInCell="1" allowOverlap="1" wp14:anchorId="26EC9EFB" wp14:editId="5E9BD53B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2" name="Imagem 52" descr="C:\Users\alexsandro.rosa\Desktop\Fly01 Saúde - Recurso de Cardiologia\1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Fly01 Saúde - Recurso de Cardiologia\15ok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32728" w:rsidRDefault="00C32728" w:rsidP="001C5E7B">
      <w:pPr>
        <w:jc w:val="center"/>
      </w:pPr>
    </w:p>
    <w:p w:rsidR="001C5E7B" w:rsidRDefault="001C5E7B" w:rsidP="001C5E7B">
      <w:pPr>
        <w:jc w:val="center"/>
      </w:pPr>
    </w:p>
    <w:p w:rsidR="001C5E7B" w:rsidRDefault="001C5E7B" w:rsidP="001C5E7B">
      <w:pPr>
        <w:jc w:val="center"/>
      </w:pPr>
    </w:p>
    <w:p w:rsidR="001C5E7B" w:rsidRDefault="001C5E7B" w:rsidP="001C5E7B">
      <w:pPr>
        <w:jc w:val="center"/>
      </w:pPr>
    </w:p>
    <w:p w:rsidR="001C5E7B" w:rsidRDefault="001C5E7B" w:rsidP="001C5E7B">
      <w:pPr>
        <w:jc w:val="center"/>
      </w:pPr>
    </w:p>
    <w:p w:rsidR="001C5E7B" w:rsidRDefault="001C5E7B" w:rsidP="001C5E7B">
      <w:pPr>
        <w:jc w:val="center"/>
      </w:pPr>
    </w:p>
    <w:p w:rsidR="00CC23CD" w:rsidRDefault="00CC23CD" w:rsidP="001C5E7B">
      <w:pPr>
        <w:jc w:val="center"/>
      </w:pPr>
    </w:p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1D0253" w:rsidRDefault="001D0253" w:rsidP="00CC23CD"/>
    <w:p w:rsidR="001D0253" w:rsidRDefault="001D0253" w:rsidP="00CC23CD"/>
    <w:p w:rsidR="001D0253" w:rsidRDefault="001D0253" w:rsidP="00CC23CD"/>
    <w:p w:rsidR="001D0253" w:rsidRPr="001D0253" w:rsidRDefault="001D0253" w:rsidP="001D0253">
      <w:pPr>
        <w:pStyle w:val="ParagrafoManual"/>
        <w:rPr>
          <w:b/>
          <w:sz w:val="22"/>
        </w:rPr>
      </w:pPr>
      <w:r w:rsidRPr="001D0253">
        <w:rPr>
          <w:sz w:val="22"/>
        </w:rPr>
        <w:t xml:space="preserve">Para finalizar, clique em </w:t>
      </w:r>
      <w:r w:rsidRPr="001D0253">
        <w:rPr>
          <w:b/>
          <w:sz w:val="22"/>
        </w:rPr>
        <w:t>Salvar.</w:t>
      </w:r>
    </w:p>
    <w:p w:rsidR="001D0253" w:rsidRDefault="001D0253" w:rsidP="00CC23CD"/>
    <w:p w:rsidR="001D0253" w:rsidRPr="00CC23CD" w:rsidRDefault="001D0253" w:rsidP="00CC23CD"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62702137" wp14:editId="02B71CD7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3" name="Imagem 53" descr="C:\Users\alexsandro.rosa\Desktop\Fly01 Saúde - Recurso de Cardiologia\1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Fly01 Saúde - Recurso de Cardiologia\16ok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Pr="00CC23CD" w:rsidRDefault="00CC23CD" w:rsidP="00CC23CD"/>
    <w:p w:rsidR="00CC23CD" w:rsidRDefault="00CC23CD" w:rsidP="00CC23CD"/>
    <w:p w:rsidR="00CC23CD" w:rsidRDefault="00CC23CD" w:rsidP="00CC23CD"/>
    <w:p w:rsidR="00CC23CD" w:rsidRDefault="0050308F" w:rsidP="00CC23CD">
      <w:r>
        <w:rPr>
          <w:noProof/>
          <w:lang w:eastAsia="pt-BR"/>
        </w:rPr>
        <w:lastRenderedPageBreak/>
        <w:drawing>
          <wp:anchor distT="0" distB="0" distL="114300" distR="114300" simplePos="0" relativeHeight="251674624" behindDoc="0" locked="0" layoutInCell="1" allowOverlap="1" wp14:anchorId="634D2B0A" wp14:editId="227903DD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4" name="Imagem 54" descr="C:\Users\alexsandro.rosa\Desktop\Fly01 Saúde - Recurso de Cardiologia\1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lexsandro.rosa\Desktop\Fly01 Saúde - Recurso de Cardiologia\17ok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C5E7B" w:rsidRDefault="001C5E7B" w:rsidP="00CC23CD">
      <w:pPr>
        <w:tabs>
          <w:tab w:val="left" w:pos="4485"/>
        </w:tabs>
      </w:pPr>
    </w:p>
    <w:p w:rsidR="00CC23CD" w:rsidRDefault="00CC23CD" w:rsidP="00CC23CD">
      <w:pPr>
        <w:tabs>
          <w:tab w:val="left" w:pos="4485"/>
        </w:tabs>
      </w:pPr>
    </w:p>
    <w:p w:rsidR="00CC23CD" w:rsidRDefault="00CC23CD" w:rsidP="00CC23CD">
      <w:pPr>
        <w:tabs>
          <w:tab w:val="left" w:pos="4485"/>
        </w:tabs>
      </w:pPr>
    </w:p>
    <w:p w:rsidR="00CC23CD" w:rsidRDefault="00CC23CD" w:rsidP="00CC23CD">
      <w:pPr>
        <w:tabs>
          <w:tab w:val="left" w:pos="4485"/>
        </w:tabs>
      </w:pPr>
    </w:p>
    <w:p w:rsidR="00451A08" w:rsidRDefault="00451A08" w:rsidP="00CC23CD">
      <w:pPr>
        <w:tabs>
          <w:tab w:val="left" w:pos="4485"/>
        </w:tabs>
      </w:pPr>
    </w:p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50308F" w:rsidP="00451A08"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3B2DA378" wp14:editId="60E5181F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5" name="Imagem 55" descr="C:\Users\alexsandro.rosa\Desktop\Fly01 Saúde - Recurso de Cardiologia\1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lexsandro.rosa\Desktop\Fly01 Saúde - Recurso de Cardiologia\18ok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Pr="00451A08" w:rsidRDefault="00451A08" w:rsidP="00451A08"/>
    <w:p w:rsidR="00451A08" w:rsidRDefault="00451A08" w:rsidP="00451A08"/>
    <w:p w:rsidR="00451A08" w:rsidRDefault="00451A08" w:rsidP="00451A08"/>
    <w:p w:rsidR="00CC23CD" w:rsidRDefault="00451A08" w:rsidP="00451A08">
      <w:pPr>
        <w:tabs>
          <w:tab w:val="left" w:pos="3855"/>
        </w:tabs>
      </w:pPr>
      <w:r>
        <w:tab/>
      </w:r>
    </w:p>
    <w:p w:rsidR="00451A08" w:rsidRDefault="00451A08" w:rsidP="00451A08">
      <w:pPr>
        <w:tabs>
          <w:tab w:val="left" w:pos="3855"/>
        </w:tabs>
      </w:pPr>
    </w:p>
    <w:p w:rsidR="00451A08" w:rsidRDefault="00451A08" w:rsidP="00451A08">
      <w:pPr>
        <w:tabs>
          <w:tab w:val="left" w:pos="3855"/>
        </w:tabs>
      </w:pPr>
    </w:p>
    <w:p w:rsidR="009B379D" w:rsidRPr="009B379D" w:rsidRDefault="009B379D" w:rsidP="009B379D">
      <w:pPr>
        <w:pStyle w:val="ParagrafoManual"/>
        <w:rPr>
          <w:sz w:val="22"/>
        </w:rPr>
      </w:pPr>
      <w:r w:rsidRPr="009B379D">
        <w:rPr>
          <w:sz w:val="22"/>
        </w:rPr>
        <w:t xml:space="preserve">Após finalizar, você pode </w:t>
      </w:r>
      <w:r w:rsidRPr="009B379D">
        <w:rPr>
          <w:b/>
          <w:sz w:val="22"/>
        </w:rPr>
        <w:t xml:space="preserve">Editar a Evolução </w:t>
      </w:r>
      <w:proofErr w:type="spellStart"/>
      <w:r w:rsidRPr="009B379D">
        <w:rPr>
          <w:b/>
          <w:sz w:val="22"/>
        </w:rPr>
        <w:t>Cardiologica</w:t>
      </w:r>
      <w:proofErr w:type="spellEnd"/>
      <w:r w:rsidRPr="009B379D">
        <w:rPr>
          <w:b/>
          <w:sz w:val="22"/>
        </w:rPr>
        <w:t>.</w:t>
      </w:r>
    </w:p>
    <w:p w:rsidR="00451A08" w:rsidRDefault="00451A08" w:rsidP="00451A08">
      <w:pPr>
        <w:tabs>
          <w:tab w:val="left" w:pos="3855"/>
        </w:tabs>
      </w:pPr>
    </w:p>
    <w:p w:rsidR="00451A08" w:rsidRDefault="001F28C5" w:rsidP="00451A08">
      <w:pPr>
        <w:tabs>
          <w:tab w:val="left" w:pos="3855"/>
        </w:tabs>
      </w:pPr>
      <w:r>
        <w:rPr>
          <w:noProof/>
          <w:lang w:eastAsia="pt-BR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6" name="Imagem 56" descr="C:\Users\alexsandro.rosa\Desktop\Fly01 Saúde - Recurso de Cardiologia\1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lexsandro.rosa\Desktop\Fly01 Saúde - Recurso de Cardiologia\19ok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51A08" w:rsidRDefault="00451A08" w:rsidP="00451A08">
      <w:pPr>
        <w:tabs>
          <w:tab w:val="left" w:pos="3855"/>
        </w:tabs>
      </w:pPr>
    </w:p>
    <w:p w:rsidR="00451A08" w:rsidRDefault="00451A08" w:rsidP="00451A08">
      <w:pPr>
        <w:tabs>
          <w:tab w:val="left" w:pos="3855"/>
        </w:tabs>
      </w:pPr>
    </w:p>
    <w:p w:rsidR="00451A08" w:rsidRDefault="00451A08" w:rsidP="00451A08">
      <w:pPr>
        <w:tabs>
          <w:tab w:val="left" w:pos="3855"/>
        </w:tabs>
      </w:pPr>
    </w:p>
    <w:p w:rsidR="00451A08" w:rsidRDefault="00451A08" w:rsidP="00451A08">
      <w:pPr>
        <w:tabs>
          <w:tab w:val="left" w:pos="3855"/>
        </w:tabs>
      </w:pPr>
    </w:p>
    <w:p w:rsidR="009453BF" w:rsidRDefault="009453BF" w:rsidP="00451A08">
      <w:pPr>
        <w:tabs>
          <w:tab w:val="left" w:pos="3855"/>
        </w:tabs>
      </w:pPr>
    </w:p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Default="009453BF" w:rsidP="009453BF"/>
    <w:p w:rsidR="009B379D" w:rsidRPr="009453BF" w:rsidRDefault="009B379D" w:rsidP="009453BF"/>
    <w:p w:rsidR="009B379D" w:rsidRDefault="009B379D" w:rsidP="009453BF"/>
    <w:p w:rsidR="009453BF" w:rsidRDefault="009B379D" w:rsidP="009B379D">
      <w:pPr>
        <w:pStyle w:val="ParagrafoManual"/>
        <w:rPr>
          <w:b/>
          <w:sz w:val="22"/>
        </w:rPr>
      </w:pPr>
      <w:r w:rsidRPr="009B379D">
        <w:rPr>
          <w:sz w:val="22"/>
        </w:rPr>
        <w:t xml:space="preserve">Pode </w:t>
      </w:r>
      <w:r w:rsidRPr="009B379D">
        <w:rPr>
          <w:b/>
          <w:sz w:val="22"/>
        </w:rPr>
        <w:t>e</w:t>
      </w:r>
      <w:r>
        <w:rPr>
          <w:b/>
          <w:sz w:val="22"/>
        </w:rPr>
        <w:t>x</w:t>
      </w:r>
      <w:r w:rsidRPr="009B379D">
        <w:rPr>
          <w:b/>
          <w:sz w:val="22"/>
        </w:rPr>
        <w:t>clui-la.</w:t>
      </w:r>
    </w:p>
    <w:p w:rsidR="009B379D" w:rsidRPr="009B379D" w:rsidRDefault="009B379D" w:rsidP="009B379D">
      <w:pPr>
        <w:pStyle w:val="ParagrafoManual"/>
        <w:rPr>
          <w:sz w:val="22"/>
        </w:rPr>
      </w:pPr>
    </w:p>
    <w:p w:rsidR="009B379D" w:rsidRDefault="009B379D" w:rsidP="009453BF">
      <w:r>
        <w:rPr>
          <w:noProof/>
          <w:lang w:eastAsia="pt-BR"/>
        </w:rPr>
        <w:drawing>
          <wp:anchor distT="0" distB="0" distL="114300" distR="114300" simplePos="0" relativeHeight="251677696" behindDoc="0" locked="0" layoutInCell="1" allowOverlap="1" wp14:anchorId="219424A2" wp14:editId="4B4E0EC7">
            <wp:simplePos x="0" y="0"/>
            <wp:positionH relativeFrom="margin">
              <wp:align>center</wp:align>
            </wp:positionH>
            <wp:positionV relativeFrom="paragraph">
              <wp:posOffset>153670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7" name="Imagem 57" descr="C:\Users\alexsandro.rosa\Desktop\Fly01 Saúde - Recurso de Cardiologia\2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lexsandro.rosa\Desktop\Fly01 Saúde - Recurso de Cardiologia\20ok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B379D" w:rsidRDefault="009B379D" w:rsidP="009453BF"/>
    <w:p w:rsidR="009B379D" w:rsidRPr="009453BF" w:rsidRDefault="009B379D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Pr="009453BF" w:rsidRDefault="009453BF" w:rsidP="009453BF"/>
    <w:p w:rsidR="009453BF" w:rsidRDefault="009453BF" w:rsidP="009453BF"/>
    <w:p w:rsidR="009453BF" w:rsidRPr="009453BF" w:rsidRDefault="009453BF" w:rsidP="009453BF"/>
    <w:p w:rsidR="009453BF" w:rsidRDefault="009453BF" w:rsidP="009453BF"/>
    <w:p w:rsidR="00061435" w:rsidRPr="009453BF" w:rsidRDefault="00061435" w:rsidP="009453BF">
      <w:bookmarkStart w:id="2" w:name="_GoBack"/>
      <w:bookmarkEnd w:id="2"/>
    </w:p>
    <w:p w:rsidR="009453BF" w:rsidRPr="009B379D" w:rsidRDefault="009B379D" w:rsidP="009B379D">
      <w:pPr>
        <w:pStyle w:val="ParagrafoManual"/>
        <w:rPr>
          <w:sz w:val="22"/>
        </w:rPr>
      </w:pPr>
      <w:r w:rsidRPr="009B379D">
        <w:rPr>
          <w:sz w:val="22"/>
        </w:rPr>
        <w:lastRenderedPageBreak/>
        <w:t xml:space="preserve">Você pode </w:t>
      </w:r>
      <w:r w:rsidRPr="009B379D">
        <w:rPr>
          <w:b/>
          <w:sz w:val="22"/>
        </w:rPr>
        <w:t>salvar</w:t>
      </w:r>
      <w:r w:rsidRPr="009B379D">
        <w:rPr>
          <w:sz w:val="22"/>
        </w:rPr>
        <w:t xml:space="preserve"> essa evolução cardiológica no seu computador </w:t>
      </w:r>
      <w:r w:rsidR="00061435">
        <w:rPr>
          <w:sz w:val="22"/>
        </w:rPr>
        <w:t xml:space="preserve">e após </w:t>
      </w:r>
      <w:r w:rsidRPr="009B379D">
        <w:rPr>
          <w:b/>
          <w:sz w:val="22"/>
        </w:rPr>
        <w:t>imprimi-la.</w:t>
      </w:r>
    </w:p>
    <w:p w:rsidR="009453BF" w:rsidRPr="009453BF" w:rsidRDefault="009453BF" w:rsidP="009453BF"/>
    <w:p w:rsidR="009453BF" w:rsidRDefault="009B379D" w:rsidP="009453BF">
      <w:r>
        <w:rPr>
          <w:noProof/>
          <w:lang w:eastAsia="pt-BR"/>
        </w:rPr>
        <w:drawing>
          <wp:anchor distT="0" distB="0" distL="114300" distR="114300" simplePos="0" relativeHeight="251678720" behindDoc="0" locked="0" layoutInCell="1" allowOverlap="1" wp14:anchorId="7B27FAE0" wp14:editId="47D04DFF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8" name="Imagem 58" descr="C:\Users\alexsandro.rosa\Desktop\Fly01 Saúde - Recurso de Cardiologia\2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lexsandro.rosa\Desktop\Fly01 Saúde - Recurso de Cardiologia\21ok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453BF" w:rsidRDefault="009453BF" w:rsidP="009453BF"/>
    <w:p w:rsidR="00451A08" w:rsidRDefault="00451A08" w:rsidP="009453BF">
      <w:pPr>
        <w:jc w:val="center"/>
      </w:pPr>
    </w:p>
    <w:p w:rsidR="009453BF" w:rsidRDefault="009453BF" w:rsidP="009453BF">
      <w:pPr>
        <w:jc w:val="center"/>
      </w:pPr>
    </w:p>
    <w:p w:rsidR="009453BF" w:rsidRDefault="009453BF" w:rsidP="009453BF">
      <w:pPr>
        <w:jc w:val="center"/>
      </w:pPr>
    </w:p>
    <w:p w:rsidR="009453BF" w:rsidRDefault="009453BF" w:rsidP="009453BF">
      <w:pPr>
        <w:jc w:val="center"/>
      </w:pPr>
    </w:p>
    <w:p w:rsidR="009453BF" w:rsidRDefault="009453BF" w:rsidP="009453BF">
      <w:pPr>
        <w:jc w:val="center"/>
      </w:pPr>
    </w:p>
    <w:p w:rsidR="009453BF" w:rsidRPr="009453BF" w:rsidRDefault="009453BF" w:rsidP="009453BF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7974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2983230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9" name="Imagem 59" descr="C:\Users\alexsandro.rosa\Desktop\Fly01 Saúde - Recurso de Cardiologia\2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alexsandro.rosa\Desktop\Fly01 Saúde - Recurso de Cardiologia\22ok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9453BF" w:rsidRPr="009453BF" w:rsidSect="00D569DD">
      <w:headerReference w:type="even" r:id="rId30"/>
      <w:headerReference w:type="default" r:id="rId31"/>
      <w:footerReference w:type="even" r:id="rId32"/>
      <w:footerReference w:type="default" r:id="rId33"/>
      <w:headerReference w:type="first" r:id="rId34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2574" w:rsidRDefault="001E2574" w:rsidP="00CA5701">
      <w:r>
        <w:separator/>
      </w:r>
    </w:p>
  </w:endnote>
  <w:endnote w:type="continuationSeparator" w:id="0">
    <w:p w:rsidR="001E2574" w:rsidRDefault="001E2574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061435">
                            <w:rPr>
                              <w:noProof/>
                              <w:sz w:val="20"/>
                              <w:szCs w:val="20"/>
                            </w:rPr>
                            <w:t>13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061435">
                      <w:rPr>
                        <w:noProof/>
                        <w:sz w:val="20"/>
                        <w:szCs w:val="20"/>
                      </w:rPr>
                      <w:t>13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2574" w:rsidRDefault="001E2574" w:rsidP="00CA5701">
      <w:r>
        <w:separator/>
      </w:r>
    </w:p>
  </w:footnote>
  <w:footnote w:type="continuationSeparator" w:id="0">
    <w:p w:rsidR="001E2574" w:rsidRDefault="001E2574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6128CB">
                            <w:t>Recurso de Cardiologia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6128CB">
                      <w:t>Recurso de Cardiologia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1EF0"/>
    <w:rsid w:val="000C50E4"/>
    <w:rsid w:val="000D0CB0"/>
    <w:rsid w:val="000D175B"/>
    <w:rsid w:val="000D260A"/>
    <w:rsid w:val="000D2E67"/>
    <w:rsid w:val="000D49EB"/>
    <w:rsid w:val="000D6ED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D8"/>
    <w:rsid w:val="001672A8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30B5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776BC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87D02"/>
    <w:rsid w:val="003911CD"/>
    <w:rsid w:val="003920E1"/>
    <w:rsid w:val="003927AC"/>
    <w:rsid w:val="00393129"/>
    <w:rsid w:val="00393A54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6108"/>
    <w:rsid w:val="005806DB"/>
    <w:rsid w:val="00580C3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4781"/>
    <w:rsid w:val="005C5B24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56AF"/>
    <w:rsid w:val="00905761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321"/>
    <w:rsid w:val="00A57748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8C1"/>
    <w:rsid w:val="00A90901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20B0C"/>
    <w:rsid w:val="00B21903"/>
    <w:rsid w:val="00B21958"/>
    <w:rsid w:val="00B21F46"/>
    <w:rsid w:val="00B22143"/>
    <w:rsid w:val="00B2373E"/>
    <w:rsid w:val="00B248E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EC9"/>
    <w:rsid w:val="00D54970"/>
    <w:rsid w:val="00D561BE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320B"/>
    <w:rsid w:val="00EA3A95"/>
    <w:rsid w:val="00EA3D6A"/>
    <w:rsid w:val="00EA546A"/>
    <w:rsid w:val="00EA5CFC"/>
    <w:rsid w:val="00EA5EB1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header" Target="header1.xml"/><Relationship Id="rId35" Type="http://schemas.openxmlformats.org/officeDocument/2006/relationships/fontTable" Target="fontTable.xml"/><Relationship Id="rId8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5.jpeg"/><Relationship Id="rId2" Type="http://schemas.openxmlformats.org/officeDocument/2006/relationships/image" Target="media/image24.jpeg"/><Relationship Id="rId1" Type="http://schemas.openxmlformats.org/officeDocument/2006/relationships/image" Target="media/image2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4.jpeg"/><Relationship Id="rId1" Type="http://schemas.openxmlformats.org/officeDocument/2006/relationships/image" Target="media/image2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BFE797-7621-4BCA-9323-87A27438E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1633</TotalTime>
  <Pages>13</Pages>
  <Words>204</Words>
  <Characters>1106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1308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215</cp:revision>
  <cp:lastPrinted>2014-01-19T16:14:00Z</cp:lastPrinted>
  <dcterms:created xsi:type="dcterms:W3CDTF">2014-01-20T18:34:00Z</dcterms:created>
  <dcterms:modified xsi:type="dcterms:W3CDTF">2016-09-12T19:25:00Z</dcterms:modified>
</cp:coreProperties>
</file>