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D94DE7">
                              <w:rPr>
                                <w:lang w:val="pt-BR"/>
                              </w:rPr>
                              <w:t>Busca de Compromissos do Paciente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D94DE7">
                        <w:rPr>
                          <w:lang w:val="pt-BR"/>
                        </w:rPr>
                        <w:t>Busca de Compromissos do Paciente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1B3C07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D94DE7">
          <w:t>Busca de Compromissos do Paciente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1B3C07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D94DE7">
          <w:t>Busca de Compromissos do Paciente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D94DE7">
        <w:t>Busca de Compromissos do Paciente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A91374">
        <w:rPr>
          <w:rFonts w:cs="Arial"/>
          <w:sz w:val="22"/>
        </w:rPr>
        <w:t>buscar</w:t>
      </w:r>
      <w:r w:rsidR="00EA2915">
        <w:rPr>
          <w:rFonts w:cs="Arial"/>
          <w:sz w:val="22"/>
        </w:rPr>
        <w:t xml:space="preserve"> os compromissos do paciente no </w:t>
      </w:r>
      <w:r w:rsidR="00DD06F8" w:rsidRPr="00E1154D">
        <w:rPr>
          <w:rFonts w:cs="Arial"/>
          <w:sz w:val="22"/>
        </w:rPr>
        <w:t>F</w:t>
      </w:r>
      <w:r w:rsidR="00B70500" w:rsidRPr="00E1154D">
        <w:rPr>
          <w:rFonts w:cs="Arial"/>
          <w:sz w:val="22"/>
        </w:rPr>
        <w:t>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Pr="00E1154D">
        <w:rPr>
          <w:rFonts w:cs="Arial"/>
          <w:sz w:val="22"/>
        </w:rPr>
        <w:t xml:space="preserve"> vá em </w:t>
      </w:r>
      <w:r w:rsidR="00A73399">
        <w:rPr>
          <w:rFonts w:cs="Arial"/>
          <w:b/>
          <w:sz w:val="22"/>
        </w:rPr>
        <w:t>Pacientes.</w:t>
      </w:r>
    </w:p>
    <w:p w:rsidR="00153456" w:rsidRDefault="00153456" w:rsidP="009C36D3">
      <w:pPr>
        <w:pStyle w:val="ParagrafoManual"/>
        <w:ind w:left="1769" w:firstLine="0"/>
        <w:rPr>
          <w:rFonts w:ascii="Calibri" w:hAnsi="Calibri"/>
        </w:rPr>
      </w:pPr>
    </w:p>
    <w:p w:rsidR="00AA2AD0" w:rsidRDefault="00D94DE7" w:rsidP="002C202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11A9B4B9" wp14:editId="3686C525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Fly01 Saúde - Busca de Compromissos do Paciente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Busca de Compromissos do Paciente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5F84" w:rsidRDefault="00CF5F84" w:rsidP="00DF1306">
      <w:pPr>
        <w:pStyle w:val="ParagrafoManual"/>
        <w:ind w:left="0"/>
      </w:pPr>
    </w:p>
    <w:p w:rsidR="00CF5F84" w:rsidRPr="00CF5F84" w:rsidRDefault="00D94DE7" w:rsidP="00CF5F84"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26EF91ED" wp14:editId="4FBE03E5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Saúde - Busca de Compromissos do Paciente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Busca de Compromissos do Paciente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CF5F84" w:rsidRPr="00CF5F84" w:rsidRDefault="00CF5F84" w:rsidP="00CF5F84"/>
    <w:p w:rsidR="0059506B" w:rsidRDefault="0059506B" w:rsidP="00CF5F84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Pr="0059506B" w:rsidRDefault="0059506B" w:rsidP="0059506B"/>
    <w:p w:rsidR="0059506B" w:rsidRDefault="0059506B" w:rsidP="0059506B"/>
    <w:p w:rsidR="0059506B" w:rsidRPr="0059506B" w:rsidRDefault="0059506B" w:rsidP="0059506B"/>
    <w:p w:rsidR="0059506B" w:rsidRDefault="0059506B" w:rsidP="0059506B"/>
    <w:p w:rsidR="00CF5F84" w:rsidRDefault="00CF5F84" w:rsidP="0059506B"/>
    <w:p w:rsidR="0059506B" w:rsidRDefault="0059506B" w:rsidP="0059506B"/>
    <w:p w:rsidR="0059506B" w:rsidRDefault="0059506B" w:rsidP="0059506B"/>
    <w:p w:rsidR="00904986" w:rsidRDefault="00EA2915" w:rsidP="00EA2915">
      <w:pPr>
        <w:pStyle w:val="ParagrafoManual"/>
        <w:rPr>
          <w:sz w:val="22"/>
        </w:rPr>
      </w:pPr>
      <w:r w:rsidRPr="00EA2915">
        <w:rPr>
          <w:sz w:val="22"/>
        </w:rPr>
        <w:lastRenderedPageBreak/>
        <w:t xml:space="preserve">Clique em </w:t>
      </w:r>
      <w:r w:rsidRPr="00EA2915">
        <w:rPr>
          <w:b/>
          <w:sz w:val="22"/>
        </w:rPr>
        <w:t>Editar</w:t>
      </w:r>
      <w:r w:rsidRPr="00EA2915">
        <w:rPr>
          <w:sz w:val="22"/>
        </w:rPr>
        <w:t xml:space="preserve"> no paciente desejado.</w:t>
      </w:r>
    </w:p>
    <w:p w:rsidR="00904986" w:rsidRPr="00904986" w:rsidRDefault="00904986" w:rsidP="00904986"/>
    <w:p w:rsidR="00904986" w:rsidRPr="00904986" w:rsidRDefault="00EA2915" w:rsidP="00904986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2264040D" wp14:editId="71FC2C07">
            <wp:simplePos x="0" y="0"/>
            <wp:positionH relativeFrom="margin">
              <wp:align>center</wp:align>
            </wp:positionH>
            <wp:positionV relativeFrom="paragraph">
              <wp:posOffset>164465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Fly01 Saúde - Busca de Compromissos do Paciente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Busca de Compromissos do Paciente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Default="00904986" w:rsidP="00904986"/>
    <w:p w:rsidR="005B7001" w:rsidRPr="00904986" w:rsidRDefault="005B7001" w:rsidP="00904986"/>
    <w:p w:rsidR="00904986" w:rsidRPr="00904986" w:rsidRDefault="00904986" w:rsidP="00904986"/>
    <w:p w:rsidR="00904986" w:rsidRPr="00904986" w:rsidRDefault="006D7B02" w:rsidP="00904986"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24B3FD0B" wp14:editId="27FF5AAD">
            <wp:simplePos x="0" y="0"/>
            <wp:positionH relativeFrom="margin">
              <wp:align>center</wp:align>
            </wp:positionH>
            <wp:positionV relativeFrom="paragraph">
              <wp:posOffset>167640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Fly01 Saúde - Busca de Compromissos do Paciente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Busca de Compromissos do Paciente\5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Pr="00904986" w:rsidRDefault="00904986" w:rsidP="00904986"/>
    <w:p w:rsidR="00904986" w:rsidRDefault="00904986" w:rsidP="00904986"/>
    <w:p w:rsidR="00904986" w:rsidRDefault="00904986" w:rsidP="00904986"/>
    <w:p w:rsidR="0059506B" w:rsidRDefault="0059506B" w:rsidP="00904986">
      <w:pPr>
        <w:jc w:val="center"/>
      </w:pPr>
    </w:p>
    <w:p w:rsidR="00904986" w:rsidRDefault="00904986" w:rsidP="00904986">
      <w:pPr>
        <w:jc w:val="center"/>
      </w:pPr>
    </w:p>
    <w:p w:rsidR="00904986" w:rsidRDefault="00904986" w:rsidP="00904986">
      <w:pPr>
        <w:jc w:val="center"/>
      </w:pPr>
    </w:p>
    <w:p w:rsidR="00904986" w:rsidRDefault="00904986" w:rsidP="00904986">
      <w:pPr>
        <w:jc w:val="center"/>
      </w:pPr>
    </w:p>
    <w:p w:rsidR="00904986" w:rsidRDefault="00904986" w:rsidP="00904986">
      <w:pPr>
        <w:jc w:val="center"/>
      </w:pPr>
    </w:p>
    <w:p w:rsidR="00E25249" w:rsidRPr="00A91374" w:rsidRDefault="00A91374" w:rsidP="00A91374">
      <w:pPr>
        <w:pStyle w:val="ParagrafoManual"/>
        <w:rPr>
          <w:sz w:val="22"/>
        </w:rPr>
      </w:pPr>
      <w:r>
        <w:rPr>
          <w:sz w:val="22"/>
        </w:rPr>
        <w:lastRenderedPageBreak/>
        <w:t xml:space="preserve">Após </w:t>
      </w:r>
      <w:r w:rsidRPr="00A91374">
        <w:rPr>
          <w:sz w:val="22"/>
        </w:rPr>
        <w:t xml:space="preserve">vá em </w:t>
      </w:r>
      <w:r w:rsidRPr="00A91374">
        <w:rPr>
          <w:b/>
          <w:sz w:val="22"/>
        </w:rPr>
        <w:t>Compromissos Paciente</w:t>
      </w:r>
      <w:r w:rsidRPr="00A91374">
        <w:rPr>
          <w:sz w:val="22"/>
        </w:rPr>
        <w:t>.</w:t>
      </w:r>
    </w:p>
    <w:p w:rsidR="00E25249" w:rsidRPr="00E25249" w:rsidRDefault="00E25249" w:rsidP="00E25249"/>
    <w:p w:rsidR="00E25249" w:rsidRPr="00E25249" w:rsidRDefault="00A91374" w:rsidP="00E25249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3C9D82B5" wp14:editId="01AC3818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Fly01 Saúde - Busca de Compromissos do Paciente\6ok - Có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Busca de Compromissos do Paciente\6ok - Cópia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Default="00E25249" w:rsidP="00E25249"/>
    <w:p w:rsidR="00E25249" w:rsidRPr="00E25249" w:rsidRDefault="00E25249" w:rsidP="00E25249"/>
    <w:p w:rsidR="00E25249" w:rsidRPr="00E25249" w:rsidRDefault="00E25249" w:rsidP="00E25249"/>
    <w:p w:rsidR="00E25249" w:rsidRDefault="00E25249" w:rsidP="00E25249"/>
    <w:p w:rsidR="00904986" w:rsidRDefault="00E25249" w:rsidP="00E25249">
      <w:pPr>
        <w:tabs>
          <w:tab w:val="left" w:pos="4695"/>
        </w:tabs>
      </w:pPr>
      <w:r>
        <w:tab/>
      </w:r>
    </w:p>
    <w:p w:rsidR="00E25249" w:rsidRDefault="00E25249" w:rsidP="00E25249">
      <w:pPr>
        <w:tabs>
          <w:tab w:val="left" w:pos="4695"/>
        </w:tabs>
      </w:pPr>
    </w:p>
    <w:p w:rsidR="00E25249" w:rsidRDefault="00E25249" w:rsidP="00E25249">
      <w:pPr>
        <w:tabs>
          <w:tab w:val="left" w:pos="4695"/>
        </w:tabs>
      </w:pPr>
    </w:p>
    <w:p w:rsidR="009F66E1" w:rsidRDefault="009F66E1" w:rsidP="00E25249">
      <w:pPr>
        <w:tabs>
          <w:tab w:val="left" w:pos="4695"/>
        </w:tabs>
      </w:pPr>
    </w:p>
    <w:p w:rsidR="009F66E1" w:rsidRPr="009F66E1" w:rsidRDefault="00A91374" w:rsidP="009F66E1"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71EB0E96" wp14:editId="619B7DA9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Saúde - Busca de Compromissos do Paciente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Busca de Compromissos do Paciente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Default="009F66E1" w:rsidP="009F66E1"/>
    <w:p w:rsidR="009F66E1" w:rsidRPr="009F66E1" w:rsidRDefault="009F66E1" w:rsidP="009F66E1"/>
    <w:p w:rsidR="009F66E1" w:rsidRPr="009F66E1" w:rsidRDefault="009F66E1" w:rsidP="009F66E1"/>
    <w:p w:rsidR="009F66E1" w:rsidRDefault="009F66E1" w:rsidP="009F66E1"/>
    <w:p w:rsidR="009F66E1" w:rsidRDefault="009F66E1" w:rsidP="009F66E1"/>
    <w:p w:rsidR="00E25249" w:rsidRDefault="00E25249" w:rsidP="009F66E1">
      <w:pPr>
        <w:jc w:val="center"/>
      </w:pPr>
    </w:p>
    <w:p w:rsidR="009F66E1" w:rsidRDefault="009F66E1" w:rsidP="009F66E1">
      <w:pPr>
        <w:jc w:val="center"/>
      </w:pPr>
    </w:p>
    <w:p w:rsidR="009F66E1" w:rsidRDefault="009F66E1" w:rsidP="009F66E1">
      <w:pPr>
        <w:jc w:val="center"/>
      </w:pPr>
    </w:p>
    <w:p w:rsidR="009F66E1" w:rsidRDefault="009F66E1" w:rsidP="009F66E1">
      <w:pPr>
        <w:jc w:val="center"/>
      </w:pPr>
    </w:p>
    <w:p w:rsidR="002A346E" w:rsidRDefault="002A346E" w:rsidP="009F66E1">
      <w:pPr>
        <w:jc w:val="center"/>
      </w:pPr>
    </w:p>
    <w:p w:rsidR="002A346E" w:rsidRPr="002A346E" w:rsidRDefault="00DD39E3" w:rsidP="002A346E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0F771481" wp14:editId="665A4239">
            <wp:simplePos x="0" y="0"/>
            <wp:positionH relativeFrom="margin">
              <wp:align>center</wp:align>
            </wp:positionH>
            <wp:positionV relativeFrom="paragraph">
              <wp:posOffset>8890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Saúde - Busca de Compromissos do Paciente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Busca de Compromissos do Paciente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Default="002A346E" w:rsidP="002A346E"/>
    <w:p w:rsidR="00DD39E3" w:rsidRPr="002A346E" w:rsidRDefault="00DD39E3" w:rsidP="002A346E"/>
    <w:p w:rsidR="002A346E" w:rsidRPr="002A346E" w:rsidRDefault="002A346E" w:rsidP="002A346E"/>
    <w:p w:rsidR="002A346E" w:rsidRPr="00DD39E3" w:rsidRDefault="00DD39E3" w:rsidP="00DD39E3">
      <w:pPr>
        <w:pStyle w:val="ParagrafoManual"/>
        <w:rPr>
          <w:sz w:val="22"/>
        </w:rPr>
      </w:pPr>
      <w:r w:rsidRPr="00DD39E3">
        <w:rPr>
          <w:sz w:val="22"/>
        </w:rPr>
        <w:t xml:space="preserve">Após você pode buscar os compromissos do paciente pelo </w:t>
      </w:r>
      <w:r w:rsidRPr="00DD39E3">
        <w:rPr>
          <w:b/>
          <w:sz w:val="22"/>
        </w:rPr>
        <w:t>Profissional.</w:t>
      </w:r>
    </w:p>
    <w:p w:rsidR="002A346E" w:rsidRPr="002A346E" w:rsidRDefault="002A346E" w:rsidP="002A346E"/>
    <w:p w:rsidR="002A346E" w:rsidRPr="002A346E" w:rsidRDefault="002A346E" w:rsidP="002A346E"/>
    <w:p w:rsidR="002A346E" w:rsidRPr="002A346E" w:rsidRDefault="00DD39E3" w:rsidP="002A346E"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43721B0A" wp14:editId="0B84252E">
            <wp:simplePos x="0" y="0"/>
            <wp:positionH relativeFrom="margin">
              <wp:posOffset>758825</wp:posOffset>
            </wp:positionH>
            <wp:positionV relativeFrom="paragraph">
              <wp:posOffset>84455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Saúde - Busca de Compromissos do Paciente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Busca de Compromissos do Paciente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Pr="002A346E" w:rsidRDefault="002A346E" w:rsidP="002A346E"/>
    <w:p w:rsidR="002A346E" w:rsidRDefault="002A346E" w:rsidP="002A346E"/>
    <w:p w:rsidR="002A346E" w:rsidRDefault="002A346E" w:rsidP="002A346E"/>
    <w:p w:rsidR="009F66E1" w:rsidRDefault="009F66E1" w:rsidP="002A346E">
      <w:pPr>
        <w:jc w:val="center"/>
      </w:pPr>
    </w:p>
    <w:p w:rsidR="002A346E" w:rsidRDefault="002A346E" w:rsidP="002A346E">
      <w:pPr>
        <w:jc w:val="center"/>
      </w:pPr>
    </w:p>
    <w:p w:rsidR="002A346E" w:rsidRDefault="002A346E" w:rsidP="002A346E">
      <w:pPr>
        <w:jc w:val="center"/>
      </w:pPr>
    </w:p>
    <w:p w:rsidR="002A346E" w:rsidRDefault="002A346E" w:rsidP="002A346E">
      <w:pPr>
        <w:jc w:val="center"/>
      </w:pPr>
    </w:p>
    <w:p w:rsidR="002A346E" w:rsidRPr="00DD39E3" w:rsidRDefault="00DD39E3" w:rsidP="00DD39E3">
      <w:pPr>
        <w:pStyle w:val="ParagrafoManual"/>
        <w:rPr>
          <w:sz w:val="22"/>
        </w:rPr>
      </w:pPr>
      <w:r w:rsidRPr="00DD39E3">
        <w:rPr>
          <w:sz w:val="22"/>
        </w:rPr>
        <w:lastRenderedPageBreak/>
        <w:t xml:space="preserve">Você pode buscar pelo </w:t>
      </w:r>
      <w:r w:rsidRPr="00DD39E3">
        <w:rPr>
          <w:b/>
          <w:sz w:val="22"/>
        </w:rPr>
        <w:t>Estado</w:t>
      </w:r>
      <w:r w:rsidRPr="00DD39E3">
        <w:rPr>
          <w:sz w:val="22"/>
        </w:rPr>
        <w:t xml:space="preserve"> da consulta.</w:t>
      </w:r>
    </w:p>
    <w:p w:rsidR="002A346E" w:rsidRDefault="002A346E" w:rsidP="002A346E">
      <w:pPr>
        <w:jc w:val="center"/>
      </w:pPr>
    </w:p>
    <w:p w:rsidR="006C6A83" w:rsidRDefault="00DD39E3" w:rsidP="002A346E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75DADD78" wp14:editId="686F2BD8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Saúde - Busca de Compromissos do Paciente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Busca de Compromissos do Paciente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DD39E3" w:rsidRDefault="009F1A43" w:rsidP="00DD39E3">
      <w:pPr>
        <w:pStyle w:val="ParagrafoManual"/>
        <w:rPr>
          <w:sz w:val="22"/>
        </w:rPr>
      </w:pPr>
      <w:r>
        <w:rPr>
          <w:sz w:val="22"/>
        </w:rPr>
        <w:t>Pode b</w:t>
      </w:r>
      <w:r w:rsidR="00DD39E3" w:rsidRPr="00DD39E3">
        <w:rPr>
          <w:sz w:val="22"/>
        </w:rPr>
        <w:t xml:space="preserve">uscar pela </w:t>
      </w:r>
      <w:r w:rsidR="00DD39E3" w:rsidRPr="00DD39E3">
        <w:rPr>
          <w:b/>
          <w:sz w:val="22"/>
        </w:rPr>
        <w:t>Data Inicial.</w:t>
      </w:r>
    </w:p>
    <w:p w:rsidR="006C6A83" w:rsidRPr="006C6A83" w:rsidRDefault="006C6A83" w:rsidP="006C6A83"/>
    <w:p w:rsidR="006C6A83" w:rsidRPr="006C6A83" w:rsidRDefault="006C6A83" w:rsidP="006C6A83"/>
    <w:p w:rsidR="006C6A83" w:rsidRPr="006C6A83" w:rsidRDefault="00DD39E3" w:rsidP="006C6A83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1F8A5449" wp14:editId="18D03735">
            <wp:simplePos x="0" y="0"/>
            <wp:positionH relativeFrom="margin">
              <wp:align>center</wp:align>
            </wp:positionH>
            <wp:positionV relativeFrom="paragraph">
              <wp:posOffset>41275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Fly01 Saúde - Busca de Compromissos do Paciente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Busca de Compromissos do Paciente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Default="006C6A83" w:rsidP="006C6A83"/>
    <w:p w:rsidR="006C6A83" w:rsidRDefault="006C6A83" w:rsidP="006C6A83"/>
    <w:p w:rsidR="002A346E" w:rsidRDefault="002A346E" w:rsidP="006C6A83">
      <w:pPr>
        <w:jc w:val="center"/>
      </w:pPr>
    </w:p>
    <w:p w:rsidR="006C6A83" w:rsidRDefault="006C6A83" w:rsidP="006C6A83">
      <w:pPr>
        <w:jc w:val="center"/>
      </w:pPr>
    </w:p>
    <w:p w:rsidR="006C6A83" w:rsidRDefault="006C6A83" w:rsidP="006C6A83">
      <w:pPr>
        <w:jc w:val="center"/>
      </w:pPr>
    </w:p>
    <w:p w:rsidR="006C6A83" w:rsidRDefault="006C6A83" w:rsidP="006C6A83">
      <w:pPr>
        <w:jc w:val="center"/>
      </w:pPr>
    </w:p>
    <w:p w:rsidR="006C6A83" w:rsidRPr="00DD39E3" w:rsidRDefault="00DD39E3" w:rsidP="00DD39E3">
      <w:pPr>
        <w:pStyle w:val="ParagrafoManual"/>
        <w:rPr>
          <w:sz w:val="22"/>
        </w:rPr>
      </w:pPr>
      <w:r w:rsidRPr="00DD39E3">
        <w:rPr>
          <w:sz w:val="22"/>
        </w:rPr>
        <w:t xml:space="preserve">Pode buscar pela </w:t>
      </w:r>
      <w:r w:rsidRPr="00DD39E3">
        <w:rPr>
          <w:b/>
          <w:sz w:val="22"/>
        </w:rPr>
        <w:t>Data Final.</w:t>
      </w:r>
    </w:p>
    <w:p w:rsidR="006C6A83" w:rsidRDefault="006C6A83" w:rsidP="006C6A83">
      <w:pPr>
        <w:jc w:val="center"/>
      </w:pPr>
    </w:p>
    <w:p w:rsidR="006C6A83" w:rsidRPr="006C6A83" w:rsidRDefault="00DD39E3" w:rsidP="006C6A83"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611C0A86" wp14:editId="0BCCA19B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Saúde - Busca de Compromissos do Paciente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Busca de Compromissos do Paciente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Default="006C6A83" w:rsidP="006C6A83"/>
    <w:p w:rsidR="006C6A83" w:rsidRPr="006C6A83" w:rsidRDefault="006C6A83" w:rsidP="006C6A83"/>
    <w:p w:rsidR="006C6A83" w:rsidRPr="006C6A83" w:rsidRDefault="006C6A83" w:rsidP="006C6A83"/>
    <w:p w:rsidR="006C6A83" w:rsidRDefault="006C6A83" w:rsidP="006C6A83"/>
    <w:p w:rsidR="006C6A83" w:rsidRDefault="006C6A83" w:rsidP="006C6A83"/>
    <w:p w:rsidR="006C6A83" w:rsidRDefault="006C6A83" w:rsidP="006C6A83">
      <w:pPr>
        <w:tabs>
          <w:tab w:val="left" w:pos="4650"/>
        </w:tabs>
      </w:pPr>
      <w:r>
        <w:tab/>
      </w:r>
    </w:p>
    <w:p w:rsidR="006C6A83" w:rsidRDefault="006C6A83" w:rsidP="006C6A83">
      <w:pPr>
        <w:tabs>
          <w:tab w:val="left" w:pos="4650"/>
        </w:tabs>
      </w:pPr>
    </w:p>
    <w:p w:rsidR="00556A6B" w:rsidRDefault="00556A6B" w:rsidP="006C6A83">
      <w:pPr>
        <w:tabs>
          <w:tab w:val="left" w:pos="4650"/>
        </w:tabs>
      </w:pPr>
    </w:p>
    <w:p w:rsidR="00556A6B" w:rsidRPr="00DD39E3" w:rsidRDefault="00DD39E3" w:rsidP="00DD39E3">
      <w:pPr>
        <w:pStyle w:val="ParagrafoManual"/>
        <w:rPr>
          <w:b/>
          <w:sz w:val="22"/>
        </w:rPr>
      </w:pPr>
      <w:r w:rsidRPr="00DD39E3">
        <w:rPr>
          <w:sz w:val="22"/>
        </w:rPr>
        <w:t xml:space="preserve">Após clique em </w:t>
      </w:r>
      <w:r w:rsidRPr="00DD39E3">
        <w:rPr>
          <w:b/>
          <w:sz w:val="22"/>
        </w:rPr>
        <w:t>Atualizar.</w:t>
      </w:r>
    </w:p>
    <w:p w:rsidR="00556A6B" w:rsidRPr="00556A6B" w:rsidRDefault="00556A6B" w:rsidP="00556A6B"/>
    <w:p w:rsidR="00556A6B" w:rsidRPr="00556A6B" w:rsidRDefault="00556A6B" w:rsidP="00556A6B"/>
    <w:p w:rsidR="00556A6B" w:rsidRPr="00556A6B" w:rsidRDefault="00DD39E3" w:rsidP="00556A6B"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5CAFE239" wp14:editId="62868F41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Saúde - Busca de Compromissos do Paciente\12.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Busca de Compromissos do Paciente\12.1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Default="00556A6B" w:rsidP="00556A6B"/>
    <w:p w:rsidR="00556A6B" w:rsidRPr="00556A6B" w:rsidRDefault="00556A6B" w:rsidP="00556A6B"/>
    <w:p w:rsidR="00556A6B" w:rsidRPr="00556A6B" w:rsidRDefault="00556A6B" w:rsidP="00556A6B"/>
    <w:p w:rsidR="00556A6B" w:rsidRDefault="00556A6B" w:rsidP="00556A6B"/>
    <w:p w:rsidR="006C6A83" w:rsidRDefault="006C6A83" w:rsidP="00556A6B">
      <w:pPr>
        <w:jc w:val="center"/>
      </w:pPr>
    </w:p>
    <w:p w:rsidR="00556A6B" w:rsidRDefault="00556A6B" w:rsidP="00556A6B">
      <w:pPr>
        <w:jc w:val="center"/>
      </w:pPr>
    </w:p>
    <w:p w:rsidR="00556A6B" w:rsidRDefault="00556A6B" w:rsidP="00556A6B">
      <w:pPr>
        <w:jc w:val="center"/>
      </w:pPr>
    </w:p>
    <w:p w:rsidR="00556A6B" w:rsidRDefault="00556A6B" w:rsidP="00556A6B">
      <w:pPr>
        <w:jc w:val="center"/>
      </w:pPr>
    </w:p>
    <w:p w:rsidR="00556A6B" w:rsidRDefault="00556A6B" w:rsidP="00556A6B">
      <w:pPr>
        <w:jc w:val="center"/>
      </w:pPr>
    </w:p>
    <w:p w:rsidR="00556A6B" w:rsidRDefault="00556A6B" w:rsidP="00556A6B">
      <w:pPr>
        <w:jc w:val="center"/>
      </w:pPr>
    </w:p>
    <w:p w:rsidR="009D4056" w:rsidRDefault="009604AD" w:rsidP="009604AD">
      <w:pPr>
        <w:pStyle w:val="ParagrafoManual"/>
        <w:rPr>
          <w:sz w:val="22"/>
        </w:rPr>
      </w:pPr>
      <w:r w:rsidRPr="009604AD">
        <w:rPr>
          <w:sz w:val="22"/>
        </w:rPr>
        <w:lastRenderedPageBreak/>
        <w:t>Esse paciente não tem nenhuma consulta agendada nesse intervalo de tempo.</w:t>
      </w:r>
    </w:p>
    <w:p w:rsidR="009604AD" w:rsidRDefault="009604AD" w:rsidP="009604AD">
      <w:pPr>
        <w:pStyle w:val="ParagrafoManual"/>
        <w:rPr>
          <w:sz w:val="22"/>
        </w:rPr>
      </w:pPr>
    </w:p>
    <w:p w:rsidR="009604AD" w:rsidRPr="009604AD" w:rsidRDefault="009604AD" w:rsidP="009604AD">
      <w:pPr>
        <w:pStyle w:val="ParagrafoManual"/>
        <w:rPr>
          <w:b/>
          <w:sz w:val="22"/>
        </w:rPr>
      </w:pPr>
      <w:r>
        <w:rPr>
          <w:sz w:val="22"/>
        </w:rPr>
        <w:t xml:space="preserve">Clique em </w:t>
      </w:r>
      <w:r w:rsidRPr="009604AD">
        <w:rPr>
          <w:b/>
          <w:sz w:val="22"/>
        </w:rPr>
        <w:t>Agendamentos.</w:t>
      </w:r>
    </w:p>
    <w:p w:rsidR="009D4056" w:rsidRPr="009D4056" w:rsidRDefault="009D4056" w:rsidP="009D4056"/>
    <w:p w:rsidR="009D4056" w:rsidRPr="009D4056" w:rsidRDefault="009604AD" w:rsidP="009D4056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5B7617BC" wp14:editId="5C7980C1">
            <wp:simplePos x="0" y="0"/>
            <wp:positionH relativeFrom="margin">
              <wp:align>center</wp:align>
            </wp:positionH>
            <wp:positionV relativeFrom="paragraph">
              <wp:posOffset>153670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Saúde - Busca de Compromissos do Paciente\12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- Busca de Compromissos do Paciente\12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604AD" w:rsidP="009D4056"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59F46DD3" wp14:editId="11262A72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Saúde - Busca de Compromissos do Paciente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- Busca de Compromissos do Paciente\13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Pr="009D4056" w:rsidRDefault="009D4056" w:rsidP="009D4056"/>
    <w:p w:rsidR="009D4056" w:rsidRDefault="009D4056" w:rsidP="009D4056"/>
    <w:p w:rsidR="009D4056" w:rsidRDefault="009D4056" w:rsidP="009D4056"/>
    <w:p w:rsidR="00556A6B" w:rsidRDefault="00556A6B" w:rsidP="009D4056">
      <w:pPr>
        <w:jc w:val="center"/>
      </w:pPr>
    </w:p>
    <w:p w:rsidR="009D4056" w:rsidRDefault="009D4056" w:rsidP="009D4056">
      <w:pPr>
        <w:jc w:val="center"/>
      </w:pPr>
    </w:p>
    <w:p w:rsidR="009D4056" w:rsidRDefault="009D4056" w:rsidP="009D4056">
      <w:pPr>
        <w:jc w:val="center"/>
      </w:pPr>
    </w:p>
    <w:p w:rsidR="009D4056" w:rsidRPr="009604AD" w:rsidRDefault="009604AD" w:rsidP="009604AD">
      <w:pPr>
        <w:pStyle w:val="ParagrafoManual"/>
        <w:rPr>
          <w:sz w:val="22"/>
        </w:rPr>
      </w:pPr>
      <w:r w:rsidRPr="009604AD">
        <w:rPr>
          <w:sz w:val="22"/>
        </w:rPr>
        <w:lastRenderedPageBreak/>
        <w:t>Clique no horário que deseja agendar o paciente.</w:t>
      </w:r>
    </w:p>
    <w:p w:rsidR="009D4056" w:rsidRDefault="009D4056" w:rsidP="009D4056">
      <w:pPr>
        <w:jc w:val="center"/>
      </w:pPr>
    </w:p>
    <w:p w:rsidR="009D4056" w:rsidRDefault="009F1A43" w:rsidP="009D4056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1A8F2509" wp14:editId="008C8910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Saúde - Busca de Compromissos do Paciente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- Busca de Compromissos do Paciente\14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D4056" w:rsidRDefault="009D4056" w:rsidP="009D4056">
      <w:pPr>
        <w:jc w:val="center"/>
      </w:pPr>
    </w:p>
    <w:p w:rsidR="009D4056" w:rsidRDefault="009D4056" w:rsidP="009D4056">
      <w:pPr>
        <w:jc w:val="center"/>
      </w:pPr>
    </w:p>
    <w:p w:rsidR="009D4056" w:rsidRDefault="009D4056" w:rsidP="009D4056">
      <w:pPr>
        <w:jc w:val="center"/>
      </w:pPr>
    </w:p>
    <w:p w:rsidR="009D4056" w:rsidRDefault="009D4056" w:rsidP="009D4056">
      <w:pPr>
        <w:jc w:val="center"/>
      </w:pPr>
    </w:p>
    <w:p w:rsidR="009D4056" w:rsidRDefault="009D4056" w:rsidP="009D4056">
      <w:pPr>
        <w:jc w:val="center"/>
      </w:pPr>
    </w:p>
    <w:p w:rsidR="009D4056" w:rsidRDefault="009D4056" w:rsidP="009D4056">
      <w:pPr>
        <w:jc w:val="center"/>
      </w:pPr>
    </w:p>
    <w:p w:rsidR="00940AA8" w:rsidRDefault="00940AA8" w:rsidP="009D4056">
      <w:pPr>
        <w:jc w:val="center"/>
      </w:pPr>
    </w:p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604AD" w:rsidP="00940AA8"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3DADC6A7" wp14:editId="4EAABAE0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Saúde - Busca de Compromissos do Paciente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- Busca de Compromissos do Paciente\15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Pr="00940AA8" w:rsidRDefault="00940AA8" w:rsidP="00940AA8"/>
    <w:p w:rsidR="00940AA8" w:rsidRDefault="00940AA8" w:rsidP="00940AA8"/>
    <w:p w:rsidR="00940AA8" w:rsidRDefault="00940AA8" w:rsidP="00940AA8"/>
    <w:p w:rsidR="00940AA8" w:rsidRDefault="00940AA8" w:rsidP="00940AA8"/>
    <w:p w:rsidR="009D4056" w:rsidRDefault="009D4056" w:rsidP="00940AA8">
      <w:pPr>
        <w:jc w:val="center"/>
      </w:pPr>
    </w:p>
    <w:p w:rsidR="00940AA8" w:rsidRDefault="00940AA8" w:rsidP="00940AA8">
      <w:pPr>
        <w:jc w:val="center"/>
      </w:pPr>
    </w:p>
    <w:p w:rsidR="00940AA8" w:rsidRPr="00244B3A" w:rsidRDefault="00244B3A" w:rsidP="00244B3A">
      <w:pPr>
        <w:pStyle w:val="ParagrafoManual"/>
        <w:rPr>
          <w:sz w:val="22"/>
        </w:rPr>
      </w:pPr>
      <w:r w:rsidRPr="00244B3A">
        <w:rPr>
          <w:sz w:val="22"/>
        </w:rPr>
        <w:lastRenderedPageBreak/>
        <w:t>Busque o paciente.</w:t>
      </w:r>
    </w:p>
    <w:p w:rsidR="00940AA8" w:rsidRDefault="00940AA8" w:rsidP="00940AA8">
      <w:pPr>
        <w:jc w:val="center"/>
      </w:pPr>
    </w:p>
    <w:p w:rsidR="00940AA8" w:rsidRDefault="00244B3A" w:rsidP="00940AA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000C241A" wp14:editId="6CD198FD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Saúde - Busca de Compromissos do Paciente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Saúde - Busca de Compromissos do Paciente\16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0AA8" w:rsidRDefault="00940AA8" w:rsidP="00940AA8">
      <w:pPr>
        <w:jc w:val="center"/>
      </w:pPr>
    </w:p>
    <w:p w:rsidR="00F60447" w:rsidRDefault="00F60447" w:rsidP="00940AA8">
      <w:pPr>
        <w:jc w:val="center"/>
      </w:pPr>
    </w:p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244B3A" w:rsidP="00737100">
      <w:pPr>
        <w:pStyle w:val="ParagrafoManual"/>
      </w:pPr>
      <w:r w:rsidRPr="00244B3A">
        <w:rPr>
          <w:sz w:val="22"/>
        </w:rPr>
        <w:t>Selecione o paciente.</w:t>
      </w:r>
    </w:p>
    <w:p w:rsidR="00F60447" w:rsidRPr="00F60447" w:rsidRDefault="00F60447" w:rsidP="00F60447"/>
    <w:p w:rsidR="00F60447" w:rsidRPr="00F60447" w:rsidRDefault="00244B3A" w:rsidP="00F60447"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37065D60" wp14:editId="0A38EBCB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Saúde - Busca de Compromissos do Paciente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- Busca de Compromissos do Paciente\17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Pr="00F60447" w:rsidRDefault="00F60447" w:rsidP="00F60447"/>
    <w:p w:rsidR="00F60447" w:rsidRDefault="00F60447" w:rsidP="00F60447"/>
    <w:p w:rsidR="00F60447" w:rsidRDefault="00F60447" w:rsidP="00F60447"/>
    <w:p w:rsidR="00940AA8" w:rsidRDefault="00940AA8" w:rsidP="00F60447">
      <w:pPr>
        <w:jc w:val="center"/>
      </w:pPr>
    </w:p>
    <w:p w:rsidR="00F60447" w:rsidRDefault="00F60447" w:rsidP="00F60447">
      <w:pPr>
        <w:jc w:val="center"/>
      </w:pPr>
    </w:p>
    <w:p w:rsidR="00F60447" w:rsidRDefault="00F60447" w:rsidP="00F60447">
      <w:pPr>
        <w:jc w:val="center"/>
      </w:pPr>
    </w:p>
    <w:p w:rsidR="00F60447" w:rsidRDefault="00F60447" w:rsidP="00F60447">
      <w:pPr>
        <w:jc w:val="center"/>
      </w:pPr>
    </w:p>
    <w:p w:rsidR="006D7B02" w:rsidRDefault="006D7B02" w:rsidP="00F60447">
      <w:pPr>
        <w:jc w:val="center"/>
      </w:pPr>
      <w:bookmarkStart w:id="2" w:name="_GoBack"/>
      <w:bookmarkEnd w:id="2"/>
    </w:p>
    <w:p w:rsidR="00F60447" w:rsidRDefault="00F60447" w:rsidP="00F60447">
      <w:pPr>
        <w:jc w:val="center"/>
      </w:pPr>
    </w:p>
    <w:p w:rsidR="00F60447" w:rsidRDefault="00F60447" w:rsidP="00F60447">
      <w:pPr>
        <w:jc w:val="center"/>
      </w:pPr>
    </w:p>
    <w:p w:rsidR="00F60447" w:rsidRPr="00244B3A" w:rsidRDefault="00244B3A" w:rsidP="00244B3A">
      <w:pPr>
        <w:pStyle w:val="ParagrafoManual"/>
        <w:rPr>
          <w:sz w:val="22"/>
        </w:rPr>
      </w:pPr>
      <w:r w:rsidRPr="00244B3A">
        <w:rPr>
          <w:sz w:val="22"/>
        </w:rPr>
        <w:lastRenderedPageBreak/>
        <w:t xml:space="preserve">Após clique em </w:t>
      </w:r>
      <w:r w:rsidRPr="00244B3A">
        <w:rPr>
          <w:b/>
          <w:sz w:val="22"/>
        </w:rPr>
        <w:t>Salvar</w:t>
      </w:r>
      <w:r>
        <w:rPr>
          <w:sz w:val="22"/>
        </w:rPr>
        <w:t xml:space="preserve"> para agendar o paciente.</w:t>
      </w:r>
    </w:p>
    <w:p w:rsidR="00E918FD" w:rsidRDefault="00E918FD" w:rsidP="00F60447">
      <w:pPr>
        <w:jc w:val="center"/>
      </w:pPr>
    </w:p>
    <w:p w:rsidR="00E918FD" w:rsidRPr="00E918FD" w:rsidRDefault="00244B3A" w:rsidP="00E918FD"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00DF3445" wp14:editId="0DE4F43D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Fly01 Saúde - Busca de Compromissos do Paciente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Saúde - Busca de Compromissos do Paciente\18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244B3A" w:rsidP="00E918FD"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43292262" wp14:editId="1C18E10C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Fly01 Saúde - Busca de Compromissos do Paciente\18ok-copia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Saúde - Busca de Compromissos do Paciente\18ok-copia1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Pr="00E918FD" w:rsidRDefault="00E918FD" w:rsidP="00E918FD"/>
    <w:p w:rsidR="00E918FD" w:rsidRDefault="00E918FD" w:rsidP="00E918FD"/>
    <w:p w:rsidR="00E918FD" w:rsidRDefault="00E918FD" w:rsidP="00E918FD"/>
    <w:p w:rsidR="00E918FD" w:rsidRDefault="00E918FD" w:rsidP="00E918FD"/>
    <w:p w:rsidR="00F60447" w:rsidRDefault="00F60447" w:rsidP="00E918FD">
      <w:pPr>
        <w:jc w:val="center"/>
      </w:pPr>
    </w:p>
    <w:p w:rsidR="00E918FD" w:rsidRDefault="00E918FD" w:rsidP="00E918FD">
      <w:pPr>
        <w:jc w:val="center"/>
      </w:pPr>
    </w:p>
    <w:p w:rsidR="00E918FD" w:rsidRDefault="00E918FD" w:rsidP="00E918FD">
      <w:pPr>
        <w:jc w:val="center"/>
      </w:pPr>
    </w:p>
    <w:p w:rsidR="00E918FD" w:rsidRDefault="00E918FD" w:rsidP="00E918FD">
      <w:pPr>
        <w:jc w:val="center"/>
      </w:pPr>
    </w:p>
    <w:p w:rsidR="00E918FD" w:rsidRPr="003E3E53" w:rsidRDefault="003E3E53" w:rsidP="003E3E53">
      <w:pPr>
        <w:pStyle w:val="ParagrafoManual"/>
        <w:rPr>
          <w:sz w:val="22"/>
        </w:rPr>
      </w:pPr>
      <w:r w:rsidRPr="003E3E53">
        <w:rPr>
          <w:sz w:val="22"/>
        </w:rPr>
        <w:lastRenderedPageBreak/>
        <w:t xml:space="preserve">Após clique em </w:t>
      </w:r>
      <w:r w:rsidRPr="003E3E53">
        <w:rPr>
          <w:b/>
          <w:sz w:val="22"/>
        </w:rPr>
        <w:t>Acessar a Ficha.</w:t>
      </w:r>
    </w:p>
    <w:p w:rsidR="00BF25EB" w:rsidRDefault="00BF25EB" w:rsidP="00E918FD">
      <w:pPr>
        <w:jc w:val="center"/>
      </w:pPr>
    </w:p>
    <w:p w:rsidR="00BF25EB" w:rsidRPr="00BF25EB" w:rsidRDefault="003E3E53" w:rsidP="00BF25EB"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577629DD" wp14:editId="6B30E91C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 descr="C:\Users\alexsandro.rosa\Desktop\Fly01 Saúde - Busca de Compromissos do Paciente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Fly01 Saúde - Busca de Compromissos do Paciente\19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3E3E53" w:rsidP="00BF25EB"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6A8FB089" wp14:editId="25745FD9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 descr="C:\Users\alexsandro.rosa\Desktop\Fly01 Saúde - Busca de Compromissos do Paciente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Fly01 Saúde - Busca de Compromissos do Paciente\20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Pr="00BF25EB" w:rsidRDefault="00BF25EB" w:rsidP="00BF25EB"/>
    <w:p w:rsidR="00BF25EB" w:rsidRDefault="00BF25EB" w:rsidP="00BF25EB"/>
    <w:p w:rsidR="00BF25EB" w:rsidRDefault="00BF25EB" w:rsidP="00BF25EB"/>
    <w:p w:rsidR="00BF25EB" w:rsidRDefault="00BF25EB" w:rsidP="00BF25EB"/>
    <w:p w:rsidR="00E918FD" w:rsidRDefault="00E918FD" w:rsidP="00BF25EB">
      <w:pPr>
        <w:jc w:val="center"/>
      </w:pPr>
    </w:p>
    <w:p w:rsidR="00BF25EB" w:rsidRDefault="00BF25EB" w:rsidP="00BF25EB">
      <w:pPr>
        <w:jc w:val="center"/>
      </w:pPr>
    </w:p>
    <w:p w:rsidR="00BF25EB" w:rsidRDefault="00BF25EB" w:rsidP="00BF25EB">
      <w:pPr>
        <w:jc w:val="center"/>
      </w:pPr>
    </w:p>
    <w:p w:rsidR="00BF25EB" w:rsidRDefault="00BF25EB" w:rsidP="00BF25EB">
      <w:pPr>
        <w:jc w:val="center"/>
      </w:pPr>
    </w:p>
    <w:p w:rsidR="00BF25EB" w:rsidRPr="003E3E53" w:rsidRDefault="003E3E53" w:rsidP="003E3E53">
      <w:pPr>
        <w:pStyle w:val="ParagrafoManual"/>
        <w:rPr>
          <w:sz w:val="22"/>
        </w:rPr>
      </w:pPr>
      <w:r w:rsidRPr="003E3E53">
        <w:rPr>
          <w:sz w:val="22"/>
        </w:rPr>
        <w:lastRenderedPageBreak/>
        <w:t xml:space="preserve">Clique novamente em </w:t>
      </w:r>
      <w:r w:rsidRPr="003E3E53">
        <w:rPr>
          <w:b/>
          <w:sz w:val="22"/>
        </w:rPr>
        <w:t>Compromissos Paciente.</w:t>
      </w:r>
    </w:p>
    <w:p w:rsidR="00F934A9" w:rsidRDefault="00F934A9" w:rsidP="00BF25EB">
      <w:pPr>
        <w:jc w:val="center"/>
      </w:pPr>
    </w:p>
    <w:p w:rsidR="00F934A9" w:rsidRPr="00F934A9" w:rsidRDefault="003E3E53" w:rsidP="00F934A9"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32A97FF2" wp14:editId="2B9E306C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2" name="Imagem 62" descr="C:\Users\alexsandro.rosa\Desktop\Fly01 Saúde - Busca de Compromissos do Paciente\21ok - Có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Fly01 Saúde - Busca de Compromissos do Paciente\21ok - Cópia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3E3E53" w:rsidP="00F934A9"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0BB02C25" wp14:editId="009A3A06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3" name="Imagem 63" descr="C:\Users\alexsandro.rosa\Desktop\Fly01 Saúde - Busca de Compromissos do Paciente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Fly01 Saúde - Busca de Compromissos do Paciente\21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Pr="00F934A9" w:rsidRDefault="00F934A9" w:rsidP="00F934A9"/>
    <w:p w:rsidR="00F934A9" w:rsidRDefault="00F934A9" w:rsidP="00F934A9"/>
    <w:p w:rsidR="00F934A9" w:rsidRDefault="00F934A9" w:rsidP="00F934A9"/>
    <w:p w:rsidR="00BF25EB" w:rsidRDefault="00BF25EB" w:rsidP="00F934A9">
      <w:pPr>
        <w:jc w:val="center"/>
      </w:pPr>
    </w:p>
    <w:p w:rsidR="00F934A9" w:rsidRDefault="00F934A9" w:rsidP="00F934A9">
      <w:pPr>
        <w:jc w:val="center"/>
      </w:pPr>
    </w:p>
    <w:p w:rsidR="00F934A9" w:rsidRDefault="00F934A9" w:rsidP="00F934A9">
      <w:pPr>
        <w:jc w:val="center"/>
      </w:pPr>
    </w:p>
    <w:p w:rsidR="00F934A9" w:rsidRDefault="003E3E53" w:rsidP="00F934A9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83840" behindDoc="0" locked="0" layoutInCell="1" allowOverlap="1" wp14:anchorId="724C239E" wp14:editId="6DFF501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4" name="Imagem 64" descr="C:\Users\alexsandro.rosa\Desktop\Fly01 Saúde - Busca de Compromissos do Paciente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Fly01 Saúde - Busca de Compromissos do Paciente\22ok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934A9" w:rsidRDefault="00F934A9" w:rsidP="00F934A9">
      <w:pPr>
        <w:jc w:val="center"/>
      </w:pPr>
    </w:p>
    <w:p w:rsidR="00F934A9" w:rsidRPr="00F934A9" w:rsidRDefault="00F934A9" w:rsidP="00F934A9">
      <w:pPr>
        <w:jc w:val="center"/>
      </w:pPr>
    </w:p>
    <w:sectPr w:rsidR="00F934A9" w:rsidRPr="00F934A9" w:rsidSect="00D569DD">
      <w:headerReference w:type="even" r:id="rId33"/>
      <w:headerReference w:type="default" r:id="rId34"/>
      <w:footerReference w:type="even" r:id="rId35"/>
      <w:footerReference w:type="default" r:id="rId36"/>
      <w:headerReference w:type="first" r:id="rId3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3C07" w:rsidRDefault="001B3C07" w:rsidP="00CA5701">
      <w:r>
        <w:separator/>
      </w:r>
    </w:p>
  </w:endnote>
  <w:endnote w:type="continuationSeparator" w:id="0">
    <w:p w:rsidR="001B3C07" w:rsidRDefault="001B3C07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D7B02">
                            <w:rPr>
                              <w:noProof/>
                              <w:sz w:val="20"/>
                              <w:szCs w:val="20"/>
                            </w:rPr>
                            <w:t>15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6D7B02">
                      <w:rPr>
                        <w:noProof/>
                        <w:sz w:val="20"/>
                        <w:szCs w:val="20"/>
                      </w:rPr>
                      <w:t>15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3C07" w:rsidRDefault="001B3C07" w:rsidP="00CA5701">
      <w:r>
        <w:separator/>
      </w:r>
    </w:p>
  </w:footnote>
  <w:footnote w:type="continuationSeparator" w:id="0">
    <w:p w:rsidR="001B3C07" w:rsidRDefault="001B3C07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D94DE7">
                            <w:t>Busca de Compromissos do Paciente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D94DE7">
                      <w:t>Busca de Compromissos do Paciente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theme" Target="theme/theme1.xml"/><Relationship Id="rId21" Type="http://schemas.openxmlformats.org/officeDocument/2006/relationships/image" Target="media/image14.png"/><Relationship Id="rId34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header" Target="header1.xm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oter" Target="footer1.xml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8.jpeg"/><Relationship Id="rId2" Type="http://schemas.openxmlformats.org/officeDocument/2006/relationships/image" Target="media/image27.jpeg"/><Relationship Id="rId1" Type="http://schemas.openxmlformats.org/officeDocument/2006/relationships/image" Target="media/image2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7.jpeg"/><Relationship Id="rId1" Type="http://schemas.openxmlformats.org/officeDocument/2006/relationships/image" Target="media/image2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7D8A84-2BAD-4C58-92E8-4D292CB86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1698</TotalTime>
  <Pages>15</Pages>
  <Words>254</Words>
  <Characters>1376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1627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245</cp:revision>
  <cp:lastPrinted>2014-01-19T16:14:00Z</cp:lastPrinted>
  <dcterms:created xsi:type="dcterms:W3CDTF">2014-01-20T18:34:00Z</dcterms:created>
  <dcterms:modified xsi:type="dcterms:W3CDTF">2016-09-12T20:58:00Z</dcterms:modified>
</cp:coreProperties>
</file>