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3B3DEB" w:rsidRPr="003B3DEB">
                              <w:rPr>
                                <w:lang w:val="pt-BR"/>
                              </w:rPr>
                              <w:t>Dashboard - Graficos da Agenda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3B3DEB" w:rsidRPr="003B3DEB">
                        <w:rPr>
                          <w:lang w:val="pt-BR"/>
                        </w:rPr>
                        <w:t>Dashboard - Graficos da Agenda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9C5D7C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3B3DEB" w:rsidRPr="003B3DEB">
          <w:t>Dashboard - Graficos da Agenda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9C5D7C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3B3DEB" w:rsidRPr="003B3DEB">
          <w:t>Dashboard - Graficos da Agenda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3B3DEB" w:rsidRPr="003B3DEB">
        <w:t>Dashboard - Graficos da Agenda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4B137D" w:rsidRDefault="00D96861" w:rsidP="004108DC">
      <w:pPr>
        <w:pStyle w:val="ParagrafoManual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4B137D">
        <w:rPr>
          <w:rFonts w:cs="Arial"/>
          <w:sz w:val="22"/>
        </w:rPr>
        <w:t xml:space="preserve">verificar informações no </w:t>
      </w:r>
      <w:proofErr w:type="spellStart"/>
      <w:r w:rsidR="004B137D">
        <w:rPr>
          <w:rFonts w:cs="Arial"/>
          <w:sz w:val="22"/>
        </w:rPr>
        <w:t>Dashboard</w:t>
      </w:r>
      <w:proofErr w:type="spellEnd"/>
      <w:r w:rsidR="004B137D">
        <w:rPr>
          <w:rFonts w:cs="Arial"/>
          <w:sz w:val="22"/>
        </w:rPr>
        <w:t xml:space="preserve"> d</w:t>
      </w:r>
      <w:r w:rsidR="00EA2915">
        <w:rPr>
          <w:rFonts w:cs="Arial"/>
          <w:sz w:val="22"/>
        </w:rPr>
        <w:t xml:space="preserve">o </w:t>
      </w:r>
      <w:r w:rsidR="00DD06F8" w:rsidRPr="00E1154D">
        <w:rPr>
          <w:rFonts w:cs="Arial"/>
          <w:sz w:val="22"/>
        </w:rPr>
        <w:t>F</w:t>
      </w:r>
      <w:r w:rsidR="00B70500" w:rsidRPr="00E1154D">
        <w:rPr>
          <w:rFonts w:cs="Arial"/>
          <w:sz w:val="22"/>
        </w:rPr>
        <w:t>ly01</w:t>
      </w:r>
      <w:r w:rsidR="000D6EDB" w:rsidRPr="00E1154D">
        <w:rPr>
          <w:rFonts w:cs="Arial"/>
          <w:sz w:val="22"/>
        </w:rPr>
        <w:t xml:space="preserve"> saúde</w:t>
      </w:r>
      <w:r w:rsidR="00B70500" w:rsidRPr="00E1154D">
        <w:rPr>
          <w:rFonts w:cs="Arial"/>
          <w:sz w:val="22"/>
        </w:rPr>
        <w:t>,</w:t>
      </w:r>
      <w:r w:rsidR="004B137D">
        <w:rPr>
          <w:rFonts w:cs="Arial"/>
          <w:sz w:val="22"/>
        </w:rPr>
        <w:t xml:space="preserve"> façamos alguns agendamentos com status e convênios diferentes.</w:t>
      </w:r>
    </w:p>
    <w:p w:rsidR="00986513" w:rsidRDefault="00986513" w:rsidP="004108DC">
      <w:pPr>
        <w:pStyle w:val="ParagrafoManual"/>
        <w:rPr>
          <w:rFonts w:cs="Arial"/>
          <w:sz w:val="22"/>
        </w:rPr>
      </w:pPr>
    </w:p>
    <w:p w:rsidR="009A1D2B" w:rsidRPr="00E1154D" w:rsidRDefault="004B137D" w:rsidP="004108DC">
      <w:pPr>
        <w:pStyle w:val="ParagrafoManual"/>
        <w:rPr>
          <w:rFonts w:cs="Arial"/>
          <w:sz w:val="22"/>
        </w:rPr>
      </w:pPr>
      <w:r>
        <w:rPr>
          <w:rFonts w:cs="Arial"/>
          <w:sz w:val="22"/>
        </w:rPr>
        <w:t>V</w:t>
      </w:r>
      <w:r w:rsidR="00D96861" w:rsidRPr="00E1154D">
        <w:rPr>
          <w:rFonts w:cs="Arial"/>
          <w:sz w:val="22"/>
        </w:rPr>
        <w:t xml:space="preserve">á em </w:t>
      </w:r>
      <w:r>
        <w:rPr>
          <w:rFonts w:cs="Arial"/>
          <w:b/>
          <w:sz w:val="22"/>
        </w:rPr>
        <w:t>Agendamentos.</w:t>
      </w:r>
    </w:p>
    <w:p w:rsidR="007D219E" w:rsidRDefault="0070574E" w:rsidP="009C36D3">
      <w:pPr>
        <w:pStyle w:val="ParagrafoManual"/>
        <w:ind w:left="1769" w:firstLine="0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036F918E" wp14:editId="6A2FA882">
            <wp:simplePos x="0" y="0"/>
            <wp:positionH relativeFrom="margin">
              <wp:align>center</wp:align>
            </wp:positionH>
            <wp:positionV relativeFrom="paragraph">
              <wp:posOffset>440055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Fly01 Saúde - Dashboard - Graficos da Agenda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Dashboard - Graficos da Agenda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986513" w:rsidP="007D219E"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70FC9ED3" wp14:editId="266606F4">
            <wp:simplePos x="0" y="0"/>
            <wp:positionH relativeFrom="margin">
              <wp:align>center</wp:align>
            </wp:positionH>
            <wp:positionV relativeFrom="paragraph">
              <wp:posOffset>-207010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Fly01 Saúde - Dashboard - Graficos da Agenda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Dashboard - Graficos da Agenda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Pr="007D219E" w:rsidRDefault="007D219E" w:rsidP="007D219E"/>
    <w:p w:rsidR="007D219E" w:rsidRDefault="007D219E" w:rsidP="007D219E"/>
    <w:p w:rsidR="00153456" w:rsidRDefault="004B137D" w:rsidP="004B137D">
      <w:pPr>
        <w:pStyle w:val="ParagrafoManual"/>
      </w:pPr>
      <w:r w:rsidRPr="004B137D">
        <w:rPr>
          <w:sz w:val="22"/>
        </w:rPr>
        <w:lastRenderedPageBreak/>
        <w:t>Clique no horário desejado</w:t>
      </w:r>
      <w:r>
        <w:rPr>
          <w:sz w:val="22"/>
        </w:rPr>
        <w:t>.</w:t>
      </w:r>
    </w:p>
    <w:p w:rsidR="007D219E" w:rsidRDefault="007D219E" w:rsidP="007D219E"/>
    <w:p w:rsidR="00012681" w:rsidRDefault="007D219E" w:rsidP="007D219E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6DFF098B" wp14:editId="6C1E1CFE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Fly01 Saúde - Dashboard - Graficos da Agenda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Dashboard - Graficos da Agenda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Pr="00012681" w:rsidRDefault="00012681" w:rsidP="00012681"/>
    <w:p w:rsidR="00012681" w:rsidRDefault="00012681" w:rsidP="00012681"/>
    <w:p w:rsidR="00012681" w:rsidRDefault="00012681" w:rsidP="00012681"/>
    <w:p w:rsidR="007D219E" w:rsidRDefault="00012681" w:rsidP="00012681">
      <w:pPr>
        <w:tabs>
          <w:tab w:val="left" w:pos="4620"/>
        </w:tabs>
      </w:pPr>
      <w:r>
        <w:tab/>
      </w:r>
    </w:p>
    <w:p w:rsidR="00012681" w:rsidRDefault="00012681" w:rsidP="00012681">
      <w:pPr>
        <w:tabs>
          <w:tab w:val="left" w:pos="4620"/>
        </w:tabs>
      </w:pPr>
    </w:p>
    <w:p w:rsidR="00012681" w:rsidRDefault="00012681" w:rsidP="00012681">
      <w:pPr>
        <w:tabs>
          <w:tab w:val="left" w:pos="4620"/>
        </w:tabs>
      </w:pPr>
    </w:p>
    <w:p w:rsidR="00012681" w:rsidRDefault="004B137D" w:rsidP="00012681">
      <w:pPr>
        <w:tabs>
          <w:tab w:val="left" w:pos="4620"/>
        </w:tabs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1879CB9C" wp14:editId="1384E655">
            <wp:simplePos x="0" y="0"/>
            <wp:positionH relativeFrom="margin">
              <wp:align>center</wp:align>
            </wp:positionH>
            <wp:positionV relativeFrom="paragraph">
              <wp:posOffset>168910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Fly01 Saúde - Dashboard - Graficos da Agenda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Dashboard - Graficos da Agenda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2681" w:rsidRDefault="00012681" w:rsidP="00012681">
      <w:pPr>
        <w:tabs>
          <w:tab w:val="left" w:pos="4620"/>
        </w:tabs>
      </w:pPr>
    </w:p>
    <w:p w:rsidR="00012681" w:rsidRDefault="00012681" w:rsidP="00012681">
      <w:pPr>
        <w:tabs>
          <w:tab w:val="left" w:pos="4620"/>
        </w:tabs>
      </w:pPr>
    </w:p>
    <w:p w:rsidR="00012681" w:rsidRDefault="00012681" w:rsidP="00012681">
      <w:pPr>
        <w:tabs>
          <w:tab w:val="left" w:pos="4620"/>
        </w:tabs>
      </w:pPr>
    </w:p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Pr="00012681" w:rsidRDefault="00012681" w:rsidP="00012681"/>
    <w:p w:rsidR="00012681" w:rsidRDefault="00012681" w:rsidP="00012681"/>
    <w:p w:rsidR="00012681" w:rsidRDefault="00012681" w:rsidP="00012681"/>
    <w:p w:rsidR="00012681" w:rsidRDefault="00012681" w:rsidP="00012681">
      <w:pPr>
        <w:jc w:val="center"/>
      </w:pPr>
    </w:p>
    <w:p w:rsidR="00012681" w:rsidRPr="004B137D" w:rsidRDefault="004B137D" w:rsidP="004B137D">
      <w:pPr>
        <w:pStyle w:val="ParagrafoManual"/>
        <w:rPr>
          <w:sz w:val="22"/>
        </w:rPr>
      </w:pPr>
      <w:r w:rsidRPr="004B137D">
        <w:rPr>
          <w:sz w:val="22"/>
        </w:rPr>
        <w:lastRenderedPageBreak/>
        <w:t>Busque o paciente.</w:t>
      </w:r>
    </w:p>
    <w:p w:rsidR="004B137D" w:rsidRDefault="004B137D" w:rsidP="00012681">
      <w:pPr>
        <w:jc w:val="center"/>
      </w:pPr>
    </w:p>
    <w:p w:rsidR="00012681" w:rsidRDefault="00012681" w:rsidP="00012681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41002973" wp14:editId="3E42F752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Fly01 Saúde - Dashboard - Graficos da Agenda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Dashboard - Graficos da Agenda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Pr="00012681" w:rsidRDefault="00012681" w:rsidP="00012681"/>
    <w:p w:rsidR="00012681" w:rsidRDefault="00012681" w:rsidP="00012681"/>
    <w:p w:rsidR="00012681" w:rsidRDefault="00012681" w:rsidP="00012681"/>
    <w:p w:rsidR="00012681" w:rsidRDefault="00012681" w:rsidP="00012681">
      <w:pPr>
        <w:tabs>
          <w:tab w:val="left" w:pos="4725"/>
        </w:tabs>
      </w:pPr>
      <w:r>
        <w:tab/>
      </w:r>
    </w:p>
    <w:p w:rsidR="00012681" w:rsidRDefault="00012681" w:rsidP="00012681">
      <w:pPr>
        <w:tabs>
          <w:tab w:val="left" w:pos="4725"/>
        </w:tabs>
      </w:pPr>
    </w:p>
    <w:p w:rsidR="00012681" w:rsidRDefault="004B137D" w:rsidP="004B137D">
      <w:pPr>
        <w:pStyle w:val="ParagrafoManual"/>
        <w:rPr>
          <w:sz w:val="22"/>
        </w:rPr>
      </w:pPr>
      <w:r w:rsidRPr="004B137D">
        <w:rPr>
          <w:sz w:val="22"/>
        </w:rPr>
        <w:t>Após, selecione o paciente.</w:t>
      </w:r>
    </w:p>
    <w:p w:rsidR="004B137D" w:rsidRPr="004B137D" w:rsidRDefault="004B137D" w:rsidP="004B137D">
      <w:pPr>
        <w:pStyle w:val="ParagrafoManual"/>
        <w:rPr>
          <w:sz w:val="22"/>
        </w:rPr>
      </w:pPr>
    </w:p>
    <w:p w:rsidR="00012681" w:rsidRDefault="00012681" w:rsidP="00012681">
      <w:pPr>
        <w:tabs>
          <w:tab w:val="left" w:pos="4725"/>
        </w:tabs>
      </w:pPr>
    </w:p>
    <w:p w:rsidR="00012681" w:rsidRDefault="00422466" w:rsidP="00012681">
      <w:pPr>
        <w:tabs>
          <w:tab w:val="left" w:pos="4725"/>
        </w:tabs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38585C71" wp14:editId="30DF3E55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Fly01 Saúde - Dashboard - Graficos da Agenda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Dashboard - Graficos da Agenda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Default="00012681" w:rsidP="00012681">
      <w:pPr>
        <w:jc w:val="center"/>
      </w:pPr>
    </w:p>
    <w:p w:rsidR="00012681" w:rsidRDefault="004B137D" w:rsidP="00012681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4384" behindDoc="0" locked="0" layoutInCell="1" allowOverlap="1" wp14:anchorId="777EAAD2" wp14:editId="516C22D0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Fly01 Saúde - Dashboard - Graficos da Agenda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Dashboard - Graficos da Agenda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2681" w:rsidRDefault="00012681" w:rsidP="00012681">
      <w:pPr>
        <w:jc w:val="center"/>
      </w:pPr>
    </w:p>
    <w:p w:rsidR="00012681" w:rsidRDefault="00012681" w:rsidP="00012681">
      <w:pPr>
        <w:jc w:val="center"/>
      </w:pPr>
    </w:p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4B137D" w:rsidRDefault="004B137D" w:rsidP="00012681"/>
    <w:p w:rsidR="00012681" w:rsidRDefault="004B137D" w:rsidP="004B137D">
      <w:pPr>
        <w:pStyle w:val="ParagrafoManual"/>
      </w:pPr>
      <w:r w:rsidRPr="004B137D">
        <w:rPr>
          <w:sz w:val="22"/>
        </w:rPr>
        <w:t xml:space="preserve">Após clique em </w:t>
      </w:r>
      <w:r w:rsidRPr="004B137D">
        <w:rPr>
          <w:b/>
          <w:sz w:val="22"/>
        </w:rPr>
        <w:t>Salvar.</w:t>
      </w:r>
    </w:p>
    <w:p w:rsidR="00012681" w:rsidRPr="00012681" w:rsidRDefault="00012681" w:rsidP="00012681"/>
    <w:p w:rsidR="00012681" w:rsidRPr="00012681" w:rsidRDefault="002D2D19" w:rsidP="00012681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646DEA90" wp14:editId="67CC8488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Fly01 Saúde - Dashboard - Graficos da Agenda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Dashboard - Graficos da Agenda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Default="00012681" w:rsidP="00012681">
      <w:pPr>
        <w:jc w:val="center"/>
      </w:pPr>
    </w:p>
    <w:p w:rsidR="00012681" w:rsidRDefault="00012681" w:rsidP="00012681">
      <w:pPr>
        <w:jc w:val="center"/>
      </w:pPr>
    </w:p>
    <w:p w:rsidR="00012681" w:rsidRDefault="00012681" w:rsidP="00012681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Fly01 Saúde - Dashboard - Graficos da Agenda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Dashboard - Graficos da Agenda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Default="00012681" w:rsidP="00012681"/>
    <w:p w:rsidR="00012681" w:rsidRDefault="00012681" w:rsidP="00012681">
      <w:pPr>
        <w:jc w:val="center"/>
      </w:pPr>
    </w:p>
    <w:p w:rsidR="00012681" w:rsidRDefault="002D2D19" w:rsidP="00012681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18134F44" wp14:editId="37D4A950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Fly01 Saúde - Dashboard - Graficos da Agenda\10ok - Cópi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Dashboard - Graficos da Agenda\10ok - Cópia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2681" w:rsidRDefault="00012681" w:rsidP="00012681">
      <w:pPr>
        <w:jc w:val="center"/>
      </w:pPr>
    </w:p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Default="00012681" w:rsidP="00012681"/>
    <w:p w:rsidR="00012681" w:rsidRDefault="00012681" w:rsidP="00012681">
      <w:pPr>
        <w:jc w:val="center"/>
      </w:pPr>
    </w:p>
    <w:p w:rsidR="00012681" w:rsidRDefault="00012681" w:rsidP="00012681">
      <w:pPr>
        <w:jc w:val="center"/>
      </w:pPr>
    </w:p>
    <w:p w:rsidR="00012681" w:rsidRDefault="00012681" w:rsidP="00012681">
      <w:pPr>
        <w:jc w:val="center"/>
      </w:pPr>
    </w:p>
    <w:p w:rsidR="00012681" w:rsidRDefault="00012681" w:rsidP="00012681">
      <w:pPr>
        <w:jc w:val="center"/>
      </w:pPr>
    </w:p>
    <w:p w:rsidR="00422466" w:rsidRDefault="004B137D" w:rsidP="004B137D">
      <w:pPr>
        <w:pStyle w:val="ParagrafoManual"/>
        <w:rPr>
          <w:sz w:val="22"/>
        </w:rPr>
      </w:pPr>
      <w:r>
        <w:rPr>
          <w:sz w:val="22"/>
        </w:rPr>
        <w:lastRenderedPageBreak/>
        <w:t>Apó</w:t>
      </w:r>
      <w:r w:rsidRPr="004B137D">
        <w:rPr>
          <w:sz w:val="22"/>
        </w:rPr>
        <w:t>s agende</w:t>
      </w:r>
      <w:r w:rsidR="00422466">
        <w:rPr>
          <w:sz w:val="22"/>
        </w:rPr>
        <w:t xml:space="preserve"> o segundo paciente.</w:t>
      </w:r>
    </w:p>
    <w:p w:rsidR="00422466" w:rsidRDefault="00422466" w:rsidP="004B137D">
      <w:pPr>
        <w:pStyle w:val="ParagrafoManual"/>
        <w:rPr>
          <w:sz w:val="22"/>
        </w:rPr>
      </w:pPr>
    </w:p>
    <w:p w:rsidR="00012681" w:rsidRPr="004B137D" w:rsidRDefault="00422466" w:rsidP="004B137D">
      <w:pPr>
        <w:pStyle w:val="ParagrafoManual"/>
        <w:rPr>
          <w:sz w:val="22"/>
        </w:rPr>
      </w:pPr>
      <w:r>
        <w:rPr>
          <w:sz w:val="22"/>
        </w:rPr>
        <w:t>C</w:t>
      </w:r>
      <w:r w:rsidR="004B137D" w:rsidRPr="004B137D">
        <w:rPr>
          <w:sz w:val="22"/>
        </w:rPr>
        <w:t>lique no horário desejado.</w:t>
      </w:r>
    </w:p>
    <w:p w:rsidR="004B137D" w:rsidRDefault="004B137D" w:rsidP="00012681">
      <w:pPr>
        <w:jc w:val="center"/>
      </w:pPr>
    </w:p>
    <w:p w:rsidR="00012681" w:rsidRPr="00012681" w:rsidRDefault="00012681" w:rsidP="00012681"/>
    <w:p w:rsidR="00012681" w:rsidRPr="00012681" w:rsidRDefault="004B137D" w:rsidP="00012681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4F12819E" wp14:editId="14036AD6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Fly01 Saúde - Dashboard - Graficos da Agenda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Dashboard - Graficos da Agenda\10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Default="00012681" w:rsidP="00012681"/>
    <w:p w:rsidR="00012681" w:rsidRDefault="00012681" w:rsidP="00012681">
      <w:pPr>
        <w:jc w:val="center"/>
      </w:pPr>
    </w:p>
    <w:p w:rsidR="00012681" w:rsidRDefault="004B137D" w:rsidP="00012681">
      <w:pPr>
        <w:tabs>
          <w:tab w:val="left" w:pos="4500"/>
        </w:tabs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548C351D" wp14:editId="21DE880E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Fly01 Saúde - Dashboard - Graficos da Agenda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Dashboard - Graficos da Agenda\11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2681">
        <w:tab/>
      </w:r>
    </w:p>
    <w:p w:rsidR="00012681" w:rsidRDefault="00012681" w:rsidP="00012681">
      <w:pPr>
        <w:tabs>
          <w:tab w:val="left" w:pos="4500"/>
        </w:tabs>
      </w:pPr>
    </w:p>
    <w:p w:rsidR="00012681" w:rsidRDefault="00012681" w:rsidP="00012681">
      <w:pPr>
        <w:jc w:val="center"/>
      </w:pPr>
    </w:p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Pr="00012681" w:rsidRDefault="00012681" w:rsidP="00012681"/>
    <w:p w:rsidR="00012681" w:rsidRPr="00012681" w:rsidRDefault="00012681" w:rsidP="00012681"/>
    <w:p w:rsidR="00012681" w:rsidRDefault="00012681" w:rsidP="00012681"/>
    <w:p w:rsidR="00012681" w:rsidRDefault="00422466" w:rsidP="00012681"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194E9015" wp14:editId="75FA226F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Fly01 Saúde - Dashboard - Graficos da Agenda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Dashboard - Graficos da Agenda\12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2681" w:rsidRDefault="00012681" w:rsidP="00012681">
      <w:pPr>
        <w:tabs>
          <w:tab w:val="left" w:pos="5730"/>
        </w:tabs>
      </w:pPr>
    </w:p>
    <w:p w:rsidR="00012681" w:rsidRDefault="00012681" w:rsidP="00012681">
      <w:pPr>
        <w:tabs>
          <w:tab w:val="left" w:pos="5730"/>
        </w:tabs>
      </w:pPr>
    </w:p>
    <w:p w:rsidR="00012681" w:rsidRDefault="00012681" w:rsidP="00012681">
      <w:pPr>
        <w:tabs>
          <w:tab w:val="left" w:pos="5730"/>
        </w:tabs>
      </w:pPr>
    </w:p>
    <w:p w:rsidR="0062335E" w:rsidRDefault="0062335E" w:rsidP="00012681">
      <w:pPr>
        <w:tabs>
          <w:tab w:val="left" w:pos="5730"/>
        </w:tabs>
      </w:pPr>
    </w:p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Default="0062335E" w:rsidP="0062335E"/>
    <w:p w:rsidR="004B137D" w:rsidRDefault="004B137D" w:rsidP="0062335E"/>
    <w:p w:rsidR="004B137D" w:rsidRDefault="004B137D" w:rsidP="004B137D">
      <w:pPr>
        <w:pStyle w:val="ParagrafoManual"/>
        <w:rPr>
          <w:sz w:val="22"/>
        </w:rPr>
      </w:pPr>
    </w:p>
    <w:p w:rsidR="0062335E" w:rsidRDefault="004B137D" w:rsidP="004B137D">
      <w:pPr>
        <w:pStyle w:val="ParagrafoManual"/>
        <w:rPr>
          <w:b/>
          <w:sz w:val="22"/>
        </w:rPr>
      </w:pPr>
      <w:r w:rsidRPr="004B137D">
        <w:rPr>
          <w:sz w:val="22"/>
        </w:rPr>
        <w:t xml:space="preserve">Clique em </w:t>
      </w:r>
      <w:r w:rsidRPr="004B137D">
        <w:rPr>
          <w:b/>
          <w:sz w:val="22"/>
        </w:rPr>
        <w:t>Salvar.</w:t>
      </w:r>
    </w:p>
    <w:p w:rsidR="004B137D" w:rsidRPr="004B137D" w:rsidRDefault="004B137D" w:rsidP="004B137D">
      <w:pPr>
        <w:pStyle w:val="ParagrafoManual"/>
        <w:rPr>
          <w:sz w:val="22"/>
        </w:rPr>
      </w:pPr>
    </w:p>
    <w:p w:rsidR="0062335E" w:rsidRDefault="0062335E" w:rsidP="0062335E"/>
    <w:p w:rsidR="00012681" w:rsidRDefault="004B137D" w:rsidP="0062335E">
      <w:pPr>
        <w:tabs>
          <w:tab w:val="left" w:pos="4500"/>
        </w:tabs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5D18E786" wp14:editId="1F76F7A4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Fly01 Saúde - Dashboard - Graficos da Agenda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Dashboard - Graficos da Agenda\13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2335E">
        <w:tab/>
      </w:r>
    </w:p>
    <w:p w:rsidR="0062335E" w:rsidRDefault="0062335E" w:rsidP="0062335E">
      <w:pPr>
        <w:tabs>
          <w:tab w:val="left" w:pos="4500"/>
        </w:tabs>
      </w:pPr>
    </w:p>
    <w:p w:rsidR="0062335E" w:rsidRDefault="0062335E" w:rsidP="0062335E">
      <w:pPr>
        <w:tabs>
          <w:tab w:val="left" w:pos="4500"/>
        </w:tabs>
      </w:pPr>
    </w:p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Default="0062335E" w:rsidP="0062335E"/>
    <w:p w:rsidR="0062335E" w:rsidRDefault="0062335E" w:rsidP="0062335E">
      <w:pPr>
        <w:tabs>
          <w:tab w:val="left" w:pos="4485"/>
        </w:tabs>
      </w:pPr>
      <w:r>
        <w:lastRenderedPageBreak/>
        <w:tab/>
      </w:r>
    </w:p>
    <w:p w:rsidR="0062335E" w:rsidRDefault="00944641" w:rsidP="00944641">
      <w:pPr>
        <w:pStyle w:val="ParagrafoManual"/>
        <w:rPr>
          <w:sz w:val="22"/>
        </w:rPr>
      </w:pPr>
      <w:r w:rsidRPr="00944641">
        <w:rPr>
          <w:sz w:val="22"/>
        </w:rPr>
        <w:t>Agora, agende um terceiro paciente.</w:t>
      </w:r>
    </w:p>
    <w:p w:rsidR="00944641" w:rsidRPr="00944641" w:rsidRDefault="00944641" w:rsidP="00944641">
      <w:pPr>
        <w:pStyle w:val="ParagrafoManual"/>
        <w:rPr>
          <w:sz w:val="22"/>
        </w:rPr>
      </w:pPr>
    </w:p>
    <w:p w:rsidR="00944641" w:rsidRPr="00944641" w:rsidRDefault="00944641" w:rsidP="00944641">
      <w:pPr>
        <w:pStyle w:val="ParagrafoManual"/>
        <w:rPr>
          <w:sz w:val="22"/>
        </w:rPr>
      </w:pPr>
      <w:r w:rsidRPr="00944641">
        <w:rPr>
          <w:sz w:val="22"/>
        </w:rPr>
        <w:t>Clique no horário desejado.</w:t>
      </w:r>
    </w:p>
    <w:p w:rsidR="00944641" w:rsidRDefault="00944641" w:rsidP="00944641">
      <w:pPr>
        <w:pStyle w:val="ParagrafoManual"/>
      </w:pPr>
    </w:p>
    <w:p w:rsidR="0062335E" w:rsidRDefault="00944641" w:rsidP="0062335E">
      <w:pPr>
        <w:tabs>
          <w:tab w:val="left" w:pos="4485"/>
        </w:tabs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638A3021" wp14:editId="47654DBC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Fly01 Saúde - Dashboard - Graficos da Agenda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Dashboard - Graficos da Agenda\14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2335E" w:rsidRDefault="0062335E" w:rsidP="0062335E">
      <w:pPr>
        <w:tabs>
          <w:tab w:val="left" w:pos="4485"/>
        </w:tabs>
      </w:pPr>
    </w:p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Default="0062335E" w:rsidP="0062335E"/>
    <w:p w:rsidR="0062335E" w:rsidRDefault="0062335E" w:rsidP="0062335E">
      <w:pPr>
        <w:tabs>
          <w:tab w:val="left" w:pos="4455"/>
        </w:tabs>
      </w:pPr>
      <w:r>
        <w:tab/>
      </w:r>
    </w:p>
    <w:p w:rsidR="0062335E" w:rsidRDefault="0062335E" w:rsidP="0062335E">
      <w:pPr>
        <w:tabs>
          <w:tab w:val="left" w:pos="4455"/>
        </w:tabs>
      </w:pPr>
    </w:p>
    <w:p w:rsidR="0062335E" w:rsidRDefault="00944641" w:rsidP="0062335E">
      <w:pPr>
        <w:tabs>
          <w:tab w:val="left" w:pos="4455"/>
        </w:tabs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7DBC3A70" wp14:editId="391AE588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Fly01 Saúde - Dashboard - Graficos da Agenda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Dashboard - Graficos da Agenda\15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2335E">
        <w:tab/>
      </w:r>
    </w:p>
    <w:p w:rsidR="0062335E" w:rsidRDefault="0062335E" w:rsidP="0062335E">
      <w:pPr>
        <w:tabs>
          <w:tab w:val="left" w:pos="4455"/>
        </w:tabs>
      </w:pPr>
    </w:p>
    <w:p w:rsidR="0062335E" w:rsidRDefault="0062335E" w:rsidP="0062335E">
      <w:pPr>
        <w:tabs>
          <w:tab w:val="left" w:pos="4455"/>
        </w:tabs>
      </w:pPr>
    </w:p>
    <w:p w:rsidR="0062335E" w:rsidRDefault="0062335E" w:rsidP="0062335E">
      <w:pPr>
        <w:tabs>
          <w:tab w:val="left" w:pos="4455"/>
        </w:tabs>
      </w:pPr>
    </w:p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Pr="0062335E" w:rsidRDefault="0062335E" w:rsidP="0062335E"/>
    <w:p w:rsidR="0062335E" w:rsidRDefault="0062335E" w:rsidP="0062335E"/>
    <w:p w:rsidR="0062335E" w:rsidRPr="0062335E" w:rsidRDefault="0062335E" w:rsidP="0062335E"/>
    <w:p w:rsidR="0062335E" w:rsidRDefault="0062335E" w:rsidP="0062335E"/>
    <w:p w:rsidR="0062335E" w:rsidRPr="00944641" w:rsidRDefault="0062335E" w:rsidP="00944641">
      <w:pPr>
        <w:pStyle w:val="ParagrafoManual"/>
        <w:rPr>
          <w:sz w:val="22"/>
        </w:rPr>
      </w:pPr>
      <w:r>
        <w:lastRenderedPageBreak/>
        <w:tab/>
      </w:r>
      <w:r w:rsidR="00944641" w:rsidRPr="00944641">
        <w:rPr>
          <w:sz w:val="22"/>
        </w:rPr>
        <w:t>Busque o paciente.</w:t>
      </w:r>
    </w:p>
    <w:p w:rsidR="0062335E" w:rsidRDefault="0062335E" w:rsidP="0062335E">
      <w:pPr>
        <w:tabs>
          <w:tab w:val="left" w:pos="4575"/>
        </w:tabs>
      </w:pPr>
    </w:p>
    <w:p w:rsidR="0062335E" w:rsidRDefault="00944641" w:rsidP="0062335E">
      <w:pPr>
        <w:tabs>
          <w:tab w:val="left" w:pos="4575"/>
        </w:tabs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164C5B13" wp14:editId="0A4EAE1D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Fly01 Saúde - Dashboard - Graficos da Agenda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- Dashboard - Graficos da Agenda\16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2335E" w:rsidRDefault="0062335E" w:rsidP="0062335E">
      <w:pPr>
        <w:tabs>
          <w:tab w:val="left" w:pos="4575"/>
        </w:tabs>
      </w:pPr>
    </w:p>
    <w:p w:rsidR="00363CFC" w:rsidRDefault="00363CFC" w:rsidP="0062335E">
      <w:pPr>
        <w:tabs>
          <w:tab w:val="left" w:pos="4575"/>
        </w:tabs>
      </w:pPr>
    </w:p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Default="00363CFC" w:rsidP="00363CFC"/>
    <w:p w:rsidR="00363CFC" w:rsidRPr="00363CFC" w:rsidRDefault="00363CFC" w:rsidP="00363CFC"/>
    <w:p w:rsidR="00363CFC" w:rsidRDefault="00363CFC" w:rsidP="00363CFC"/>
    <w:p w:rsidR="00944641" w:rsidRDefault="00944641" w:rsidP="00363CFC"/>
    <w:p w:rsidR="00363CFC" w:rsidRDefault="00944641" w:rsidP="00944641">
      <w:pPr>
        <w:pStyle w:val="ParagrafoManual"/>
        <w:rPr>
          <w:sz w:val="22"/>
        </w:rPr>
      </w:pPr>
      <w:r w:rsidRPr="00944641">
        <w:rPr>
          <w:sz w:val="22"/>
        </w:rPr>
        <w:t>Selecione o paciente.</w:t>
      </w:r>
    </w:p>
    <w:p w:rsidR="00E56F9D" w:rsidRDefault="00E56F9D" w:rsidP="00944641">
      <w:pPr>
        <w:pStyle w:val="ParagrafoManual"/>
      </w:pPr>
    </w:p>
    <w:p w:rsidR="00363CFC" w:rsidRDefault="00422466" w:rsidP="00363CFC"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15A1E630" wp14:editId="7F0883C5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Fly01 Saúde - Dashboard - Graficos da Agenda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Dashboard - Graficos da Agenda\17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2335E" w:rsidRDefault="0062335E" w:rsidP="00363CFC">
      <w:pPr>
        <w:jc w:val="center"/>
      </w:pPr>
    </w:p>
    <w:p w:rsidR="00363CFC" w:rsidRDefault="00363CFC" w:rsidP="00363CFC">
      <w:pPr>
        <w:tabs>
          <w:tab w:val="left" w:pos="4605"/>
        </w:tabs>
      </w:pPr>
      <w:r>
        <w:tab/>
      </w:r>
    </w:p>
    <w:p w:rsidR="00363CFC" w:rsidRDefault="00363CFC" w:rsidP="00363CFC">
      <w:pPr>
        <w:tabs>
          <w:tab w:val="left" w:pos="4605"/>
        </w:tabs>
      </w:pPr>
    </w:p>
    <w:p w:rsidR="00363CFC" w:rsidRDefault="00363CFC" w:rsidP="00363CFC">
      <w:pPr>
        <w:tabs>
          <w:tab w:val="left" w:pos="4605"/>
        </w:tabs>
      </w:pPr>
    </w:p>
    <w:p w:rsidR="00363CFC" w:rsidRDefault="00363CFC" w:rsidP="00363CFC">
      <w:pPr>
        <w:jc w:val="center"/>
      </w:pPr>
    </w:p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Pr="00363CFC" w:rsidRDefault="00363CFC" w:rsidP="00363CFC"/>
    <w:p w:rsidR="00363CFC" w:rsidRDefault="00363CFC" w:rsidP="00363CFC"/>
    <w:p w:rsidR="00363CFC" w:rsidRPr="00363CFC" w:rsidRDefault="00E56F9D" w:rsidP="00363CFC">
      <w:r>
        <w:rPr>
          <w:noProof/>
          <w:lang w:eastAsia="pt-BR"/>
        </w:rPr>
        <w:lastRenderedPageBreak/>
        <w:drawing>
          <wp:anchor distT="0" distB="0" distL="114300" distR="114300" simplePos="0" relativeHeight="251676672" behindDoc="0" locked="0" layoutInCell="1" allowOverlap="1" wp14:anchorId="01197C24" wp14:editId="49BC2B13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Fly01 Saúde - Dashboard - Graficos da Agenda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Dashboard - Graficos da Agenda\18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3CFC" w:rsidRPr="00363CFC" w:rsidRDefault="00363CFC" w:rsidP="00363CFC"/>
    <w:p w:rsidR="00363CFC" w:rsidRDefault="00363CFC" w:rsidP="00363CFC"/>
    <w:p w:rsidR="00363CFC" w:rsidRDefault="00363CFC" w:rsidP="00363CFC"/>
    <w:p w:rsidR="00363CFC" w:rsidRDefault="00363CFC" w:rsidP="00363CFC">
      <w:pPr>
        <w:jc w:val="center"/>
      </w:pPr>
    </w:p>
    <w:p w:rsidR="00363CFC" w:rsidRDefault="00363CFC" w:rsidP="00363CFC">
      <w:pPr>
        <w:jc w:val="center"/>
      </w:pPr>
    </w:p>
    <w:p w:rsidR="00363CFC" w:rsidRDefault="00363CFC" w:rsidP="00363CFC">
      <w:pPr>
        <w:jc w:val="center"/>
      </w:pPr>
    </w:p>
    <w:p w:rsidR="00363CFC" w:rsidRDefault="00363CFC" w:rsidP="00363CFC">
      <w:pPr>
        <w:jc w:val="center"/>
      </w:pPr>
    </w:p>
    <w:p w:rsidR="003D3FAF" w:rsidRDefault="003D3FAF" w:rsidP="00363CFC">
      <w:pPr>
        <w:jc w:val="center"/>
      </w:pPr>
    </w:p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E56F9D" w:rsidRDefault="00E56F9D" w:rsidP="00E56F9D">
      <w:pPr>
        <w:pStyle w:val="ParagrafoManual"/>
        <w:rPr>
          <w:sz w:val="22"/>
        </w:rPr>
      </w:pPr>
      <w:r w:rsidRPr="00E56F9D">
        <w:rPr>
          <w:sz w:val="22"/>
        </w:rPr>
        <w:t xml:space="preserve">Após clique em </w:t>
      </w:r>
      <w:r w:rsidRPr="00E56F9D">
        <w:rPr>
          <w:b/>
          <w:sz w:val="22"/>
        </w:rPr>
        <w:t>Salvar.</w:t>
      </w:r>
    </w:p>
    <w:p w:rsidR="003D3FAF" w:rsidRPr="003D3FAF" w:rsidRDefault="003D3FAF" w:rsidP="003D3FAF"/>
    <w:p w:rsidR="003D3FAF" w:rsidRPr="003D3FAF" w:rsidRDefault="00E56F9D" w:rsidP="003D3FAF"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3E149F41" wp14:editId="382E4C71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Fly01 Saúde - Dashboard - Graficos da Agenda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Dashboard - Graficos da Agenda\19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Pr="003D3FAF" w:rsidRDefault="003D3FAF" w:rsidP="003D3FAF"/>
    <w:p w:rsidR="003D3FAF" w:rsidRDefault="003D3FAF" w:rsidP="003D3FAF"/>
    <w:p w:rsidR="00363CFC" w:rsidRPr="00E56F9D" w:rsidRDefault="00E56F9D" w:rsidP="00E56F9D">
      <w:pPr>
        <w:pStyle w:val="ParagrafoManual"/>
        <w:rPr>
          <w:sz w:val="22"/>
        </w:rPr>
      </w:pPr>
      <w:r w:rsidRPr="00E56F9D">
        <w:rPr>
          <w:sz w:val="22"/>
        </w:rPr>
        <w:lastRenderedPageBreak/>
        <w:t xml:space="preserve">Os </w:t>
      </w:r>
      <w:proofErr w:type="gramStart"/>
      <w:r w:rsidRPr="00E56F9D">
        <w:rPr>
          <w:sz w:val="22"/>
        </w:rPr>
        <w:t>três paciente</w:t>
      </w:r>
      <w:proofErr w:type="gramEnd"/>
      <w:r w:rsidRPr="00E56F9D">
        <w:rPr>
          <w:sz w:val="22"/>
        </w:rPr>
        <w:t xml:space="preserve"> agendados estão em modo </w:t>
      </w:r>
      <w:r w:rsidR="003A7979" w:rsidRPr="003A7979">
        <w:rPr>
          <w:b/>
          <w:sz w:val="22"/>
        </w:rPr>
        <w:t>Marcado.</w:t>
      </w:r>
    </w:p>
    <w:p w:rsidR="00E56F9D" w:rsidRDefault="00E56F9D" w:rsidP="00E56F9D">
      <w:pPr>
        <w:pStyle w:val="ParagrafoManual"/>
      </w:pPr>
    </w:p>
    <w:p w:rsidR="003D3FAF" w:rsidRDefault="003D3FAF" w:rsidP="003D3FAF">
      <w:pPr>
        <w:jc w:val="center"/>
      </w:pPr>
    </w:p>
    <w:p w:rsidR="003D3FAF" w:rsidRDefault="00EB1D54" w:rsidP="003D3FAF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1C9712AE" wp14:editId="6AB46B22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Fly01 Saúde - Dashboard - Graficos da Agenda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Saúde - Dashboard - Graficos da Agenda\20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1D54" w:rsidRDefault="00EB1D54" w:rsidP="003D3FAF">
      <w:pPr>
        <w:jc w:val="center"/>
      </w:pPr>
    </w:p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Default="00EB1D54" w:rsidP="00EB1D54"/>
    <w:p w:rsidR="00EB1D54" w:rsidRDefault="00EB1D54" w:rsidP="00EB1D54"/>
    <w:p w:rsidR="003D3FAF" w:rsidRDefault="003D3FAF" w:rsidP="00EB1D54">
      <w:pPr>
        <w:jc w:val="center"/>
      </w:pPr>
    </w:p>
    <w:p w:rsidR="00E56F9D" w:rsidRDefault="00E56F9D" w:rsidP="00E56F9D">
      <w:pPr>
        <w:pStyle w:val="ParagrafoManual"/>
        <w:rPr>
          <w:sz w:val="22"/>
        </w:rPr>
      </w:pPr>
    </w:p>
    <w:p w:rsidR="00E56F9D" w:rsidRDefault="00E56F9D" w:rsidP="00E56F9D">
      <w:pPr>
        <w:pStyle w:val="ParagrafoManual"/>
      </w:pPr>
      <w:r w:rsidRPr="00E56F9D">
        <w:rPr>
          <w:sz w:val="22"/>
        </w:rPr>
        <w:t xml:space="preserve">Clique no horário para alterarmos o </w:t>
      </w:r>
      <w:r w:rsidR="003A7979">
        <w:rPr>
          <w:sz w:val="22"/>
        </w:rPr>
        <w:t xml:space="preserve">estado </w:t>
      </w:r>
      <w:r w:rsidRPr="00E56F9D">
        <w:rPr>
          <w:sz w:val="22"/>
        </w:rPr>
        <w:t>do agendamento.</w:t>
      </w:r>
    </w:p>
    <w:p w:rsidR="00EB1D54" w:rsidRDefault="00EB1D54" w:rsidP="00EB1D54">
      <w:pPr>
        <w:jc w:val="center"/>
      </w:pPr>
    </w:p>
    <w:p w:rsidR="00EB1D54" w:rsidRPr="00EB1D54" w:rsidRDefault="00EB1D54" w:rsidP="00EB1D54"/>
    <w:p w:rsidR="00EB1D54" w:rsidRPr="00EB1D54" w:rsidRDefault="00E56F9D" w:rsidP="00EB1D54"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6C67DF23" wp14:editId="67E841FD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Fly01 Saúde - Dashboard - Graficos da Agenda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- Dashboard - Graficos da Agenda\21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Default="00EB1D54" w:rsidP="00EB1D54"/>
    <w:p w:rsidR="00EB1D54" w:rsidRDefault="00EB1D54" w:rsidP="00EB1D54">
      <w:pPr>
        <w:jc w:val="center"/>
      </w:pPr>
    </w:p>
    <w:p w:rsidR="00EB1D54" w:rsidRDefault="00E56F9D" w:rsidP="00E56F9D">
      <w:pPr>
        <w:pStyle w:val="ParagrafoManual"/>
      </w:pPr>
      <w:r w:rsidRPr="00E56F9D">
        <w:rPr>
          <w:sz w:val="22"/>
        </w:rPr>
        <w:lastRenderedPageBreak/>
        <w:t>Al</w:t>
      </w:r>
      <w:r w:rsidR="003A7979">
        <w:rPr>
          <w:sz w:val="22"/>
        </w:rPr>
        <w:t>t</w:t>
      </w:r>
      <w:r w:rsidRPr="00E56F9D">
        <w:rPr>
          <w:sz w:val="22"/>
        </w:rPr>
        <w:t>ere o estado da consulta.</w:t>
      </w:r>
    </w:p>
    <w:p w:rsidR="00EB1D54" w:rsidRDefault="00EB1D54" w:rsidP="00EB1D54">
      <w:pPr>
        <w:jc w:val="center"/>
      </w:pPr>
    </w:p>
    <w:p w:rsidR="00EB1D54" w:rsidRDefault="00E56F9D" w:rsidP="00EB1D54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58795210" wp14:editId="414E1724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Fly01 Saúde - Dashboard - Graficos da Agenda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Saúde - Dashboard - Graficos da Agenda\22ok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1D54" w:rsidRDefault="00EB1D54" w:rsidP="00EB1D54">
      <w:pPr>
        <w:jc w:val="center"/>
      </w:pPr>
    </w:p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Default="00EB1D54" w:rsidP="00EB1D54"/>
    <w:p w:rsidR="00EB1D54" w:rsidRPr="00EB1D54" w:rsidRDefault="00EB1D54" w:rsidP="00EB1D54"/>
    <w:p w:rsidR="00EB1D54" w:rsidRDefault="00EB1D54" w:rsidP="00EB1D54"/>
    <w:p w:rsidR="00E56F9D" w:rsidRPr="00EB1D54" w:rsidRDefault="00E56F9D" w:rsidP="00EB1D54"/>
    <w:p w:rsidR="00EB1D54" w:rsidRDefault="00EB1D54" w:rsidP="00EB1D54"/>
    <w:p w:rsidR="00EB1D54" w:rsidRDefault="00422466" w:rsidP="00EB1D54"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668405B3" wp14:editId="71DBA4C0">
            <wp:simplePos x="0" y="0"/>
            <wp:positionH relativeFrom="margin">
              <wp:align>center</wp:align>
            </wp:positionH>
            <wp:positionV relativeFrom="paragraph">
              <wp:posOffset>168275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Fly01 Saúde - Dashboard - Graficos da Agenda\2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Saúde - Dashboard - Graficos da Agenda\23ok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1D54" w:rsidRDefault="00EB1D54" w:rsidP="00EB1D54">
      <w:pPr>
        <w:jc w:val="center"/>
      </w:pPr>
    </w:p>
    <w:p w:rsidR="00EB1D54" w:rsidRDefault="00EB1D54" w:rsidP="00EB1D54">
      <w:pPr>
        <w:jc w:val="center"/>
      </w:pPr>
    </w:p>
    <w:p w:rsidR="00EB1D54" w:rsidRDefault="00EB1D54" w:rsidP="00EB1D54">
      <w:pPr>
        <w:jc w:val="center"/>
      </w:pPr>
    </w:p>
    <w:p w:rsidR="00EB1D54" w:rsidRDefault="00EB1D54" w:rsidP="00EB1D54">
      <w:pPr>
        <w:jc w:val="center"/>
      </w:pPr>
    </w:p>
    <w:p w:rsidR="00EB1D54" w:rsidRDefault="00EB1D54" w:rsidP="00EB1D54">
      <w:pPr>
        <w:jc w:val="center"/>
      </w:pPr>
    </w:p>
    <w:p w:rsidR="00EB1D54" w:rsidRDefault="00EB1D54" w:rsidP="00EB1D54">
      <w:pPr>
        <w:jc w:val="center"/>
      </w:pPr>
    </w:p>
    <w:p w:rsidR="00EB1D54" w:rsidRDefault="00EB1D54" w:rsidP="00EB1D54">
      <w:pPr>
        <w:jc w:val="center"/>
      </w:pPr>
    </w:p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Default="00EB1D54" w:rsidP="00EB1D54"/>
    <w:p w:rsidR="00EB1D54" w:rsidRPr="00EB1D54" w:rsidRDefault="00EB1D54" w:rsidP="00EB1D54"/>
    <w:p w:rsidR="00EB1D54" w:rsidRPr="00E56F9D" w:rsidRDefault="00E56F9D" w:rsidP="00E56F9D">
      <w:pPr>
        <w:pStyle w:val="ParagrafoManual"/>
        <w:rPr>
          <w:sz w:val="22"/>
        </w:rPr>
      </w:pPr>
      <w:r w:rsidRPr="00E56F9D">
        <w:rPr>
          <w:sz w:val="22"/>
        </w:rPr>
        <w:lastRenderedPageBreak/>
        <w:t xml:space="preserve">Clique em </w:t>
      </w:r>
      <w:r w:rsidRPr="00E56F9D">
        <w:rPr>
          <w:b/>
          <w:sz w:val="22"/>
        </w:rPr>
        <w:t>Salvar.</w:t>
      </w:r>
    </w:p>
    <w:p w:rsidR="00EB1D54" w:rsidRDefault="00EB1D54" w:rsidP="00EB1D54"/>
    <w:p w:rsidR="00EB1D54" w:rsidRDefault="00E56F9D" w:rsidP="00EB1D54"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0A4F236A" wp14:editId="190E5095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Fly01 Saúde - Dashboard - Graficos da Agenda\2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Fly01 Saúde - Dashboard - Graficos da Agenda\24ok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1D54" w:rsidRDefault="00EB1D54" w:rsidP="00EB1D54">
      <w:pPr>
        <w:jc w:val="center"/>
      </w:pPr>
    </w:p>
    <w:p w:rsidR="00EB1D54" w:rsidRDefault="00EB1D54" w:rsidP="00EB1D54">
      <w:pPr>
        <w:jc w:val="center"/>
      </w:pPr>
    </w:p>
    <w:p w:rsidR="00EB1D54" w:rsidRDefault="00EB1D54" w:rsidP="00EB1D54">
      <w:pPr>
        <w:jc w:val="center"/>
      </w:pPr>
    </w:p>
    <w:p w:rsidR="00EB1D54" w:rsidRDefault="00EB1D54" w:rsidP="00EB1D54">
      <w:pPr>
        <w:jc w:val="center"/>
      </w:pPr>
    </w:p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Default="00EB1D54" w:rsidP="00EB1D54"/>
    <w:p w:rsidR="00EB1D54" w:rsidRDefault="00E56F9D" w:rsidP="00EB1D54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6D660AC2" wp14:editId="7EB7A77D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Fly01 Saúde - Dashboard - Graficos da Agenda\2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Fly01 Saúde - Dashboard - Graficos da Agenda\25ok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1D54" w:rsidRDefault="00EB1D54" w:rsidP="00EB1D54">
      <w:pPr>
        <w:jc w:val="center"/>
      </w:pPr>
    </w:p>
    <w:p w:rsidR="00EB1D54" w:rsidRDefault="00EB1D54" w:rsidP="00EB1D54">
      <w:pPr>
        <w:jc w:val="center"/>
      </w:pPr>
    </w:p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Default="00EB1D54" w:rsidP="00EB1D54"/>
    <w:p w:rsidR="00EB1D54" w:rsidRPr="00EB1D54" w:rsidRDefault="00EB1D54" w:rsidP="00EB1D54"/>
    <w:p w:rsidR="00EB1D54" w:rsidRPr="00EB1D54" w:rsidRDefault="00EB1D54" w:rsidP="00EB1D54"/>
    <w:p w:rsidR="00EB1D54" w:rsidRDefault="00EB1D54" w:rsidP="00EB1D54"/>
    <w:p w:rsidR="00EB1D54" w:rsidRDefault="00EB1D54" w:rsidP="00EB1D54">
      <w:pPr>
        <w:tabs>
          <w:tab w:val="left" w:pos="4635"/>
        </w:tabs>
      </w:pPr>
      <w:r>
        <w:tab/>
      </w:r>
    </w:p>
    <w:p w:rsidR="00EB1D54" w:rsidRDefault="00E56F9D" w:rsidP="003A7979">
      <w:pPr>
        <w:pStyle w:val="ParagrafoManual"/>
      </w:pPr>
      <w:r w:rsidRPr="00E56F9D">
        <w:rPr>
          <w:sz w:val="22"/>
        </w:rPr>
        <w:lastRenderedPageBreak/>
        <w:t>Clique no segundo horário agendado.</w:t>
      </w:r>
    </w:p>
    <w:p w:rsidR="00EB1D54" w:rsidRDefault="00EB1D54" w:rsidP="00EB1D54">
      <w:pPr>
        <w:tabs>
          <w:tab w:val="left" w:pos="4635"/>
        </w:tabs>
      </w:pPr>
    </w:p>
    <w:p w:rsidR="00EB1D54" w:rsidRDefault="00EB1D54" w:rsidP="00EB1D54">
      <w:pPr>
        <w:tabs>
          <w:tab w:val="left" w:pos="4635"/>
        </w:tabs>
      </w:pPr>
    </w:p>
    <w:p w:rsidR="00EB1D54" w:rsidRDefault="00422466" w:rsidP="00EB1D54">
      <w:pPr>
        <w:tabs>
          <w:tab w:val="left" w:pos="4635"/>
        </w:tabs>
      </w:pPr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 wp14:anchorId="6769FCE0" wp14:editId="68170692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Fly01 Saúde - Dashboard - Graficos da Agenda\2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Fly01 Saúde - Dashboard - Graficos da Agenda\26ok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7B98" w:rsidRDefault="00C27B98" w:rsidP="00EB1D54">
      <w:pPr>
        <w:tabs>
          <w:tab w:val="left" w:pos="4635"/>
        </w:tabs>
      </w:pPr>
    </w:p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Default="00C27B98" w:rsidP="00C27B98"/>
    <w:p w:rsidR="00C27B98" w:rsidRDefault="00C27B98" w:rsidP="00C27B98"/>
    <w:p w:rsidR="00EB1D54" w:rsidRDefault="00422466" w:rsidP="00C27B9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587E3A0A" wp14:editId="7D857882">
            <wp:simplePos x="0" y="0"/>
            <wp:positionH relativeFrom="margin">
              <wp:align>center</wp:align>
            </wp:positionH>
            <wp:positionV relativeFrom="paragraph">
              <wp:posOffset>164465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Fly01 Saúde - Dashboard - Graficos da Agenda\2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lexsandro.rosa\Desktop\Fly01 Saúde - Dashboard - Graficos da Agenda\27ok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7B98" w:rsidRDefault="00C27B98" w:rsidP="00C27B98">
      <w:pPr>
        <w:tabs>
          <w:tab w:val="left" w:pos="4545"/>
        </w:tabs>
      </w:pPr>
      <w:r>
        <w:tab/>
      </w:r>
    </w:p>
    <w:p w:rsidR="00C27B98" w:rsidRDefault="00C27B98" w:rsidP="00C27B98">
      <w:pPr>
        <w:tabs>
          <w:tab w:val="left" w:pos="4545"/>
        </w:tabs>
      </w:pPr>
    </w:p>
    <w:p w:rsidR="00C27B98" w:rsidRDefault="00C27B98" w:rsidP="00C27B98">
      <w:pPr>
        <w:jc w:val="center"/>
      </w:pPr>
    </w:p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Default="00C27B98" w:rsidP="00C27B98"/>
    <w:p w:rsidR="003A7979" w:rsidRPr="00C27B98" w:rsidRDefault="003A7979" w:rsidP="00C27B98"/>
    <w:p w:rsidR="00C27B98" w:rsidRDefault="00C27B98" w:rsidP="00C27B98"/>
    <w:p w:rsidR="00C27B98" w:rsidRPr="00C27B98" w:rsidRDefault="00C27B98" w:rsidP="00C27B98"/>
    <w:p w:rsidR="00C27B98" w:rsidRPr="00E56F9D" w:rsidRDefault="00C27B98" w:rsidP="00E56F9D">
      <w:pPr>
        <w:pStyle w:val="ParagrafoManual"/>
        <w:rPr>
          <w:sz w:val="22"/>
        </w:rPr>
      </w:pPr>
      <w:r>
        <w:lastRenderedPageBreak/>
        <w:tab/>
      </w:r>
      <w:r w:rsidR="00E56F9D" w:rsidRPr="00E56F9D">
        <w:rPr>
          <w:sz w:val="22"/>
        </w:rPr>
        <w:t>Altere o estado da consulta.</w:t>
      </w:r>
    </w:p>
    <w:p w:rsidR="00C27B98" w:rsidRDefault="00C27B98" w:rsidP="00C27B98">
      <w:pPr>
        <w:tabs>
          <w:tab w:val="left" w:pos="4155"/>
        </w:tabs>
      </w:pPr>
    </w:p>
    <w:p w:rsidR="00C27B98" w:rsidRDefault="00E56F9D" w:rsidP="00C27B98">
      <w:pPr>
        <w:tabs>
          <w:tab w:val="left" w:pos="4155"/>
        </w:tabs>
      </w:pPr>
      <w:r>
        <w:rPr>
          <w:noProof/>
          <w:lang w:eastAsia="pt-BR"/>
        </w:rPr>
        <w:drawing>
          <wp:anchor distT="0" distB="0" distL="114300" distR="114300" simplePos="0" relativeHeight="251686912" behindDoc="0" locked="0" layoutInCell="1" allowOverlap="1" wp14:anchorId="6B633E51" wp14:editId="595AA44F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Fly01 Saúde - Dashboard - Graficos da Agenda\2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lexsandro.rosa\Desktop\Fly01 Saúde - Dashboard - Graficos da Agenda\28ok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7B98" w:rsidRDefault="00C27B98" w:rsidP="00C27B98">
      <w:pPr>
        <w:tabs>
          <w:tab w:val="left" w:pos="4155"/>
        </w:tabs>
      </w:pPr>
    </w:p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Default="00C27B98" w:rsidP="00C27B98"/>
    <w:p w:rsidR="00C27B98" w:rsidRDefault="00C27B98" w:rsidP="00C27B98"/>
    <w:p w:rsidR="00C27B98" w:rsidRDefault="00C27B98" w:rsidP="00C27B98">
      <w:pPr>
        <w:jc w:val="center"/>
      </w:pPr>
    </w:p>
    <w:p w:rsidR="00C27B98" w:rsidRDefault="003A7979" w:rsidP="00C27B9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87936" behindDoc="0" locked="0" layoutInCell="1" allowOverlap="1" wp14:anchorId="09E2CDA7" wp14:editId="5CF8322B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Fly01 Saúde - Dashboard - Graficos da Agenda\2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alexsandro.rosa\Desktop\Fly01 Saúde - Dashboard - Graficos da Agenda\29ok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Default="00C27B98" w:rsidP="00C27B98"/>
    <w:p w:rsidR="00C27B98" w:rsidRDefault="00C27B98" w:rsidP="00C27B98"/>
    <w:p w:rsidR="00C27B98" w:rsidRDefault="00C27B98" w:rsidP="00C27B98">
      <w:pPr>
        <w:jc w:val="center"/>
      </w:pPr>
    </w:p>
    <w:p w:rsidR="00C27B98" w:rsidRPr="00E56F9D" w:rsidRDefault="00E56F9D" w:rsidP="00E56F9D">
      <w:pPr>
        <w:pStyle w:val="ParagrafoManual"/>
        <w:rPr>
          <w:sz w:val="22"/>
        </w:rPr>
      </w:pPr>
      <w:r w:rsidRPr="00E56F9D">
        <w:rPr>
          <w:sz w:val="22"/>
        </w:rPr>
        <w:lastRenderedPageBreak/>
        <w:t xml:space="preserve">Clique em </w:t>
      </w:r>
      <w:r w:rsidRPr="00E56F9D">
        <w:rPr>
          <w:b/>
          <w:sz w:val="22"/>
        </w:rPr>
        <w:t>Salvar.</w:t>
      </w:r>
    </w:p>
    <w:p w:rsidR="00E56F9D" w:rsidRDefault="00E56F9D" w:rsidP="00C27B98">
      <w:pPr>
        <w:jc w:val="center"/>
      </w:pPr>
    </w:p>
    <w:p w:rsidR="00C27B98" w:rsidRDefault="00C27B98" w:rsidP="00C27B9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88960" behindDoc="0" locked="0" layoutInCell="1" allowOverlap="1" wp14:anchorId="269EB6BE" wp14:editId="31D56F1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Fly01 Saúde - Dashboard - Graficos da Agenda\3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alexsandro.rosa\Desktop\Fly01 Saúde - Dashboard - Graficos da Agenda\30ok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7B98" w:rsidRDefault="00C27B98" w:rsidP="00C27B98">
      <w:pPr>
        <w:jc w:val="center"/>
      </w:pPr>
    </w:p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Default="00C27B98" w:rsidP="00C27B98"/>
    <w:p w:rsidR="00C27B98" w:rsidRPr="00C27B98" w:rsidRDefault="00C27B98" w:rsidP="00C27B98"/>
    <w:p w:rsidR="00C27B98" w:rsidRPr="00C27B98" w:rsidRDefault="00C27B98" w:rsidP="00C27B98"/>
    <w:p w:rsidR="00C27B98" w:rsidRDefault="00C27B98" w:rsidP="00C27B98"/>
    <w:p w:rsidR="00C27B98" w:rsidRDefault="00C27B98" w:rsidP="00C27B98">
      <w:pPr>
        <w:tabs>
          <w:tab w:val="left" w:pos="4545"/>
        </w:tabs>
      </w:pPr>
      <w:r>
        <w:tab/>
      </w:r>
    </w:p>
    <w:p w:rsidR="00BD0CE3" w:rsidRDefault="00A637C8" w:rsidP="00C27B98">
      <w:pPr>
        <w:tabs>
          <w:tab w:val="left" w:pos="4545"/>
        </w:tabs>
      </w:pPr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554AC094" wp14:editId="2FCAE1AE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Fly01 Saúde - Dashboard - Graficos da Agenda\3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alexsandro.rosa\Desktop\Fly01 Saúde - Dashboard - Graficos da Agenda\31ok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Default="00BD0CE3" w:rsidP="00BD0CE3"/>
    <w:p w:rsidR="00BD0CE3" w:rsidRPr="00BD0CE3" w:rsidRDefault="00BD0CE3" w:rsidP="00BD0CE3"/>
    <w:p w:rsidR="00BD0CE3" w:rsidRPr="00BD0CE3" w:rsidRDefault="00BD0CE3" w:rsidP="00BD0CE3"/>
    <w:p w:rsidR="00BD0CE3" w:rsidRDefault="00BD0CE3" w:rsidP="00BD0CE3"/>
    <w:p w:rsidR="00BD0CE3" w:rsidRDefault="00BD0CE3" w:rsidP="00BD0CE3"/>
    <w:p w:rsidR="00C27B98" w:rsidRDefault="00C27B98" w:rsidP="00BD0CE3">
      <w:pPr>
        <w:jc w:val="center"/>
      </w:pPr>
    </w:p>
    <w:p w:rsidR="00BD0CE3" w:rsidRDefault="00E56F9D" w:rsidP="00BD0CE3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91008" behindDoc="0" locked="0" layoutInCell="1" allowOverlap="1" wp14:anchorId="28F071A3" wp14:editId="2B4434BC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Fly01 Saúde - Dashboard - Graficos da Agenda\3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alexsandro.rosa\Desktop\Fly01 Saúde - Dashboard - Graficos da Agenda\32ok.pn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0CE3" w:rsidRDefault="00BD0CE3" w:rsidP="00BD0CE3">
      <w:pPr>
        <w:jc w:val="center"/>
      </w:pPr>
    </w:p>
    <w:p w:rsidR="00BD0CE3" w:rsidRDefault="00BD0CE3" w:rsidP="00BD0CE3">
      <w:pPr>
        <w:jc w:val="center"/>
      </w:pPr>
    </w:p>
    <w:p w:rsidR="00BD0CE3" w:rsidRDefault="00BD0CE3" w:rsidP="00BD0CE3">
      <w:pPr>
        <w:jc w:val="center"/>
      </w:pPr>
    </w:p>
    <w:p w:rsidR="003A7237" w:rsidRDefault="003A7237" w:rsidP="00BD0CE3">
      <w:pPr>
        <w:jc w:val="center"/>
      </w:pPr>
    </w:p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Pr="003A7237" w:rsidRDefault="003A7237" w:rsidP="003A7237"/>
    <w:p w:rsidR="003A7237" w:rsidRDefault="003A7237" w:rsidP="003A7237"/>
    <w:p w:rsidR="003A7237" w:rsidRPr="003A7237" w:rsidRDefault="003A7237" w:rsidP="003A7237"/>
    <w:p w:rsidR="00B760FC" w:rsidRPr="00B760FC" w:rsidRDefault="00E56F9D" w:rsidP="00E56F9D">
      <w:pPr>
        <w:pStyle w:val="ParagrafoManual"/>
      </w:pPr>
      <w:r w:rsidRPr="00E56F9D">
        <w:rPr>
          <w:sz w:val="22"/>
        </w:rPr>
        <w:t>Clique no terceiro horário agendado.</w:t>
      </w:r>
    </w:p>
    <w:p w:rsidR="00B760FC" w:rsidRPr="00B760FC" w:rsidRDefault="00B760FC" w:rsidP="00B760FC"/>
    <w:p w:rsidR="00B760FC" w:rsidRPr="00B760FC" w:rsidRDefault="008D713F" w:rsidP="00B760FC">
      <w:r>
        <w:rPr>
          <w:noProof/>
          <w:lang w:eastAsia="pt-BR"/>
        </w:rPr>
        <w:drawing>
          <wp:anchor distT="0" distB="0" distL="114300" distR="114300" simplePos="0" relativeHeight="251692032" behindDoc="0" locked="0" layoutInCell="1" allowOverlap="1" wp14:anchorId="02A0DB86" wp14:editId="701253DB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Fly01 Saúde - Dashboard - Graficos da Agenda\3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alexsandro.rosa\Desktop\Fly01 Saúde - Dashboard - Graficos da Agenda\33ok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Default="00B760FC" w:rsidP="00B760FC"/>
    <w:p w:rsidR="00BD0CE3" w:rsidRDefault="00BD0CE3" w:rsidP="00B760FC">
      <w:pPr>
        <w:jc w:val="center"/>
      </w:pPr>
    </w:p>
    <w:p w:rsidR="00B760FC" w:rsidRDefault="00B760FC" w:rsidP="00B760FC">
      <w:pPr>
        <w:jc w:val="center"/>
      </w:pPr>
    </w:p>
    <w:p w:rsidR="00B760FC" w:rsidRDefault="00B760FC" w:rsidP="00B760FC">
      <w:pPr>
        <w:jc w:val="center"/>
      </w:pPr>
    </w:p>
    <w:p w:rsidR="00B760FC" w:rsidRDefault="00B760FC" w:rsidP="00B760FC">
      <w:pPr>
        <w:jc w:val="center"/>
      </w:pPr>
    </w:p>
    <w:p w:rsidR="00986513" w:rsidRDefault="00986513" w:rsidP="00B760FC">
      <w:pPr>
        <w:jc w:val="center"/>
      </w:pPr>
    </w:p>
    <w:p w:rsidR="00B760FC" w:rsidRPr="00986513" w:rsidRDefault="00986513" w:rsidP="00986513">
      <w:pPr>
        <w:pStyle w:val="ParagrafoManual"/>
        <w:rPr>
          <w:sz w:val="22"/>
        </w:rPr>
      </w:pPr>
      <w:r w:rsidRPr="00986513">
        <w:rPr>
          <w:sz w:val="22"/>
        </w:rPr>
        <w:lastRenderedPageBreak/>
        <w:t>Altere o estado da consulta.</w:t>
      </w:r>
    </w:p>
    <w:p w:rsidR="00986513" w:rsidRDefault="00986513" w:rsidP="00B760FC">
      <w:pPr>
        <w:jc w:val="center"/>
      </w:pPr>
    </w:p>
    <w:p w:rsidR="00B760FC" w:rsidRPr="00B760FC" w:rsidRDefault="00986513" w:rsidP="00B760FC">
      <w:r>
        <w:rPr>
          <w:noProof/>
          <w:lang w:eastAsia="pt-BR"/>
        </w:rPr>
        <w:drawing>
          <wp:anchor distT="0" distB="0" distL="114300" distR="114300" simplePos="0" relativeHeight="251693056" behindDoc="0" locked="0" layoutInCell="1" allowOverlap="1" wp14:anchorId="77306436" wp14:editId="168155CB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Fly01 Saúde - Dashboard - Graficos da Agenda\3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alexsandro.rosa\Desktop\Fly01 Saúde - Dashboard - Graficos da Agenda\34ok.pn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Default="00B760FC" w:rsidP="00B760FC"/>
    <w:p w:rsidR="00B760FC" w:rsidRDefault="00B760FC" w:rsidP="00B760FC"/>
    <w:p w:rsidR="00B760FC" w:rsidRDefault="00B760FC" w:rsidP="00B760FC">
      <w:pPr>
        <w:jc w:val="center"/>
      </w:pPr>
    </w:p>
    <w:p w:rsidR="00986513" w:rsidRDefault="00986513" w:rsidP="00B760FC">
      <w:pPr>
        <w:jc w:val="center"/>
      </w:pPr>
    </w:p>
    <w:p w:rsidR="00B760FC" w:rsidRDefault="00986513" w:rsidP="00B760FC">
      <w:pPr>
        <w:tabs>
          <w:tab w:val="left" w:pos="4515"/>
        </w:tabs>
      </w:pPr>
      <w:r>
        <w:rPr>
          <w:noProof/>
          <w:lang w:eastAsia="pt-BR"/>
        </w:rPr>
        <w:drawing>
          <wp:anchor distT="0" distB="0" distL="114300" distR="114300" simplePos="0" relativeHeight="251694080" behindDoc="0" locked="0" layoutInCell="1" allowOverlap="1" wp14:anchorId="7AA6AA07" wp14:editId="66D5C9DF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Fly01 Saúde - Dashboard - Graficos da Agenda\3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alexsandro.rosa\Desktop\Fly01 Saúde - Dashboard - Graficos da Agenda\35ok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760FC">
        <w:tab/>
      </w:r>
    </w:p>
    <w:p w:rsidR="00B760FC" w:rsidRDefault="00B760FC" w:rsidP="00B760FC">
      <w:pPr>
        <w:tabs>
          <w:tab w:val="left" w:pos="4515"/>
        </w:tabs>
      </w:pPr>
    </w:p>
    <w:p w:rsidR="00B760FC" w:rsidRDefault="00B760FC" w:rsidP="00B760FC">
      <w:pPr>
        <w:jc w:val="center"/>
      </w:pPr>
    </w:p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Default="00B760FC" w:rsidP="00B760FC"/>
    <w:p w:rsidR="00B760FC" w:rsidRDefault="00B760FC" w:rsidP="00B760FC"/>
    <w:p w:rsidR="00B760FC" w:rsidRDefault="00986513" w:rsidP="00B760FC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95104" behindDoc="0" locked="0" layoutInCell="1" allowOverlap="1" wp14:anchorId="5048D2B6" wp14:editId="14C86A69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Fly01 Saúde - Dashboard - Graficos da Agenda\3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alexsandro.rosa\Desktop\Fly01 Saúde - Dashboard - Graficos da Agenda\36ok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60FC" w:rsidRDefault="00B760FC" w:rsidP="00B760FC">
      <w:pPr>
        <w:jc w:val="center"/>
      </w:pPr>
    </w:p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Default="00B760FC" w:rsidP="00B760FC"/>
    <w:p w:rsidR="00B760FC" w:rsidRPr="00B760FC" w:rsidRDefault="00B760FC" w:rsidP="00B760FC"/>
    <w:p w:rsidR="00B760FC" w:rsidRDefault="00B760FC" w:rsidP="00B760FC"/>
    <w:p w:rsidR="00986513" w:rsidRPr="00B760FC" w:rsidRDefault="00986513" w:rsidP="00B760FC"/>
    <w:p w:rsidR="00986513" w:rsidRDefault="00986513" w:rsidP="00986513">
      <w:pPr>
        <w:pStyle w:val="ParagrafoManual"/>
        <w:rPr>
          <w:sz w:val="22"/>
        </w:rPr>
      </w:pPr>
    </w:p>
    <w:p w:rsidR="00B760FC" w:rsidRDefault="00986513" w:rsidP="008D713F">
      <w:pPr>
        <w:pStyle w:val="ParagrafoManual"/>
      </w:pPr>
      <w:r w:rsidRPr="00986513">
        <w:rPr>
          <w:sz w:val="22"/>
        </w:rPr>
        <w:t xml:space="preserve">Clique em </w:t>
      </w:r>
      <w:r w:rsidRPr="00986513">
        <w:rPr>
          <w:b/>
          <w:sz w:val="22"/>
        </w:rPr>
        <w:t>Salvar.</w:t>
      </w:r>
    </w:p>
    <w:p w:rsidR="00B760FC" w:rsidRDefault="00B760FC" w:rsidP="00B760FC">
      <w:pPr>
        <w:tabs>
          <w:tab w:val="left" w:pos="6135"/>
        </w:tabs>
      </w:pPr>
      <w:r>
        <w:tab/>
      </w:r>
    </w:p>
    <w:p w:rsidR="00B760FC" w:rsidRDefault="00986513" w:rsidP="00B760FC">
      <w:pPr>
        <w:tabs>
          <w:tab w:val="left" w:pos="6135"/>
        </w:tabs>
      </w:pPr>
      <w:r>
        <w:rPr>
          <w:noProof/>
          <w:lang w:eastAsia="pt-BR"/>
        </w:rPr>
        <w:drawing>
          <wp:anchor distT="0" distB="0" distL="114300" distR="114300" simplePos="0" relativeHeight="251696128" behindDoc="0" locked="0" layoutInCell="1" allowOverlap="1" wp14:anchorId="07A15EB8" wp14:editId="54BB681F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Fly01 Saúde - Dashboard - Graficos da Agenda\37a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alexsandro.rosa\Desktop\Fly01 Saúde - Dashboard - Graficos da Agenda\37aok.pn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60FC" w:rsidRDefault="00B760FC" w:rsidP="00B760FC">
      <w:pPr>
        <w:tabs>
          <w:tab w:val="left" w:pos="6135"/>
        </w:tabs>
      </w:pPr>
    </w:p>
    <w:p w:rsidR="00B760FC" w:rsidRDefault="00B760FC" w:rsidP="00B760FC">
      <w:pPr>
        <w:tabs>
          <w:tab w:val="left" w:pos="6135"/>
        </w:tabs>
      </w:pPr>
    </w:p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Default="00B760FC" w:rsidP="00B760FC"/>
    <w:p w:rsidR="00B760FC" w:rsidRPr="00B760FC" w:rsidRDefault="00B760FC" w:rsidP="00B760FC"/>
    <w:p w:rsidR="00B760FC" w:rsidRPr="00B760FC" w:rsidRDefault="00B760FC" w:rsidP="00B760FC"/>
    <w:p w:rsidR="00B760FC" w:rsidRDefault="00B760FC" w:rsidP="00B760FC"/>
    <w:p w:rsidR="00B760FC" w:rsidRDefault="00B760FC" w:rsidP="00B760FC"/>
    <w:p w:rsidR="00B760FC" w:rsidRDefault="00B760FC" w:rsidP="00B760FC"/>
    <w:p w:rsidR="00B760FC" w:rsidRDefault="006F7357" w:rsidP="00B760FC">
      <w:r>
        <w:rPr>
          <w:noProof/>
          <w:lang w:eastAsia="pt-BR"/>
        </w:rPr>
        <w:lastRenderedPageBreak/>
        <w:drawing>
          <wp:anchor distT="0" distB="0" distL="114300" distR="114300" simplePos="0" relativeHeight="251697152" behindDoc="0" locked="0" layoutInCell="1" allowOverlap="1" wp14:anchorId="6404BD92" wp14:editId="24E97A82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 descr="C:\Users\alexsandro.rosa\Desktop\Fly01 Saúde - Dashboard - Graficos da Agenda\3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alexsandro.rosa\Desktop\Fly01 Saúde - Dashboard - Graficos da Agenda\38ok.pn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F7357" w:rsidRDefault="006F7357" w:rsidP="00B760FC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Default="006F7357" w:rsidP="006F7357"/>
    <w:p w:rsidR="008D713F" w:rsidRDefault="008D713F" w:rsidP="008D713F">
      <w:pPr>
        <w:pStyle w:val="ParagrafoManual"/>
      </w:pPr>
    </w:p>
    <w:p w:rsidR="008D713F" w:rsidRDefault="008D713F" w:rsidP="008D713F">
      <w:pPr>
        <w:pStyle w:val="ParagrafoManual"/>
      </w:pPr>
    </w:p>
    <w:p w:rsidR="008D713F" w:rsidRPr="00422466" w:rsidRDefault="008D713F" w:rsidP="008D713F">
      <w:pPr>
        <w:pStyle w:val="ParagrafoManual"/>
        <w:rPr>
          <w:b/>
          <w:sz w:val="22"/>
        </w:rPr>
      </w:pPr>
      <w:r w:rsidRPr="008D713F">
        <w:rPr>
          <w:sz w:val="22"/>
        </w:rPr>
        <w:t xml:space="preserve">Agora </w:t>
      </w:r>
      <w:r w:rsidRPr="00422466">
        <w:rPr>
          <w:b/>
          <w:sz w:val="22"/>
        </w:rPr>
        <w:t>clique no ícone Fly01</w:t>
      </w:r>
      <w:r w:rsidR="00422466">
        <w:rPr>
          <w:sz w:val="22"/>
        </w:rPr>
        <w:t xml:space="preserve">, para ir para o </w:t>
      </w:r>
      <w:proofErr w:type="spellStart"/>
      <w:r w:rsidR="00422466" w:rsidRPr="00422466">
        <w:rPr>
          <w:b/>
          <w:sz w:val="22"/>
        </w:rPr>
        <w:t>D</w:t>
      </w:r>
      <w:r w:rsidRPr="00422466">
        <w:rPr>
          <w:b/>
          <w:sz w:val="22"/>
        </w:rPr>
        <w:t>ashboard</w:t>
      </w:r>
      <w:proofErr w:type="spellEnd"/>
      <w:r w:rsidRPr="00422466">
        <w:rPr>
          <w:b/>
          <w:sz w:val="22"/>
        </w:rPr>
        <w:t>.</w:t>
      </w:r>
    </w:p>
    <w:p w:rsidR="008D713F" w:rsidRDefault="008D713F" w:rsidP="008D713F">
      <w:pPr>
        <w:pStyle w:val="ParagrafoManual"/>
      </w:pPr>
    </w:p>
    <w:p w:rsidR="008D713F" w:rsidRDefault="008D713F" w:rsidP="006F7357"/>
    <w:p w:rsidR="00B760FC" w:rsidRDefault="00422466" w:rsidP="006F7357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98176" behindDoc="0" locked="0" layoutInCell="1" allowOverlap="1" wp14:anchorId="71219967" wp14:editId="3106F5F0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 descr="C:\Users\alexsandro.rosa\Desktop\Fly01 Saúde - Dashboard - Graficos da Agenda\4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alexsandro.rosa\Desktop\Fly01 Saúde - Dashboard - Graficos da Agenda\40ok.pn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F7357" w:rsidRDefault="006F7357" w:rsidP="006F7357">
      <w:pPr>
        <w:jc w:val="center"/>
      </w:pPr>
    </w:p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Default="006F7357" w:rsidP="006F7357"/>
    <w:p w:rsidR="006F7357" w:rsidRDefault="006F7357" w:rsidP="006F7357"/>
    <w:p w:rsidR="00890E8B" w:rsidRPr="00890E8B" w:rsidRDefault="00890E8B" w:rsidP="00890E8B">
      <w:pPr>
        <w:pStyle w:val="ParagrafoManual"/>
        <w:rPr>
          <w:sz w:val="22"/>
        </w:rPr>
      </w:pPr>
      <w:r w:rsidRPr="00890E8B">
        <w:rPr>
          <w:sz w:val="22"/>
        </w:rPr>
        <w:lastRenderedPageBreak/>
        <w:t xml:space="preserve">Verifique as informações </w:t>
      </w:r>
      <w:r w:rsidR="00422466">
        <w:rPr>
          <w:sz w:val="22"/>
        </w:rPr>
        <w:t xml:space="preserve">do seu </w:t>
      </w:r>
      <w:proofErr w:type="spellStart"/>
      <w:r w:rsidR="00422466">
        <w:rPr>
          <w:sz w:val="22"/>
        </w:rPr>
        <w:t>D</w:t>
      </w:r>
      <w:r w:rsidRPr="00890E8B">
        <w:rPr>
          <w:sz w:val="22"/>
        </w:rPr>
        <w:t>ashboard</w:t>
      </w:r>
      <w:proofErr w:type="spellEnd"/>
      <w:r w:rsidRPr="00890E8B">
        <w:rPr>
          <w:sz w:val="22"/>
        </w:rPr>
        <w:t>.</w:t>
      </w:r>
    </w:p>
    <w:p w:rsidR="00890E8B" w:rsidRDefault="00890E8B" w:rsidP="006F7357">
      <w:pPr>
        <w:jc w:val="center"/>
      </w:pPr>
    </w:p>
    <w:p w:rsidR="006F7357" w:rsidRDefault="00890E8B" w:rsidP="006F7357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99200" behindDoc="0" locked="0" layoutInCell="1" allowOverlap="1" wp14:anchorId="393BFA8A" wp14:editId="4D074E5C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 descr="C:\Users\alexsandro.rosa\Desktop\Fly01 Saúde - Dashboard - Graficos da Agenda\4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alexsandro.rosa\Desktop\Fly01 Saúde - Dashboard - Graficos da Agenda\41ok.pn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F7357" w:rsidRDefault="006F7357" w:rsidP="006F7357">
      <w:pPr>
        <w:jc w:val="center"/>
      </w:pPr>
    </w:p>
    <w:p w:rsidR="006F7357" w:rsidRDefault="006F7357" w:rsidP="006F7357">
      <w:pPr>
        <w:jc w:val="center"/>
      </w:pPr>
    </w:p>
    <w:p w:rsidR="006F7357" w:rsidRDefault="006F7357" w:rsidP="006F7357">
      <w:pPr>
        <w:jc w:val="center"/>
      </w:pPr>
    </w:p>
    <w:p w:rsidR="006F7357" w:rsidRDefault="006F7357" w:rsidP="006F7357">
      <w:pPr>
        <w:jc w:val="center"/>
      </w:pPr>
    </w:p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Pr="006F7357" w:rsidRDefault="006F7357" w:rsidP="006F7357"/>
    <w:p w:rsidR="006F7357" w:rsidRDefault="006F7357" w:rsidP="006F7357"/>
    <w:p w:rsidR="00FF7D73" w:rsidRPr="00FF7D73" w:rsidRDefault="00FF7D73" w:rsidP="006F7357"/>
    <w:p w:rsidR="00422466" w:rsidRDefault="00422466" w:rsidP="00FF7D73">
      <w:pPr>
        <w:pStyle w:val="ParagrafoManual"/>
        <w:rPr>
          <w:sz w:val="22"/>
        </w:rPr>
      </w:pPr>
      <w:r>
        <w:rPr>
          <w:sz w:val="22"/>
        </w:rPr>
        <w:t>Agora voltamos aos agendamentos para alterar o seu estado.</w:t>
      </w:r>
    </w:p>
    <w:p w:rsidR="00422466" w:rsidRDefault="00422466" w:rsidP="00FF7D73">
      <w:pPr>
        <w:pStyle w:val="ParagrafoManual"/>
        <w:rPr>
          <w:sz w:val="22"/>
        </w:rPr>
      </w:pPr>
    </w:p>
    <w:p w:rsidR="00FF7D73" w:rsidRPr="00FF7D73" w:rsidRDefault="00422466" w:rsidP="00FF7D73">
      <w:pPr>
        <w:pStyle w:val="ParagrafoManual"/>
        <w:rPr>
          <w:sz w:val="22"/>
        </w:rPr>
      </w:pPr>
      <w:r>
        <w:rPr>
          <w:sz w:val="22"/>
        </w:rPr>
        <w:t xml:space="preserve">Clique em </w:t>
      </w:r>
      <w:r w:rsidRPr="00422466">
        <w:rPr>
          <w:b/>
          <w:sz w:val="22"/>
        </w:rPr>
        <w:t>Agendamentos.</w:t>
      </w:r>
    </w:p>
    <w:p w:rsidR="006F7357" w:rsidRDefault="006F7357" w:rsidP="006F7357"/>
    <w:p w:rsidR="006F7357" w:rsidRPr="006F7357" w:rsidRDefault="00890E8B" w:rsidP="006F7357">
      <w:r>
        <w:rPr>
          <w:noProof/>
          <w:lang w:eastAsia="pt-BR"/>
        </w:rPr>
        <w:drawing>
          <wp:anchor distT="0" distB="0" distL="114300" distR="114300" simplePos="0" relativeHeight="251700224" behindDoc="0" locked="0" layoutInCell="1" allowOverlap="1" wp14:anchorId="63C68827" wp14:editId="52622DCA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 descr="C:\Users\alexsandro.rosa\Desktop\Fly01 Saúde - Dashboard - Graficos da Agenda\4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alexsandro.rosa\Desktop\Fly01 Saúde - Dashboard - Graficos da Agenda\42ok.pn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F7357" w:rsidRPr="006F7357" w:rsidRDefault="006F7357" w:rsidP="006F7357"/>
    <w:p w:rsidR="006F7357" w:rsidRDefault="006F7357" w:rsidP="006F7357"/>
    <w:p w:rsidR="006F7357" w:rsidRDefault="006F7357" w:rsidP="006F7357"/>
    <w:p w:rsidR="006F7357" w:rsidRDefault="006F7357" w:rsidP="006F7357">
      <w:pPr>
        <w:jc w:val="center"/>
      </w:pPr>
    </w:p>
    <w:p w:rsidR="006F7357" w:rsidRDefault="006F7357" w:rsidP="006F7357">
      <w:pPr>
        <w:jc w:val="center"/>
      </w:pPr>
    </w:p>
    <w:p w:rsidR="00004249" w:rsidRDefault="00004249" w:rsidP="006F7357">
      <w:pPr>
        <w:jc w:val="center"/>
      </w:pPr>
    </w:p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422466" w:rsidP="00004249">
      <w:r>
        <w:rPr>
          <w:noProof/>
          <w:lang w:eastAsia="pt-BR"/>
        </w:rPr>
        <w:lastRenderedPageBreak/>
        <w:drawing>
          <wp:anchor distT="0" distB="0" distL="114300" distR="114300" simplePos="0" relativeHeight="251701248" behindDoc="0" locked="0" layoutInCell="1" allowOverlap="1" wp14:anchorId="6B332DEA" wp14:editId="25755289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 descr="C:\Users\alexsandro.rosa\Desktop\Fly01 Saúde - Dashboard - Graficos da Agenda\43ok - Cópi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alexsandro.rosa\Desktop\Fly01 Saúde - Dashboard - Graficos da Agenda\43ok - Cópia.pn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Default="00004249" w:rsidP="00004249"/>
    <w:p w:rsidR="00004249" w:rsidRDefault="00004249" w:rsidP="00004249"/>
    <w:p w:rsidR="006F7357" w:rsidRDefault="00004249" w:rsidP="00004249">
      <w:pPr>
        <w:tabs>
          <w:tab w:val="left" w:pos="5805"/>
        </w:tabs>
      </w:pPr>
      <w:r>
        <w:tab/>
      </w:r>
    </w:p>
    <w:p w:rsidR="00004249" w:rsidRDefault="00004249" w:rsidP="00004249">
      <w:pPr>
        <w:tabs>
          <w:tab w:val="left" w:pos="5805"/>
        </w:tabs>
      </w:pPr>
    </w:p>
    <w:p w:rsidR="00004249" w:rsidRDefault="00004249" w:rsidP="00004249">
      <w:pPr>
        <w:tabs>
          <w:tab w:val="left" w:pos="5805"/>
        </w:tabs>
      </w:pPr>
    </w:p>
    <w:p w:rsidR="00004249" w:rsidRDefault="00004249" w:rsidP="00004249">
      <w:pPr>
        <w:tabs>
          <w:tab w:val="left" w:pos="5805"/>
        </w:tabs>
      </w:pPr>
    </w:p>
    <w:p w:rsidR="00004249" w:rsidRDefault="00004249" w:rsidP="00004249">
      <w:pPr>
        <w:tabs>
          <w:tab w:val="left" w:pos="5805"/>
        </w:tabs>
      </w:pPr>
    </w:p>
    <w:p w:rsidR="00004249" w:rsidRDefault="00004249" w:rsidP="00004249">
      <w:pPr>
        <w:tabs>
          <w:tab w:val="left" w:pos="5805"/>
        </w:tabs>
      </w:pPr>
    </w:p>
    <w:p w:rsidR="00004249" w:rsidRDefault="00004249" w:rsidP="00004249">
      <w:pPr>
        <w:tabs>
          <w:tab w:val="left" w:pos="5805"/>
        </w:tabs>
      </w:pPr>
    </w:p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Pr="00004249" w:rsidRDefault="00004249" w:rsidP="00004249"/>
    <w:p w:rsidR="00FF7D73" w:rsidRDefault="00FF7D73" w:rsidP="00FF7D73">
      <w:pPr>
        <w:pStyle w:val="ParagrafoManual"/>
        <w:rPr>
          <w:sz w:val="22"/>
        </w:rPr>
      </w:pPr>
    </w:p>
    <w:p w:rsidR="00004249" w:rsidRDefault="00FF7D73" w:rsidP="00FF7D73">
      <w:pPr>
        <w:pStyle w:val="ParagrafoManual"/>
        <w:rPr>
          <w:sz w:val="22"/>
        </w:rPr>
      </w:pPr>
      <w:r w:rsidRPr="00FF7D73">
        <w:rPr>
          <w:b/>
          <w:sz w:val="22"/>
        </w:rPr>
        <w:t>Altere o estado da consulta</w:t>
      </w:r>
      <w:r w:rsidRPr="00FF7D73">
        <w:rPr>
          <w:sz w:val="22"/>
        </w:rPr>
        <w:t xml:space="preserve"> que estava como </w:t>
      </w:r>
      <w:r w:rsidRPr="00FF7D73">
        <w:rPr>
          <w:b/>
          <w:sz w:val="22"/>
        </w:rPr>
        <w:t>Faltou</w:t>
      </w:r>
      <w:r w:rsidRPr="00FF7D73">
        <w:rPr>
          <w:sz w:val="22"/>
        </w:rPr>
        <w:t xml:space="preserve">, e coloque como </w:t>
      </w:r>
      <w:r w:rsidRPr="00FF7D73">
        <w:rPr>
          <w:b/>
          <w:sz w:val="22"/>
        </w:rPr>
        <w:t>Atendido.</w:t>
      </w:r>
    </w:p>
    <w:p w:rsidR="00FF7D73" w:rsidRPr="00FF7D73" w:rsidRDefault="00FF7D73" w:rsidP="00FF7D73">
      <w:pPr>
        <w:pStyle w:val="ParagrafoManual"/>
        <w:rPr>
          <w:sz w:val="22"/>
        </w:rPr>
      </w:pPr>
    </w:p>
    <w:p w:rsidR="00004249" w:rsidRPr="00004249" w:rsidRDefault="00004249" w:rsidP="00004249"/>
    <w:p w:rsidR="00004249" w:rsidRPr="00004249" w:rsidRDefault="00FF7D73" w:rsidP="00004249">
      <w:r>
        <w:rPr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7BA94444" wp14:editId="27ACEEB9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0" name="Imagem 60" descr="C:\Users\alexsandro.rosa\Desktop\Fly01 Saúde - Dashboard - Graficos da Agenda\4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alexsandro.rosa\Desktop\Fly01 Saúde - Dashboard - Graficos da Agenda\43ok.pn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4249" w:rsidRPr="00004249" w:rsidRDefault="00004249" w:rsidP="00004249"/>
    <w:p w:rsidR="00004249" w:rsidRDefault="00004249" w:rsidP="00004249"/>
    <w:p w:rsidR="00004249" w:rsidRPr="00004249" w:rsidRDefault="00004249" w:rsidP="00004249"/>
    <w:p w:rsidR="00004249" w:rsidRPr="00004249" w:rsidRDefault="00004249" w:rsidP="00004249"/>
    <w:p w:rsidR="00004249" w:rsidRDefault="00004249" w:rsidP="00004249"/>
    <w:p w:rsidR="005C0A5C" w:rsidRDefault="005C0A5C" w:rsidP="00004249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Pr="005C0A5C" w:rsidRDefault="00922F41" w:rsidP="005C0A5C">
      <w:r>
        <w:rPr>
          <w:noProof/>
          <w:lang w:eastAsia="pt-BR"/>
        </w:rPr>
        <w:lastRenderedPageBreak/>
        <w:drawing>
          <wp:anchor distT="0" distB="0" distL="114300" distR="114300" simplePos="0" relativeHeight="251703296" behindDoc="0" locked="0" layoutInCell="1" allowOverlap="1" wp14:anchorId="1F415C52" wp14:editId="297F66F2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1" name="Imagem 61" descr="C:\Users\alexsandro.rosa\Desktop\Fly01 Saúde - Dashboard - Graficos da Agenda\4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alexsandro.rosa\Desktop\Fly01 Saúde - Dashboard - Graficos da Agenda\44ok.pn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0A5C" w:rsidRPr="005C0A5C" w:rsidRDefault="005C0A5C" w:rsidP="005C0A5C"/>
    <w:p w:rsidR="005C0A5C" w:rsidRDefault="005C0A5C" w:rsidP="005C0A5C"/>
    <w:p w:rsidR="005C0A5C" w:rsidRPr="005C0A5C" w:rsidRDefault="005C0A5C" w:rsidP="005C0A5C"/>
    <w:p w:rsidR="005C0A5C" w:rsidRPr="005C0A5C" w:rsidRDefault="005C0A5C" w:rsidP="005C0A5C"/>
    <w:p w:rsidR="005C0A5C" w:rsidRDefault="005C0A5C" w:rsidP="005C0A5C"/>
    <w:p w:rsidR="005C0A5C" w:rsidRDefault="005C0A5C" w:rsidP="005C0A5C"/>
    <w:p w:rsidR="00004249" w:rsidRDefault="00004249" w:rsidP="005C0A5C">
      <w:pPr>
        <w:jc w:val="center"/>
      </w:pPr>
    </w:p>
    <w:p w:rsidR="005C0A5C" w:rsidRDefault="005C0A5C" w:rsidP="005C0A5C">
      <w:pPr>
        <w:jc w:val="center"/>
      </w:pPr>
    </w:p>
    <w:p w:rsidR="005C0A5C" w:rsidRDefault="005C0A5C" w:rsidP="005C0A5C">
      <w:pPr>
        <w:jc w:val="center"/>
      </w:pPr>
    </w:p>
    <w:p w:rsidR="005C0A5C" w:rsidRDefault="005C0A5C" w:rsidP="005C0A5C">
      <w:pPr>
        <w:jc w:val="center"/>
      </w:pPr>
    </w:p>
    <w:p w:rsidR="00006F8F" w:rsidRDefault="00006F8F" w:rsidP="005C0A5C">
      <w:pPr>
        <w:jc w:val="center"/>
      </w:pPr>
    </w:p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922F41" w:rsidP="00006F8F">
      <w:r>
        <w:rPr>
          <w:noProof/>
          <w:lang w:eastAsia="pt-BR"/>
        </w:rPr>
        <w:drawing>
          <wp:anchor distT="0" distB="0" distL="114300" distR="114300" simplePos="0" relativeHeight="251704320" behindDoc="0" locked="0" layoutInCell="1" allowOverlap="1" wp14:anchorId="1625996E" wp14:editId="3B7BD2AC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2" name="Imagem 62" descr="C:\Users\alexsandro.rosa\Desktop\Fly01 Saúde - Dashboard - Graficos da Agenda\4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alexsandro.rosa\Desktop\Fly01 Saúde - Dashboard - Graficos da Agenda\45ok.png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Default="00006F8F" w:rsidP="00006F8F"/>
    <w:p w:rsidR="00006F8F" w:rsidRPr="00006F8F" w:rsidRDefault="00006F8F" w:rsidP="00006F8F"/>
    <w:p w:rsidR="00006F8F" w:rsidRPr="00422466" w:rsidRDefault="00422466" w:rsidP="00422466">
      <w:pPr>
        <w:pStyle w:val="ParagrafoManual"/>
        <w:rPr>
          <w:b/>
          <w:sz w:val="22"/>
        </w:rPr>
      </w:pPr>
      <w:r w:rsidRPr="00422466">
        <w:rPr>
          <w:sz w:val="22"/>
        </w:rPr>
        <w:lastRenderedPageBreak/>
        <w:t xml:space="preserve">Clique em </w:t>
      </w:r>
      <w:r w:rsidRPr="00422466">
        <w:rPr>
          <w:b/>
          <w:sz w:val="22"/>
        </w:rPr>
        <w:t>Salvar.</w:t>
      </w:r>
    </w:p>
    <w:p w:rsidR="00422466" w:rsidRPr="00006F8F" w:rsidRDefault="00422466" w:rsidP="00006F8F"/>
    <w:p w:rsidR="00006F8F" w:rsidRPr="00006F8F" w:rsidRDefault="00422466" w:rsidP="00006F8F">
      <w:r>
        <w:rPr>
          <w:noProof/>
          <w:lang w:eastAsia="pt-BR"/>
        </w:rPr>
        <w:drawing>
          <wp:anchor distT="0" distB="0" distL="114300" distR="114300" simplePos="0" relativeHeight="251705344" behindDoc="0" locked="0" layoutInCell="1" allowOverlap="1" wp14:anchorId="0B853980" wp14:editId="10FBA8D0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3" name="Imagem 63" descr="C:\Users\alexsandro.rosa\Desktop\Fly01 Saúde - Dashboard - Graficos da Agenda\4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alexsandro.rosa\Desktop\Fly01 Saúde - Dashboard - Graficos da Agenda\46ok.png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6F8F" w:rsidRPr="00006F8F" w:rsidRDefault="00006F8F" w:rsidP="00006F8F"/>
    <w:p w:rsidR="00006F8F" w:rsidRPr="00006F8F" w:rsidRDefault="00006F8F" w:rsidP="00006F8F"/>
    <w:p w:rsidR="00006F8F" w:rsidRDefault="00006F8F" w:rsidP="00006F8F"/>
    <w:p w:rsidR="00006F8F" w:rsidRDefault="00006F8F" w:rsidP="00006F8F"/>
    <w:p w:rsidR="00006F8F" w:rsidRDefault="00006F8F" w:rsidP="00006F8F"/>
    <w:p w:rsidR="005C0A5C" w:rsidRDefault="005C0A5C" w:rsidP="00006F8F">
      <w:pPr>
        <w:jc w:val="center"/>
      </w:pPr>
    </w:p>
    <w:p w:rsidR="00006F8F" w:rsidRDefault="00006F8F" w:rsidP="00006F8F">
      <w:pPr>
        <w:jc w:val="center"/>
      </w:pPr>
    </w:p>
    <w:p w:rsidR="00006F8F" w:rsidRDefault="00006F8F" w:rsidP="00006F8F">
      <w:pPr>
        <w:jc w:val="center"/>
      </w:pPr>
    </w:p>
    <w:p w:rsidR="00006F8F" w:rsidRDefault="00006F8F" w:rsidP="00006F8F">
      <w:pPr>
        <w:jc w:val="center"/>
      </w:pPr>
    </w:p>
    <w:p w:rsidR="00006F8F" w:rsidRDefault="00006F8F" w:rsidP="00006F8F">
      <w:pPr>
        <w:jc w:val="center"/>
      </w:pPr>
    </w:p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922F41" w:rsidP="00006F8F">
      <w:r>
        <w:rPr>
          <w:noProof/>
          <w:lang w:eastAsia="pt-BR"/>
        </w:rPr>
        <w:drawing>
          <wp:anchor distT="0" distB="0" distL="114300" distR="114300" simplePos="0" relativeHeight="251706368" behindDoc="0" locked="0" layoutInCell="1" allowOverlap="1" wp14:anchorId="48C1F336" wp14:editId="539C4C9C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4" name="Imagem 64" descr="C:\Users\alexsandro.rosa\Desktop\Fly01 Saúde - Dashboard - Graficos da Agenda\4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alexsandro.rosa\Desktop\Fly01 Saúde - Dashboard - Graficos da Agenda\47ok.png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Default="005A264A" w:rsidP="005A264A">
      <w:pPr>
        <w:pStyle w:val="ParagrafoManual"/>
      </w:pPr>
      <w:r w:rsidRPr="005A264A">
        <w:rPr>
          <w:b/>
          <w:sz w:val="22"/>
        </w:rPr>
        <w:lastRenderedPageBreak/>
        <w:t>Altere o estado da consulta</w:t>
      </w:r>
      <w:r w:rsidRPr="005A264A">
        <w:rPr>
          <w:sz w:val="22"/>
        </w:rPr>
        <w:t xml:space="preserve"> que estava como </w:t>
      </w:r>
      <w:r w:rsidRPr="005A264A">
        <w:rPr>
          <w:b/>
          <w:sz w:val="22"/>
        </w:rPr>
        <w:t>Cancelado</w:t>
      </w:r>
      <w:r w:rsidRPr="005A264A">
        <w:rPr>
          <w:sz w:val="22"/>
        </w:rPr>
        <w:t xml:space="preserve"> e coloque como </w:t>
      </w:r>
      <w:r w:rsidRPr="005A264A">
        <w:rPr>
          <w:b/>
          <w:sz w:val="22"/>
        </w:rPr>
        <w:t>Aguardando</w:t>
      </w:r>
      <w:r w:rsidRPr="005A264A">
        <w:rPr>
          <w:b/>
        </w:rPr>
        <w:t>.</w:t>
      </w:r>
    </w:p>
    <w:p w:rsidR="005A264A" w:rsidRPr="00006F8F" w:rsidRDefault="005A264A" w:rsidP="005A264A">
      <w:pPr>
        <w:pStyle w:val="ParagrafoManual"/>
      </w:pPr>
    </w:p>
    <w:p w:rsidR="00006F8F" w:rsidRPr="00006F8F" w:rsidRDefault="00006F8F" w:rsidP="00006F8F"/>
    <w:p w:rsidR="00006F8F" w:rsidRDefault="005A264A" w:rsidP="00006F8F">
      <w:r>
        <w:rPr>
          <w:noProof/>
          <w:lang w:eastAsia="pt-BR"/>
        </w:rPr>
        <w:drawing>
          <wp:anchor distT="0" distB="0" distL="114300" distR="114300" simplePos="0" relativeHeight="251707392" behindDoc="0" locked="0" layoutInCell="1" allowOverlap="1" wp14:anchorId="40B5F6AE" wp14:editId="1FC54B5A">
            <wp:simplePos x="0" y="0"/>
            <wp:positionH relativeFrom="margin">
              <wp:align>center</wp:align>
            </wp:positionH>
            <wp:positionV relativeFrom="paragraph">
              <wp:posOffset>155575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5" name="Imagem 65" descr="C:\Users\alexsandro.rosa\Desktop\Fly01 Saúde - Dashboard - Graficos da Agenda\4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alexsandro.rosa\Desktop\Fly01 Saúde - Dashboard - Graficos da Agenda\48ok.png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6F8F" w:rsidRDefault="00006F8F" w:rsidP="00006F8F"/>
    <w:p w:rsidR="00006F8F" w:rsidRDefault="00006F8F" w:rsidP="00006F8F">
      <w:pPr>
        <w:jc w:val="center"/>
      </w:pPr>
    </w:p>
    <w:p w:rsidR="00006F8F" w:rsidRDefault="00006F8F" w:rsidP="00006F8F">
      <w:pPr>
        <w:jc w:val="center"/>
      </w:pPr>
    </w:p>
    <w:p w:rsidR="00006F8F" w:rsidRDefault="00006F8F" w:rsidP="00006F8F">
      <w:pPr>
        <w:jc w:val="center"/>
      </w:pPr>
    </w:p>
    <w:p w:rsidR="00006F8F" w:rsidRDefault="00006F8F" w:rsidP="00006F8F">
      <w:pPr>
        <w:jc w:val="center"/>
      </w:pPr>
    </w:p>
    <w:p w:rsidR="00006F8F" w:rsidRDefault="00006F8F" w:rsidP="00006F8F">
      <w:pPr>
        <w:jc w:val="center"/>
      </w:pPr>
    </w:p>
    <w:p w:rsidR="00006F8F" w:rsidRDefault="00006F8F" w:rsidP="00006F8F">
      <w:pPr>
        <w:jc w:val="center"/>
      </w:pPr>
    </w:p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Pr="00006F8F" w:rsidRDefault="00006F8F" w:rsidP="00006F8F"/>
    <w:p w:rsidR="00006F8F" w:rsidRDefault="00006F8F" w:rsidP="00006F8F"/>
    <w:p w:rsidR="00006F8F" w:rsidRPr="00006F8F" w:rsidRDefault="00D048D6" w:rsidP="00006F8F">
      <w:r>
        <w:rPr>
          <w:noProof/>
          <w:lang w:eastAsia="pt-BR"/>
        </w:rPr>
        <w:drawing>
          <wp:anchor distT="0" distB="0" distL="114300" distR="114300" simplePos="0" relativeHeight="251708416" behindDoc="0" locked="0" layoutInCell="1" allowOverlap="1" wp14:anchorId="66B2C6C0" wp14:editId="737FACAE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6" name="Imagem 66" descr="C:\Users\alexsandro.rosa\Desktop\Fly01 Saúde - Dashboard - Graficos da Agenda\4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alexsandro.rosa\Desktop\Fly01 Saúde - Dashboard - Graficos da Agenda\49ok.png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6F8F" w:rsidRPr="00006F8F" w:rsidRDefault="00006F8F" w:rsidP="00006F8F"/>
    <w:p w:rsidR="00006F8F" w:rsidRDefault="00006F8F" w:rsidP="00006F8F"/>
    <w:p w:rsidR="00006F8F" w:rsidRDefault="00006F8F" w:rsidP="00006F8F"/>
    <w:p w:rsidR="00006F8F" w:rsidRDefault="00006F8F" w:rsidP="00006F8F">
      <w:pPr>
        <w:tabs>
          <w:tab w:val="left" w:pos="4740"/>
        </w:tabs>
      </w:pPr>
      <w:r>
        <w:tab/>
      </w:r>
    </w:p>
    <w:p w:rsidR="00006F8F" w:rsidRDefault="00006F8F" w:rsidP="00006F8F">
      <w:pPr>
        <w:tabs>
          <w:tab w:val="left" w:pos="4740"/>
        </w:tabs>
      </w:pPr>
    </w:p>
    <w:p w:rsidR="00CE0C1A" w:rsidRDefault="00CE0C1A" w:rsidP="00006F8F">
      <w:pPr>
        <w:tabs>
          <w:tab w:val="left" w:pos="4740"/>
        </w:tabs>
      </w:pPr>
    </w:p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Default="00CE0C1A" w:rsidP="00CE0C1A"/>
    <w:p w:rsidR="00CE0C1A" w:rsidRPr="00CE0C1A" w:rsidRDefault="00D048D6" w:rsidP="00CE0C1A">
      <w:r>
        <w:rPr>
          <w:noProof/>
          <w:lang w:eastAsia="pt-BR"/>
        </w:rPr>
        <w:lastRenderedPageBreak/>
        <w:drawing>
          <wp:anchor distT="0" distB="0" distL="114300" distR="114300" simplePos="0" relativeHeight="251709440" behindDoc="0" locked="0" layoutInCell="1" allowOverlap="1" wp14:anchorId="64C1E49F" wp14:editId="7D6C9168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7" name="Imagem 67" descr="C:\Users\alexsandro.rosa\Desktop\Fly01 Saúde - Dashboard - Graficos da Agenda\5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alexsandro.rosa\Desktop\Fly01 Saúde - Dashboard - Graficos da Agenda\50ok.png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0C1A" w:rsidRPr="00CE0C1A" w:rsidRDefault="00CE0C1A" w:rsidP="00CE0C1A"/>
    <w:p w:rsidR="00CE0C1A" w:rsidRDefault="00CE0C1A" w:rsidP="00CE0C1A"/>
    <w:p w:rsidR="00006F8F" w:rsidRDefault="00CE0C1A" w:rsidP="00CE0C1A">
      <w:pPr>
        <w:tabs>
          <w:tab w:val="left" w:pos="4395"/>
        </w:tabs>
      </w:pPr>
      <w:r>
        <w:tab/>
      </w:r>
    </w:p>
    <w:p w:rsidR="00CE0C1A" w:rsidRDefault="00CE0C1A" w:rsidP="00CE0C1A">
      <w:pPr>
        <w:tabs>
          <w:tab w:val="left" w:pos="4395"/>
        </w:tabs>
      </w:pPr>
    </w:p>
    <w:p w:rsidR="00CE0C1A" w:rsidRDefault="00CE0C1A" w:rsidP="00CE0C1A">
      <w:pPr>
        <w:tabs>
          <w:tab w:val="left" w:pos="4395"/>
        </w:tabs>
      </w:pPr>
    </w:p>
    <w:p w:rsidR="00CE0C1A" w:rsidRDefault="00CE0C1A" w:rsidP="00CE0C1A">
      <w:pPr>
        <w:tabs>
          <w:tab w:val="left" w:pos="4395"/>
        </w:tabs>
      </w:pPr>
    </w:p>
    <w:p w:rsidR="00CE0C1A" w:rsidRDefault="00CE0C1A" w:rsidP="00CE0C1A">
      <w:pPr>
        <w:tabs>
          <w:tab w:val="left" w:pos="4395"/>
        </w:tabs>
      </w:pPr>
    </w:p>
    <w:p w:rsidR="00CE0C1A" w:rsidRDefault="00CE0C1A" w:rsidP="00CE0C1A">
      <w:pPr>
        <w:tabs>
          <w:tab w:val="left" w:pos="4395"/>
        </w:tabs>
      </w:pPr>
    </w:p>
    <w:p w:rsidR="00CE0C1A" w:rsidRDefault="00CE0C1A" w:rsidP="00CE0C1A">
      <w:pPr>
        <w:tabs>
          <w:tab w:val="left" w:pos="4395"/>
        </w:tabs>
      </w:pPr>
    </w:p>
    <w:p w:rsidR="00CE0C1A" w:rsidRDefault="00CE0C1A" w:rsidP="00CE0C1A">
      <w:pPr>
        <w:tabs>
          <w:tab w:val="left" w:pos="4395"/>
        </w:tabs>
      </w:pPr>
    </w:p>
    <w:p w:rsidR="00CE0C1A" w:rsidRDefault="00CE0C1A" w:rsidP="00CE0C1A">
      <w:pPr>
        <w:tabs>
          <w:tab w:val="left" w:pos="4395"/>
        </w:tabs>
      </w:pPr>
    </w:p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Pr="00CE0C1A" w:rsidRDefault="00D048D6" w:rsidP="00CE0C1A">
      <w:r>
        <w:rPr>
          <w:noProof/>
          <w:lang w:eastAsia="pt-BR"/>
        </w:rPr>
        <w:drawing>
          <wp:anchor distT="0" distB="0" distL="114300" distR="114300" simplePos="0" relativeHeight="251710464" behindDoc="0" locked="0" layoutInCell="1" allowOverlap="1" wp14:anchorId="30F6D1D7" wp14:editId="07DCFE0D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8" name="Imagem 68" descr="C:\Users\alexsandro.rosa\Desktop\Fly01 Saúde - Dashboard - Graficos da Agenda\5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alexsandro.rosa\Desktop\Fly01 Saúde - Dashboard - Graficos da Agenda\51ok.png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0C1A" w:rsidRP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Default="00CE0C1A" w:rsidP="00CE0C1A"/>
    <w:p w:rsidR="00CE0C1A" w:rsidRPr="00CE0C1A" w:rsidRDefault="00CE0C1A" w:rsidP="00CE0C1A"/>
    <w:p w:rsidR="00CE0C1A" w:rsidRPr="00CE0C1A" w:rsidRDefault="00CE0C1A" w:rsidP="00CE0C1A"/>
    <w:p w:rsidR="00CE0C1A" w:rsidRDefault="00CE0C1A" w:rsidP="00CE0C1A"/>
    <w:p w:rsidR="00CE0C1A" w:rsidRDefault="00CE0C1A" w:rsidP="00CE0C1A">
      <w:pPr>
        <w:jc w:val="center"/>
      </w:pPr>
    </w:p>
    <w:p w:rsidR="00C00420" w:rsidRDefault="00C00420" w:rsidP="00CE0C1A">
      <w:pPr>
        <w:jc w:val="center"/>
      </w:pPr>
    </w:p>
    <w:p w:rsidR="00C00420" w:rsidRDefault="00C00420" w:rsidP="00CE0C1A">
      <w:pPr>
        <w:jc w:val="center"/>
      </w:pPr>
    </w:p>
    <w:p w:rsidR="00C00420" w:rsidRDefault="00C00420" w:rsidP="00CE0C1A">
      <w:pPr>
        <w:jc w:val="center"/>
      </w:pPr>
    </w:p>
    <w:p w:rsidR="00C00420" w:rsidRDefault="00C00420" w:rsidP="00CE0C1A">
      <w:pPr>
        <w:jc w:val="center"/>
      </w:pPr>
    </w:p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C00420" w:rsidRDefault="00C00420" w:rsidP="00C00420"/>
    <w:p w:rsidR="00C00420" w:rsidRPr="00D048D6" w:rsidRDefault="00D048D6" w:rsidP="00D048D6">
      <w:pPr>
        <w:pStyle w:val="ParagrafoManual"/>
        <w:rPr>
          <w:sz w:val="22"/>
        </w:rPr>
      </w:pPr>
      <w:r w:rsidRPr="00D048D6">
        <w:rPr>
          <w:sz w:val="22"/>
        </w:rPr>
        <w:lastRenderedPageBreak/>
        <w:t xml:space="preserve">Após clique em </w:t>
      </w:r>
      <w:r w:rsidRPr="00D048D6">
        <w:rPr>
          <w:b/>
          <w:sz w:val="22"/>
        </w:rPr>
        <w:t>Salvar.</w:t>
      </w:r>
    </w:p>
    <w:p w:rsidR="00C00420" w:rsidRPr="00C00420" w:rsidRDefault="00C00420" w:rsidP="00C00420"/>
    <w:p w:rsidR="00C00420" w:rsidRDefault="00D048D6" w:rsidP="00C00420">
      <w:r>
        <w:rPr>
          <w:noProof/>
          <w:lang w:eastAsia="pt-BR"/>
        </w:rPr>
        <w:drawing>
          <wp:anchor distT="0" distB="0" distL="114300" distR="114300" simplePos="0" relativeHeight="251711488" behindDoc="0" locked="0" layoutInCell="1" allowOverlap="1" wp14:anchorId="7DF976A2" wp14:editId="66492A72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9" name="Imagem 69" descr="C:\Users\alexsandro.rosa\Desktop\Fly01 Saúde - Dashboard - Graficos da Agenda\5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C:\Users\alexsandro.rosa\Desktop\Fly01 Saúde - Dashboard - Graficos da Agenda\52ok.png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00420" w:rsidRPr="00C00420" w:rsidRDefault="00C00420" w:rsidP="00C00420"/>
    <w:p w:rsidR="00C00420" w:rsidRPr="00C00420" w:rsidRDefault="00C00420" w:rsidP="00C00420"/>
    <w:p w:rsidR="00C00420" w:rsidRDefault="00C00420" w:rsidP="00C00420"/>
    <w:p w:rsidR="00C00420" w:rsidRDefault="00C00420" w:rsidP="00C00420">
      <w:pPr>
        <w:jc w:val="center"/>
      </w:pPr>
    </w:p>
    <w:p w:rsidR="00C00420" w:rsidRDefault="00C00420" w:rsidP="00C00420">
      <w:pPr>
        <w:jc w:val="center"/>
      </w:pPr>
    </w:p>
    <w:p w:rsidR="00C00420" w:rsidRDefault="00C00420" w:rsidP="00C00420">
      <w:pPr>
        <w:jc w:val="center"/>
      </w:pPr>
    </w:p>
    <w:p w:rsidR="00C00420" w:rsidRDefault="00C00420" w:rsidP="00C00420">
      <w:pPr>
        <w:jc w:val="center"/>
      </w:pPr>
    </w:p>
    <w:p w:rsidR="00C00420" w:rsidRDefault="00C00420" w:rsidP="00C00420">
      <w:pPr>
        <w:jc w:val="center"/>
      </w:pPr>
    </w:p>
    <w:p w:rsidR="00E2375D" w:rsidRDefault="00E2375D" w:rsidP="00C00420">
      <w:pPr>
        <w:jc w:val="center"/>
      </w:pPr>
    </w:p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D048D6" w:rsidP="00E2375D">
      <w:r>
        <w:rPr>
          <w:noProof/>
          <w:lang w:eastAsia="pt-BR"/>
        </w:rPr>
        <w:drawing>
          <wp:anchor distT="0" distB="0" distL="114300" distR="114300" simplePos="0" relativeHeight="251712512" behindDoc="0" locked="0" layoutInCell="1" allowOverlap="1" wp14:anchorId="3AC27EEE" wp14:editId="528C38D7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0" name="Imagem 70" descr="C:\Users\alexsandro.rosa\Desktop\Fly01 Saúde - Dashboard - Graficos da Agenda\5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C:\Users\alexsandro.rosa\Desktop\Fly01 Saúde - Dashboard - Graficos da Agenda\53ok.png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D048D6" w:rsidP="00E2375D">
      <w:r>
        <w:rPr>
          <w:noProof/>
          <w:lang w:eastAsia="pt-BR"/>
        </w:rPr>
        <w:lastRenderedPageBreak/>
        <w:drawing>
          <wp:anchor distT="0" distB="0" distL="114300" distR="114300" simplePos="0" relativeHeight="251713536" behindDoc="0" locked="0" layoutInCell="1" allowOverlap="1" wp14:anchorId="0A52C6E0" wp14:editId="24A4431D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1" name="Imagem 71" descr="C:\Users\alexsandro.rosa\Desktop\Fly01 Saúde - Dashboard - Graficos da Agenda\5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alexsandro.rosa\Desktop\Fly01 Saúde - Dashboard - Graficos da Agenda\54ok.png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375D" w:rsidRPr="00E2375D" w:rsidRDefault="00E2375D" w:rsidP="00E2375D"/>
    <w:p w:rsidR="00E2375D" w:rsidRPr="00E2375D" w:rsidRDefault="00E2375D" w:rsidP="00E2375D"/>
    <w:p w:rsidR="00E2375D" w:rsidRDefault="00E2375D" w:rsidP="00E2375D"/>
    <w:p w:rsidR="00E2375D" w:rsidRDefault="00E2375D" w:rsidP="00E2375D"/>
    <w:p w:rsidR="00C00420" w:rsidRDefault="00C00420" w:rsidP="00E2375D">
      <w:pPr>
        <w:jc w:val="center"/>
      </w:pPr>
    </w:p>
    <w:p w:rsidR="00E2375D" w:rsidRDefault="00E2375D" w:rsidP="00E2375D">
      <w:pPr>
        <w:jc w:val="center"/>
      </w:pPr>
    </w:p>
    <w:p w:rsidR="00E2375D" w:rsidRDefault="00E2375D" w:rsidP="00E2375D">
      <w:pPr>
        <w:jc w:val="center"/>
      </w:pPr>
    </w:p>
    <w:p w:rsidR="00E2375D" w:rsidRDefault="00E2375D" w:rsidP="00E2375D">
      <w:pPr>
        <w:jc w:val="center"/>
      </w:pPr>
    </w:p>
    <w:p w:rsidR="00E2375D" w:rsidRDefault="00E2375D" w:rsidP="00E2375D">
      <w:pPr>
        <w:jc w:val="center"/>
      </w:pPr>
    </w:p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D048D6" w:rsidRDefault="00D048D6" w:rsidP="00D048D6">
      <w:pPr>
        <w:pStyle w:val="ParagrafoManual"/>
        <w:rPr>
          <w:sz w:val="22"/>
        </w:rPr>
      </w:pPr>
    </w:p>
    <w:p w:rsidR="00E2375D" w:rsidRDefault="00D048D6" w:rsidP="00D048D6">
      <w:pPr>
        <w:pStyle w:val="ParagrafoManual"/>
        <w:rPr>
          <w:b/>
          <w:sz w:val="22"/>
        </w:rPr>
      </w:pPr>
      <w:r w:rsidRPr="00D048D6">
        <w:rPr>
          <w:sz w:val="22"/>
        </w:rPr>
        <w:t xml:space="preserve">Agora, </w:t>
      </w:r>
      <w:r w:rsidRPr="00D048D6">
        <w:rPr>
          <w:b/>
          <w:sz w:val="22"/>
        </w:rPr>
        <w:t>clique no ícone Fly01</w:t>
      </w:r>
      <w:r w:rsidRPr="00D048D6">
        <w:rPr>
          <w:sz w:val="22"/>
        </w:rPr>
        <w:t xml:space="preserve"> para voltar para o seu </w:t>
      </w:r>
      <w:proofErr w:type="spellStart"/>
      <w:r w:rsidRPr="00D048D6">
        <w:rPr>
          <w:b/>
          <w:sz w:val="22"/>
        </w:rPr>
        <w:t>Dashboard</w:t>
      </w:r>
      <w:proofErr w:type="spellEnd"/>
      <w:r w:rsidRPr="00D048D6">
        <w:rPr>
          <w:b/>
          <w:sz w:val="22"/>
        </w:rPr>
        <w:t>.</w:t>
      </w:r>
    </w:p>
    <w:p w:rsidR="00D048D6" w:rsidRPr="00D048D6" w:rsidRDefault="00D048D6" w:rsidP="00D048D6">
      <w:pPr>
        <w:pStyle w:val="ParagrafoManual"/>
        <w:rPr>
          <w:sz w:val="22"/>
        </w:rPr>
      </w:pPr>
    </w:p>
    <w:p w:rsidR="00D048D6" w:rsidRPr="00E2375D" w:rsidRDefault="00D048D6" w:rsidP="00E2375D"/>
    <w:p w:rsidR="00E2375D" w:rsidRPr="00E2375D" w:rsidRDefault="00D048D6" w:rsidP="00E2375D">
      <w:r>
        <w:rPr>
          <w:noProof/>
          <w:lang w:eastAsia="pt-BR"/>
        </w:rPr>
        <w:drawing>
          <wp:anchor distT="0" distB="0" distL="114300" distR="114300" simplePos="0" relativeHeight="251714560" behindDoc="0" locked="0" layoutInCell="1" allowOverlap="1" wp14:anchorId="6EE0E9E8" wp14:editId="457A6DC1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2" name="Imagem 72" descr="C:\Users\alexsandro.rosa\Desktop\Fly01 Saúde - Dashboard - Graficos da Agenda\5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alexsandro.rosa\Desktop\Fly01 Saúde - Dashboard - Graficos da Agenda\55ok.png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Default="00E2375D" w:rsidP="00E2375D"/>
    <w:p w:rsidR="00E2375D" w:rsidRPr="00D048D6" w:rsidRDefault="00D048D6" w:rsidP="00D048D6">
      <w:pPr>
        <w:pStyle w:val="ParagrafoManual"/>
        <w:rPr>
          <w:sz w:val="22"/>
        </w:rPr>
      </w:pPr>
      <w:r w:rsidRPr="00D048D6">
        <w:rPr>
          <w:sz w:val="22"/>
        </w:rPr>
        <w:lastRenderedPageBreak/>
        <w:t xml:space="preserve">Verifique as informações alteradas dos seus agendamentos aqui na tela de </w:t>
      </w:r>
      <w:proofErr w:type="spellStart"/>
      <w:r w:rsidRPr="00D048D6">
        <w:rPr>
          <w:sz w:val="22"/>
        </w:rPr>
        <w:t>Dashboard</w:t>
      </w:r>
      <w:proofErr w:type="spellEnd"/>
      <w:r w:rsidRPr="00D048D6">
        <w:rPr>
          <w:sz w:val="22"/>
        </w:rPr>
        <w:t>.</w:t>
      </w:r>
    </w:p>
    <w:p w:rsidR="00D048D6" w:rsidRPr="00E2375D" w:rsidRDefault="00D048D6" w:rsidP="00E2375D"/>
    <w:p w:rsidR="00E2375D" w:rsidRPr="00E2375D" w:rsidRDefault="00D048D6" w:rsidP="00E2375D">
      <w:bookmarkStart w:id="2" w:name="_GoBack"/>
      <w:r>
        <w:rPr>
          <w:noProof/>
          <w:lang w:eastAsia="pt-BR"/>
        </w:rPr>
        <w:drawing>
          <wp:anchor distT="0" distB="0" distL="114300" distR="114300" simplePos="0" relativeHeight="251715584" behindDoc="0" locked="0" layoutInCell="1" allowOverlap="1" wp14:anchorId="2688FAEF" wp14:editId="700F6E46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3" name="Imagem 73" descr="C:\Users\alexsandro.rosa\Desktop\Fly01 Saúde - Dashboard - Graficos da Agenda\5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alexsandro.rosa\Desktop\Fly01 Saúde - Dashboard - Graficos da Agenda\56ok.png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2"/>
    </w:p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Pr="00E2375D" w:rsidRDefault="00E2375D" w:rsidP="00E2375D"/>
    <w:p w:rsidR="00E2375D" w:rsidRDefault="00E2375D" w:rsidP="00E2375D"/>
    <w:p w:rsidR="00E2375D" w:rsidRDefault="00E2375D" w:rsidP="00E2375D"/>
    <w:p w:rsidR="00E2375D" w:rsidRDefault="00E2375D" w:rsidP="00E2375D">
      <w:pPr>
        <w:jc w:val="center"/>
      </w:pPr>
    </w:p>
    <w:p w:rsidR="00E2375D" w:rsidRDefault="00E2375D" w:rsidP="00E2375D">
      <w:pPr>
        <w:jc w:val="center"/>
      </w:pPr>
    </w:p>
    <w:p w:rsidR="00E2375D" w:rsidRDefault="00E2375D" w:rsidP="00E2375D">
      <w:pPr>
        <w:jc w:val="center"/>
      </w:pPr>
    </w:p>
    <w:p w:rsidR="00E2375D" w:rsidRDefault="00E2375D" w:rsidP="00E2375D">
      <w:pPr>
        <w:jc w:val="center"/>
      </w:pPr>
    </w:p>
    <w:p w:rsidR="00D048D6" w:rsidRDefault="00D048D6" w:rsidP="00E2375D">
      <w:pPr>
        <w:jc w:val="center"/>
      </w:pPr>
    </w:p>
    <w:p w:rsidR="00D048D6" w:rsidRPr="00D048D6" w:rsidRDefault="00D048D6" w:rsidP="00D048D6"/>
    <w:p w:rsidR="00D048D6" w:rsidRPr="00D048D6" w:rsidRDefault="00D048D6" w:rsidP="00D048D6"/>
    <w:p w:rsidR="00D048D6" w:rsidRPr="00D048D6" w:rsidRDefault="00D048D6" w:rsidP="00D048D6"/>
    <w:p w:rsidR="00D048D6" w:rsidRPr="00D048D6" w:rsidRDefault="00D048D6" w:rsidP="00D048D6"/>
    <w:p w:rsidR="00D048D6" w:rsidRPr="00D048D6" w:rsidRDefault="00D048D6" w:rsidP="00D048D6"/>
    <w:p w:rsidR="00D048D6" w:rsidRPr="00D048D6" w:rsidRDefault="00D048D6" w:rsidP="00D048D6"/>
    <w:p w:rsidR="00D048D6" w:rsidRPr="00D048D6" w:rsidRDefault="00D048D6" w:rsidP="00D048D6"/>
    <w:p w:rsidR="00D048D6" w:rsidRPr="00D048D6" w:rsidRDefault="00D048D6" w:rsidP="00D048D6"/>
    <w:p w:rsidR="00D048D6" w:rsidRDefault="00D048D6" w:rsidP="00D048D6"/>
    <w:p w:rsidR="00D048D6" w:rsidRDefault="00D048D6" w:rsidP="00D048D6"/>
    <w:p w:rsidR="00D048D6" w:rsidRDefault="00D048D6" w:rsidP="00D048D6"/>
    <w:p w:rsidR="00E2375D" w:rsidRPr="00D048D6" w:rsidRDefault="00796BEB" w:rsidP="00D048D6">
      <w:pPr>
        <w:tabs>
          <w:tab w:val="left" w:pos="4275"/>
        </w:tabs>
      </w:pPr>
      <w:r>
        <w:rPr>
          <w:noProof/>
          <w:lang w:eastAsia="pt-BR"/>
        </w:rPr>
        <w:drawing>
          <wp:anchor distT="0" distB="0" distL="114300" distR="114300" simplePos="0" relativeHeight="251716608" behindDoc="0" locked="0" layoutInCell="1" allowOverlap="1" wp14:anchorId="2F6CD750" wp14:editId="7D8CE89B">
            <wp:simplePos x="0" y="0"/>
            <wp:positionH relativeFrom="margin">
              <wp:align>center</wp:align>
            </wp:positionH>
            <wp:positionV relativeFrom="paragraph">
              <wp:posOffset>370840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4" name="Imagem 74" descr="C:\Users\alexsandro.rosa\Desktop\Fly01 Saúde - Dashboard - Graficos da Agenda\5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alexsandro.rosa\Desktop\Fly01 Saúde - Dashboard - Graficos da Agenda\57ok.png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048D6">
        <w:tab/>
      </w:r>
    </w:p>
    <w:sectPr w:rsidR="00E2375D" w:rsidRPr="00D048D6" w:rsidSect="00D569DD">
      <w:headerReference w:type="even" r:id="rId66"/>
      <w:headerReference w:type="default" r:id="rId67"/>
      <w:footerReference w:type="even" r:id="rId68"/>
      <w:footerReference w:type="default" r:id="rId69"/>
      <w:headerReference w:type="first" r:id="rId70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5D7C" w:rsidRDefault="009C5D7C" w:rsidP="00CA5701">
      <w:r>
        <w:separator/>
      </w:r>
    </w:p>
  </w:endnote>
  <w:endnote w:type="continuationSeparator" w:id="0">
    <w:p w:rsidR="009C5D7C" w:rsidRDefault="009C5D7C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2930CB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2930CB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5D7C" w:rsidRDefault="009C5D7C" w:rsidP="00CA5701">
      <w:r>
        <w:separator/>
      </w:r>
    </w:p>
  </w:footnote>
  <w:footnote w:type="continuationSeparator" w:id="0">
    <w:p w:rsidR="009C5D7C" w:rsidRDefault="009C5D7C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proofErr w:type="spellStart"/>
                          <w:r w:rsidR="003B3DEB" w:rsidRPr="003B3DEB">
                            <w:t>Dashboard</w:t>
                          </w:r>
                          <w:proofErr w:type="spellEnd"/>
                          <w:r w:rsidR="003B3DEB" w:rsidRPr="003B3DEB">
                            <w:t xml:space="preserve"> - </w:t>
                          </w:r>
                          <w:proofErr w:type="spellStart"/>
                          <w:r w:rsidR="003B3DEB" w:rsidRPr="003B3DEB">
                            <w:t>Graficos</w:t>
                          </w:r>
                          <w:proofErr w:type="spellEnd"/>
                          <w:r w:rsidR="003B3DEB" w:rsidRPr="003B3DEB">
                            <w:t xml:space="preserve"> da Agenda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proofErr w:type="spellStart"/>
                    <w:r w:rsidR="003B3DEB" w:rsidRPr="003B3DEB">
                      <w:t>Dashboard</w:t>
                    </w:r>
                    <w:proofErr w:type="spellEnd"/>
                    <w:r w:rsidR="003B3DEB" w:rsidRPr="003B3DEB">
                      <w:t xml:space="preserve"> - </w:t>
                    </w:r>
                    <w:proofErr w:type="spellStart"/>
                    <w:r w:rsidR="003B3DEB" w:rsidRPr="003B3DEB">
                      <w:t>Graficos</w:t>
                    </w:r>
                    <w:proofErr w:type="spellEnd"/>
                    <w:r w:rsidR="003B3DEB" w:rsidRPr="003B3DEB">
                      <w:t xml:space="preserve"> da Agenda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249"/>
    <w:rsid w:val="00004584"/>
    <w:rsid w:val="000049CA"/>
    <w:rsid w:val="000057D2"/>
    <w:rsid w:val="000063A0"/>
    <w:rsid w:val="00006603"/>
    <w:rsid w:val="00006F8F"/>
    <w:rsid w:val="0000723E"/>
    <w:rsid w:val="00007789"/>
    <w:rsid w:val="000104FA"/>
    <w:rsid w:val="000109E6"/>
    <w:rsid w:val="00010D58"/>
    <w:rsid w:val="00011FF5"/>
    <w:rsid w:val="000120C5"/>
    <w:rsid w:val="00012681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0CB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2D19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3CFC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A7237"/>
    <w:rsid w:val="003A7979"/>
    <w:rsid w:val="003B2B6C"/>
    <w:rsid w:val="003B39E8"/>
    <w:rsid w:val="003B3DEB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FAF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032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2466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37D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264A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0A5C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35E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357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574E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37257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6BEB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19E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0E8B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13F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F41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641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513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5D7C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34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37C8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0FC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0CE3"/>
    <w:rsid w:val="00BD1030"/>
    <w:rsid w:val="00BD1271"/>
    <w:rsid w:val="00BD218F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420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27B98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5420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0C1A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48D6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277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75D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6F9D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1D54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  <w:rsid w:val="00FF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footer" Target="footer1.xml"/><Relationship Id="rId7" Type="http://schemas.openxmlformats.org/officeDocument/2006/relationships/endnotes" Target="endnotes.xml"/><Relationship Id="rId71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66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image" Target="media/image54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69" Type="http://schemas.openxmlformats.org/officeDocument/2006/relationships/footer" Target="footer2.xml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72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header" Target="header2.xml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34" Type="http://schemas.openxmlformats.org/officeDocument/2006/relationships/image" Target="media/image27.png"/><Relationship Id="rId50" Type="http://schemas.openxmlformats.org/officeDocument/2006/relationships/image" Target="media/image43.png"/><Relationship Id="rId55" Type="http://schemas.openxmlformats.org/officeDocument/2006/relationships/image" Target="media/image48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1.jpeg"/><Relationship Id="rId2" Type="http://schemas.openxmlformats.org/officeDocument/2006/relationships/image" Target="media/image60.jpeg"/><Relationship Id="rId1" Type="http://schemas.openxmlformats.org/officeDocument/2006/relationships/image" Target="media/image5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0.jpeg"/><Relationship Id="rId1" Type="http://schemas.openxmlformats.org/officeDocument/2006/relationships/image" Target="media/image5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53EF66-1E96-44A6-ABD2-5D8723964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1986</TotalTime>
  <Pages>1</Pages>
  <Words>496</Words>
  <Characters>2683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3173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281</cp:revision>
  <cp:lastPrinted>2014-01-19T16:14:00Z</cp:lastPrinted>
  <dcterms:created xsi:type="dcterms:W3CDTF">2014-01-20T18:34:00Z</dcterms:created>
  <dcterms:modified xsi:type="dcterms:W3CDTF">2016-09-13T18:56:00Z</dcterms:modified>
</cp:coreProperties>
</file>