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114D91" w:rsidRPr="00114D91">
                              <w:rPr>
                                <w:lang w:val="pt-BR"/>
                              </w:rPr>
                              <w:t>Guia de Consulta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114D91" w:rsidRPr="00114D91">
                        <w:rPr>
                          <w:lang w:val="pt-BR"/>
                        </w:rPr>
                        <w:t>Guia de Consulta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2A3C05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114D91" w:rsidRPr="00114D91">
          <w:t>Guia de Consulta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2A3C05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114D91" w:rsidRPr="00114D91">
          <w:t>Guia de Consulta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922C04" w:rsidRPr="00922C04">
        <w:t>Guia de Consulta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922C04">
        <w:rPr>
          <w:rFonts w:cs="Arial"/>
          <w:sz w:val="22"/>
        </w:rPr>
        <w:t>criar uma guia de consulta no</w:t>
      </w:r>
      <w:r w:rsidR="00EA2915">
        <w:rPr>
          <w:rFonts w:cs="Arial"/>
          <w:sz w:val="22"/>
        </w:rPr>
        <w:t xml:space="preserve"> </w:t>
      </w:r>
      <w:r w:rsidR="00DD06F8" w:rsidRPr="00E1154D">
        <w:rPr>
          <w:rFonts w:cs="Arial"/>
          <w:sz w:val="22"/>
        </w:rPr>
        <w:t>F</w:t>
      </w:r>
      <w:r w:rsidR="00B70500" w:rsidRPr="00E1154D">
        <w:rPr>
          <w:rFonts w:cs="Arial"/>
          <w:sz w:val="22"/>
        </w:rPr>
        <w:t>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Pr="00E1154D">
        <w:rPr>
          <w:rFonts w:cs="Arial"/>
          <w:sz w:val="22"/>
        </w:rPr>
        <w:t xml:space="preserve"> vá em </w:t>
      </w:r>
      <w:r w:rsidR="00A73399">
        <w:rPr>
          <w:rFonts w:cs="Arial"/>
          <w:b/>
          <w:sz w:val="22"/>
        </w:rPr>
        <w:t>Pacientes.</w:t>
      </w:r>
    </w:p>
    <w:p w:rsidR="00C65003" w:rsidRDefault="00C65003" w:rsidP="009C36D3">
      <w:pPr>
        <w:pStyle w:val="ParagrafoManual"/>
        <w:ind w:left="1769" w:firstLine="0"/>
        <w:rPr>
          <w:rFonts w:ascii="Calibri" w:hAnsi="Calibri"/>
        </w:rPr>
      </w:pPr>
    </w:p>
    <w:p w:rsidR="00C65003" w:rsidRPr="00C65003" w:rsidRDefault="00E23820" w:rsidP="00C65003"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3A8A2159" wp14:editId="602E26A7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Saúde -  Guia de Consulta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 Guia de Consulta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E23820" w:rsidP="00C65003"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29BA1DFE" wp14:editId="641D6626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FLY01 Saúde -  Guia de Consulta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 Guia de Consulta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Default="00C65003" w:rsidP="00C65003"/>
    <w:p w:rsidR="00153456" w:rsidRDefault="00153456" w:rsidP="00C65003"/>
    <w:p w:rsidR="00C65003" w:rsidRPr="00E23820" w:rsidRDefault="00E23820" w:rsidP="00E23820">
      <w:pPr>
        <w:pStyle w:val="ParagrafoManual"/>
        <w:rPr>
          <w:sz w:val="22"/>
        </w:rPr>
      </w:pPr>
      <w:r w:rsidRPr="00E23820">
        <w:rPr>
          <w:sz w:val="22"/>
        </w:rPr>
        <w:lastRenderedPageBreak/>
        <w:t xml:space="preserve">Clique em </w:t>
      </w:r>
      <w:r w:rsidRPr="00E23820">
        <w:rPr>
          <w:b/>
          <w:sz w:val="22"/>
        </w:rPr>
        <w:t xml:space="preserve">Editar </w:t>
      </w:r>
      <w:r>
        <w:rPr>
          <w:sz w:val="22"/>
        </w:rPr>
        <w:t>no p</w:t>
      </w:r>
      <w:r w:rsidRPr="00E23820">
        <w:rPr>
          <w:sz w:val="22"/>
        </w:rPr>
        <w:t>aciente desejado.</w:t>
      </w:r>
    </w:p>
    <w:p w:rsidR="00E23820" w:rsidRDefault="00E23820" w:rsidP="00E23820">
      <w:pPr>
        <w:pStyle w:val="ParagrafoManual"/>
      </w:pPr>
    </w:p>
    <w:p w:rsidR="00C65003" w:rsidRPr="00C65003" w:rsidRDefault="009817F8" w:rsidP="00C65003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13AF702E" wp14:editId="4C6F3E85">
            <wp:simplePos x="0" y="0"/>
            <wp:positionH relativeFrom="margin">
              <wp:align>center</wp:align>
            </wp:positionH>
            <wp:positionV relativeFrom="paragraph">
              <wp:posOffset>154305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FLY01 Saúde -  Guia de Consulta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 Guia de Consulta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Default="00C65003" w:rsidP="00C65003"/>
    <w:p w:rsidR="00C65003" w:rsidRDefault="00C65003" w:rsidP="00C65003">
      <w:pPr>
        <w:tabs>
          <w:tab w:val="left" w:pos="3540"/>
        </w:tabs>
      </w:pPr>
      <w:r>
        <w:tab/>
      </w:r>
    </w:p>
    <w:p w:rsidR="00C65003" w:rsidRDefault="00C65003" w:rsidP="00C65003">
      <w:pPr>
        <w:tabs>
          <w:tab w:val="left" w:pos="3540"/>
        </w:tabs>
      </w:pPr>
    </w:p>
    <w:p w:rsidR="00C65003" w:rsidRDefault="00C65003" w:rsidP="00C65003">
      <w:pPr>
        <w:tabs>
          <w:tab w:val="left" w:pos="3540"/>
        </w:tabs>
      </w:pPr>
    </w:p>
    <w:p w:rsidR="00C65003" w:rsidRPr="00C65003" w:rsidRDefault="00E23820" w:rsidP="00C65003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691F58A2" wp14:editId="72982786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FLY01 Saúde -  Guia de Consulta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 Guia de Consulta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Default="00C65003" w:rsidP="00C65003"/>
    <w:p w:rsidR="00C65003" w:rsidRDefault="00C65003" w:rsidP="00C65003">
      <w:pPr>
        <w:jc w:val="center"/>
      </w:pPr>
    </w:p>
    <w:p w:rsidR="00C65003" w:rsidRDefault="00C65003" w:rsidP="00C65003">
      <w:pPr>
        <w:jc w:val="center"/>
      </w:pPr>
    </w:p>
    <w:p w:rsidR="00C65003" w:rsidRPr="00E23820" w:rsidRDefault="00E23820" w:rsidP="00E23820">
      <w:pPr>
        <w:pStyle w:val="ParagrafoManual"/>
        <w:rPr>
          <w:b/>
          <w:sz w:val="22"/>
        </w:rPr>
      </w:pPr>
      <w:r>
        <w:rPr>
          <w:sz w:val="22"/>
        </w:rPr>
        <w:lastRenderedPageBreak/>
        <w:t>Clique</w:t>
      </w:r>
      <w:r w:rsidRPr="00E23820">
        <w:rPr>
          <w:sz w:val="22"/>
        </w:rPr>
        <w:t xml:space="preserve"> </w:t>
      </w:r>
      <w:r>
        <w:rPr>
          <w:sz w:val="22"/>
        </w:rPr>
        <w:t>na aba</w:t>
      </w:r>
      <w:r w:rsidRPr="00E23820">
        <w:rPr>
          <w:sz w:val="22"/>
        </w:rPr>
        <w:t xml:space="preserve"> </w:t>
      </w:r>
      <w:r w:rsidRPr="00E23820">
        <w:rPr>
          <w:b/>
          <w:sz w:val="22"/>
        </w:rPr>
        <w:t>Guia de Consulta.</w:t>
      </w:r>
    </w:p>
    <w:p w:rsidR="00E23820" w:rsidRDefault="00E23820" w:rsidP="00E23820">
      <w:pPr>
        <w:pStyle w:val="ParagrafoManual"/>
      </w:pPr>
    </w:p>
    <w:p w:rsidR="00C65003" w:rsidRDefault="00E23820" w:rsidP="00C65003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0EDC4DF1" wp14:editId="34A6DFC2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FLY01 Saúde -  Guia de Consulta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 Guia de Consulta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Default="00C65003" w:rsidP="00C65003"/>
    <w:p w:rsidR="00C65003" w:rsidRDefault="00E23820" w:rsidP="00C65003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CACAFF0" wp14:editId="77E65ABB">
            <wp:simplePos x="0" y="0"/>
            <wp:positionH relativeFrom="margin">
              <wp:align>center</wp:align>
            </wp:positionH>
            <wp:positionV relativeFrom="paragraph">
              <wp:posOffset>168275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FLY01 Saúde -  Guia de Consulta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 Guia de Consulta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5003" w:rsidRDefault="00C65003" w:rsidP="00C65003">
      <w:pPr>
        <w:pStyle w:val="ParagrafoManual"/>
      </w:pPr>
      <w:r>
        <w:tab/>
      </w:r>
    </w:p>
    <w:p w:rsidR="00C65003" w:rsidRDefault="00C65003" w:rsidP="00C65003">
      <w:pPr>
        <w:pStyle w:val="ParagrafoManual"/>
      </w:pPr>
    </w:p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9817F8" w:rsidRDefault="00E23820" w:rsidP="009817F8">
      <w:pPr>
        <w:pStyle w:val="ParagrafoManual"/>
        <w:rPr>
          <w:sz w:val="22"/>
        </w:rPr>
      </w:pPr>
      <w:r w:rsidRPr="009817F8">
        <w:rPr>
          <w:sz w:val="22"/>
        </w:rPr>
        <w:lastRenderedPageBreak/>
        <w:t xml:space="preserve">Após selecione o </w:t>
      </w:r>
      <w:r w:rsidRPr="009817F8">
        <w:rPr>
          <w:b/>
          <w:sz w:val="22"/>
        </w:rPr>
        <w:t>Plano do Paciente.</w:t>
      </w:r>
    </w:p>
    <w:p w:rsidR="00C65003" w:rsidRPr="00C65003" w:rsidRDefault="00C65003" w:rsidP="00C65003"/>
    <w:p w:rsidR="00C65003" w:rsidRPr="00C65003" w:rsidRDefault="00E23820" w:rsidP="00C65003"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059B258A" wp14:editId="2BFBDEC0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FLY01 Saúde -  Guia de Consulta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 Guia de Consulta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Pr="00C65003" w:rsidRDefault="00C65003" w:rsidP="00C65003"/>
    <w:p w:rsidR="00C65003" w:rsidRDefault="00C65003" w:rsidP="00C65003"/>
    <w:p w:rsidR="00C65003" w:rsidRDefault="00C65003" w:rsidP="00C65003"/>
    <w:p w:rsidR="00C65003" w:rsidRDefault="00C65003" w:rsidP="00C65003"/>
    <w:p w:rsidR="00C65003" w:rsidRDefault="00C65003" w:rsidP="00C65003">
      <w:pPr>
        <w:tabs>
          <w:tab w:val="left" w:pos="4665"/>
        </w:tabs>
      </w:pPr>
      <w:r>
        <w:tab/>
      </w:r>
    </w:p>
    <w:p w:rsidR="00C65003" w:rsidRDefault="00C65003" w:rsidP="00C65003">
      <w:pPr>
        <w:tabs>
          <w:tab w:val="left" w:pos="4665"/>
        </w:tabs>
      </w:pPr>
    </w:p>
    <w:p w:rsidR="00C65003" w:rsidRDefault="00C65003" w:rsidP="00C65003">
      <w:pPr>
        <w:tabs>
          <w:tab w:val="left" w:pos="4665"/>
        </w:tabs>
      </w:pPr>
    </w:p>
    <w:p w:rsidR="00B36D19" w:rsidRDefault="00B36D19" w:rsidP="00C65003">
      <w:pPr>
        <w:tabs>
          <w:tab w:val="left" w:pos="4665"/>
        </w:tabs>
      </w:pPr>
    </w:p>
    <w:p w:rsidR="00B36D19" w:rsidRPr="00B36D19" w:rsidRDefault="00E23820" w:rsidP="00B36D19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40282312" wp14:editId="5ED645C6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FLY01 Saúde -  Guia de Consulta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 Guia de Consulta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E23820" w:rsidRDefault="00E23820" w:rsidP="00E23820">
      <w:pPr>
        <w:pStyle w:val="ParagrafoManual"/>
        <w:rPr>
          <w:sz w:val="22"/>
        </w:rPr>
      </w:pPr>
      <w:r w:rsidRPr="00E23820">
        <w:rPr>
          <w:sz w:val="22"/>
        </w:rPr>
        <w:t xml:space="preserve">Após selecione o </w:t>
      </w:r>
      <w:r w:rsidRPr="00E23820">
        <w:rPr>
          <w:b/>
          <w:sz w:val="22"/>
        </w:rPr>
        <w:t>Profissional.</w:t>
      </w:r>
    </w:p>
    <w:p w:rsidR="00B36D19" w:rsidRPr="00B36D19" w:rsidRDefault="00B36D19" w:rsidP="00B36D19"/>
    <w:p w:rsidR="00B36D19" w:rsidRPr="00B36D19" w:rsidRDefault="00E23820" w:rsidP="00B36D19"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25CF8377" wp14:editId="24F32C25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FLY01 Saúde -  Guia de Consulta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 Guia de Consulta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Default="00B36D19" w:rsidP="00B36D19"/>
    <w:p w:rsidR="00B36D19" w:rsidRDefault="00B36D19" w:rsidP="00B36D19"/>
    <w:p w:rsidR="00C65003" w:rsidRDefault="00C65003" w:rsidP="00B36D19">
      <w:pPr>
        <w:jc w:val="center"/>
      </w:pPr>
    </w:p>
    <w:p w:rsidR="00B36D19" w:rsidRDefault="00B36D19" w:rsidP="00B36D19">
      <w:pPr>
        <w:jc w:val="center"/>
      </w:pPr>
    </w:p>
    <w:p w:rsidR="00B36D19" w:rsidRDefault="00B36D19" w:rsidP="00B36D19">
      <w:pPr>
        <w:jc w:val="center"/>
      </w:pPr>
    </w:p>
    <w:p w:rsidR="00B36D19" w:rsidRDefault="00B36D19" w:rsidP="00B36D19">
      <w:pPr>
        <w:jc w:val="center"/>
      </w:pPr>
    </w:p>
    <w:p w:rsidR="00E23820" w:rsidRPr="00E23820" w:rsidRDefault="00E23820" w:rsidP="00E23820">
      <w:pPr>
        <w:pStyle w:val="ParagrafoManual"/>
        <w:rPr>
          <w:sz w:val="22"/>
        </w:rPr>
      </w:pPr>
      <w:r w:rsidRPr="00E23820">
        <w:rPr>
          <w:sz w:val="22"/>
        </w:rPr>
        <w:t xml:space="preserve">Após clique em </w:t>
      </w:r>
      <w:r w:rsidRPr="00E23820">
        <w:rPr>
          <w:b/>
          <w:sz w:val="22"/>
        </w:rPr>
        <w:t>Novo.</w:t>
      </w:r>
    </w:p>
    <w:p w:rsidR="00E23820" w:rsidRDefault="00E23820" w:rsidP="00B36D19">
      <w:pPr>
        <w:jc w:val="center"/>
      </w:pPr>
    </w:p>
    <w:p w:rsidR="00B36D19" w:rsidRPr="00B36D19" w:rsidRDefault="00E23820" w:rsidP="00B36D19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69D95176" wp14:editId="51171ADF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FLY01 Saúde -  Guia de Consulta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 Guia de Consulta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Default="00B36D19" w:rsidP="00B36D19"/>
    <w:p w:rsidR="00B36D19" w:rsidRDefault="00B36D19" w:rsidP="00B36D19"/>
    <w:p w:rsidR="00B36D19" w:rsidRDefault="00B36D19" w:rsidP="00B36D19">
      <w:pPr>
        <w:tabs>
          <w:tab w:val="left" w:pos="3675"/>
        </w:tabs>
      </w:pPr>
      <w:r>
        <w:tab/>
      </w:r>
    </w:p>
    <w:p w:rsidR="00B36D19" w:rsidRPr="002915F1" w:rsidRDefault="00E23820" w:rsidP="002915F1">
      <w:pPr>
        <w:pStyle w:val="ParagrafoManual"/>
        <w:rPr>
          <w:sz w:val="22"/>
        </w:rPr>
      </w:pPr>
      <w:r w:rsidRPr="002915F1">
        <w:rPr>
          <w:sz w:val="22"/>
        </w:rPr>
        <w:lastRenderedPageBreak/>
        <w:t xml:space="preserve">Digite </w:t>
      </w:r>
      <w:r w:rsidR="002915F1">
        <w:rPr>
          <w:sz w:val="22"/>
        </w:rPr>
        <w:t>o</w:t>
      </w:r>
      <w:r w:rsidRPr="002915F1">
        <w:rPr>
          <w:b/>
          <w:sz w:val="22"/>
        </w:rPr>
        <w:t xml:space="preserve"> </w:t>
      </w:r>
      <w:proofErr w:type="spellStart"/>
      <w:r w:rsidR="002915F1">
        <w:rPr>
          <w:b/>
          <w:sz w:val="22"/>
        </w:rPr>
        <w:t>Numero</w:t>
      </w:r>
      <w:proofErr w:type="spellEnd"/>
      <w:r w:rsidR="002915F1">
        <w:rPr>
          <w:b/>
          <w:sz w:val="22"/>
        </w:rPr>
        <w:t xml:space="preserve"> da G</w:t>
      </w:r>
      <w:r w:rsidRPr="002915F1">
        <w:rPr>
          <w:b/>
          <w:sz w:val="22"/>
        </w:rPr>
        <w:t>uia</w:t>
      </w:r>
      <w:r w:rsidRPr="002915F1">
        <w:rPr>
          <w:sz w:val="22"/>
        </w:rPr>
        <w:t>, voc</w:t>
      </w:r>
      <w:r w:rsidR="002915F1" w:rsidRPr="002915F1">
        <w:rPr>
          <w:sz w:val="22"/>
        </w:rPr>
        <w:t xml:space="preserve">ê pode configurar a </w:t>
      </w:r>
      <w:proofErr w:type="spellStart"/>
      <w:r w:rsidR="002915F1" w:rsidRPr="002915F1">
        <w:rPr>
          <w:sz w:val="22"/>
        </w:rPr>
        <w:t>sequencia</w:t>
      </w:r>
      <w:proofErr w:type="spellEnd"/>
      <w:r w:rsidR="002915F1" w:rsidRPr="002915F1">
        <w:rPr>
          <w:sz w:val="22"/>
        </w:rPr>
        <w:t xml:space="preserve"> de números das guias no cadastro do Convenio.</w:t>
      </w:r>
    </w:p>
    <w:p w:rsidR="00B36D19" w:rsidRDefault="00B36D19" w:rsidP="00B36D19">
      <w:pPr>
        <w:tabs>
          <w:tab w:val="left" w:pos="3675"/>
        </w:tabs>
      </w:pPr>
    </w:p>
    <w:p w:rsidR="00B36D19" w:rsidRPr="00B36D19" w:rsidRDefault="00E23820" w:rsidP="00B36D19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055DC0A2" wp14:editId="78B3C497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FLY01 Saúde -  Guia de Consulta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 Guia de Consulta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Default="00B36D19" w:rsidP="00B36D19"/>
    <w:p w:rsidR="00B36D19" w:rsidRDefault="00B36D19" w:rsidP="00B36D19">
      <w:pPr>
        <w:tabs>
          <w:tab w:val="left" w:pos="4320"/>
        </w:tabs>
      </w:pPr>
      <w:r>
        <w:tab/>
      </w:r>
    </w:p>
    <w:p w:rsidR="00B36D19" w:rsidRDefault="00B36D19" w:rsidP="00B36D19">
      <w:pPr>
        <w:tabs>
          <w:tab w:val="left" w:pos="4320"/>
        </w:tabs>
      </w:pPr>
    </w:p>
    <w:p w:rsidR="00B36D19" w:rsidRPr="002915F1" w:rsidRDefault="002915F1" w:rsidP="002915F1">
      <w:pPr>
        <w:pStyle w:val="ParagrafoManual"/>
        <w:rPr>
          <w:sz w:val="22"/>
        </w:rPr>
      </w:pPr>
      <w:r w:rsidRPr="002915F1">
        <w:rPr>
          <w:sz w:val="22"/>
        </w:rPr>
        <w:t>Cadastre as informações</w:t>
      </w:r>
      <w:r>
        <w:rPr>
          <w:sz w:val="22"/>
        </w:rPr>
        <w:t xml:space="preserve"> restantes</w:t>
      </w:r>
      <w:r w:rsidRPr="002915F1">
        <w:rPr>
          <w:sz w:val="22"/>
        </w:rPr>
        <w:t>, campos com asteriscos (*) são campos obrigatórios.</w:t>
      </w:r>
    </w:p>
    <w:p w:rsidR="002915F1" w:rsidRDefault="002915F1" w:rsidP="00B36D19">
      <w:pPr>
        <w:tabs>
          <w:tab w:val="left" w:pos="4320"/>
        </w:tabs>
      </w:pPr>
    </w:p>
    <w:p w:rsidR="009817F8" w:rsidRDefault="009817F8" w:rsidP="00B36D19">
      <w:pPr>
        <w:tabs>
          <w:tab w:val="left" w:pos="4320"/>
        </w:tabs>
      </w:pPr>
    </w:p>
    <w:p w:rsidR="00B36D19" w:rsidRPr="00B36D19" w:rsidRDefault="002915F1" w:rsidP="00B36D19"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1310DE42" wp14:editId="092B4B78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FLY01 Saúde -  Guia de Consulta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 Guia de Consulta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9817F8" w:rsidP="00B36D19"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 wp14:anchorId="3F988B53" wp14:editId="5A25D461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FLY01 Saúde -  Guia de Consulta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 Guia de Consulta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Pr="00B36D19" w:rsidRDefault="00B36D19" w:rsidP="00B36D19"/>
    <w:p w:rsidR="00B36D19" w:rsidRDefault="00B36D19" w:rsidP="00B36D19"/>
    <w:p w:rsidR="00B36D19" w:rsidRDefault="00B36D19" w:rsidP="00B36D19"/>
    <w:p w:rsidR="00B36D19" w:rsidRDefault="00B36D19" w:rsidP="00B36D19"/>
    <w:p w:rsidR="00B36D19" w:rsidRDefault="002915F1" w:rsidP="00B36D19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4A2C6842" wp14:editId="24A8903C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FLY01 Saúde -  Guia de Consulta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 Guia de Consulta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6D19" w:rsidRDefault="00B36D19" w:rsidP="00B36D19">
      <w:pPr>
        <w:jc w:val="center"/>
      </w:pPr>
    </w:p>
    <w:p w:rsidR="00386633" w:rsidRDefault="00386633" w:rsidP="00B36D19">
      <w:pPr>
        <w:jc w:val="center"/>
      </w:pPr>
    </w:p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2915F1" w:rsidRDefault="002915F1" w:rsidP="002915F1">
      <w:pPr>
        <w:pStyle w:val="ParagrafoManual"/>
        <w:rPr>
          <w:sz w:val="22"/>
        </w:rPr>
      </w:pPr>
      <w:r w:rsidRPr="002915F1">
        <w:rPr>
          <w:sz w:val="22"/>
        </w:rPr>
        <w:lastRenderedPageBreak/>
        <w:t xml:space="preserve">Digite o </w:t>
      </w:r>
      <w:proofErr w:type="spellStart"/>
      <w:r w:rsidRPr="002915F1">
        <w:rPr>
          <w:b/>
          <w:sz w:val="22"/>
        </w:rPr>
        <w:t>Codigo</w:t>
      </w:r>
      <w:proofErr w:type="spellEnd"/>
      <w:r w:rsidRPr="002915F1">
        <w:rPr>
          <w:b/>
          <w:sz w:val="22"/>
        </w:rPr>
        <w:t xml:space="preserve"> do Procedimento</w:t>
      </w:r>
      <w:r w:rsidRPr="002915F1">
        <w:rPr>
          <w:sz w:val="22"/>
        </w:rPr>
        <w:t xml:space="preserve">, ou digite o </w:t>
      </w:r>
      <w:r w:rsidRPr="002915F1">
        <w:rPr>
          <w:b/>
          <w:sz w:val="22"/>
        </w:rPr>
        <w:t>Nome do Procedimento.</w:t>
      </w:r>
    </w:p>
    <w:p w:rsidR="00386633" w:rsidRDefault="00386633" w:rsidP="00386633"/>
    <w:p w:rsidR="002915F1" w:rsidRPr="00386633" w:rsidRDefault="009817F8" w:rsidP="00386633"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2E485AE0" wp14:editId="28D30816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FLY01 Saúde -  Guia de Consulta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 Guia de Consulta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386633" w:rsidRDefault="00386633" w:rsidP="00386633"/>
    <w:p w:rsidR="00386633" w:rsidRDefault="00386633" w:rsidP="00386633"/>
    <w:p w:rsidR="00B36D19" w:rsidRDefault="002915F1" w:rsidP="00386633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62DDF8DA" wp14:editId="78A0BB4D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FLY01 Saúde -  Guia de Consulta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 Guia de Consulta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86633" w:rsidRDefault="00386633" w:rsidP="00386633">
      <w:pPr>
        <w:jc w:val="center"/>
      </w:pPr>
    </w:p>
    <w:p w:rsidR="00386633" w:rsidRDefault="00386633" w:rsidP="00386633">
      <w:pPr>
        <w:jc w:val="center"/>
      </w:pPr>
    </w:p>
    <w:p w:rsidR="00386633" w:rsidRDefault="00386633" w:rsidP="00386633">
      <w:pPr>
        <w:jc w:val="center"/>
      </w:pPr>
    </w:p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386633" w:rsidRDefault="00386633" w:rsidP="00386633">
      <w:pPr>
        <w:tabs>
          <w:tab w:val="left" w:pos="4290"/>
        </w:tabs>
      </w:pPr>
      <w:r>
        <w:tab/>
      </w:r>
    </w:p>
    <w:p w:rsidR="00386633" w:rsidRPr="002915F1" w:rsidRDefault="002915F1" w:rsidP="002915F1">
      <w:pPr>
        <w:pStyle w:val="ParagrafoManual"/>
        <w:rPr>
          <w:sz w:val="22"/>
        </w:rPr>
      </w:pPr>
      <w:r w:rsidRPr="002915F1">
        <w:rPr>
          <w:sz w:val="22"/>
        </w:rPr>
        <w:lastRenderedPageBreak/>
        <w:t xml:space="preserve">Após digite o </w:t>
      </w:r>
      <w:r w:rsidRPr="002915F1">
        <w:rPr>
          <w:rStyle w:val="ParagrafoManualChar"/>
          <w:b/>
          <w:sz w:val="22"/>
        </w:rPr>
        <w:t>Valor do Procedimento.</w:t>
      </w:r>
    </w:p>
    <w:p w:rsidR="00386633" w:rsidRDefault="00386633" w:rsidP="00386633">
      <w:pPr>
        <w:tabs>
          <w:tab w:val="left" w:pos="4290"/>
        </w:tabs>
      </w:pPr>
    </w:p>
    <w:p w:rsidR="00386633" w:rsidRPr="00386633" w:rsidRDefault="002915F1" w:rsidP="00386633"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52D3DD99" wp14:editId="24E919F0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FLY01 Saúde -  Guia de Consulta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 Guia de Consulta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2915F1" w:rsidRDefault="002915F1" w:rsidP="002915F1">
      <w:pPr>
        <w:pStyle w:val="ParagrafoManual"/>
        <w:rPr>
          <w:sz w:val="22"/>
        </w:rPr>
      </w:pPr>
    </w:p>
    <w:p w:rsidR="00386633" w:rsidRDefault="002915F1" w:rsidP="009817F8">
      <w:pPr>
        <w:pStyle w:val="ParagrafoManual"/>
      </w:pPr>
      <w:r w:rsidRPr="002915F1">
        <w:rPr>
          <w:sz w:val="22"/>
        </w:rPr>
        <w:t xml:space="preserve">Após clique em </w:t>
      </w:r>
      <w:r w:rsidRPr="002915F1">
        <w:rPr>
          <w:b/>
          <w:sz w:val="22"/>
        </w:rPr>
        <w:t>Salvar.</w:t>
      </w:r>
    </w:p>
    <w:p w:rsidR="00386633" w:rsidRDefault="00386633" w:rsidP="00386633">
      <w:pPr>
        <w:jc w:val="center"/>
      </w:pPr>
    </w:p>
    <w:p w:rsidR="00386633" w:rsidRDefault="00386633" w:rsidP="00386633">
      <w:pPr>
        <w:jc w:val="center"/>
      </w:pPr>
    </w:p>
    <w:p w:rsidR="00386633" w:rsidRPr="00386633" w:rsidRDefault="009817F8" w:rsidP="00386633"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6F919DE9" wp14:editId="4063E41D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FLY01 Saúde -  Guia de Consulta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Saúde -  Guia de Consulta\18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386633" w:rsidRDefault="00386633" w:rsidP="00386633">
      <w:pPr>
        <w:tabs>
          <w:tab w:val="left" w:pos="4560"/>
        </w:tabs>
      </w:pPr>
      <w:r>
        <w:tab/>
      </w:r>
    </w:p>
    <w:p w:rsidR="009817F8" w:rsidRDefault="009817F8" w:rsidP="002915F1">
      <w:pPr>
        <w:pStyle w:val="ParagrafoManual"/>
        <w:rPr>
          <w:sz w:val="22"/>
        </w:rPr>
      </w:pPr>
    </w:p>
    <w:p w:rsidR="00386633" w:rsidRDefault="002915F1" w:rsidP="002915F1">
      <w:pPr>
        <w:pStyle w:val="ParagrafoManual"/>
        <w:rPr>
          <w:sz w:val="22"/>
        </w:rPr>
      </w:pPr>
      <w:r w:rsidRPr="002915F1">
        <w:rPr>
          <w:sz w:val="22"/>
        </w:rPr>
        <w:lastRenderedPageBreak/>
        <w:t xml:space="preserve">Após você pode </w:t>
      </w:r>
      <w:r w:rsidRPr="002915F1">
        <w:rPr>
          <w:b/>
          <w:sz w:val="22"/>
        </w:rPr>
        <w:t>Excluir</w:t>
      </w:r>
      <w:r w:rsidRPr="002915F1">
        <w:rPr>
          <w:sz w:val="22"/>
        </w:rPr>
        <w:t xml:space="preserve"> essa guia, </w:t>
      </w:r>
      <w:r w:rsidRPr="002915F1">
        <w:rPr>
          <w:b/>
          <w:sz w:val="22"/>
        </w:rPr>
        <w:t>Edita-la</w:t>
      </w:r>
      <w:r w:rsidRPr="002915F1">
        <w:rPr>
          <w:sz w:val="22"/>
        </w:rPr>
        <w:t xml:space="preserve"> ou </w:t>
      </w:r>
      <w:r w:rsidRPr="002915F1">
        <w:rPr>
          <w:b/>
          <w:sz w:val="22"/>
        </w:rPr>
        <w:t>Imprimi-la</w:t>
      </w:r>
      <w:r w:rsidRPr="002915F1">
        <w:rPr>
          <w:sz w:val="22"/>
        </w:rPr>
        <w:t>.</w:t>
      </w:r>
    </w:p>
    <w:p w:rsidR="002915F1" w:rsidRPr="002915F1" w:rsidRDefault="002915F1" w:rsidP="002915F1">
      <w:pPr>
        <w:pStyle w:val="ParagrafoManual"/>
        <w:rPr>
          <w:sz w:val="22"/>
        </w:rPr>
      </w:pPr>
    </w:p>
    <w:p w:rsidR="00386633" w:rsidRDefault="002915F1" w:rsidP="00386633">
      <w:pPr>
        <w:tabs>
          <w:tab w:val="left" w:pos="4560"/>
        </w:tabs>
      </w:pPr>
      <w:bookmarkStart w:id="2" w:name="_GoBack"/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6316EF79" wp14:editId="01EDDA44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FLY01 Saúde -  Guia de Consulta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 Guia de Consulta\19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</w:p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386633" w:rsidRPr="00386633" w:rsidRDefault="00386633" w:rsidP="00386633"/>
    <w:p w:rsidR="00386633" w:rsidRPr="00386633" w:rsidRDefault="00386633" w:rsidP="00386633"/>
    <w:p w:rsidR="00386633" w:rsidRDefault="00386633" w:rsidP="00386633"/>
    <w:p w:rsidR="00386633" w:rsidRDefault="00386633" w:rsidP="00386633"/>
    <w:p w:rsidR="00386633" w:rsidRDefault="00386633" w:rsidP="00386633">
      <w:pPr>
        <w:tabs>
          <w:tab w:val="left" w:pos="4710"/>
        </w:tabs>
      </w:pPr>
      <w:r>
        <w:tab/>
      </w:r>
    </w:p>
    <w:p w:rsidR="00386633" w:rsidRDefault="00386633" w:rsidP="00386633">
      <w:pPr>
        <w:tabs>
          <w:tab w:val="left" w:pos="4710"/>
        </w:tabs>
      </w:pPr>
    </w:p>
    <w:p w:rsidR="00386633" w:rsidRDefault="00386633" w:rsidP="00386633">
      <w:pPr>
        <w:tabs>
          <w:tab w:val="left" w:pos="4710"/>
        </w:tabs>
      </w:pPr>
    </w:p>
    <w:p w:rsidR="00386633" w:rsidRPr="00386633" w:rsidRDefault="00386633" w:rsidP="00386633">
      <w:pPr>
        <w:tabs>
          <w:tab w:val="left" w:pos="4710"/>
        </w:tabs>
      </w:pPr>
    </w:p>
    <w:sectPr w:rsidR="00386633" w:rsidRPr="00386633" w:rsidSect="00D569DD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3C05" w:rsidRDefault="002A3C05" w:rsidP="00CA5701">
      <w:r>
        <w:separator/>
      </w:r>
    </w:p>
  </w:endnote>
  <w:endnote w:type="continuationSeparator" w:id="0">
    <w:p w:rsidR="002A3C05" w:rsidRDefault="002A3C05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9817F8">
                            <w:rPr>
                              <w:noProof/>
                              <w:sz w:val="20"/>
                              <w:szCs w:val="20"/>
                            </w:rPr>
                            <w:t>12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9817F8">
                      <w:rPr>
                        <w:noProof/>
                        <w:sz w:val="20"/>
                        <w:szCs w:val="20"/>
                      </w:rPr>
                      <w:t>12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3C05" w:rsidRDefault="002A3C05" w:rsidP="00CA5701">
      <w:r>
        <w:separator/>
      </w:r>
    </w:p>
  </w:footnote>
  <w:footnote w:type="continuationSeparator" w:id="0">
    <w:p w:rsidR="002A3C05" w:rsidRDefault="002A3C05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114D91" w:rsidRPr="00114D91">
                            <w:t>Guia de Consulta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114D91" w:rsidRPr="00114D91">
                      <w:t>Guia de Consulta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header" Target="header1.xml"/><Relationship Id="rId30" Type="http://schemas.openxmlformats.org/officeDocument/2006/relationships/footer" Target="footer2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2.jpeg"/><Relationship Id="rId2" Type="http://schemas.openxmlformats.org/officeDocument/2006/relationships/image" Target="media/image21.jpeg"/><Relationship Id="rId1" Type="http://schemas.openxmlformats.org/officeDocument/2006/relationships/image" Target="media/image20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1.jpeg"/><Relationship Id="rId1" Type="http://schemas.openxmlformats.org/officeDocument/2006/relationships/image" Target="media/image20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D56E9F-082E-40B0-B01B-A6EB4F0D3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1752</TotalTime>
  <Pages>12</Pages>
  <Words>217</Words>
  <Characters>1178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1393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249</cp:revision>
  <cp:lastPrinted>2014-01-19T16:14:00Z</cp:lastPrinted>
  <dcterms:created xsi:type="dcterms:W3CDTF">2014-01-20T18:34:00Z</dcterms:created>
  <dcterms:modified xsi:type="dcterms:W3CDTF">2016-10-11T13:25:00Z</dcterms:modified>
</cp:coreProperties>
</file>