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2968FE" w:rsidRPr="002968FE">
                              <w:rPr>
                                <w:lang w:val="pt-BR"/>
                              </w:rPr>
                              <w:t>Envio de Lotes de Guias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2968FE" w:rsidRPr="002968FE">
                        <w:rPr>
                          <w:lang w:val="pt-BR"/>
                        </w:rPr>
                        <w:t>Envio de Lotes de Guias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324C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2968FE" w:rsidRPr="002968FE">
          <w:t>Envio de Lotes de Guias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1324C4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2968FE" w:rsidRPr="002968FE">
          <w:t>Envio de Lotes de Guias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2968FE" w:rsidRPr="002968FE">
        <w:t>Envio de Lotes de Guias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2968FE">
        <w:rPr>
          <w:rFonts w:cs="Arial"/>
          <w:sz w:val="22"/>
        </w:rPr>
        <w:t>gerar XML e Lotes de guias no</w:t>
      </w:r>
      <w:r w:rsidR="00EA2915">
        <w:rPr>
          <w:rFonts w:cs="Arial"/>
          <w:sz w:val="22"/>
        </w:rPr>
        <w:t xml:space="preserve"> </w:t>
      </w:r>
      <w:r w:rsidR="00DD06F8" w:rsidRPr="00E1154D">
        <w:rPr>
          <w:rFonts w:cs="Arial"/>
          <w:sz w:val="22"/>
        </w:rPr>
        <w:t>F</w:t>
      </w:r>
      <w:r w:rsidR="00B70500" w:rsidRPr="00E1154D">
        <w:rPr>
          <w:rFonts w:cs="Arial"/>
          <w:sz w:val="22"/>
        </w:rPr>
        <w:t>ly01</w:t>
      </w:r>
      <w:r w:rsidR="000D6EDB" w:rsidRPr="00E1154D">
        <w:rPr>
          <w:rFonts w:cs="Arial"/>
          <w:sz w:val="22"/>
        </w:rPr>
        <w:t xml:space="preserve"> saúde</w:t>
      </w:r>
      <w:r w:rsidR="00B70500" w:rsidRPr="00E1154D">
        <w:rPr>
          <w:rFonts w:cs="Arial"/>
          <w:sz w:val="22"/>
        </w:rPr>
        <w:t>,</w:t>
      </w:r>
      <w:r w:rsidRPr="00E1154D">
        <w:rPr>
          <w:rFonts w:cs="Arial"/>
          <w:sz w:val="22"/>
        </w:rPr>
        <w:t xml:space="preserve"> vá </w:t>
      </w:r>
      <w:r w:rsidR="00DB3501">
        <w:rPr>
          <w:rFonts w:cs="Arial"/>
          <w:sz w:val="22"/>
        </w:rPr>
        <w:t xml:space="preserve">na aba </w:t>
      </w:r>
      <w:r w:rsidR="002968FE">
        <w:rPr>
          <w:rFonts w:cs="Arial"/>
          <w:b/>
          <w:sz w:val="22"/>
        </w:rPr>
        <w:t>TISS</w:t>
      </w:r>
      <w:r w:rsidR="00A73399">
        <w:rPr>
          <w:rFonts w:cs="Arial"/>
          <w:b/>
          <w:sz w:val="22"/>
        </w:rPr>
        <w:t>.</w:t>
      </w:r>
    </w:p>
    <w:p w:rsidR="00C65003" w:rsidRDefault="00C65003" w:rsidP="009C36D3">
      <w:pPr>
        <w:pStyle w:val="ParagrafoManual"/>
        <w:ind w:left="1769" w:firstLine="0"/>
        <w:rPr>
          <w:rFonts w:ascii="Calibri" w:hAnsi="Calibri"/>
        </w:rPr>
      </w:pPr>
    </w:p>
    <w:p w:rsidR="00386633" w:rsidRDefault="00386633" w:rsidP="002968FE"/>
    <w:p w:rsidR="002C4D68" w:rsidRDefault="00FC5F81" w:rsidP="00386633">
      <w:pPr>
        <w:tabs>
          <w:tab w:val="left" w:pos="4710"/>
        </w:tabs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82C7D41" wp14:editId="4DCDEE18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– Envio de Lotes de Guias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– Envio de Lotes de Guias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FC5F81" w:rsidP="002C4D68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348C3AF9" wp14:editId="02BF266C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 descr="C:\Users\alexsandro.rosa\Desktop\FLY01 Saúde – Envio de Lotes de Guias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– Envio de Lotes de Guias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386633" w:rsidRDefault="00386633" w:rsidP="002C4D68"/>
    <w:p w:rsidR="00DB3501" w:rsidRPr="00DB3501" w:rsidRDefault="00DB3501" w:rsidP="00DB3501">
      <w:pPr>
        <w:pStyle w:val="ParagrafoManual"/>
        <w:rPr>
          <w:sz w:val="22"/>
        </w:rPr>
      </w:pPr>
      <w:r w:rsidRPr="00DB3501">
        <w:rPr>
          <w:sz w:val="22"/>
        </w:rPr>
        <w:lastRenderedPageBreak/>
        <w:t xml:space="preserve">Clique em </w:t>
      </w:r>
      <w:r w:rsidRPr="00DB3501">
        <w:rPr>
          <w:b/>
          <w:sz w:val="22"/>
        </w:rPr>
        <w:t>Lotes e XML.</w:t>
      </w:r>
    </w:p>
    <w:p w:rsidR="00DB3501" w:rsidRDefault="00DB3501" w:rsidP="002C4D68"/>
    <w:p w:rsidR="002C4D68" w:rsidRDefault="002C4D68" w:rsidP="002C4D68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32C9EB9" wp14:editId="51D1F6DF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FLY01 Saúde – Envio de Lotes de Guias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– Envio de Lotes de Guias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DB3501" w:rsidRDefault="00DB3501" w:rsidP="00DB3501">
      <w:pPr>
        <w:pStyle w:val="ParagrafoManual"/>
        <w:rPr>
          <w:sz w:val="22"/>
        </w:rPr>
      </w:pPr>
      <w:r w:rsidRPr="00DB3501">
        <w:rPr>
          <w:sz w:val="22"/>
        </w:rPr>
        <w:t xml:space="preserve">Selecione o </w:t>
      </w:r>
      <w:r w:rsidRPr="00DB3501">
        <w:rPr>
          <w:b/>
          <w:sz w:val="22"/>
        </w:rPr>
        <w:t>Convênio.</w:t>
      </w:r>
    </w:p>
    <w:p w:rsidR="00DB3501" w:rsidRPr="00DB3501" w:rsidRDefault="00DB3501" w:rsidP="00DB3501">
      <w:pPr>
        <w:pStyle w:val="ParagrafoManual"/>
        <w:rPr>
          <w:sz w:val="22"/>
        </w:rPr>
      </w:pPr>
    </w:p>
    <w:p w:rsidR="002C4D68" w:rsidRPr="002C4D68" w:rsidRDefault="00DB3501" w:rsidP="002C4D68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38F31CC3" wp14:editId="61A32F2B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FLY01 Saúde – Envio de Lotes de Guias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– Envio de Lotes de Guias\5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Default="002C4D68" w:rsidP="002C4D68"/>
    <w:p w:rsidR="002C4D68" w:rsidRDefault="002C4D68" w:rsidP="002C4D68"/>
    <w:p w:rsidR="002C4D68" w:rsidRDefault="002C4D68" w:rsidP="002C4D68"/>
    <w:p w:rsidR="00FC5F81" w:rsidRDefault="00FC5F81" w:rsidP="002C4D68"/>
    <w:p w:rsidR="002C4D68" w:rsidRDefault="002C4D68" w:rsidP="002C4D68"/>
    <w:p w:rsidR="002C4D68" w:rsidRPr="00DB3501" w:rsidRDefault="00DB3501" w:rsidP="00DB3501">
      <w:pPr>
        <w:pStyle w:val="ParagrafoManual"/>
        <w:rPr>
          <w:sz w:val="22"/>
        </w:rPr>
      </w:pPr>
      <w:r w:rsidRPr="00DB3501">
        <w:rPr>
          <w:sz w:val="22"/>
        </w:rPr>
        <w:lastRenderedPageBreak/>
        <w:t xml:space="preserve">Selecione o </w:t>
      </w:r>
      <w:r w:rsidRPr="00DB3501">
        <w:rPr>
          <w:b/>
          <w:sz w:val="22"/>
        </w:rPr>
        <w:t>Tipo de Guia.</w:t>
      </w:r>
    </w:p>
    <w:p w:rsidR="002C4D68" w:rsidRDefault="002C4D68" w:rsidP="002C4D68"/>
    <w:p w:rsidR="002C4D68" w:rsidRDefault="00DB3501" w:rsidP="002C4D68"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66A690D3" wp14:editId="1F0ED0E3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FLY01 Saúde – Envio de Lotes de Guias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– Envio de Lotes de Guias\6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DB3501" w:rsidRDefault="00DB3501" w:rsidP="00DB3501">
      <w:pPr>
        <w:pStyle w:val="ParagrafoManual"/>
        <w:rPr>
          <w:sz w:val="22"/>
        </w:rPr>
      </w:pPr>
    </w:p>
    <w:p w:rsidR="002C4D68" w:rsidRDefault="00DB3501" w:rsidP="00DB3501">
      <w:pPr>
        <w:pStyle w:val="ParagrafoManual"/>
        <w:rPr>
          <w:b/>
          <w:sz w:val="22"/>
        </w:rPr>
      </w:pPr>
      <w:r w:rsidRPr="00DB3501">
        <w:rPr>
          <w:sz w:val="22"/>
        </w:rPr>
        <w:t xml:space="preserve">Clique em </w:t>
      </w:r>
      <w:r w:rsidR="00FC5F81">
        <w:rPr>
          <w:b/>
          <w:sz w:val="22"/>
        </w:rPr>
        <w:t>A</w:t>
      </w:r>
      <w:r w:rsidRPr="00DB3501">
        <w:rPr>
          <w:b/>
          <w:sz w:val="22"/>
        </w:rPr>
        <w:t>tualizar</w:t>
      </w:r>
      <w:r w:rsidR="00FC5F81">
        <w:rPr>
          <w:b/>
          <w:sz w:val="22"/>
        </w:rPr>
        <w:t xml:space="preserve"> </w:t>
      </w:r>
      <w:r w:rsidR="00FC5F81" w:rsidRPr="00FC5F81">
        <w:rPr>
          <w:sz w:val="22"/>
        </w:rPr>
        <w:t>para verificar se existe um lote gerado</w:t>
      </w:r>
      <w:r w:rsidRPr="00FC5F81">
        <w:rPr>
          <w:sz w:val="22"/>
        </w:rPr>
        <w:t>.</w:t>
      </w:r>
    </w:p>
    <w:p w:rsidR="00DB3501" w:rsidRDefault="00DB3501" w:rsidP="00DB3501">
      <w:pPr>
        <w:pStyle w:val="ParagrafoManual"/>
        <w:rPr>
          <w:b/>
          <w:sz w:val="22"/>
        </w:rPr>
      </w:pPr>
    </w:p>
    <w:p w:rsidR="00DB3501" w:rsidRPr="00DB3501" w:rsidRDefault="00DB3501" w:rsidP="00DB3501">
      <w:pPr>
        <w:pStyle w:val="ParagrafoManual"/>
        <w:rPr>
          <w:sz w:val="22"/>
        </w:rPr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6B38E7F" wp14:editId="516E5967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FLY01 Saúde – Envio de Lotes de Guias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– Envio de Lotes de Guias\7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DB3501" w:rsidRDefault="00D23E3C" w:rsidP="00DB3501">
      <w:pPr>
        <w:pStyle w:val="ParagrafoManual"/>
        <w:rPr>
          <w:sz w:val="22"/>
        </w:rPr>
      </w:pPr>
      <w:r>
        <w:rPr>
          <w:sz w:val="22"/>
        </w:rPr>
        <w:lastRenderedPageBreak/>
        <w:t xml:space="preserve">Se não </w:t>
      </w:r>
      <w:r w:rsidR="00DB3501">
        <w:rPr>
          <w:sz w:val="22"/>
        </w:rPr>
        <w:t>aparecer nenhum lote</w:t>
      </w:r>
      <w:r>
        <w:rPr>
          <w:sz w:val="22"/>
        </w:rPr>
        <w:t>, crie um lote de guias</w:t>
      </w:r>
      <w:r w:rsidR="00DB3501">
        <w:rPr>
          <w:sz w:val="22"/>
        </w:rPr>
        <w:t>.</w:t>
      </w:r>
    </w:p>
    <w:p w:rsidR="002C4D68" w:rsidRPr="00DB3501" w:rsidRDefault="00D23E3C" w:rsidP="00DB3501">
      <w:pPr>
        <w:pStyle w:val="ParagrafoManual"/>
        <w:rPr>
          <w:sz w:val="22"/>
        </w:rPr>
      </w:pPr>
      <w:r>
        <w:rPr>
          <w:sz w:val="22"/>
        </w:rPr>
        <w:t>C</w:t>
      </w:r>
      <w:r w:rsidR="00DB3501" w:rsidRPr="00DB3501">
        <w:rPr>
          <w:sz w:val="22"/>
        </w:rPr>
        <w:t xml:space="preserve">lique em </w:t>
      </w:r>
      <w:r w:rsidR="00DB3501" w:rsidRPr="00DB3501">
        <w:rPr>
          <w:b/>
          <w:sz w:val="22"/>
        </w:rPr>
        <w:t>Novo.</w:t>
      </w:r>
    </w:p>
    <w:p w:rsidR="002C4D68" w:rsidRDefault="002C4D68" w:rsidP="002C4D68">
      <w:pPr>
        <w:jc w:val="center"/>
      </w:pPr>
    </w:p>
    <w:p w:rsidR="002C4D68" w:rsidRDefault="00DB3501" w:rsidP="002C4D6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95CD5EE" wp14:editId="298805D2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FLY01 Saúde – Envio de Lotes de Guias\8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– Envio de Lotes de Guias\8ok - Cópia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Default="002C4D68" w:rsidP="002C4D68">
      <w:pPr>
        <w:jc w:val="center"/>
      </w:pP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Default="00DB3501" w:rsidP="002C4D68">
      <w:pPr>
        <w:tabs>
          <w:tab w:val="left" w:pos="4605"/>
        </w:tabs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15E9368E" wp14:editId="2EDE9FA8">
            <wp:simplePos x="0" y="0"/>
            <wp:positionH relativeFrom="margin">
              <wp:align>center</wp:align>
            </wp:positionH>
            <wp:positionV relativeFrom="paragraph">
              <wp:posOffset>167640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FLY01 Saúde – Envio de Lotes de Guias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– Envio de Lotes de Guias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C4D68">
        <w:tab/>
      </w:r>
    </w:p>
    <w:p w:rsidR="002C4D68" w:rsidRDefault="002C4D68" w:rsidP="002C4D68">
      <w:pPr>
        <w:tabs>
          <w:tab w:val="left" w:pos="4605"/>
        </w:tabs>
      </w:pP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Default="002C4D68" w:rsidP="002C4D68">
      <w:pPr>
        <w:jc w:val="center"/>
      </w:pPr>
    </w:p>
    <w:p w:rsidR="002C4D68" w:rsidRDefault="005E48D1" w:rsidP="005E48D1">
      <w:pPr>
        <w:pStyle w:val="ParagrafoManual"/>
        <w:rPr>
          <w:b/>
          <w:sz w:val="22"/>
        </w:rPr>
      </w:pPr>
      <w:r w:rsidRPr="005E48D1">
        <w:rPr>
          <w:sz w:val="22"/>
        </w:rPr>
        <w:lastRenderedPageBreak/>
        <w:t xml:space="preserve">Digite o </w:t>
      </w:r>
      <w:proofErr w:type="spellStart"/>
      <w:r w:rsidRPr="005E48D1">
        <w:rPr>
          <w:sz w:val="22"/>
        </w:rPr>
        <w:t>numero</w:t>
      </w:r>
      <w:proofErr w:type="spellEnd"/>
      <w:r w:rsidRPr="005E48D1">
        <w:rPr>
          <w:sz w:val="22"/>
        </w:rPr>
        <w:t xml:space="preserve"> do </w:t>
      </w:r>
      <w:r w:rsidRPr="005E48D1">
        <w:rPr>
          <w:b/>
          <w:sz w:val="22"/>
        </w:rPr>
        <w:t>Lote.</w:t>
      </w:r>
    </w:p>
    <w:p w:rsidR="005E48D1" w:rsidRPr="00BD62F7" w:rsidRDefault="00BD62F7" w:rsidP="005E48D1">
      <w:pPr>
        <w:pStyle w:val="ParagrafoManual"/>
        <w:rPr>
          <w:sz w:val="22"/>
        </w:rPr>
      </w:pPr>
      <w:r>
        <w:rPr>
          <w:sz w:val="22"/>
        </w:rPr>
        <w:t>Po</w:t>
      </w:r>
      <w:r w:rsidR="00A92258">
        <w:rPr>
          <w:sz w:val="22"/>
        </w:rPr>
        <w:t>de</w:t>
      </w:r>
      <w:r>
        <w:rPr>
          <w:sz w:val="22"/>
        </w:rPr>
        <w:t xml:space="preserve"> ser feita </w:t>
      </w:r>
      <w:r w:rsidR="005E48D1" w:rsidRPr="00BD62F7">
        <w:rPr>
          <w:sz w:val="22"/>
        </w:rPr>
        <w:t>configuraç</w:t>
      </w:r>
      <w:r w:rsidRPr="00BD62F7">
        <w:rPr>
          <w:sz w:val="22"/>
        </w:rPr>
        <w:t xml:space="preserve">ão </w:t>
      </w:r>
      <w:r>
        <w:rPr>
          <w:sz w:val="22"/>
        </w:rPr>
        <w:t>para que o</w:t>
      </w:r>
      <w:r w:rsidRPr="00BD62F7">
        <w:rPr>
          <w:sz w:val="22"/>
        </w:rPr>
        <w:t xml:space="preserve"> </w:t>
      </w:r>
      <w:proofErr w:type="spellStart"/>
      <w:r w:rsidRPr="00BD62F7">
        <w:rPr>
          <w:sz w:val="22"/>
        </w:rPr>
        <w:t>numero</w:t>
      </w:r>
      <w:proofErr w:type="spellEnd"/>
      <w:r w:rsidRPr="00BD62F7">
        <w:rPr>
          <w:sz w:val="22"/>
        </w:rPr>
        <w:t xml:space="preserve"> </w:t>
      </w:r>
      <w:r>
        <w:rPr>
          <w:sz w:val="22"/>
        </w:rPr>
        <w:t xml:space="preserve">gere </w:t>
      </w:r>
      <w:r w:rsidRPr="00BD62F7">
        <w:rPr>
          <w:sz w:val="22"/>
        </w:rPr>
        <w:t xml:space="preserve">automaticamente, </w:t>
      </w:r>
      <w:r>
        <w:rPr>
          <w:sz w:val="22"/>
        </w:rPr>
        <w:t xml:space="preserve">vá </w:t>
      </w:r>
      <w:r w:rsidRPr="00BD62F7">
        <w:rPr>
          <w:sz w:val="22"/>
        </w:rPr>
        <w:t xml:space="preserve">na opção </w:t>
      </w:r>
      <w:r w:rsidRPr="00A92258">
        <w:rPr>
          <w:b/>
          <w:sz w:val="22"/>
        </w:rPr>
        <w:t>Cadastros</w:t>
      </w:r>
      <w:r>
        <w:rPr>
          <w:sz w:val="22"/>
        </w:rPr>
        <w:t xml:space="preserve">, após em </w:t>
      </w:r>
      <w:r w:rsidRPr="00A92258">
        <w:rPr>
          <w:b/>
          <w:sz w:val="22"/>
        </w:rPr>
        <w:t>Convênios</w:t>
      </w:r>
      <w:r>
        <w:rPr>
          <w:sz w:val="22"/>
        </w:rPr>
        <w:t xml:space="preserve">. </w:t>
      </w:r>
    </w:p>
    <w:p w:rsidR="002C4D68" w:rsidRDefault="002C4D68" w:rsidP="002C4D68">
      <w:pPr>
        <w:jc w:val="center"/>
      </w:pPr>
    </w:p>
    <w:p w:rsidR="002C4D68" w:rsidRDefault="00BD62F7" w:rsidP="002C4D6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69DEB5E" wp14:editId="535B5342">
            <wp:simplePos x="0" y="0"/>
            <wp:positionH relativeFrom="margin">
              <wp:align>center</wp:align>
            </wp:positionH>
            <wp:positionV relativeFrom="paragraph">
              <wp:posOffset>168275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– Envio de Lotes de Guias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– Envio de Lotes de Guias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Default="002C4D68" w:rsidP="002C4D68">
      <w:pPr>
        <w:jc w:val="center"/>
      </w:pPr>
    </w:p>
    <w:p w:rsidR="002C4D68" w:rsidRDefault="002C4D68" w:rsidP="002C4D68">
      <w:pPr>
        <w:jc w:val="center"/>
      </w:pP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A92258" w:rsidP="002C4D68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5A3437AF" wp14:editId="20491AA1">
            <wp:simplePos x="0" y="0"/>
            <wp:positionH relativeFrom="margin">
              <wp:align>center</wp:align>
            </wp:positionH>
            <wp:positionV relativeFrom="paragraph">
              <wp:posOffset>158115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FLY01 Saúde – Envio de Lotes de Guias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– Envio de Lotes de Guias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99019C" w:rsidRDefault="0099019C" w:rsidP="002C4D68"/>
    <w:p w:rsidR="002C4D68" w:rsidRPr="0099019C" w:rsidRDefault="0099019C" w:rsidP="0099019C">
      <w:pPr>
        <w:pStyle w:val="ParagrafoManual"/>
        <w:rPr>
          <w:sz w:val="22"/>
        </w:rPr>
      </w:pPr>
      <w:r w:rsidRPr="0099019C">
        <w:rPr>
          <w:sz w:val="22"/>
        </w:rPr>
        <w:lastRenderedPageBreak/>
        <w:t xml:space="preserve">Após clique em </w:t>
      </w:r>
      <w:r w:rsidRPr="0099019C">
        <w:rPr>
          <w:b/>
          <w:sz w:val="22"/>
        </w:rPr>
        <w:t>Seleção de Guias.</w:t>
      </w:r>
    </w:p>
    <w:p w:rsidR="002C4D68" w:rsidRDefault="002C4D68" w:rsidP="002C4D68">
      <w:pPr>
        <w:jc w:val="center"/>
      </w:pPr>
    </w:p>
    <w:p w:rsidR="002C4D68" w:rsidRDefault="0099019C" w:rsidP="002C4D6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78C8F883" wp14:editId="50F2C0E9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FLY01 Saúde – Envio de Lotes de Guias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– Envio de Lotes de Guias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Default="002C4D68" w:rsidP="002C4D68">
      <w:pPr>
        <w:jc w:val="center"/>
      </w:pP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99019C" w:rsidRDefault="0099019C" w:rsidP="0099019C">
      <w:pPr>
        <w:pStyle w:val="ParagrafoManual"/>
        <w:rPr>
          <w:sz w:val="22"/>
        </w:rPr>
      </w:pPr>
      <w:r w:rsidRPr="0099019C">
        <w:rPr>
          <w:sz w:val="22"/>
        </w:rPr>
        <w:t xml:space="preserve">Selecione a </w:t>
      </w:r>
      <w:r w:rsidRPr="0099019C">
        <w:rPr>
          <w:b/>
          <w:sz w:val="22"/>
        </w:rPr>
        <w:t>Data Inicial</w:t>
      </w:r>
      <w:r w:rsidRPr="0099019C">
        <w:rPr>
          <w:sz w:val="22"/>
        </w:rPr>
        <w:t xml:space="preserve"> e </w:t>
      </w:r>
      <w:r w:rsidRPr="0099019C">
        <w:rPr>
          <w:b/>
          <w:sz w:val="22"/>
        </w:rPr>
        <w:t>Data Final</w:t>
      </w:r>
      <w:r w:rsidRPr="0099019C">
        <w:rPr>
          <w:sz w:val="22"/>
        </w:rPr>
        <w:t xml:space="preserve"> para procurar as guias criadas nesse intervalo de tempo.</w:t>
      </w:r>
    </w:p>
    <w:p w:rsidR="0099019C" w:rsidRPr="002C4D68" w:rsidRDefault="0099019C" w:rsidP="002C4D68"/>
    <w:p w:rsidR="002C4D68" w:rsidRPr="002C4D68" w:rsidRDefault="002C4D68" w:rsidP="002C4D68"/>
    <w:p w:rsidR="002C4D68" w:rsidRPr="002C4D68" w:rsidRDefault="0099019C" w:rsidP="002C4D68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2D3B0989" wp14:editId="4CE9A9E8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FLY01 Saúde – Envio de Lotes de Guias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– Envio de Lotes de Guias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99019C" w:rsidP="002C4D68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 wp14:anchorId="45479CA5" wp14:editId="675148D8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FLY01 Saúde – Envio de Lotes de Guias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FLY01 Saúde – Envio de Lotes de Guias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Default="002C4D68" w:rsidP="002C4D68"/>
    <w:p w:rsidR="002C4D68" w:rsidRDefault="002C4D68" w:rsidP="002C4D68">
      <w:pPr>
        <w:jc w:val="center"/>
      </w:pPr>
    </w:p>
    <w:p w:rsidR="002C4D68" w:rsidRDefault="002C4D68" w:rsidP="002C4D68">
      <w:pPr>
        <w:jc w:val="center"/>
      </w:pPr>
    </w:p>
    <w:p w:rsidR="002C4D68" w:rsidRDefault="002C4D68" w:rsidP="002C4D68">
      <w:pPr>
        <w:jc w:val="center"/>
      </w:pP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99019C" w:rsidP="002C4D68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A2D8C19" wp14:editId="30645959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– Envio de Lotes de Guias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FLY01 Saúde – Envio de Lotes de Guias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Pr="002C4D68" w:rsidRDefault="002C4D68" w:rsidP="002C4D68"/>
    <w:p w:rsidR="002C4D68" w:rsidRDefault="002C4D68" w:rsidP="002C4D68"/>
    <w:p w:rsidR="002C4D68" w:rsidRPr="0099019C" w:rsidRDefault="0099019C" w:rsidP="0099019C">
      <w:pPr>
        <w:pStyle w:val="ParagrafoManual"/>
        <w:rPr>
          <w:sz w:val="22"/>
        </w:rPr>
      </w:pPr>
      <w:r w:rsidRPr="0099019C">
        <w:rPr>
          <w:sz w:val="22"/>
        </w:rPr>
        <w:lastRenderedPageBreak/>
        <w:t xml:space="preserve">Clique em </w:t>
      </w:r>
      <w:r w:rsidRPr="0099019C">
        <w:rPr>
          <w:b/>
          <w:sz w:val="22"/>
        </w:rPr>
        <w:t>Atualizar.</w:t>
      </w:r>
    </w:p>
    <w:p w:rsidR="002C4D68" w:rsidRDefault="002C4D68" w:rsidP="002C4D68">
      <w:pPr>
        <w:jc w:val="center"/>
      </w:pPr>
    </w:p>
    <w:p w:rsidR="002C4D68" w:rsidRDefault="0099019C" w:rsidP="002C4D6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4594E3EA" wp14:editId="7BF867FD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– Envio de Lotes de Guias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FLY01 Saúde – Envio de Lotes de Guias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Default="002C4D68" w:rsidP="002C4D68">
      <w:pPr>
        <w:jc w:val="center"/>
      </w:pPr>
    </w:p>
    <w:p w:rsidR="002C4D68" w:rsidRDefault="002C4D68" w:rsidP="002C4D68">
      <w:pPr>
        <w:jc w:val="center"/>
      </w:pPr>
    </w:p>
    <w:p w:rsidR="002C4D68" w:rsidRDefault="002C4D68" w:rsidP="002C4D68">
      <w:pPr>
        <w:jc w:val="center"/>
      </w:pPr>
    </w:p>
    <w:p w:rsidR="00D61AF6" w:rsidRDefault="00D61AF6" w:rsidP="002C4D68">
      <w:pPr>
        <w:jc w:val="center"/>
      </w:pPr>
    </w:p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99019C" w:rsidP="00A92258">
      <w:pPr>
        <w:pStyle w:val="ParagrafoManual"/>
      </w:pPr>
      <w:r w:rsidRPr="0099019C">
        <w:rPr>
          <w:sz w:val="22"/>
        </w:rPr>
        <w:t>Selecione as guias que você deseja inserir ao lote.</w:t>
      </w:r>
    </w:p>
    <w:p w:rsidR="00D61AF6" w:rsidRPr="00D61AF6" w:rsidRDefault="00D61AF6" w:rsidP="00D61AF6"/>
    <w:p w:rsidR="00D61AF6" w:rsidRPr="00D61AF6" w:rsidRDefault="00D61AF6" w:rsidP="00D61AF6"/>
    <w:p w:rsidR="00D61AF6" w:rsidRPr="00D61AF6" w:rsidRDefault="00A92258" w:rsidP="00D61AF6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52297C6C" wp14:editId="1C972A21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– Envio de Lotes de Guias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FLY01 Saúde – Envio de Lotes de Guias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Default="00D61AF6" w:rsidP="00D61AF6"/>
    <w:p w:rsidR="00D61AF6" w:rsidRDefault="0099019C" w:rsidP="00D61AF6">
      <w:r>
        <w:rPr>
          <w:noProof/>
          <w:lang w:eastAsia="pt-BR"/>
        </w:rPr>
        <w:lastRenderedPageBreak/>
        <w:drawing>
          <wp:anchor distT="0" distB="0" distL="114300" distR="114300" simplePos="0" relativeHeight="251674624" behindDoc="0" locked="0" layoutInCell="1" allowOverlap="1" wp14:anchorId="038CE5F5" wp14:editId="4F5E9748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– Envio de Lotes de Guias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FLY01 Saúde – Envio de Lotes de Guias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4D68" w:rsidRDefault="002C4D68" w:rsidP="00D61AF6">
      <w:pPr>
        <w:jc w:val="center"/>
      </w:pPr>
    </w:p>
    <w:p w:rsidR="00D61AF6" w:rsidRDefault="00D61AF6" w:rsidP="00D61AF6">
      <w:pPr>
        <w:jc w:val="center"/>
      </w:pPr>
    </w:p>
    <w:p w:rsidR="00D61AF6" w:rsidRDefault="00D61AF6" w:rsidP="00D61AF6">
      <w:pPr>
        <w:jc w:val="center"/>
      </w:pPr>
    </w:p>
    <w:p w:rsidR="00D61AF6" w:rsidRDefault="00D61AF6" w:rsidP="00D61AF6">
      <w:pPr>
        <w:jc w:val="center"/>
      </w:pPr>
    </w:p>
    <w:p w:rsidR="00D61AF6" w:rsidRDefault="00D61AF6" w:rsidP="00D61AF6">
      <w:pPr>
        <w:jc w:val="center"/>
      </w:pPr>
    </w:p>
    <w:p w:rsidR="00D61AF6" w:rsidRDefault="00D61AF6" w:rsidP="00D61AF6">
      <w:pPr>
        <w:jc w:val="center"/>
      </w:pPr>
    </w:p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Pr="00D61AF6" w:rsidRDefault="00D61AF6" w:rsidP="00D61AF6"/>
    <w:p w:rsidR="00D61AF6" w:rsidRDefault="00D61AF6" w:rsidP="00D61AF6"/>
    <w:p w:rsidR="00D61AF6" w:rsidRPr="00D61AF6" w:rsidRDefault="0099019C" w:rsidP="00A92258">
      <w:pPr>
        <w:pStyle w:val="ParagrafoManual"/>
      </w:pPr>
      <w:r w:rsidRPr="0099019C">
        <w:rPr>
          <w:rStyle w:val="ParagrafoManualChar"/>
          <w:sz w:val="22"/>
        </w:rPr>
        <w:t xml:space="preserve">Se desejar selecionar todas as guias, clique em </w:t>
      </w:r>
      <w:r w:rsidRPr="0099019C">
        <w:rPr>
          <w:rStyle w:val="ParagrafoManualChar"/>
          <w:b/>
          <w:sz w:val="22"/>
        </w:rPr>
        <w:t>N° Guia.</w:t>
      </w:r>
    </w:p>
    <w:p w:rsidR="00D61AF6" w:rsidRDefault="00D61AF6" w:rsidP="00D61AF6"/>
    <w:p w:rsidR="00D61AF6" w:rsidRDefault="0099019C" w:rsidP="00D61AF6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04B8FCAA" wp14:editId="47C1B7AA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– Envio de Lotes de Guias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FLY01 Saúde – Envio de Lotes de Guias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Default="00362A8E" w:rsidP="00D61AF6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Default="00362A8E" w:rsidP="00362A8E"/>
    <w:p w:rsidR="00A92258" w:rsidRPr="00362A8E" w:rsidRDefault="00A92258" w:rsidP="00362A8E"/>
    <w:p w:rsidR="00362A8E" w:rsidRPr="00362A8E" w:rsidRDefault="00362A8E" w:rsidP="00362A8E"/>
    <w:p w:rsidR="00362A8E" w:rsidRDefault="00362A8E" w:rsidP="00362A8E"/>
    <w:p w:rsidR="00D61AF6" w:rsidRDefault="00D61AF6" w:rsidP="00362A8E">
      <w:pPr>
        <w:jc w:val="center"/>
      </w:pPr>
    </w:p>
    <w:p w:rsidR="00362A8E" w:rsidRPr="0099019C" w:rsidRDefault="0099019C" w:rsidP="0099019C">
      <w:pPr>
        <w:pStyle w:val="ParagrafoManual"/>
        <w:rPr>
          <w:sz w:val="22"/>
        </w:rPr>
      </w:pPr>
      <w:r w:rsidRPr="0099019C">
        <w:rPr>
          <w:sz w:val="22"/>
        </w:rPr>
        <w:lastRenderedPageBreak/>
        <w:t xml:space="preserve">Após clique em </w:t>
      </w:r>
      <w:r w:rsidRPr="0099019C">
        <w:rPr>
          <w:b/>
          <w:sz w:val="22"/>
        </w:rPr>
        <w:t>Salvar.</w:t>
      </w:r>
    </w:p>
    <w:p w:rsidR="00362A8E" w:rsidRDefault="00362A8E" w:rsidP="00362A8E">
      <w:pPr>
        <w:jc w:val="center"/>
      </w:pPr>
    </w:p>
    <w:p w:rsidR="00362A8E" w:rsidRDefault="0099019C" w:rsidP="00362A8E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54627453" wp14:editId="6015843E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– Envio de Lotes de Guias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FLY01 Saúde – Envio de Lotes de Guias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Default="00362A8E" w:rsidP="00362A8E">
      <w:pPr>
        <w:jc w:val="center"/>
      </w:pPr>
    </w:p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99019C" w:rsidRDefault="0099019C" w:rsidP="0099019C">
      <w:pPr>
        <w:pStyle w:val="ParagrafoManual"/>
        <w:rPr>
          <w:sz w:val="22"/>
        </w:rPr>
      </w:pPr>
      <w:r w:rsidRPr="0099019C">
        <w:rPr>
          <w:rStyle w:val="ParagrafoManualChar"/>
          <w:sz w:val="22"/>
        </w:rPr>
        <w:t xml:space="preserve">Seu </w:t>
      </w:r>
      <w:r>
        <w:rPr>
          <w:rStyle w:val="ParagrafoManualChar"/>
          <w:sz w:val="22"/>
        </w:rPr>
        <w:t>l</w:t>
      </w:r>
      <w:r w:rsidRPr="0099019C">
        <w:rPr>
          <w:rStyle w:val="ParagrafoManualChar"/>
          <w:sz w:val="22"/>
        </w:rPr>
        <w:t>ote foi gerado</w:t>
      </w:r>
      <w:r w:rsidRPr="0099019C">
        <w:rPr>
          <w:sz w:val="22"/>
        </w:rPr>
        <w:t>.</w:t>
      </w:r>
    </w:p>
    <w:p w:rsidR="00362A8E" w:rsidRPr="00362A8E" w:rsidRDefault="00362A8E" w:rsidP="00362A8E"/>
    <w:p w:rsidR="00362A8E" w:rsidRPr="00362A8E" w:rsidRDefault="00362A8E" w:rsidP="00362A8E"/>
    <w:p w:rsidR="00362A8E" w:rsidRPr="00362A8E" w:rsidRDefault="00A92258" w:rsidP="00362A8E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1AB8BD0A" wp14:editId="3C38D5F7">
            <wp:simplePos x="0" y="0"/>
            <wp:positionH relativeFrom="margin">
              <wp:align>center</wp:align>
            </wp:positionH>
            <wp:positionV relativeFrom="paragraph">
              <wp:posOffset>153670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FLY01 Saúde – Envio de Lotes de Guias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FLY01 Saúde – Envio de Lotes de Guias\20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Default="00362A8E" w:rsidP="00362A8E"/>
    <w:p w:rsidR="00362A8E" w:rsidRPr="0099019C" w:rsidRDefault="00362A8E" w:rsidP="0099019C">
      <w:pPr>
        <w:pStyle w:val="ParagrafoManual"/>
        <w:rPr>
          <w:sz w:val="22"/>
        </w:rPr>
      </w:pPr>
      <w:r>
        <w:lastRenderedPageBreak/>
        <w:tab/>
      </w:r>
      <w:r w:rsidR="0099019C" w:rsidRPr="0099019C">
        <w:rPr>
          <w:sz w:val="22"/>
        </w:rPr>
        <w:t>Voc</w:t>
      </w:r>
      <w:r w:rsidR="0099019C">
        <w:rPr>
          <w:sz w:val="22"/>
        </w:rPr>
        <w:t xml:space="preserve">ê pode </w:t>
      </w:r>
      <w:proofErr w:type="spellStart"/>
      <w:r w:rsidR="0099019C" w:rsidRPr="0099019C">
        <w:rPr>
          <w:b/>
          <w:sz w:val="22"/>
        </w:rPr>
        <w:t>exluir</w:t>
      </w:r>
      <w:proofErr w:type="spellEnd"/>
      <w:r w:rsidR="0099019C">
        <w:rPr>
          <w:sz w:val="22"/>
        </w:rPr>
        <w:t xml:space="preserve"> esse lote.</w:t>
      </w:r>
    </w:p>
    <w:p w:rsidR="00362A8E" w:rsidRDefault="00362A8E" w:rsidP="00362A8E">
      <w:pPr>
        <w:tabs>
          <w:tab w:val="left" w:pos="4590"/>
        </w:tabs>
      </w:pPr>
    </w:p>
    <w:p w:rsidR="00362A8E" w:rsidRDefault="00362A8E" w:rsidP="00362A8E">
      <w:pPr>
        <w:tabs>
          <w:tab w:val="left" w:pos="4590"/>
        </w:tabs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FLY01 Saúde – Envio de Lotes de Guias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FLY01 Saúde – Envio de Lotes de Guias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Default="00362A8E" w:rsidP="00362A8E"/>
    <w:p w:rsidR="00362A8E" w:rsidRDefault="00362A8E" w:rsidP="00362A8E">
      <w:pPr>
        <w:tabs>
          <w:tab w:val="left" w:pos="4290"/>
        </w:tabs>
      </w:pPr>
      <w:r>
        <w:tab/>
      </w:r>
    </w:p>
    <w:p w:rsidR="00362A8E" w:rsidRPr="0099019C" w:rsidRDefault="0099019C" w:rsidP="0099019C">
      <w:pPr>
        <w:pStyle w:val="ParagrafoManual"/>
        <w:rPr>
          <w:sz w:val="22"/>
        </w:rPr>
      </w:pPr>
      <w:r w:rsidRPr="0099019C">
        <w:rPr>
          <w:sz w:val="22"/>
        </w:rPr>
        <w:t xml:space="preserve">Você pode </w:t>
      </w:r>
      <w:r w:rsidRPr="0099019C">
        <w:rPr>
          <w:b/>
          <w:sz w:val="22"/>
        </w:rPr>
        <w:t xml:space="preserve">exporta-lo </w:t>
      </w:r>
      <w:r w:rsidRPr="00A92258">
        <w:rPr>
          <w:sz w:val="22"/>
        </w:rPr>
        <w:t>para</w:t>
      </w:r>
      <w:r w:rsidRPr="0099019C">
        <w:rPr>
          <w:b/>
          <w:sz w:val="22"/>
        </w:rPr>
        <w:t xml:space="preserve"> XML</w:t>
      </w:r>
      <w:r w:rsidRPr="0099019C">
        <w:rPr>
          <w:sz w:val="22"/>
        </w:rPr>
        <w:t>.</w:t>
      </w:r>
    </w:p>
    <w:p w:rsidR="0099019C" w:rsidRDefault="0099019C" w:rsidP="00362A8E">
      <w:pPr>
        <w:tabs>
          <w:tab w:val="left" w:pos="4290"/>
        </w:tabs>
      </w:pPr>
    </w:p>
    <w:p w:rsidR="00362A8E" w:rsidRDefault="00362A8E" w:rsidP="00362A8E">
      <w:pPr>
        <w:tabs>
          <w:tab w:val="left" w:pos="4290"/>
        </w:tabs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FLY01 Saúde – Envio de Lotes de Guias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FLY01 Saúde – Envio de Lotes de Guias\22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Default="00362A8E" w:rsidP="00362A8E"/>
    <w:p w:rsidR="00362A8E" w:rsidRPr="006A5C21" w:rsidRDefault="00362A8E" w:rsidP="006A5C21">
      <w:pPr>
        <w:pStyle w:val="ParagrafoManual"/>
        <w:rPr>
          <w:sz w:val="22"/>
        </w:rPr>
      </w:pPr>
      <w:r>
        <w:lastRenderedPageBreak/>
        <w:tab/>
      </w:r>
      <w:r w:rsidR="006A5C21" w:rsidRPr="006A5C21">
        <w:rPr>
          <w:sz w:val="22"/>
        </w:rPr>
        <w:t>Clique no ícone abaixo.</w:t>
      </w:r>
    </w:p>
    <w:p w:rsidR="00362A8E" w:rsidRDefault="00362A8E" w:rsidP="00362A8E">
      <w:pPr>
        <w:tabs>
          <w:tab w:val="left" w:pos="4680"/>
        </w:tabs>
      </w:pPr>
    </w:p>
    <w:p w:rsidR="00362A8E" w:rsidRDefault="006A5C21" w:rsidP="00362A8E">
      <w:pPr>
        <w:tabs>
          <w:tab w:val="left" w:pos="4680"/>
        </w:tabs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68B96DF9" wp14:editId="2CBCE76A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FLY01 Saúde – Envio de Lotes de Guias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FLY01 Saúde – Envio de Lotes de Guias\23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Default="00362A8E" w:rsidP="00362A8E">
      <w:pPr>
        <w:tabs>
          <w:tab w:val="left" w:pos="4680"/>
        </w:tabs>
      </w:pPr>
    </w:p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6A5C21" w:rsidP="00362A8E">
      <w:bookmarkStart w:id="2" w:name="_GoBack"/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6DFAA54D" wp14:editId="43A460E0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0" name="Imagem 60" descr="C:\Users\alexsandro.rosa\Desktop\FLY01 Saúde – Envio de Lotes de Guias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FLY01 Saúde – Envio de Lotes de Guias\24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Pr="00362A8E" w:rsidRDefault="00362A8E" w:rsidP="00362A8E"/>
    <w:p w:rsidR="00362A8E" w:rsidRDefault="00362A8E" w:rsidP="00362A8E"/>
    <w:p w:rsidR="00362A8E" w:rsidRDefault="00362A8E" w:rsidP="00362A8E"/>
    <w:p w:rsidR="00362A8E" w:rsidRDefault="00362A8E" w:rsidP="00362A8E">
      <w:pPr>
        <w:jc w:val="center"/>
      </w:pPr>
    </w:p>
    <w:p w:rsidR="00362A8E" w:rsidRDefault="00362A8E" w:rsidP="00362A8E">
      <w:pPr>
        <w:jc w:val="center"/>
      </w:pPr>
    </w:p>
    <w:p w:rsidR="00362A8E" w:rsidRDefault="00362A8E" w:rsidP="00362A8E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81792" behindDoc="0" locked="0" layoutInCell="1" allowOverlap="1" wp14:anchorId="45409A11" wp14:editId="5A635B9C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1" name="Imagem 61" descr="C:\Users\alexsandro.rosa\Desktop\FLY01 Saúde – Envio de Lotes de Guias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FLY01 Saúde – Envio de Lotes de Guias\25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2A8E" w:rsidRPr="00362A8E" w:rsidRDefault="00362A8E" w:rsidP="00362A8E">
      <w:pPr>
        <w:jc w:val="center"/>
      </w:pPr>
    </w:p>
    <w:sectPr w:rsidR="00362A8E" w:rsidRPr="00362A8E" w:rsidSect="00D569DD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24C4" w:rsidRDefault="001324C4" w:rsidP="00CA5701">
      <w:r>
        <w:separator/>
      </w:r>
    </w:p>
  </w:endnote>
  <w:endnote w:type="continuationSeparator" w:id="0">
    <w:p w:rsidR="001324C4" w:rsidRDefault="001324C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A5C21">
                            <w:rPr>
                              <w:noProof/>
                              <w:sz w:val="20"/>
                              <w:szCs w:val="20"/>
                            </w:rPr>
                            <w:t>15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A5C21">
                      <w:rPr>
                        <w:noProof/>
                        <w:sz w:val="20"/>
                        <w:szCs w:val="20"/>
                      </w:rPr>
                      <w:t>15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24C4" w:rsidRDefault="001324C4" w:rsidP="00CA5701">
      <w:r>
        <w:separator/>
      </w:r>
    </w:p>
  </w:footnote>
  <w:footnote w:type="continuationSeparator" w:id="0">
    <w:p w:rsidR="001324C4" w:rsidRDefault="001324C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C4691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2968FE" w:rsidRPr="002968FE">
                            <w:t>Envio de Lotes de Guias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C4691D">
                    <w:pPr>
                      <w:pStyle w:val="Ttulo"/>
                    </w:pPr>
                    <w:r>
                      <w:t xml:space="preserve">Guia Rápido – </w:t>
                    </w:r>
                    <w:r w:rsidR="002968FE" w:rsidRPr="002968FE">
                      <w:t>Envio de Lotes de Guias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24C4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9E4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68FE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4D68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2A8E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8D1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C21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019C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258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70D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62F7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3E3C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1AF6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501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F81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theme" Target="theme/theme1.xml"/><Relationship Id="rId21" Type="http://schemas.openxmlformats.org/officeDocument/2006/relationships/image" Target="media/image14.png"/><Relationship Id="rId34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1.xm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1.xml"/><Relationship Id="rId8" Type="http://schemas.openxmlformats.org/officeDocument/2006/relationships/image" Target="media/image1.pn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8.jpeg"/><Relationship Id="rId2" Type="http://schemas.openxmlformats.org/officeDocument/2006/relationships/image" Target="media/image27.jpeg"/><Relationship Id="rId1" Type="http://schemas.openxmlformats.org/officeDocument/2006/relationships/image" Target="media/image2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7.jpeg"/><Relationship Id="rId1" Type="http://schemas.openxmlformats.org/officeDocument/2006/relationships/image" Target="media/image2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51065B-20B2-47C0-B7F7-6CF08FD9B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1844</TotalTime>
  <Pages>15</Pages>
  <Words>270</Words>
  <Characters>1458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1725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261</cp:revision>
  <cp:lastPrinted>2014-01-19T16:14:00Z</cp:lastPrinted>
  <dcterms:created xsi:type="dcterms:W3CDTF">2014-01-20T18:34:00Z</dcterms:created>
  <dcterms:modified xsi:type="dcterms:W3CDTF">2016-10-13T14:00:00Z</dcterms:modified>
</cp:coreProperties>
</file>