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8B2441">
                              <w:rPr>
                                <w:lang w:val="pt-BR"/>
                              </w:rPr>
                              <w:t>Cabeçalho e Rodapé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8B2441">
                        <w:rPr>
                          <w:lang w:val="pt-BR"/>
                        </w:rPr>
                        <w:t>Cabeçalho e Rodapé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516BDC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8B2441">
          <w:t>Cabeçalho e Rodapé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516BDC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8B2441">
          <w:t>Cabeçalho e Rodapé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8B2441">
        <w:t>Cabeçalho e Rodapé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E1154D" w:rsidRDefault="00D96861" w:rsidP="004108DC">
      <w:pPr>
        <w:pStyle w:val="ParagrafoManual"/>
        <w:rPr>
          <w:rFonts w:cs="Arial"/>
          <w:sz w:val="22"/>
        </w:rPr>
      </w:pPr>
      <w:r w:rsidRPr="00E1154D">
        <w:rPr>
          <w:rFonts w:cs="Arial"/>
          <w:sz w:val="22"/>
        </w:rPr>
        <w:t xml:space="preserve">Para </w:t>
      </w:r>
      <w:r w:rsidR="00167DB1">
        <w:rPr>
          <w:rFonts w:cs="Arial"/>
          <w:sz w:val="22"/>
        </w:rPr>
        <w:t>configurar o cabeçalho e rodapé dos impressos no FLY01</w:t>
      </w:r>
      <w:r w:rsidR="000D6EDB" w:rsidRPr="00E1154D">
        <w:rPr>
          <w:rFonts w:cs="Arial"/>
          <w:sz w:val="22"/>
        </w:rPr>
        <w:t xml:space="preserve"> saúde</w:t>
      </w:r>
      <w:r w:rsidR="00B70500" w:rsidRPr="00E1154D">
        <w:rPr>
          <w:rFonts w:cs="Arial"/>
          <w:sz w:val="22"/>
        </w:rPr>
        <w:t>,</w:t>
      </w:r>
      <w:r w:rsidRPr="00E1154D">
        <w:rPr>
          <w:rFonts w:cs="Arial"/>
          <w:sz w:val="22"/>
        </w:rPr>
        <w:t xml:space="preserve"> vá </w:t>
      </w:r>
      <w:r w:rsidR="00DB3501">
        <w:rPr>
          <w:rFonts w:cs="Arial"/>
          <w:sz w:val="22"/>
        </w:rPr>
        <w:t xml:space="preserve">na aba </w:t>
      </w:r>
      <w:r w:rsidR="00167DB1">
        <w:rPr>
          <w:rFonts w:cs="Arial"/>
          <w:b/>
          <w:sz w:val="22"/>
        </w:rPr>
        <w:t>Configurações.</w:t>
      </w:r>
    </w:p>
    <w:p w:rsidR="001107A7" w:rsidRDefault="001107A7" w:rsidP="009C36D3">
      <w:pPr>
        <w:pStyle w:val="ParagrafoManual"/>
        <w:ind w:left="1769" w:firstLine="0"/>
        <w:rPr>
          <w:rFonts w:ascii="Calibri" w:hAnsi="Calibri"/>
        </w:rPr>
      </w:pPr>
    </w:p>
    <w:p w:rsidR="001107A7" w:rsidRPr="001107A7" w:rsidRDefault="00D7588B" w:rsidP="001107A7"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5D95B860" wp14:editId="53CF141D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FLY01 Saúde – Cabeçalho e Rodapé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– Cabeçalho e Rodapé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D7588B" w:rsidP="001107A7"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74615F20" wp14:editId="568B3666">
            <wp:simplePos x="0" y="0"/>
            <wp:positionH relativeFrom="margin">
              <wp:align>center</wp:align>
            </wp:positionH>
            <wp:positionV relativeFrom="paragraph">
              <wp:posOffset>156210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FLY01 Saúde – Cabeçalho e Rodapé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– Cabeçalho e Rodapé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Default="001107A7" w:rsidP="001107A7"/>
    <w:p w:rsidR="001107A7" w:rsidRPr="001107A7" w:rsidRDefault="001107A7" w:rsidP="001107A7"/>
    <w:p w:rsidR="001107A7" w:rsidRDefault="001107A7" w:rsidP="001107A7"/>
    <w:p w:rsidR="001107A7" w:rsidRDefault="001107A7" w:rsidP="001107A7"/>
    <w:p w:rsidR="00C70714" w:rsidRPr="00C70714" w:rsidRDefault="00C70714" w:rsidP="00C70714">
      <w:pPr>
        <w:pStyle w:val="ParagrafoManual"/>
        <w:rPr>
          <w:sz w:val="22"/>
        </w:rPr>
      </w:pPr>
      <w:r w:rsidRPr="00C70714">
        <w:rPr>
          <w:sz w:val="22"/>
        </w:rPr>
        <w:lastRenderedPageBreak/>
        <w:t xml:space="preserve">Clique na opção </w:t>
      </w:r>
      <w:proofErr w:type="spellStart"/>
      <w:r w:rsidRPr="00C70714">
        <w:rPr>
          <w:b/>
          <w:sz w:val="22"/>
        </w:rPr>
        <w:t>Cabaçalho</w:t>
      </w:r>
      <w:proofErr w:type="spellEnd"/>
      <w:r w:rsidRPr="00C70714">
        <w:rPr>
          <w:b/>
          <w:sz w:val="22"/>
        </w:rPr>
        <w:t xml:space="preserve"> e Rodapé.</w:t>
      </w:r>
    </w:p>
    <w:p w:rsidR="00C70714" w:rsidRDefault="00C70714" w:rsidP="001107A7"/>
    <w:p w:rsidR="001107A7" w:rsidRDefault="001107A7" w:rsidP="001107A7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FLY01 Saúde – Cabeçalho e Rodapé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– Cabeçalho e Rodapé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Default="001107A7" w:rsidP="001107A7"/>
    <w:p w:rsidR="001107A7" w:rsidRPr="001107A7" w:rsidRDefault="001107A7" w:rsidP="001107A7"/>
    <w:p w:rsidR="001107A7" w:rsidRDefault="001107A7" w:rsidP="001107A7"/>
    <w:p w:rsidR="001107A7" w:rsidRDefault="001107A7" w:rsidP="001107A7"/>
    <w:p w:rsidR="001107A7" w:rsidRDefault="001107A7" w:rsidP="001107A7">
      <w:pPr>
        <w:tabs>
          <w:tab w:val="left" w:pos="3870"/>
        </w:tabs>
      </w:pPr>
      <w:r>
        <w:tab/>
      </w:r>
    </w:p>
    <w:p w:rsidR="001107A7" w:rsidRDefault="001107A7" w:rsidP="001107A7">
      <w:pPr>
        <w:tabs>
          <w:tab w:val="left" w:pos="3870"/>
        </w:tabs>
      </w:pPr>
    </w:p>
    <w:p w:rsidR="001107A7" w:rsidRDefault="009735F6" w:rsidP="001107A7">
      <w:pPr>
        <w:tabs>
          <w:tab w:val="left" w:pos="3870"/>
        </w:tabs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6B5B28DC" wp14:editId="233B6800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FLY01 Saúde – Cabeçalho e Rodapé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– Cabeçalho e Rodapé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07A7" w:rsidRDefault="001107A7" w:rsidP="001107A7">
      <w:pPr>
        <w:tabs>
          <w:tab w:val="left" w:pos="3870"/>
        </w:tabs>
      </w:pPr>
    </w:p>
    <w:p w:rsidR="001107A7" w:rsidRDefault="001107A7" w:rsidP="001107A7">
      <w:pPr>
        <w:tabs>
          <w:tab w:val="left" w:pos="3870"/>
        </w:tabs>
      </w:pPr>
    </w:p>
    <w:p w:rsidR="001107A7" w:rsidRDefault="001107A7" w:rsidP="001107A7">
      <w:pPr>
        <w:tabs>
          <w:tab w:val="left" w:pos="3870"/>
        </w:tabs>
      </w:pPr>
    </w:p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Default="001107A7" w:rsidP="001107A7"/>
    <w:p w:rsidR="001107A7" w:rsidRDefault="001107A7" w:rsidP="001107A7">
      <w:pPr>
        <w:tabs>
          <w:tab w:val="left" w:pos="4155"/>
        </w:tabs>
      </w:pPr>
      <w:r>
        <w:tab/>
      </w:r>
    </w:p>
    <w:p w:rsidR="001107A7" w:rsidRPr="00C70714" w:rsidRDefault="00C70714" w:rsidP="00C70714">
      <w:pPr>
        <w:pStyle w:val="ParagrafoManual"/>
        <w:rPr>
          <w:sz w:val="22"/>
        </w:rPr>
      </w:pPr>
      <w:r w:rsidRPr="00C70714">
        <w:rPr>
          <w:sz w:val="22"/>
        </w:rPr>
        <w:lastRenderedPageBreak/>
        <w:t xml:space="preserve">Você pode </w:t>
      </w:r>
      <w:r>
        <w:rPr>
          <w:sz w:val="22"/>
        </w:rPr>
        <w:t>inserir um</w:t>
      </w:r>
      <w:r w:rsidRPr="00C70714">
        <w:rPr>
          <w:sz w:val="22"/>
        </w:rPr>
        <w:t xml:space="preserve"> Logo que </w:t>
      </w:r>
      <w:proofErr w:type="spellStart"/>
      <w:r w:rsidRPr="00C70714">
        <w:rPr>
          <w:sz w:val="22"/>
        </w:rPr>
        <w:t>ira</w:t>
      </w:r>
      <w:proofErr w:type="spellEnd"/>
      <w:r w:rsidRPr="00C70714">
        <w:rPr>
          <w:sz w:val="22"/>
        </w:rPr>
        <w:t xml:space="preserve"> aparecer nos seus impressos.</w:t>
      </w:r>
    </w:p>
    <w:p w:rsidR="001107A7" w:rsidRDefault="001107A7" w:rsidP="001107A7">
      <w:pPr>
        <w:tabs>
          <w:tab w:val="left" w:pos="4155"/>
        </w:tabs>
      </w:pPr>
    </w:p>
    <w:p w:rsidR="001107A7" w:rsidRDefault="001107A7" w:rsidP="001107A7">
      <w:pPr>
        <w:tabs>
          <w:tab w:val="left" w:pos="4155"/>
        </w:tabs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FLY01 Saúde – Cabeçalho e Rodapé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– Cabeçalho e Rodapé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Default="001107A7" w:rsidP="001107A7"/>
    <w:p w:rsidR="001107A7" w:rsidRDefault="001107A7" w:rsidP="001107A7"/>
    <w:p w:rsidR="00C70714" w:rsidRDefault="00C70714" w:rsidP="001107A7"/>
    <w:p w:rsidR="001107A7" w:rsidRDefault="001107A7" w:rsidP="00C70714">
      <w:pPr>
        <w:pStyle w:val="ParagrafoManual"/>
        <w:rPr>
          <w:b/>
          <w:sz w:val="22"/>
        </w:rPr>
      </w:pPr>
      <w:r>
        <w:tab/>
      </w:r>
      <w:r w:rsidR="00C70714" w:rsidRPr="00C70714">
        <w:rPr>
          <w:sz w:val="22"/>
        </w:rPr>
        <w:t xml:space="preserve">Clique na Imagem do </w:t>
      </w:r>
      <w:r w:rsidR="00C70714">
        <w:rPr>
          <w:b/>
          <w:sz w:val="22"/>
        </w:rPr>
        <w:t xml:space="preserve">Logo, </w:t>
      </w:r>
      <w:r w:rsidR="00C70714" w:rsidRPr="00C70714">
        <w:rPr>
          <w:sz w:val="22"/>
        </w:rPr>
        <w:t>selecione a imagem e clique em abrir.</w:t>
      </w:r>
    </w:p>
    <w:p w:rsidR="00900E8E" w:rsidRDefault="00900E8E" w:rsidP="001107A7">
      <w:pPr>
        <w:jc w:val="center"/>
      </w:pPr>
    </w:p>
    <w:p w:rsidR="00900E8E" w:rsidRPr="00900E8E" w:rsidRDefault="00EE5F04" w:rsidP="00900E8E"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329CFBC5" wp14:editId="4B738617">
            <wp:simplePos x="0" y="0"/>
            <wp:positionH relativeFrom="margin">
              <wp:align>center</wp:align>
            </wp:positionH>
            <wp:positionV relativeFrom="paragraph">
              <wp:posOffset>154305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FLY01 Saúde – Cabeçalho e Rodapé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– Cabeçalho e Rodapé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Default="00900E8E" w:rsidP="00900E8E"/>
    <w:p w:rsidR="00900E8E" w:rsidRPr="00900E8E" w:rsidRDefault="00900E8E" w:rsidP="00900E8E"/>
    <w:p w:rsidR="00900E8E" w:rsidRPr="00900E8E" w:rsidRDefault="00900E8E" w:rsidP="00900E8E"/>
    <w:p w:rsidR="00900E8E" w:rsidRDefault="00900E8E" w:rsidP="00900E8E"/>
    <w:p w:rsidR="00900E8E" w:rsidRDefault="00900E8E" w:rsidP="00900E8E"/>
    <w:p w:rsidR="001107A7" w:rsidRDefault="001107A7" w:rsidP="00900E8E">
      <w:pPr>
        <w:jc w:val="center"/>
      </w:pPr>
    </w:p>
    <w:p w:rsidR="00900E8E" w:rsidRDefault="00900E8E" w:rsidP="00900E8E">
      <w:pPr>
        <w:jc w:val="center"/>
      </w:pPr>
    </w:p>
    <w:p w:rsidR="00900E8E" w:rsidRPr="00C70714" w:rsidRDefault="00C70714" w:rsidP="00C70714">
      <w:pPr>
        <w:pStyle w:val="ParagrafoManual"/>
        <w:rPr>
          <w:sz w:val="22"/>
        </w:rPr>
      </w:pPr>
      <w:r w:rsidRPr="00C70714">
        <w:rPr>
          <w:sz w:val="22"/>
        </w:rPr>
        <w:lastRenderedPageBreak/>
        <w:t>Você pode editar as informaç</w:t>
      </w:r>
      <w:r>
        <w:rPr>
          <w:sz w:val="22"/>
        </w:rPr>
        <w:t>ões que irão</w:t>
      </w:r>
      <w:r w:rsidRPr="00C70714">
        <w:rPr>
          <w:sz w:val="22"/>
        </w:rPr>
        <w:t xml:space="preserve"> aparecer no cabeçalho e rodapé dos seus impressos.</w:t>
      </w:r>
    </w:p>
    <w:p w:rsidR="00900E8E" w:rsidRDefault="00900E8E" w:rsidP="00900E8E">
      <w:pPr>
        <w:jc w:val="center"/>
      </w:pPr>
    </w:p>
    <w:p w:rsidR="00900E8E" w:rsidRDefault="00900E8E" w:rsidP="00900E8E">
      <w:pPr>
        <w:jc w:val="center"/>
      </w:pPr>
    </w:p>
    <w:p w:rsidR="00900E8E" w:rsidRDefault="00D80390" w:rsidP="00900E8E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5CEA559C" wp14:editId="24E31AEA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FLY01 Saúde – Cabeçalho e Rodapé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– Cabeçalho e Rodapé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C5E8A" w:rsidRDefault="00BC5E8A" w:rsidP="00900E8E">
      <w:pPr>
        <w:jc w:val="center"/>
      </w:pPr>
    </w:p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D80390" w:rsidP="00BC5E8A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4F8F8AB0" wp14:editId="50C8703B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FLY01 Saúde – Cabeçalho e Rodapé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– Cabeçalho e Rodapé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Default="00BC5E8A" w:rsidP="00BC5E8A"/>
    <w:p w:rsidR="00BC5E8A" w:rsidRDefault="00BC5E8A" w:rsidP="00BC5E8A"/>
    <w:p w:rsidR="00D775D5" w:rsidRDefault="00D775D5" w:rsidP="00C70714">
      <w:pPr>
        <w:pStyle w:val="ParagrafoManual"/>
        <w:rPr>
          <w:sz w:val="22"/>
        </w:rPr>
      </w:pPr>
    </w:p>
    <w:p w:rsidR="00900E8E" w:rsidRPr="00C70714" w:rsidRDefault="00C70714" w:rsidP="00C70714">
      <w:pPr>
        <w:pStyle w:val="ParagrafoManual"/>
        <w:rPr>
          <w:sz w:val="22"/>
        </w:rPr>
      </w:pPr>
      <w:bookmarkStart w:id="2" w:name="_GoBack"/>
      <w:bookmarkEnd w:id="2"/>
      <w:r w:rsidRPr="00C70714">
        <w:rPr>
          <w:sz w:val="22"/>
        </w:rPr>
        <w:lastRenderedPageBreak/>
        <w:t>Você pode fazer essa configuração por Profissional.</w:t>
      </w:r>
    </w:p>
    <w:p w:rsidR="00BC5E8A" w:rsidRDefault="00BC5E8A" w:rsidP="00BC5E8A">
      <w:pPr>
        <w:jc w:val="center"/>
      </w:pPr>
    </w:p>
    <w:p w:rsidR="00BC5E8A" w:rsidRDefault="00C70714" w:rsidP="00BC5E8A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60DCE89F" wp14:editId="15D50257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FLY01 Saúde – Cabeçalho e Rodapé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– Cabeçalho e Rodapé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C5E8A" w:rsidRDefault="00BC5E8A" w:rsidP="00BC5E8A">
      <w:pPr>
        <w:jc w:val="center"/>
      </w:pPr>
    </w:p>
    <w:p w:rsidR="00BC5E8A" w:rsidRDefault="00BC5E8A" w:rsidP="00BC5E8A">
      <w:pPr>
        <w:jc w:val="center"/>
      </w:pPr>
    </w:p>
    <w:p w:rsidR="00BC5E8A" w:rsidRDefault="00BC5E8A" w:rsidP="00BC5E8A">
      <w:pPr>
        <w:jc w:val="center"/>
      </w:pPr>
    </w:p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BC5E8A" w:rsidRPr="00BC5E8A" w:rsidRDefault="00BC5E8A" w:rsidP="00BC5E8A"/>
    <w:p w:rsidR="00DA05F2" w:rsidRPr="00DA05F2" w:rsidRDefault="00C70714" w:rsidP="0075153D">
      <w:pPr>
        <w:pStyle w:val="ParagrafoManual"/>
      </w:pPr>
      <w:r w:rsidRPr="00C70714">
        <w:rPr>
          <w:sz w:val="22"/>
        </w:rPr>
        <w:t xml:space="preserve">Clique em </w:t>
      </w:r>
      <w:r w:rsidRPr="00C70714">
        <w:rPr>
          <w:b/>
          <w:sz w:val="22"/>
        </w:rPr>
        <w:t>Profissional.</w:t>
      </w:r>
    </w:p>
    <w:p w:rsidR="00DA05F2" w:rsidRPr="00DA05F2" w:rsidRDefault="00DA05F2" w:rsidP="00DA05F2"/>
    <w:p w:rsidR="00DA05F2" w:rsidRPr="00DA05F2" w:rsidRDefault="00D80390" w:rsidP="00DA05F2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7CA1EFFB" wp14:editId="6B80672B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FLY01 Saúde – Cabeçalho e Rodapé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– Cabeçalho e Rodapé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Default="00DA05F2" w:rsidP="00DA05F2"/>
    <w:p w:rsidR="00DA05F2" w:rsidRDefault="00DA05F2" w:rsidP="00DA05F2"/>
    <w:p w:rsidR="00BC5E8A" w:rsidRDefault="00BC5E8A" w:rsidP="00DA05F2">
      <w:pPr>
        <w:jc w:val="center"/>
      </w:pPr>
    </w:p>
    <w:p w:rsidR="0075153D" w:rsidRDefault="0075153D" w:rsidP="00C70714">
      <w:pPr>
        <w:pStyle w:val="ParagrafoManual"/>
        <w:rPr>
          <w:sz w:val="22"/>
        </w:rPr>
      </w:pPr>
    </w:p>
    <w:p w:rsidR="0075153D" w:rsidRDefault="0075153D" w:rsidP="00C70714">
      <w:pPr>
        <w:pStyle w:val="ParagrafoManual"/>
        <w:rPr>
          <w:sz w:val="22"/>
        </w:rPr>
      </w:pPr>
    </w:p>
    <w:p w:rsidR="00DA05F2" w:rsidRPr="00C70714" w:rsidRDefault="00C70714" w:rsidP="00C70714">
      <w:pPr>
        <w:pStyle w:val="ParagrafoManual"/>
        <w:rPr>
          <w:sz w:val="22"/>
        </w:rPr>
      </w:pPr>
      <w:r w:rsidRPr="00C70714">
        <w:rPr>
          <w:sz w:val="22"/>
        </w:rPr>
        <w:lastRenderedPageBreak/>
        <w:t xml:space="preserve">Clique em </w:t>
      </w:r>
      <w:r w:rsidRPr="00C70714">
        <w:rPr>
          <w:b/>
          <w:sz w:val="22"/>
        </w:rPr>
        <w:t>Editar</w:t>
      </w:r>
      <w:r w:rsidRPr="00C70714">
        <w:rPr>
          <w:sz w:val="22"/>
        </w:rPr>
        <w:t xml:space="preserve"> no Profissional que você deseja editar o cabeçalho e rodapé.</w:t>
      </w:r>
    </w:p>
    <w:p w:rsidR="00DA05F2" w:rsidRPr="00DA05F2" w:rsidRDefault="00DA05F2" w:rsidP="00DA05F2"/>
    <w:p w:rsidR="00DA05F2" w:rsidRPr="00DA05F2" w:rsidRDefault="00C70714" w:rsidP="00DA05F2"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35C1EA96" wp14:editId="6B514745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FLY01 Saúde – Cabeçalho e Rodapé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– Cabeçalho e Rodapé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80390" w:rsidP="00DA05F2">
      <w:r w:rsidRPr="00C70714"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075D3A61" wp14:editId="1E954DD1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FLY01 Saúde – Cabeçalho e Rodapé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Saúde – Cabeçalho e Rodapé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Pr="00DA05F2" w:rsidRDefault="00DA05F2" w:rsidP="00DA05F2"/>
    <w:p w:rsidR="00DA05F2" w:rsidRDefault="00DA05F2" w:rsidP="00DA05F2"/>
    <w:p w:rsidR="00DA05F2" w:rsidRDefault="00DA05F2" w:rsidP="00DA05F2"/>
    <w:p w:rsidR="00DA05F2" w:rsidRDefault="00DA05F2" w:rsidP="00DA05F2">
      <w:pPr>
        <w:tabs>
          <w:tab w:val="left" w:pos="4185"/>
        </w:tabs>
      </w:pPr>
    </w:p>
    <w:p w:rsidR="00DA05F2" w:rsidRDefault="00DA05F2" w:rsidP="00DA05F2">
      <w:pPr>
        <w:tabs>
          <w:tab w:val="left" w:pos="4185"/>
        </w:tabs>
      </w:pPr>
    </w:p>
    <w:p w:rsidR="00DA05F2" w:rsidRDefault="00DA05F2" w:rsidP="00DA05F2">
      <w:pPr>
        <w:tabs>
          <w:tab w:val="left" w:pos="4185"/>
        </w:tabs>
      </w:pPr>
    </w:p>
    <w:p w:rsidR="00D80390" w:rsidRDefault="00D80390" w:rsidP="00DA05F2">
      <w:pPr>
        <w:tabs>
          <w:tab w:val="left" w:pos="4185"/>
        </w:tabs>
      </w:pPr>
    </w:p>
    <w:p w:rsidR="00C70714" w:rsidRDefault="00C70714" w:rsidP="00D80390">
      <w:pPr>
        <w:pStyle w:val="ParagrafoManual"/>
      </w:pPr>
      <w:r w:rsidRPr="00C70714">
        <w:rPr>
          <w:sz w:val="22"/>
        </w:rPr>
        <w:t xml:space="preserve">Após finalizar a configuração, clique em </w:t>
      </w:r>
      <w:r w:rsidRPr="00C70714">
        <w:rPr>
          <w:b/>
          <w:sz w:val="22"/>
        </w:rPr>
        <w:t>Salvar.</w:t>
      </w:r>
    </w:p>
    <w:p w:rsidR="00C70714" w:rsidRPr="00DA05F2" w:rsidRDefault="00C70714" w:rsidP="00DA05F2">
      <w:pPr>
        <w:tabs>
          <w:tab w:val="left" w:pos="4185"/>
        </w:tabs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122530AD" wp14:editId="37C91CEA">
            <wp:simplePos x="0" y="0"/>
            <wp:positionH relativeFrom="margin">
              <wp:align>center</wp:align>
            </wp:positionH>
            <wp:positionV relativeFrom="paragraph">
              <wp:posOffset>393700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FLY01 Saúde – Cabeçalho e Rodapé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– Cabeçalho e Rodapé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70714" w:rsidRPr="00DA05F2" w:rsidSect="00D569DD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6BDC" w:rsidRDefault="00516BDC" w:rsidP="00CA5701">
      <w:r>
        <w:separator/>
      </w:r>
    </w:p>
  </w:endnote>
  <w:endnote w:type="continuationSeparator" w:id="0">
    <w:p w:rsidR="00516BDC" w:rsidRDefault="00516BDC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775D5">
                            <w:rPr>
                              <w:noProof/>
                              <w:sz w:val="20"/>
                              <w:szCs w:val="20"/>
                            </w:rPr>
                            <w:t>7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775D5">
                      <w:rPr>
                        <w:noProof/>
                        <w:sz w:val="20"/>
                        <w:szCs w:val="20"/>
                      </w:rPr>
                      <w:t>7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6BDC" w:rsidRDefault="00516BDC" w:rsidP="00CA5701">
      <w:r>
        <w:separator/>
      </w:r>
    </w:p>
  </w:footnote>
  <w:footnote w:type="continuationSeparator" w:id="0">
    <w:p w:rsidR="00516BDC" w:rsidRDefault="00516BDC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569DD" w:rsidP="00C4691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8B2441">
                            <w:t>Cabeçalho e Rodapé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569DD" w:rsidP="00C4691D">
                    <w:pPr>
                      <w:pStyle w:val="Ttulo"/>
                    </w:pPr>
                    <w:r>
                      <w:t xml:space="preserve">Guia Rápido – </w:t>
                    </w:r>
                    <w:r w:rsidR="008B2441">
                      <w:t>Cabeçalho e Rodapé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07A7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24C4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67DB1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9E4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68FE"/>
    <w:rsid w:val="00297CCE"/>
    <w:rsid w:val="002A214D"/>
    <w:rsid w:val="002A25AA"/>
    <w:rsid w:val="002A2A40"/>
    <w:rsid w:val="002A2BE3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4D68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2A8E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6BDC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8D1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C21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53D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14"/>
    <w:rsid w:val="00874782"/>
    <w:rsid w:val="00876F8E"/>
    <w:rsid w:val="0087706E"/>
    <w:rsid w:val="00877B9C"/>
    <w:rsid w:val="00880644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441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0E8E"/>
    <w:rsid w:val="009014D6"/>
    <w:rsid w:val="00901C6A"/>
    <w:rsid w:val="00902127"/>
    <w:rsid w:val="00902A1F"/>
    <w:rsid w:val="00902F27"/>
    <w:rsid w:val="00903464"/>
    <w:rsid w:val="0090363F"/>
    <w:rsid w:val="00904986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5F6"/>
    <w:rsid w:val="00973682"/>
    <w:rsid w:val="00973A6C"/>
    <w:rsid w:val="00974FCF"/>
    <w:rsid w:val="0097525F"/>
    <w:rsid w:val="00975D20"/>
    <w:rsid w:val="00977828"/>
    <w:rsid w:val="009817F8"/>
    <w:rsid w:val="00984137"/>
    <w:rsid w:val="00986CB9"/>
    <w:rsid w:val="00986DD3"/>
    <w:rsid w:val="0099019C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1C4F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258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70D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5E8A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62F7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714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3E3C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1AF6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88B"/>
    <w:rsid w:val="00D75D05"/>
    <w:rsid w:val="00D75D12"/>
    <w:rsid w:val="00D7633F"/>
    <w:rsid w:val="00D76DB2"/>
    <w:rsid w:val="00D775D5"/>
    <w:rsid w:val="00D77F48"/>
    <w:rsid w:val="00D80390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05F2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501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3B1"/>
    <w:rsid w:val="00EE378D"/>
    <w:rsid w:val="00EE442E"/>
    <w:rsid w:val="00EE55B9"/>
    <w:rsid w:val="00EE5DCB"/>
    <w:rsid w:val="00EE5F04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F81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2.xm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6.jpeg"/><Relationship Id="rId2" Type="http://schemas.openxmlformats.org/officeDocument/2006/relationships/image" Target="media/image15.jpeg"/><Relationship Id="rId1" Type="http://schemas.openxmlformats.org/officeDocument/2006/relationships/image" Target="media/image1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5.jpeg"/><Relationship Id="rId1" Type="http://schemas.openxmlformats.org/officeDocument/2006/relationships/image" Target="media/image1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23ECAE-E35F-4018-BD79-9721B71FC0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1868</TotalTime>
  <Pages>9</Pages>
  <Words>199</Words>
  <Characters>978</Characters>
  <Application>Microsoft Office Word</Application>
  <DocSecurity>0</DocSecurity>
  <Lines>978</Lines>
  <Paragraphs>42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1135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276</cp:revision>
  <cp:lastPrinted>2014-01-19T16:14:00Z</cp:lastPrinted>
  <dcterms:created xsi:type="dcterms:W3CDTF">2014-01-20T18:34:00Z</dcterms:created>
  <dcterms:modified xsi:type="dcterms:W3CDTF">2016-10-17T12:57:00Z</dcterms:modified>
</cp:coreProperties>
</file>