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533308" w:rsidRPr="00533308">
                              <w:rPr>
                                <w:lang w:val="pt-BR"/>
                              </w:rPr>
                              <w:t>Cadastros Obrigatorios da TISS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533308" w:rsidRPr="00533308">
                        <w:rPr>
                          <w:lang w:val="pt-BR"/>
                        </w:rPr>
                        <w:t>Cadastros Obrigatorios da TISS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738AE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533308" w:rsidRPr="00533308">
          <w:t>Cadastros Obrigatorios da TISS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5738AE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533308" w:rsidRPr="00533308">
          <w:t>Cadastros Obrigatorios da TISS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 xml:space="preserve">Guia Rápido – </w:t>
      </w:r>
      <w:bookmarkEnd w:id="1"/>
      <w:r w:rsidR="00CC188A" w:rsidRPr="00CC188A">
        <w:t>Cadastros Obrigatorios da TISS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7478FB" w:rsidRDefault="00D96861" w:rsidP="004108DC">
      <w:pPr>
        <w:pStyle w:val="ParagrafoManual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CC188A">
        <w:rPr>
          <w:rFonts w:cs="Arial"/>
          <w:sz w:val="22"/>
        </w:rPr>
        <w:t>criar um</w:t>
      </w:r>
      <w:r w:rsidR="007478FB">
        <w:rPr>
          <w:rFonts w:cs="Arial"/>
          <w:sz w:val="22"/>
        </w:rPr>
        <w:t>a</w:t>
      </w:r>
      <w:r w:rsidR="00CC188A">
        <w:rPr>
          <w:rFonts w:cs="Arial"/>
          <w:sz w:val="22"/>
        </w:rPr>
        <w:t xml:space="preserve"> guia de consulta nos padrões da TISS, alguns campos são obrigatórios</w:t>
      </w:r>
      <w:r w:rsidR="007478FB">
        <w:rPr>
          <w:rFonts w:cs="Arial"/>
          <w:sz w:val="22"/>
        </w:rPr>
        <w:t>.</w:t>
      </w:r>
      <w:r w:rsidR="00CC188A">
        <w:rPr>
          <w:rFonts w:cs="Arial"/>
          <w:sz w:val="22"/>
        </w:rPr>
        <w:t xml:space="preserve"> </w:t>
      </w:r>
      <w:r w:rsidR="007478FB">
        <w:rPr>
          <w:rFonts w:cs="Arial"/>
          <w:sz w:val="22"/>
        </w:rPr>
        <w:t>N</w:t>
      </w:r>
      <w:r w:rsidR="00CC188A">
        <w:rPr>
          <w:rFonts w:cs="Arial"/>
          <w:sz w:val="22"/>
        </w:rPr>
        <w:t xml:space="preserve">esse guia rápido vamos lhe mostrar como </w:t>
      </w:r>
      <w:r w:rsidR="007478FB">
        <w:rPr>
          <w:rFonts w:cs="Arial"/>
          <w:sz w:val="22"/>
        </w:rPr>
        <w:t>e onde você poderá definir</w:t>
      </w:r>
      <w:r w:rsidR="005C0749">
        <w:rPr>
          <w:rFonts w:cs="Arial"/>
          <w:sz w:val="22"/>
        </w:rPr>
        <w:t xml:space="preserve"> essas informações </w:t>
      </w:r>
      <w:r w:rsidR="00167DB1">
        <w:rPr>
          <w:rFonts w:cs="Arial"/>
          <w:sz w:val="22"/>
        </w:rPr>
        <w:t>no FLY01</w:t>
      </w:r>
      <w:r w:rsidR="000D6EDB" w:rsidRPr="00E1154D">
        <w:rPr>
          <w:rFonts w:cs="Arial"/>
          <w:sz w:val="22"/>
        </w:rPr>
        <w:t xml:space="preserve"> saúde</w:t>
      </w:r>
      <w:r w:rsidR="007478FB">
        <w:rPr>
          <w:rFonts w:cs="Arial"/>
          <w:sz w:val="22"/>
        </w:rPr>
        <w:t>.</w:t>
      </w:r>
    </w:p>
    <w:p w:rsidR="009A1D2B" w:rsidRPr="00E1154D" w:rsidRDefault="007478FB" w:rsidP="004108DC">
      <w:pPr>
        <w:pStyle w:val="ParagrafoManual"/>
        <w:rPr>
          <w:rFonts w:cs="Arial"/>
          <w:sz w:val="22"/>
        </w:rPr>
      </w:pPr>
      <w:r>
        <w:rPr>
          <w:rFonts w:cs="Arial"/>
          <w:sz w:val="22"/>
        </w:rPr>
        <w:t>Clique</w:t>
      </w:r>
      <w:r w:rsidR="00D96861" w:rsidRPr="00E1154D">
        <w:rPr>
          <w:rFonts w:cs="Arial"/>
          <w:sz w:val="22"/>
        </w:rPr>
        <w:t xml:space="preserve"> </w:t>
      </w:r>
      <w:r w:rsidR="00DB3501">
        <w:rPr>
          <w:rFonts w:cs="Arial"/>
          <w:sz w:val="22"/>
        </w:rPr>
        <w:t xml:space="preserve">na aba </w:t>
      </w:r>
      <w:r w:rsidR="00CC188A">
        <w:rPr>
          <w:rFonts w:cs="Arial"/>
          <w:b/>
          <w:sz w:val="22"/>
        </w:rPr>
        <w:t>Pacientes</w:t>
      </w:r>
      <w:r>
        <w:rPr>
          <w:rFonts w:cs="Arial"/>
          <w:b/>
          <w:sz w:val="22"/>
        </w:rPr>
        <w:t>.</w:t>
      </w:r>
    </w:p>
    <w:p w:rsidR="001107A7" w:rsidRPr="001107A7" w:rsidRDefault="001107A7" w:rsidP="001107A7"/>
    <w:p w:rsidR="001107A7" w:rsidRPr="001107A7" w:rsidRDefault="005C0749" w:rsidP="001107A7">
      <w:bookmarkStart w:id="2" w:name="_GoBack"/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2AAA0425" wp14:editId="576DC1E7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0" name="Imagem 10" descr="C:\Users\alexsandro.rosa\Desktop\FLY01 Saúde – Cabeçalho e Rodapé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– Cabeçalho e Rodapé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1107A7" w:rsidRPr="001107A7" w:rsidRDefault="001107A7" w:rsidP="001107A7"/>
    <w:p w:rsidR="005C0749" w:rsidRDefault="005C0749" w:rsidP="001107A7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B13DCC" w:rsidP="005C0749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1A2432C2" wp14:editId="79BBEF6D">
            <wp:simplePos x="0" y="0"/>
            <wp:positionH relativeFrom="margin">
              <wp:align>center</wp:align>
            </wp:positionH>
            <wp:positionV relativeFrom="paragraph">
              <wp:posOffset>-212090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 descr="C:\Users\alexsandro.rosa\Desktop\FLY01 Saúde - Cadastros Obrigatorios da TISS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Cadastros Obrigatorios da TISS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Pr="005C0749" w:rsidRDefault="005C0749" w:rsidP="005C0749"/>
    <w:p w:rsidR="005C0749" w:rsidRDefault="005C0749" w:rsidP="005C0749"/>
    <w:p w:rsidR="001107A7" w:rsidRDefault="001107A7" w:rsidP="005C0749"/>
    <w:p w:rsidR="005C0749" w:rsidRDefault="005C0749" w:rsidP="005C0749"/>
    <w:p w:rsidR="00B402EE" w:rsidRDefault="00B402EE" w:rsidP="005C0749"/>
    <w:p w:rsidR="00B402EE" w:rsidRPr="00B402EE" w:rsidRDefault="00B402EE" w:rsidP="00B402EE"/>
    <w:p w:rsidR="00B402EE" w:rsidRPr="00B402EE" w:rsidRDefault="00B402EE" w:rsidP="00B402EE"/>
    <w:p w:rsidR="00B402EE" w:rsidRPr="00DE71CF" w:rsidRDefault="00A80376" w:rsidP="00A80376">
      <w:pPr>
        <w:pStyle w:val="ParagrafoManual"/>
        <w:rPr>
          <w:sz w:val="22"/>
        </w:rPr>
      </w:pPr>
      <w:r w:rsidRPr="00DE71CF">
        <w:rPr>
          <w:sz w:val="22"/>
        </w:rPr>
        <w:lastRenderedPageBreak/>
        <w:t xml:space="preserve">Clique em </w:t>
      </w:r>
      <w:r w:rsidRPr="00DE71CF">
        <w:rPr>
          <w:b/>
          <w:sz w:val="22"/>
        </w:rPr>
        <w:t>Editar</w:t>
      </w:r>
      <w:r w:rsidRPr="00DE71CF">
        <w:rPr>
          <w:sz w:val="22"/>
        </w:rPr>
        <w:t xml:space="preserve"> no paciente que você deseja criar a Guia de Consulta.</w:t>
      </w:r>
    </w:p>
    <w:p w:rsidR="00A80376" w:rsidRPr="00B402EE" w:rsidRDefault="00A80376" w:rsidP="00A80376">
      <w:pPr>
        <w:pStyle w:val="ParagrafoManual"/>
      </w:pPr>
    </w:p>
    <w:p w:rsidR="00B402EE" w:rsidRPr="00B402EE" w:rsidRDefault="0026095B" w:rsidP="00B402EE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1EB3D17" wp14:editId="2893689C">
            <wp:simplePos x="0" y="0"/>
            <wp:positionH relativeFrom="margin">
              <wp:align>center</wp:align>
            </wp:positionH>
            <wp:positionV relativeFrom="paragraph">
              <wp:posOffset>158695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 descr="C:\Users\alexsandro.rosa\Desktop\FLY01 Saúde - Cadastros Obrigatorios da TISS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FLY01 Saúde - Cadastros Obrigatorios da TISS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Default="00B402EE" w:rsidP="00B402EE"/>
    <w:p w:rsidR="00B402EE" w:rsidRDefault="00B402EE" w:rsidP="00B402EE"/>
    <w:p w:rsidR="005C0749" w:rsidRDefault="00B402EE" w:rsidP="00B402EE">
      <w:pPr>
        <w:tabs>
          <w:tab w:val="left" w:pos="4743"/>
        </w:tabs>
      </w:pPr>
      <w:r>
        <w:tab/>
      </w:r>
    </w:p>
    <w:p w:rsidR="00B402EE" w:rsidRDefault="00B402EE" w:rsidP="00B402EE">
      <w:pPr>
        <w:tabs>
          <w:tab w:val="left" w:pos="4743"/>
        </w:tabs>
      </w:pPr>
    </w:p>
    <w:p w:rsidR="00B402EE" w:rsidRDefault="00B402EE" w:rsidP="00B402EE">
      <w:pPr>
        <w:tabs>
          <w:tab w:val="left" w:pos="4743"/>
        </w:tabs>
      </w:pPr>
    </w:p>
    <w:p w:rsidR="00B402EE" w:rsidRDefault="00B402EE" w:rsidP="00B402EE">
      <w:pPr>
        <w:tabs>
          <w:tab w:val="left" w:pos="4743"/>
        </w:tabs>
      </w:pPr>
    </w:p>
    <w:p w:rsidR="00B402EE" w:rsidRDefault="00B402EE" w:rsidP="00B402EE">
      <w:pPr>
        <w:tabs>
          <w:tab w:val="left" w:pos="4743"/>
        </w:tabs>
      </w:pPr>
    </w:p>
    <w:p w:rsidR="0026095B" w:rsidRPr="00B402EE" w:rsidRDefault="0026095B" w:rsidP="00B402EE"/>
    <w:p w:rsidR="00B402EE" w:rsidRPr="00B402EE" w:rsidRDefault="0026095B" w:rsidP="00B402EE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2F3121A" wp14:editId="220A4CE2">
            <wp:simplePos x="0" y="0"/>
            <wp:positionH relativeFrom="margin">
              <wp:align>center</wp:align>
            </wp:positionH>
            <wp:positionV relativeFrom="paragraph">
              <wp:posOffset>166176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 descr="C:\Users\alexsandro.rosa\Desktop\FLY01 Saúde - Cadastros Obrigatorios da TISS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FLY01 Saúde - Cadastros Obrigatorios da TISS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Default="00B402EE" w:rsidP="00B402EE"/>
    <w:p w:rsidR="00B402EE" w:rsidRDefault="00B402EE" w:rsidP="00B402EE"/>
    <w:p w:rsidR="00B402EE" w:rsidRDefault="00B402EE" w:rsidP="00B402EE">
      <w:pPr>
        <w:jc w:val="center"/>
      </w:pPr>
    </w:p>
    <w:p w:rsidR="00B402EE" w:rsidRDefault="00B402EE" w:rsidP="00B402EE">
      <w:pPr>
        <w:jc w:val="center"/>
      </w:pPr>
    </w:p>
    <w:p w:rsidR="00B402EE" w:rsidRDefault="00B402EE" w:rsidP="00B402EE">
      <w:pPr>
        <w:jc w:val="center"/>
      </w:pPr>
    </w:p>
    <w:p w:rsidR="00B402EE" w:rsidRDefault="00B402EE" w:rsidP="00B402EE">
      <w:pPr>
        <w:jc w:val="center"/>
      </w:pPr>
    </w:p>
    <w:p w:rsidR="00B402EE" w:rsidRDefault="00B402EE" w:rsidP="00B402EE">
      <w:pPr>
        <w:jc w:val="center"/>
      </w:pPr>
    </w:p>
    <w:p w:rsidR="00B402EE" w:rsidRDefault="00B402EE" w:rsidP="00B402EE">
      <w:pPr>
        <w:jc w:val="center"/>
      </w:pPr>
    </w:p>
    <w:p w:rsidR="001D7DFF" w:rsidRDefault="001D7DFF" w:rsidP="001D7DFF">
      <w:pPr>
        <w:pStyle w:val="ParagrafoManual"/>
        <w:rPr>
          <w:sz w:val="22"/>
        </w:rPr>
      </w:pPr>
    </w:p>
    <w:p w:rsidR="00B402EE" w:rsidRPr="00B402EE" w:rsidRDefault="00A80376" w:rsidP="001D7DFF">
      <w:pPr>
        <w:pStyle w:val="ParagrafoManual"/>
      </w:pPr>
      <w:r w:rsidRPr="00A80376">
        <w:rPr>
          <w:sz w:val="22"/>
        </w:rPr>
        <w:lastRenderedPageBreak/>
        <w:t xml:space="preserve">Clique na aba </w:t>
      </w:r>
      <w:r w:rsidRPr="00A80376">
        <w:rPr>
          <w:b/>
          <w:sz w:val="22"/>
        </w:rPr>
        <w:t>Guia de Consulta.</w:t>
      </w:r>
    </w:p>
    <w:p w:rsidR="00B402EE" w:rsidRPr="00B402EE" w:rsidRDefault="00B402EE" w:rsidP="00B402EE"/>
    <w:p w:rsidR="00B402EE" w:rsidRPr="00B402EE" w:rsidRDefault="00A80376" w:rsidP="00B402EE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D0A3648" wp14:editId="7BD144EA">
            <wp:simplePos x="0" y="0"/>
            <wp:positionH relativeFrom="margin">
              <wp:align>center</wp:align>
            </wp:positionH>
            <wp:positionV relativeFrom="paragraph">
              <wp:posOffset>71120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 descr="C:\Users\alexsandro.rosa\Desktop\FLY01 Saúde - Cadastros Obrigatorios da TISS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FLY01 Saúde - Cadastros Obrigatorios da TISS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Pr="00B402EE" w:rsidRDefault="00B402EE" w:rsidP="00B402EE"/>
    <w:p w:rsidR="00B402EE" w:rsidRDefault="00B402EE" w:rsidP="00B402EE"/>
    <w:p w:rsidR="00B402EE" w:rsidRDefault="00B402EE" w:rsidP="00B402EE"/>
    <w:p w:rsidR="00B402EE" w:rsidRDefault="00B402EE" w:rsidP="00B402EE">
      <w:pPr>
        <w:jc w:val="center"/>
      </w:pPr>
    </w:p>
    <w:p w:rsidR="00B402EE" w:rsidRDefault="00B402EE" w:rsidP="00B402EE">
      <w:pPr>
        <w:tabs>
          <w:tab w:val="left" w:pos="4570"/>
        </w:tabs>
      </w:pPr>
      <w:r>
        <w:tab/>
      </w:r>
    </w:p>
    <w:p w:rsidR="00B402EE" w:rsidRDefault="00B402EE" w:rsidP="00B402EE">
      <w:pPr>
        <w:jc w:val="center"/>
      </w:pPr>
    </w:p>
    <w:p w:rsidR="00DD1A8E" w:rsidRDefault="00DD1A8E" w:rsidP="00B402EE">
      <w:pPr>
        <w:jc w:val="center"/>
      </w:pPr>
    </w:p>
    <w:p w:rsidR="00DD1A8E" w:rsidRPr="00DD1A8E" w:rsidRDefault="00B13DCC" w:rsidP="00DD1A8E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A241171" wp14:editId="44BDF032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 descr="C:\Users\alexsandro.rosa\Desktop\FLY01 Saúde - Cadastros Obrigatorios da TISS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FLY01 Saúde - Cadastros Obrigatorios da TISS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Pr="00DD1A8E" w:rsidRDefault="00DD1A8E" w:rsidP="00DD1A8E"/>
    <w:p w:rsidR="00DD1A8E" w:rsidRDefault="00DD1A8E" w:rsidP="00DD1A8E"/>
    <w:p w:rsidR="00DD1A8E" w:rsidRDefault="00DD1A8E" w:rsidP="00DD1A8E"/>
    <w:p w:rsidR="00B402EE" w:rsidRDefault="00B402EE" w:rsidP="00DD1A8E">
      <w:pPr>
        <w:jc w:val="center"/>
      </w:pPr>
    </w:p>
    <w:p w:rsidR="00DD1A8E" w:rsidRDefault="00DD1A8E" w:rsidP="00DD1A8E">
      <w:pPr>
        <w:jc w:val="center"/>
      </w:pPr>
    </w:p>
    <w:p w:rsidR="001D7DFF" w:rsidRDefault="001D7DFF" w:rsidP="00DD1A8E">
      <w:pPr>
        <w:jc w:val="center"/>
      </w:pPr>
    </w:p>
    <w:p w:rsidR="001D7DFF" w:rsidRDefault="001D7DFF" w:rsidP="00DD1A8E">
      <w:pPr>
        <w:jc w:val="center"/>
      </w:pPr>
    </w:p>
    <w:p w:rsidR="001D7DFF" w:rsidRDefault="001D7DFF" w:rsidP="00DD1A8E">
      <w:pPr>
        <w:jc w:val="center"/>
      </w:pPr>
    </w:p>
    <w:p w:rsidR="00DD1A8E" w:rsidRDefault="00DD1A8E" w:rsidP="00DD1A8E">
      <w:pPr>
        <w:jc w:val="center"/>
      </w:pPr>
    </w:p>
    <w:p w:rsidR="006C4123" w:rsidRDefault="00DE71CF" w:rsidP="00DE71CF">
      <w:pPr>
        <w:pStyle w:val="ParagrafoManual"/>
        <w:rPr>
          <w:sz w:val="22"/>
        </w:rPr>
      </w:pPr>
      <w:r w:rsidRPr="00DE71CF">
        <w:rPr>
          <w:sz w:val="22"/>
        </w:rPr>
        <w:lastRenderedPageBreak/>
        <w:t xml:space="preserve">Selecione o </w:t>
      </w:r>
      <w:r w:rsidRPr="00DE71CF">
        <w:rPr>
          <w:b/>
          <w:sz w:val="22"/>
        </w:rPr>
        <w:t>Plano</w:t>
      </w:r>
      <w:r w:rsidRPr="00DE71CF">
        <w:rPr>
          <w:sz w:val="22"/>
        </w:rPr>
        <w:t xml:space="preserve"> desse paciente e o </w:t>
      </w:r>
      <w:r w:rsidRPr="0026095B">
        <w:rPr>
          <w:b/>
          <w:sz w:val="22"/>
        </w:rPr>
        <w:t>Profissional</w:t>
      </w:r>
      <w:r w:rsidRPr="00DE71CF">
        <w:rPr>
          <w:sz w:val="22"/>
        </w:rPr>
        <w:t>.</w:t>
      </w:r>
    </w:p>
    <w:p w:rsidR="00D12A7E" w:rsidRDefault="00D12A7E" w:rsidP="00DE71CF">
      <w:pPr>
        <w:pStyle w:val="ParagrafoManual"/>
        <w:rPr>
          <w:sz w:val="22"/>
        </w:rPr>
      </w:pPr>
    </w:p>
    <w:p w:rsidR="001240AC" w:rsidRPr="00DE71CF" w:rsidRDefault="001240AC" w:rsidP="00DE71CF">
      <w:pPr>
        <w:pStyle w:val="ParagrafoManual"/>
        <w:rPr>
          <w:sz w:val="22"/>
        </w:rPr>
      </w:pPr>
      <w:r>
        <w:rPr>
          <w:sz w:val="22"/>
        </w:rPr>
        <w:t>O Plano do paciente é informado na guia Convênio</w:t>
      </w:r>
      <w:r w:rsidR="00D12A7E">
        <w:rPr>
          <w:sz w:val="22"/>
        </w:rPr>
        <w:t>s</w:t>
      </w:r>
      <w:r>
        <w:rPr>
          <w:sz w:val="22"/>
        </w:rPr>
        <w:t xml:space="preserve"> &amp; Planos</w:t>
      </w:r>
      <w:r w:rsidR="0026095B">
        <w:rPr>
          <w:sz w:val="22"/>
        </w:rPr>
        <w:t xml:space="preserve"> na ficha do paciente</w:t>
      </w:r>
      <w:r>
        <w:rPr>
          <w:sz w:val="22"/>
        </w:rPr>
        <w:t>.</w:t>
      </w:r>
    </w:p>
    <w:p w:rsidR="00DE71CF" w:rsidRPr="006C4123" w:rsidRDefault="00DE71CF" w:rsidP="00DE71CF">
      <w:pPr>
        <w:jc w:val="center"/>
      </w:pPr>
    </w:p>
    <w:p w:rsidR="006C4123" w:rsidRPr="006C4123" w:rsidRDefault="00B13DCC" w:rsidP="006C4123"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6A48DFD5" wp14:editId="08BFECF0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FLY01 Saúde - Cadastros Obrigatorios da TISS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FLY01 Saúde - Cadastros Obrigatorios da TISS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26095B" w:rsidP="0026095B">
      <w:pPr>
        <w:tabs>
          <w:tab w:val="left" w:pos="4038"/>
        </w:tabs>
      </w:pPr>
      <w:r>
        <w:tab/>
      </w:r>
    </w:p>
    <w:p w:rsidR="006C4123" w:rsidRPr="006C4123" w:rsidRDefault="00B13DCC" w:rsidP="006C4123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475CE0A5" wp14:editId="5122E1B9">
            <wp:simplePos x="0" y="0"/>
            <wp:positionH relativeFrom="margin">
              <wp:align>center</wp:align>
            </wp:positionH>
            <wp:positionV relativeFrom="paragraph">
              <wp:posOffset>116840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 descr="C:\Users\alexsandro.rosa\Desktop\FLY01 Saúde - Cadastros Obrigatorios da TISS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FLY01 Saúde - Cadastros Obrigatorios da TISS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Pr="006C4123" w:rsidRDefault="006C4123" w:rsidP="006C4123"/>
    <w:p w:rsidR="006C4123" w:rsidRDefault="006C4123" w:rsidP="006C4123"/>
    <w:p w:rsidR="006C4123" w:rsidRPr="006C4123" w:rsidRDefault="006C4123" w:rsidP="006C4123"/>
    <w:p w:rsidR="006C4123" w:rsidRDefault="006C4123" w:rsidP="006C4123"/>
    <w:p w:rsidR="00DD1A8E" w:rsidRDefault="00DD1A8E" w:rsidP="006C4123">
      <w:pPr>
        <w:jc w:val="center"/>
      </w:pPr>
    </w:p>
    <w:p w:rsidR="006C4123" w:rsidRDefault="006C4123" w:rsidP="006C4123">
      <w:pPr>
        <w:jc w:val="center"/>
      </w:pPr>
    </w:p>
    <w:p w:rsidR="006C4123" w:rsidRDefault="006C4123" w:rsidP="006C4123">
      <w:pPr>
        <w:jc w:val="center"/>
      </w:pPr>
    </w:p>
    <w:p w:rsidR="00993F12" w:rsidRDefault="00993F12" w:rsidP="006C4123">
      <w:pPr>
        <w:jc w:val="center"/>
      </w:pPr>
    </w:p>
    <w:p w:rsidR="00993F12" w:rsidRPr="00D12A7E" w:rsidRDefault="00D12A7E" w:rsidP="00D12A7E">
      <w:pPr>
        <w:pStyle w:val="ParagrafoManual"/>
        <w:rPr>
          <w:sz w:val="22"/>
        </w:rPr>
      </w:pPr>
      <w:r w:rsidRPr="00D12A7E">
        <w:rPr>
          <w:sz w:val="22"/>
        </w:rPr>
        <w:lastRenderedPageBreak/>
        <w:t xml:space="preserve">Após clique em </w:t>
      </w:r>
      <w:r w:rsidRPr="00D12A7E">
        <w:rPr>
          <w:b/>
          <w:sz w:val="22"/>
        </w:rPr>
        <w:t>Novo.</w:t>
      </w:r>
    </w:p>
    <w:p w:rsidR="00993F12" w:rsidRPr="00993F12" w:rsidRDefault="00993F12" w:rsidP="00993F12"/>
    <w:p w:rsidR="00993F12" w:rsidRPr="00993F12" w:rsidRDefault="00DC30FE" w:rsidP="00993F12"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6820155B" wp14:editId="31E02A90">
            <wp:simplePos x="0" y="0"/>
            <wp:positionH relativeFrom="margin">
              <wp:align>center</wp:align>
            </wp:positionH>
            <wp:positionV relativeFrom="paragraph">
              <wp:posOffset>64770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FLY01 Saúde - Cadastros Obrigatorios da TISS\9ok - Cópi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FLY01 Saúde - Cadastros Obrigatorios da TISS\9ok - Cópia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Default="00993F12" w:rsidP="00993F12"/>
    <w:p w:rsidR="00993F12" w:rsidRDefault="00993F12" w:rsidP="00993F12"/>
    <w:p w:rsidR="006C4123" w:rsidRDefault="00993F12" w:rsidP="00993F12">
      <w:pPr>
        <w:tabs>
          <w:tab w:val="left" w:pos="3960"/>
        </w:tabs>
      </w:pPr>
      <w:r>
        <w:tab/>
      </w:r>
    </w:p>
    <w:p w:rsidR="00993F12" w:rsidRDefault="00993F12" w:rsidP="00993F12">
      <w:pPr>
        <w:tabs>
          <w:tab w:val="left" w:pos="3960"/>
        </w:tabs>
      </w:pPr>
    </w:p>
    <w:p w:rsidR="00993F12" w:rsidRDefault="00993F12" w:rsidP="00993F12">
      <w:pPr>
        <w:tabs>
          <w:tab w:val="left" w:pos="3960"/>
        </w:tabs>
      </w:pPr>
    </w:p>
    <w:p w:rsidR="00993F12" w:rsidRDefault="00993F12" w:rsidP="00993F12">
      <w:pPr>
        <w:tabs>
          <w:tab w:val="left" w:pos="3960"/>
        </w:tabs>
      </w:pPr>
    </w:p>
    <w:p w:rsidR="00993F12" w:rsidRPr="00993F12" w:rsidRDefault="00993F12" w:rsidP="00993F12"/>
    <w:p w:rsidR="00993F12" w:rsidRPr="00993F12" w:rsidRDefault="00993F12" w:rsidP="00993F12"/>
    <w:p w:rsidR="00993F12" w:rsidRPr="00993F12" w:rsidRDefault="00B13DCC" w:rsidP="00993F12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0F7A8F4C" wp14:editId="6BD816D2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FLY01 Saúde - Cadastros Obrigatorios da TISS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FLY01 Saúde - Cadastros Obrigatorios da TISS\9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Default="00993F12" w:rsidP="00993F12"/>
    <w:p w:rsidR="00993F12" w:rsidRDefault="00993F12" w:rsidP="00993F12"/>
    <w:p w:rsidR="00993F12" w:rsidRDefault="00993F12" w:rsidP="00993F12">
      <w:pPr>
        <w:tabs>
          <w:tab w:val="left" w:pos="4680"/>
        </w:tabs>
      </w:pPr>
      <w:r>
        <w:tab/>
      </w:r>
    </w:p>
    <w:p w:rsidR="00993F12" w:rsidRDefault="00993F12" w:rsidP="00993F12">
      <w:pPr>
        <w:tabs>
          <w:tab w:val="left" w:pos="4680"/>
        </w:tabs>
      </w:pPr>
    </w:p>
    <w:p w:rsidR="001D7DFF" w:rsidRDefault="001D7DFF" w:rsidP="00993F12">
      <w:pPr>
        <w:tabs>
          <w:tab w:val="left" w:pos="4680"/>
        </w:tabs>
      </w:pPr>
    </w:p>
    <w:p w:rsidR="00993F12" w:rsidRDefault="00993F12" w:rsidP="00993F12">
      <w:pPr>
        <w:tabs>
          <w:tab w:val="left" w:pos="4680"/>
        </w:tabs>
      </w:pPr>
    </w:p>
    <w:p w:rsidR="00993F12" w:rsidRDefault="00993F12" w:rsidP="00993F12">
      <w:pPr>
        <w:tabs>
          <w:tab w:val="left" w:pos="4680"/>
        </w:tabs>
      </w:pPr>
    </w:p>
    <w:p w:rsidR="00993F12" w:rsidRDefault="00993F12" w:rsidP="00993F12">
      <w:pPr>
        <w:tabs>
          <w:tab w:val="left" w:pos="4680"/>
        </w:tabs>
      </w:pPr>
    </w:p>
    <w:p w:rsidR="00993F12" w:rsidRDefault="00D12A7E" w:rsidP="00D12A7E">
      <w:pPr>
        <w:pStyle w:val="ParagrafoManual"/>
        <w:rPr>
          <w:sz w:val="22"/>
        </w:rPr>
      </w:pPr>
      <w:r w:rsidRPr="00D12A7E">
        <w:rPr>
          <w:sz w:val="22"/>
        </w:rPr>
        <w:lastRenderedPageBreak/>
        <w:t>Os campos obrigatórios para se gerar uma g</w:t>
      </w:r>
      <w:r w:rsidR="00B13DCC">
        <w:rPr>
          <w:sz w:val="22"/>
        </w:rPr>
        <w:t>uia de consulta conforme a TIS.</w:t>
      </w:r>
      <w:r>
        <w:rPr>
          <w:sz w:val="22"/>
        </w:rPr>
        <w:t xml:space="preserve"> nos </w:t>
      </w:r>
      <w:r w:rsidR="006341B7">
        <w:rPr>
          <w:sz w:val="22"/>
        </w:rPr>
        <w:t>Dados P</w:t>
      </w:r>
      <w:r>
        <w:rPr>
          <w:sz w:val="22"/>
        </w:rPr>
        <w:t>essoais é solicitado o</w:t>
      </w:r>
      <w:r w:rsidRPr="00D12A7E">
        <w:rPr>
          <w:sz w:val="22"/>
        </w:rPr>
        <w:t xml:space="preserve"> </w:t>
      </w:r>
      <w:r w:rsidRPr="00D12A7E">
        <w:rPr>
          <w:b/>
          <w:sz w:val="22"/>
        </w:rPr>
        <w:t>Registro da ANS</w:t>
      </w:r>
      <w:r w:rsidRPr="00D12A7E">
        <w:rPr>
          <w:sz w:val="22"/>
        </w:rPr>
        <w:t xml:space="preserve">, o </w:t>
      </w:r>
      <w:r w:rsidRPr="00D12A7E">
        <w:rPr>
          <w:b/>
          <w:sz w:val="22"/>
        </w:rPr>
        <w:t>Numero da Guia</w:t>
      </w:r>
      <w:r w:rsidRPr="00D12A7E">
        <w:rPr>
          <w:sz w:val="22"/>
        </w:rPr>
        <w:t xml:space="preserve">, Sua </w:t>
      </w:r>
      <w:r>
        <w:rPr>
          <w:b/>
          <w:sz w:val="22"/>
        </w:rPr>
        <w:t>D</w:t>
      </w:r>
      <w:r w:rsidRPr="00D12A7E">
        <w:rPr>
          <w:b/>
          <w:sz w:val="22"/>
        </w:rPr>
        <w:t>ata de Emissão</w:t>
      </w:r>
      <w:r>
        <w:rPr>
          <w:sz w:val="22"/>
        </w:rPr>
        <w:t>.</w:t>
      </w:r>
    </w:p>
    <w:p w:rsidR="006341B7" w:rsidRDefault="006341B7" w:rsidP="00D12A7E">
      <w:pPr>
        <w:pStyle w:val="ParagrafoManual"/>
        <w:rPr>
          <w:sz w:val="22"/>
        </w:rPr>
      </w:pPr>
      <w:r>
        <w:rPr>
          <w:sz w:val="22"/>
        </w:rPr>
        <w:t xml:space="preserve">Essas informações podem ser inseridas na aba Cadastro, após </w:t>
      </w:r>
      <w:r w:rsidR="00B13DCC">
        <w:rPr>
          <w:sz w:val="22"/>
        </w:rPr>
        <w:t>na opção</w:t>
      </w:r>
      <w:r>
        <w:rPr>
          <w:sz w:val="22"/>
        </w:rPr>
        <w:t xml:space="preserve"> Convenios.</w:t>
      </w:r>
    </w:p>
    <w:p w:rsidR="00254DA8" w:rsidRDefault="00254DA8" w:rsidP="00D12A7E">
      <w:pPr>
        <w:pStyle w:val="ParagrafoManual"/>
        <w:rPr>
          <w:sz w:val="22"/>
        </w:rPr>
      </w:pPr>
    </w:p>
    <w:p w:rsidR="00D12A7E" w:rsidRPr="00D12A7E" w:rsidRDefault="00D12A7E" w:rsidP="00D12A7E">
      <w:pPr>
        <w:pStyle w:val="ParagrafoManual"/>
        <w:rPr>
          <w:sz w:val="22"/>
        </w:rPr>
      </w:pPr>
      <w:r>
        <w:rPr>
          <w:sz w:val="22"/>
        </w:rPr>
        <w:t xml:space="preserve">Nos dados do beneficiários é solicitado se é </w:t>
      </w:r>
      <w:r w:rsidRPr="00D12A7E">
        <w:rPr>
          <w:b/>
          <w:sz w:val="22"/>
        </w:rPr>
        <w:t>Recém Nascido</w:t>
      </w:r>
      <w:r>
        <w:rPr>
          <w:sz w:val="22"/>
        </w:rPr>
        <w:t xml:space="preserve">, o </w:t>
      </w:r>
      <w:r w:rsidRPr="00D12A7E">
        <w:rPr>
          <w:b/>
          <w:sz w:val="22"/>
        </w:rPr>
        <w:t>Número da Carteira</w:t>
      </w:r>
      <w:r w:rsidR="006341B7">
        <w:rPr>
          <w:b/>
          <w:sz w:val="22"/>
        </w:rPr>
        <w:t xml:space="preserve"> (</w:t>
      </w:r>
      <w:r w:rsidR="006341B7">
        <w:rPr>
          <w:sz w:val="22"/>
        </w:rPr>
        <w:t xml:space="preserve">pode ser </w:t>
      </w:r>
      <w:r w:rsidR="006341B7" w:rsidRPr="006341B7">
        <w:rPr>
          <w:sz w:val="22"/>
        </w:rPr>
        <w:t>informado na aba Convenios &amp; Planos na ficha do paciente)</w:t>
      </w:r>
      <w:r>
        <w:rPr>
          <w:sz w:val="22"/>
        </w:rPr>
        <w:t xml:space="preserve">, o </w:t>
      </w:r>
      <w:r w:rsidRPr="00D12A7E">
        <w:rPr>
          <w:b/>
          <w:sz w:val="22"/>
        </w:rPr>
        <w:t>Plano</w:t>
      </w:r>
      <w:r>
        <w:rPr>
          <w:sz w:val="22"/>
        </w:rPr>
        <w:t xml:space="preserve">, e o </w:t>
      </w:r>
      <w:r w:rsidRPr="00D12A7E">
        <w:rPr>
          <w:b/>
          <w:sz w:val="22"/>
        </w:rPr>
        <w:t>N</w:t>
      </w:r>
      <w:r>
        <w:rPr>
          <w:b/>
          <w:sz w:val="22"/>
        </w:rPr>
        <w:t>ome do B</w:t>
      </w:r>
      <w:r w:rsidRPr="00D12A7E">
        <w:rPr>
          <w:b/>
          <w:sz w:val="22"/>
        </w:rPr>
        <w:t>enecifiario</w:t>
      </w:r>
      <w:r>
        <w:rPr>
          <w:sz w:val="22"/>
        </w:rPr>
        <w:t xml:space="preserve">.  </w:t>
      </w:r>
    </w:p>
    <w:p w:rsidR="00993F12" w:rsidRPr="00993F12" w:rsidRDefault="00993F12" w:rsidP="00993F12"/>
    <w:p w:rsidR="00993F12" w:rsidRPr="00993F12" w:rsidRDefault="00D12A7E" w:rsidP="00993F12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6166E20A" wp14:editId="42FA8E72">
            <wp:simplePos x="0" y="0"/>
            <wp:positionH relativeFrom="margin">
              <wp:align>center</wp:align>
            </wp:positionH>
            <wp:positionV relativeFrom="paragraph">
              <wp:posOffset>163940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FLY01 Saúde - Cadastros Obrigatorios da TISS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FLY01 Saúde - Cadastros Obrigatorios da TISS\10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Default="00993F12" w:rsidP="00993F12"/>
    <w:p w:rsidR="00993F12" w:rsidRDefault="00993F12" w:rsidP="00993F12"/>
    <w:p w:rsidR="00993F12" w:rsidRDefault="00993F12" w:rsidP="00993F12">
      <w:pPr>
        <w:jc w:val="center"/>
      </w:pPr>
    </w:p>
    <w:p w:rsidR="00993F12" w:rsidRDefault="00993F12" w:rsidP="00993F12">
      <w:pPr>
        <w:jc w:val="center"/>
      </w:pPr>
    </w:p>
    <w:p w:rsidR="000534C3" w:rsidRDefault="000534C3" w:rsidP="000534C3">
      <w:pPr>
        <w:pStyle w:val="ParagrafoManual"/>
        <w:rPr>
          <w:sz w:val="22"/>
        </w:rPr>
      </w:pPr>
    </w:p>
    <w:p w:rsidR="000534C3" w:rsidRDefault="001D7DFF" w:rsidP="001D7DFF">
      <w:pPr>
        <w:pStyle w:val="ParagrafoManual"/>
        <w:tabs>
          <w:tab w:val="left" w:pos="4977"/>
        </w:tabs>
        <w:rPr>
          <w:sz w:val="22"/>
        </w:rPr>
      </w:pPr>
      <w:r>
        <w:rPr>
          <w:sz w:val="22"/>
        </w:rPr>
        <w:tab/>
      </w:r>
    </w:p>
    <w:p w:rsidR="00993F12" w:rsidRDefault="000534C3" w:rsidP="000534C3">
      <w:pPr>
        <w:pStyle w:val="ParagrafoManual"/>
        <w:rPr>
          <w:b/>
          <w:sz w:val="22"/>
        </w:rPr>
      </w:pPr>
      <w:r w:rsidRPr="000534C3">
        <w:rPr>
          <w:sz w:val="22"/>
        </w:rPr>
        <w:t xml:space="preserve">Nos </w:t>
      </w:r>
      <w:r>
        <w:rPr>
          <w:sz w:val="22"/>
        </w:rPr>
        <w:t>D</w:t>
      </w:r>
      <w:r w:rsidRPr="000534C3">
        <w:rPr>
          <w:sz w:val="22"/>
        </w:rPr>
        <w:t xml:space="preserve">ados do Contratado </w:t>
      </w:r>
      <w:r>
        <w:rPr>
          <w:sz w:val="22"/>
        </w:rPr>
        <w:t>terá que</w:t>
      </w:r>
      <w:r w:rsidR="00B13DCC">
        <w:rPr>
          <w:sz w:val="22"/>
        </w:rPr>
        <w:t xml:space="preserve"> ser</w:t>
      </w:r>
      <w:r>
        <w:rPr>
          <w:sz w:val="22"/>
        </w:rPr>
        <w:t xml:space="preserve"> informa</w:t>
      </w:r>
      <w:r w:rsidR="00B13DCC">
        <w:rPr>
          <w:sz w:val="22"/>
        </w:rPr>
        <w:t>do o</w:t>
      </w:r>
      <w:r>
        <w:rPr>
          <w:sz w:val="22"/>
        </w:rPr>
        <w:t xml:space="preserve"> </w:t>
      </w:r>
      <w:r w:rsidRPr="000534C3">
        <w:rPr>
          <w:b/>
          <w:sz w:val="22"/>
        </w:rPr>
        <w:t>CPF</w:t>
      </w:r>
      <w:r>
        <w:rPr>
          <w:sz w:val="22"/>
        </w:rPr>
        <w:t xml:space="preserve">, ou </w:t>
      </w:r>
      <w:r w:rsidRPr="000534C3">
        <w:rPr>
          <w:b/>
          <w:sz w:val="22"/>
        </w:rPr>
        <w:t>CNPJ</w:t>
      </w:r>
      <w:r>
        <w:rPr>
          <w:sz w:val="22"/>
        </w:rPr>
        <w:t xml:space="preserve"> ou se a Operadora solicitar o </w:t>
      </w:r>
      <w:r w:rsidRPr="000534C3">
        <w:rPr>
          <w:b/>
          <w:sz w:val="22"/>
        </w:rPr>
        <w:t xml:space="preserve">Codigo do Profissional na </w:t>
      </w:r>
      <w:r>
        <w:rPr>
          <w:b/>
          <w:sz w:val="22"/>
        </w:rPr>
        <w:t>O</w:t>
      </w:r>
      <w:r w:rsidRPr="000534C3">
        <w:rPr>
          <w:b/>
          <w:sz w:val="22"/>
        </w:rPr>
        <w:t>peradora</w:t>
      </w:r>
      <w:r>
        <w:rPr>
          <w:sz w:val="22"/>
        </w:rPr>
        <w:t xml:space="preserve">, o Codigo do </w:t>
      </w:r>
      <w:r w:rsidRPr="000534C3">
        <w:rPr>
          <w:b/>
          <w:sz w:val="22"/>
        </w:rPr>
        <w:t>CNES</w:t>
      </w:r>
      <w:r w:rsidRPr="000534C3">
        <w:rPr>
          <w:sz w:val="22"/>
        </w:rPr>
        <w:t>, o</w:t>
      </w:r>
      <w:r>
        <w:rPr>
          <w:b/>
          <w:sz w:val="22"/>
        </w:rPr>
        <w:t xml:space="preserve"> Nome do Profissional Executante</w:t>
      </w:r>
      <w:r w:rsidRPr="000534C3">
        <w:rPr>
          <w:sz w:val="22"/>
        </w:rPr>
        <w:t>,</w:t>
      </w:r>
      <w:r>
        <w:rPr>
          <w:sz w:val="22"/>
        </w:rPr>
        <w:t xml:space="preserve"> o </w:t>
      </w:r>
      <w:r w:rsidRPr="000534C3">
        <w:rPr>
          <w:b/>
          <w:sz w:val="22"/>
        </w:rPr>
        <w:t>Numero do Conselho</w:t>
      </w:r>
      <w:r>
        <w:rPr>
          <w:b/>
          <w:sz w:val="22"/>
        </w:rPr>
        <w:t xml:space="preserve">, </w:t>
      </w:r>
      <w:r>
        <w:rPr>
          <w:sz w:val="22"/>
        </w:rPr>
        <w:t>q</w:t>
      </w:r>
      <w:r w:rsidRPr="000534C3">
        <w:rPr>
          <w:sz w:val="22"/>
        </w:rPr>
        <w:t>ual</w:t>
      </w:r>
      <w:r>
        <w:rPr>
          <w:b/>
          <w:sz w:val="22"/>
        </w:rPr>
        <w:t xml:space="preserve"> Conselho do Profissional </w:t>
      </w:r>
      <w:r w:rsidRPr="000534C3">
        <w:rPr>
          <w:sz w:val="22"/>
        </w:rPr>
        <w:t>e o</w:t>
      </w:r>
      <w:r>
        <w:rPr>
          <w:b/>
          <w:sz w:val="22"/>
        </w:rPr>
        <w:t xml:space="preserve"> UF do Convenio.</w:t>
      </w:r>
    </w:p>
    <w:p w:rsidR="001D7DFF" w:rsidRDefault="001D7DFF" w:rsidP="000534C3">
      <w:pPr>
        <w:pStyle w:val="ParagrafoManual"/>
        <w:rPr>
          <w:sz w:val="22"/>
        </w:rPr>
      </w:pPr>
    </w:p>
    <w:p w:rsidR="000534C3" w:rsidRDefault="000534C3" w:rsidP="000534C3">
      <w:pPr>
        <w:pStyle w:val="ParagrafoManual"/>
        <w:rPr>
          <w:sz w:val="22"/>
        </w:rPr>
      </w:pPr>
      <w:r w:rsidRPr="000534C3">
        <w:rPr>
          <w:sz w:val="22"/>
        </w:rPr>
        <w:t>Esses campos podem ser cadastrados na opção</w:t>
      </w:r>
      <w:r>
        <w:rPr>
          <w:b/>
          <w:sz w:val="22"/>
        </w:rPr>
        <w:t xml:space="preserve"> Cadastros, </w:t>
      </w:r>
      <w:r w:rsidRPr="000534C3">
        <w:rPr>
          <w:sz w:val="22"/>
        </w:rPr>
        <w:t>após em</w:t>
      </w:r>
      <w:r>
        <w:rPr>
          <w:b/>
          <w:sz w:val="22"/>
        </w:rPr>
        <w:t xml:space="preserve"> Profissionais.</w:t>
      </w:r>
    </w:p>
    <w:p w:rsidR="000534C3" w:rsidRPr="000534C3" w:rsidRDefault="000534C3" w:rsidP="000534C3">
      <w:pPr>
        <w:pStyle w:val="ParagrafoManual"/>
        <w:rPr>
          <w:sz w:val="22"/>
        </w:rPr>
      </w:pPr>
    </w:p>
    <w:p w:rsidR="00993F12" w:rsidRPr="00993F12" w:rsidRDefault="00993F12" w:rsidP="00993F12"/>
    <w:p w:rsidR="00993F12" w:rsidRPr="00993F12" w:rsidRDefault="000534C3" w:rsidP="00993F12">
      <w:r>
        <w:rPr>
          <w:noProof/>
          <w:lang w:eastAsia="pt-BR"/>
        </w:rPr>
        <w:lastRenderedPageBreak/>
        <w:drawing>
          <wp:anchor distT="0" distB="0" distL="114300" distR="114300" simplePos="0" relativeHeight="251669504" behindDoc="0" locked="0" layoutInCell="1" allowOverlap="1" wp14:anchorId="3F389AB3" wp14:editId="79939CC4">
            <wp:simplePos x="0" y="0"/>
            <wp:positionH relativeFrom="margin">
              <wp:align>center</wp:align>
            </wp:positionH>
            <wp:positionV relativeFrom="paragraph">
              <wp:posOffset>6350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FLY01 Saúde - Cadastros Obrigatorios da TISS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FLY01 Saúde - Cadastros Obrigatorios da TISS\11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Default="00993F12" w:rsidP="00993F12"/>
    <w:p w:rsidR="00993F12" w:rsidRDefault="00993F12" w:rsidP="00993F12"/>
    <w:p w:rsidR="00993F12" w:rsidRDefault="00993F12" w:rsidP="00993F12">
      <w:pPr>
        <w:tabs>
          <w:tab w:val="left" w:pos="4195"/>
        </w:tabs>
      </w:pPr>
      <w:r>
        <w:tab/>
      </w:r>
    </w:p>
    <w:p w:rsidR="00993F12" w:rsidRDefault="00993F12" w:rsidP="00993F12">
      <w:pPr>
        <w:tabs>
          <w:tab w:val="left" w:pos="4195"/>
        </w:tabs>
      </w:pPr>
    </w:p>
    <w:p w:rsidR="00624011" w:rsidRDefault="00624011" w:rsidP="000534C3">
      <w:pPr>
        <w:pStyle w:val="ParagrafoManual"/>
        <w:rPr>
          <w:sz w:val="22"/>
        </w:rPr>
      </w:pPr>
    </w:p>
    <w:p w:rsidR="00DC30FE" w:rsidRDefault="00DC30FE" w:rsidP="000534C3">
      <w:pPr>
        <w:pStyle w:val="ParagrafoManual"/>
        <w:rPr>
          <w:sz w:val="22"/>
        </w:rPr>
      </w:pPr>
    </w:p>
    <w:p w:rsidR="00993F12" w:rsidRPr="000534C3" w:rsidRDefault="000534C3" w:rsidP="000534C3">
      <w:pPr>
        <w:pStyle w:val="ParagrafoManual"/>
        <w:rPr>
          <w:sz w:val="22"/>
        </w:rPr>
      </w:pPr>
      <w:r w:rsidRPr="000534C3">
        <w:rPr>
          <w:sz w:val="22"/>
        </w:rPr>
        <w:t xml:space="preserve">Tambem é necessário informar nos </w:t>
      </w:r>
      <w:r>
        <w:rPr>
          <w:sz w:val="22"/>
        </w:rPr>
        <w:t>D</w:t>
      </w:r>
      <w:r w:rsidRPr="000534C3">
        <w:rPr>
          <w:sz w:val="22"/>
        </w:rPr>
        <w:t>ados do Atendimento, qu</w:t>
      </w:r>
      <w:r>
        <w:rPr>
          <w:sz w:val="22"/>
        </w:rPr>
        <w:t xml:space="preserve">al </w:t>
      </w:r>
      <w:r w:rsidRPr="000534C3">
        <w:rPr>
          <w:b/>
          <w:sz w:val="22"/>
        </w:rPr>
        <w:t>Tipo de Saida</w:t>
      </w:r>
      <w:r w:rsidRPr="000534C3">
        <w:rPr>
          <w:sz w:val="22"/>
        </w:rPr>
        <w:t xml:space="preserve">, </w:t>
      </w:r>
      <w:r w:rsidRPr="000534C3">
        <w:rPr>
          <w:b/>
          <w:sz w:val="22"/>
        </w:rPr>
        <w:t>Tipo de Consulta</w:t>
      </w:r>
      <w:r w:rsidRPr="000534C3">
        <w:rPr>
          <w:sz w:val="22"/>
        </w:rPr>
        <w:t xml:space="preserve">, </w:t>
      </w:r>
      <w:r w:rsidRPr="000534C3">
        <w:rPr>
          <w:b/>
          <w:sz w:val="22"/>
        </w:rPr>
        <w:t>Data de Atendimento</w:t>
      </w:r>
      <w:r>
        <w:rPr>
          <w:b/>
          <w:sz w:val="22"/>
        </w:rPr>
        <w:t xml:space="preserve">, Codigo do Procedimento, </w:t>
      </w:r>
      <w:r w:rsidRPr="000534C3">
        <w:rPr>
          <w:sz w:val="22"/>
        </w:rPr>
        <w:t>o</w:t>
      </w:r>
      <w:r>
        <w:rPr>
          <w:b/>
          <w:sz w:val="22"/>
        </w:rPr>
        <w:t xml:space="preserve"> Nome do Procedimento, </w:t>
      </w:r>
      <w:r w:rsidRPr="000534C3">
        <w:rPr>
          <w:sz w:val="22"/>
        </w:rPr>
        <w:t>e o</w:t>
      </w:r>
      <w:r>
        <w:rPr>
          <w:b/>
          <w:sz w:val="22"/>
        </w:rPr>
        <w:t xml:space="preserve"> valor </w:t>
      </w:r>
      <w:r w:rsidRPr="000534C3">
        <w:rPr>
          <w:sz w:val="22"/>
        </w:rPr>
        <w:t>do procedimento.</w:t>
      </w:r>
    </w:p>
    <w:p w:rsidR="00993F12" w:rsidRDefault="00993F12" w:rsidP="00993F12">
      <w:pPr>
        <w:tabs>
          <w:tab w:val="left" w:pos="4195"/>
        </w:tabs>
      </w:pPr>
    </w:p>
    <w:p w:rsidR="00993F12" w:rsidRDefault="00993F12" w:rsidP="00993F12">
      <w:pPr>
        <w:tabs>
          <w:tab w:val="left" w:pos="4195"/>
        </w:tabs>
      </w:pPr>
    </w:p>
    <w:p w:rsidR="00993F12" w:rsidRDefault="00B13DCC" w:rsidP="00993F12">
      <w:pPr>
        <w:tabs>
          <w:tab w:val="left" w:pos="4195"/>
        </w:tabs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2E863B85" wp14:editId="6EA62EFC">
            <wp:simplePos x="0" y="0"/>
            <wp:positionH relativeFrom="margin">
              <wp:align>center</wp:align>
            </wp:positionH>
            <wp:positionV relativeFrom="paragraph">
              <wp:posOffset>154305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FLY01 Saúde - Cadastros Obrigatorios da TISS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FLY01 Saúde - Cadastros Obrigatorios da TISS\12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Default="00993F12" w:rsidP="00993F12">
      <w:pPr>
        <w:tabs>
          <w:tab w:val="left" w:pos="4195"/>
        </w:tabs>
      </w:pPr>
    </w:p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Pr="00993F12" w:rsidRDefault="00993F12" w:rsidP="00993F12"/>
    <w:p w:rsidR="00993F12" w:rsidRDefault="00993F12" w:rsidP="00993F12"/>
    <w:p w:rsidR="00993F12" w:rsidRDefault="00DC30FE" w:rsidP="00993F12">
      <w:r>
        <w:rPr>
          <w:noProof/>
          <w:lang w:eastAsia="pt-BR"/>
        </w:rPr>
        <w:lastRenderedPageBreak/>
        <w:drawing>
          <wp:anchor distT="0" distB="0" distL="114300" distR="114300" simplePos="0" relativeHeight="251671552" behindDoc="0" locked="0" layoutInCell="1" allowOverlap="1" wp14:anchorId="3D80FEE5" wp14:editId="18BF72E8">
            <wp:simplePos x="0" y="0"/>
            <wp:positionH relativeFrom="margin">
              <wp:align>center</wp:align>
            </wp:positionH>
            <wp:positionV relativeFrom="paragraph">
              <wp:posOffset>152667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FLY01 Saúde - Cadastros Obrigatorios da TISS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FLY01 Saúde - Cadastros Obrigatorios da TISS\13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93F12" w:rsidRDefault="00993F12" w:rsidP="00993F12">
      <w:pPr>
        <w:tabs>
          <w:tab w:val="left" w:pos="4367"/>
        </w:tabs>
      </w:pPr>
    </w:p>
    <w:p w:rsidR="009350DF" w:rsidRDefault="009350DF" w:rsidP="00993F12">
      <w:pPr>
        <w:tabs>
          <w:tab w:val="left" w:pos="4367"/>
        </w:tabs>
      </w:pPr>
    </w:p>
    <w:p w:rsidR="009350DF" w:rsidRDefault="009350DF" w:rsidP="00993F12">
      <w:pPr>
        <w:tabs>
          <w:tab w:val="left" w:pos="4367"/>
        </w:tabs>
      </w:pPr>
    </w:p>
    <w:p w:rsidR="009350DF" w:rsidRDefault="009350DF" w:rsidP="00993F12">
      <w:pPr>
        <w:tabs>
          <w:tab w:val="left" w:pos="4367"/>
        </w:tabs>
      </w:pPr>
    </w:p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p w:rsidR="009350DF" w:rsidRPr="009350DF" w:rsidRDefault="009350DF" w:rsidP="009350DF"/>
    <w:sectPr w:rsidR="009350DF" w:rsidRPr="009350DF" w:rsidSect="00D569DD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38AE" w:rsidRDefault="005738AE" w:rsidP="00CA5701">
      <w:r>
        <w:separator/>
      </w:r>
    </w:p>
  </w:endnote>
  <w:endnote w:type="continuationSeparator" w:id="0">
    <w:p w:rsidR="005738AE" w:rsidRDefault="005738AE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13DCC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13DCC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38AE" w:rsidRDefault="005738AE" w:rsidP="00CA5701">
      <w:r>
        <w:separator/>
      </w:r>
    </w:p>
  </w:footnote>
  <w:footnote w:type="continuationSeparator" w:id="0">
    <w:p w:rsidR="005738AE" w:rsidRDefault="005738AE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D569DD" w:rsidP="00C4691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533308" w:rsidRPr="00533308">
                            <w:t>Cadastros Obrigatorios da TISS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D569DD" w:rsidP="00C4691D">
                    <w:pPr>
                      <w:pStyle w:val="Ttulo"/>
                    </w:pPr>
                    <w:r>
                      <w:t xml:space="preserve">Guia Rápido – </w:t>
                    </w:r>
                    <w:r w:rsidR="00533308" w:rsidRPr="00533308">
                      <w:t>Cadastros Obrigatorios da TISS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4C3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7A7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40AC"/>
    <w:rsid w:val="00125414"/>
    <w:rsid w:val="001268DE"/>
    <w:rsid w:val="001300B7"/>
    <w:rsid w:val="001301F0"/>
    <w:rsid w:val="00131690"/>
    <w:rsid w:val="00131B5D"/>
    <w:rsid w:val="00131F4F"/>
    <w:rsid w:val="001324C4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DB1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9E4"/>
    <w:rsid w:val="001A3D37"/>
    <w:rsid w:val="001A418C"/>
    <w:rsid w:val="001A421C"/>
    <w:rsid w:val="001A4954"/>
    <w:rsid w:val="001A49DB"/>
    <w:rsid w:val="001A52A5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DF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4DA8"/>
    <w:rsid w:val="0025560A"/>
    <w:rsid w:val="00255770"/>
    <w:rsid w:val="002561D3"/>
    <w:rsid w:val="00256260"/>
    <w:rsid w:val="00256A55"/>
    <w:rsid w:val="00256D34"/>
    <w:rsid w:val="002578EE"/>
    <w:rsid w:val="0026095B"/>
    <w:rsid w:val="002619BD"/>
    <w:rsid w:val="002628DD"/>
    <w:rsid w:val="002630B5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68FE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4D68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2A8E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6BE4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6BDC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3308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38AE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0749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8D1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011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1B7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C21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123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478FB"/>
    <w:rsid w:val="007501D2"/>
    <w:rsid w:val="007508E8"/>
    <w:rsid w:val="007509CB"/>
    <w:rsid w:val="0075153D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064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441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0E8E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50DF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5F6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019C"/>
    <w:rsid w:val="00991A8D"/>
    <w:rsid w:val="009924C8"/>
    <w:rsid w:val="0099362E"/>
    <w:rsid w:val="00993F12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1C4F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0376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258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3DCC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2EE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70D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5E8A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62F7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3A1C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714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88A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2A7E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3E3C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1AF6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88B"/>
    <w:rsid w:val="00D75D05"/>
    <w:rsid w:val="00D75D12"/>
    <w:rsid w:val="00D7633F"/>
    <w:rsid w:val="00D76DB2"/>
    <w:rsid w:val="00D775D5"/>
    <w:rsid w:val="00D77F48"/>
    <w:rsid w:val="00D80390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05F2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501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0FE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1A8E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71CF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77F1E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3B1"/>
    <w:rsid w:val="00EE378D"/>
    <w:rsid w:val="00EE442E"/>
    <w:rsid w:val="00EE55B9"/>
    <w:rsid w:val="00EE5DCB"/>
    <w:rsid w:val="00EE5F04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5F81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2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7.jpeg"/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6.jpeg"/><Relationship Id="rId1" Type="http://schemas.openxmlformats.org/officeDocument/2006/relationships/image" Target="media/image1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9C90BD-49A0-4BE7-855D-B91238BC1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1929</TotalTime>
  <Pages>10</Pages>
  <Words>338</Words>
  <Characters>1826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2160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296</cp:revision>
  <cp:lastPrinted>2014-01-19T16:14:00Z</cp:lastPrinted>
  <dcterms:created xsi:type="dcterms:W3CDTF">2014-01-20T18:34:00Z</dcterms:created>
  <dcterms:modified xsi:type="dcterms:W3CDTF">2016-10-21T17:03:00Z</dcterms:modified>
</cp:coreProperties>
</file>