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6638290</wp:posOffset>
                </wp:positionV>
                <wp:extent cx="5365115" cy="615315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A313DA">
                              <w:rPr>
                                <w:lang w:val="pt-BR"/>
                              </w:rPr>
                              <w:t>Multimí</w:t>
                            </w:r>
                            <w:r w:rsidR="00A313DA" w:rsidRPr="00A313DA">
                              <w:rPr>
                                <w:lang w:val="pt-BR"/>
                              </w:rPr>
                              <w:t>dia do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7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37zX&#10;lu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A313DA">
                        <w:rPr>
                          <w:lang w:val="pt-BR"/>
                        </w:rPr>
                        <w:t>Multimí</w:t>
                      </w:r>
                      <w:r w:rsidR="00A313DA" w:rsidRPr="00A313DA">
                        <w:rPr>
                          <w:lang w:val="pt-BR"/>
                        </w:rPr>
                        <w:t>dia do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F33C4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A313DA">
          <w:t>Multimí</w:t>
        </w:r>
        <w:r w:rsidR="00A313DA" w:rsidRPr="00A313DA">
          <w:t>dia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F33C4F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A313DA">
          <w:t>Multimí</w:t>
        </w:r>
        <w:r w:rsidR="00A313DA" w:rsidRPr="00A313DA">
          <w:t>dia do Paciente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>Guia Rápido –</w:t>
      </w:r>
      <w:bookmarkEnd w:id="1"/>
      <w:r w:rsidR="00874007">
        <w:t xml:space="preserve"> </w:t>
      </w:r>
      <w:r w:rsidR="00A313DA">
        <w:t>Multimí</w:t>
      </w:r>
      <w:r w:rsidR="00A313DA" w:rsidRPr="00A313DA">
        <w:t>dia do Paciente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Default="00D96861" w:rsidP="004108DC">
      <w:pPr>
        <w:pStyle w:val="ParagrafoManual"/>
        <w:rPr>
          <w:rFonts w:cs="Arial"/>
          <w:b/>
          <w:sz w:val="22"/>
        </w:rPr>
      </w:pPr>
      <w:r w:rsidRPr="00E1154D">
        <w:rPr>
          <w:rFonts w:cs="Arial"/>
          <w:sz w:val="22"/>
        </w:rPr>
        <w:t xml:space="preserve">Para </w:t>
      </w:r>
      <w:r w:rsidR="00A313DA">
        <w:rPr>
          <w:rFonts w:cs="Arial"/>
          <w:sz w:val="22"/>
        </w:rPr>
        <w:t xml:space="preserve">inserir multimídia na ficha do paciente no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A73399">
        <w:rPr>
          <w:rFonts w:cs="Arial"/>
          <w:b/>
          <w:sz w:val="22"/>
        </w:rPr>
        <w:t>Pacientes.</w:t>
      </w:r>
    </w:p>
    <w:p w:rsidR="00A313DA" w:rsidRDefault="00A313DA" w:rsidP="004108DC">
      <w:pPr>
        <w:pStyle w:val="ParagrafoManual"/>
        <w:rPr>
          <w:rFonts w:cs="Arial"/>
          <w:b/>
          <w:sz w:val="22"/>
        </w:rPr>
      </w:pPr>
    </w:p>
    <w:p w:rsidR="00A313DA" w:rsidRPr="00E1154D" w:rsidRDefault="00DE0523" w:rsidP="004108DC">
      <w:pPr>
        <w:pStyle w:val="ParagrafoManual"/>
        <w:rPr>
          <w:rFonts w:cs="Arial"/>
          <w:sz w:val="22"/>
        </w:rPr>
      </w:pPr>
      <w:r>
        <w:rPr>
          <w:rFonts w:cs="Arial"/>
          <w:b/>
          <w:noProof/>
          <w:sz w:val="22"/>
          <w:lang w:eastAsia="pt-BR"/>
        </w:rPr>
        <w:drawing>
          <wp:anchor distT="0" distB="0" distL="114300" distR="114300" simplePos="0" relativeHeight="251658240" behindDoc="0" locked="0" layoutInCell="1" allowOverlap="1" wp14:anchorId="7C695D75" wp14:editId="71334112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MULTIMIDIA DO PACIENTE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MULTIMIDIA DO PACIENTE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Default="00C65003" w:rsidP="009C36D3">
      <w:pPr>
        <w:pStyle w:val="ParagrafoManual"/>
        <w:ind w:left="1769" w:firstLine="0"/>
        <w:rPr>
          <w:rFonts w:ascii="Calibri" w:hAnsi="Calibri"/>
        </w:rPr>
      </w:pP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A313DA" w:rsidRDefault="00A313DA" w:rsidP="00C65003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/>
    <w:p w:rsidR="00C65003" w:rsidRDefault="00C65003" w:rsidP="00A313DA"/>
    <w:p w:rsidR="00A313DA" w:rsidRPr="007B4979" w:rsidRDefault="007B4979" w:rsidP="007B4979">
      <w:pPr>
        <w:pStyle w:val="ParagrafoManual"/>
        <w:rPr>
          <w:sz w:val="22"/>
        </w:rPr>
      </w:pPr>
      <w:r w:rsidRPr="007B4979">
        <w:rPr>
          <w:sz w:val="22"/>
        </w:rPr>
        <w:lastRenderedPageBreak/>
        <w:t xml:space="preserve">Clique em </w:t>
      </w:r>
      <w:r w:rsidRPr="007B4979">
        <w:rPr>
          <w:b/>
          <w:sz w:val="22"/>
        </w:rPr>
        <w:t>Editar</w:t>
      </w:r>
      <w:r w:rsidRPr="007B4979">
        <w:rPr>
          <w:sz w:val="22"/>
        </w:rPr>
        <w:t xml:space="preserve"> na ficha do paciente que você deseja inserir a multimídia.</w:t>
      </w:r>
    </w:p>
    <w:p w:rsidR="007B4979" w:rsidRDefault="007B4979" w:rsidP="00A313DA"/>
    <w:p w:rsidR="00A313DA" w:rsidRDefault="00A313DA" w:rsidP="00A313DA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52C949F0" wp14:editId="0F266D2F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MULTIMIDIA DO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MULTIMIDIA DO PACIENTE\3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>
      <w:pPr>
        <w:tabs>
          <w:tab w:val="left" w:pos="4440"/>
        </w:tabs>
      </w:pPr>
      <w:r>
        <w:tab/>
      </w:r>
    </w:p>
    <w:p w:rsidR="00A313DA" w:rsidRDefault="00A313DA" w:rsidP="00A313DA">
      <w:pPr>
        <w:tabs>
          <w:tab w:val="left" w:pos="4440"/>
        </w:tabs>
      </w:pPr>
    </w:p>
    <w:p w:rsidR="00A313DA" w:rsidRPr="00A313DA" w:rsidRDefault="00DE0523" w:rsidP="00A313DA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2ACAE98" wp14:editId="25B2D244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MULTIMIDIA DO PACIENT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MULTIMIDIA DO PACIENTE\4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/>
    <w:p w:rsidR="00A313DA" w:rsidRDefault="00A313DA" w:rsidP="00A313DA">
      <w:pPr>
        <w:jc w:val="center"/>
      </w:pPr>
    </w:p>
    <w:p w:rsidR="00A313DA" w:rsidRDefault="00A313DA" w:rsidP="00A313DA">
      <w:pPr>
        <w:jc w:val="center"/>
      </w:pPr>
    </w:p>
    <w:p w:rsidR="00A313DA" w:rsidRPr="007B4979" w:rsidRDefault="007B4979" w:rsidP="007B4979">
      <w:pPr>
        <w:pStyle w:val="ParagrafoManual"/>
        <w:rPr>
          <w:b/>
          <w:sz w:val="22"/>
        </w:rPr>
      </w:pPr>
      <w:r w:rsidRPr="007B4979">
        <w:rPr>
          <w:sz w:val="22"/>
        </w:rPr>
        <w:lastRenderedPageBreak/>
        <w:t xml:space="preserve">Vá na aleta </w:t>
      </w:r>
      <w:proofErr w:type="spellStart"/>
      <w:r w:rsidRPr="007B4979">
        <w:rPr>
          <w:b/>
          <w:sz w:val="22"/>
        </w:rPr>
        <w:t>Multimidía</w:t>
      </w:r>
      <w:proofErr w:type="spellEnd"/>
      <w:r w:rsidRPr="007B4979">
        <w:rPr>
          <w:b/>
          <w:sz w:val="22"/>
        </w:rPr>
        <w:t>.</w:t>
      </w:r>
    </w:p>
    <w:p w:rsidR="007B4979" w:rsidRDefault="007B4979" w:rsidP="00A313DA">
      <w:pPr>
        <w:jc w:val="center"/>
      </w:pPr>
    </w:p>
    <w:p w:rsidR="00A313DA" w:rsidRDefault="00A313DA" w:rsidP="00A313D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0309379D" wp14:editId="13A723C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MULTIMIDIA DO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MULTIMIDIA DO PACIENTE\5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Default="00A313DA" w:rsidP="00A313DA">
      <w:pPr>
        <w:jc w:val="center"/>
      </w:pP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/>
    <w:p w:rsidR="00A313DA" w:rsidRDefault="00A313DA" w:rsidP="00A313DA">
      <w:pPr>
        <w:tabs>
          <w:tab w:val="left" w:pos="4755"/>
        </w:tabs>
      </w:pPr>
      <w:r>
        <w:tab/>
      </w:r>
    </w:p>
    <w:p w:rsidR="00A313DA" w:rsidRDefault="00A313DA" w:rsidP="00A313DA">
      <w:pPr>
        <w:tabs>
          <w:tab w:val="left" w:pos="4755"/>
        </w:tabs>
      </w:pPr>
      <w:r>
        <w:tab/>
      </w:r>
    </w:p>
    <w:p w:rsidR="00A313DA" w:rsidRDefault="007B4979" w:rsidP="00A313DA">
      <w:pPr>
        <w:tabs>
          <w:tab w:val="left" w:pos="4755"/>
        </w:tabs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68FF6C54" wp14:editId="29EBB247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MULTIMIDIA DO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MULTIMIDIA DO PACIENTE\6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Default="00A313DA" w:rsidP="00A313DA">
      <w:pPr>
        <w:tabs>
          <w:tab w:val="left" w:pos="4755"/>
        </w:tabs>
      </w:pP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>
      <w:pPr>
        <w:jc w:val="center"/>
      </w:pPr>
    </w:p>
    <w:p w:rsidR="00A313DA" w:rsidRPr="007B4979" w:rsidRDefault="007B4979" w:rsidP="007B4979">
      <w:pPr>
        <w:pStyle w:val="ParagrafoManual"/>
        <w:rPr>
          <w:sz w:val="22"/>
        </w:rPr>
      </w:pPr>
      <w:r w:rsidRPr="007B4979">
        <w:rPr>
          <w:sz w:val="22"/>
        </w:rPr>
        <w:lastRenderedPageBreak/>
        <w:t xml:space="preserve">Clique em </w:t>
      </w:r>
      <w:r w:rsidRPr="007B4979">
        <w:rPr>
          <w:b/>
          <w:sz w:val="22"/>
        </w:rPr>
        <w:t>Novo.</w:t>
      </w:r>
    </w:p>
    <w:p w:rsidR="00A313DA" w:rsidRDefault="00A313DA" w:rsidP="00A313DA">
      <w:pPr>
        <w:jc w:val="center"/>
      </w:pPr>
    </w:p>
    <w:p w:rsidR="00A313DA" w:rsidRDefault="007B4979" w:rsidP="00A313D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4E12F96E" wp14:editId="48F7C15C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MULTIMIDIA DO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MULTIMIDIA DO PACIENTE\7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Default="00A313DA" w:rsidP="00A313DA">
      <w:pPr>
        <w:jc w:val="center"/>
      </w:pPr>
    </w:p>
    <w:p w:rsidR="00A313DA" w:rsidRDefault="00A313DA" w:rsidP="00A313DA">
      <w:pPr>
        <w:jc w:val="center"/>
      </w:pPr>
    </w:p>
    <w:p w:rsidR="00A313DA" w:rsidRDefault="00A313DA" w:rsidP="00A313DA">
      <w:pPr>
        <w:jc w:val="center"/>
      </w:pP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>
      <w:pPr>
        <w:jc w:val="center"/>
      </w:pPr>
    </w:p>
    <w:p w:rsidR="00A313DA" w:rsidRDefault="00DE0523" w:rsidP="00A313D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77D53A50" wp14:editId="4A2AFEB5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MULTIMIDIA DO PACIENT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MULTIMIDIA DO PACIENTE\8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Default="00A313DA" w:rsidP="00A313DA"/>
    <w:p w:rsidR="00A313DA" w:rsidRPr="007B4979" w:rsidRDefault="00A313DA" w:rsidP="007B4979">
      <w:pPr>
        <w:pStyle w:val="ParagrafoManual"/>
        <w:rPr>
          <w:sz w:val="22"/>
        </w:rPr>
      </w:pPr>
      <w:r>
        <w:lastRenderedPageBreak/>
        <w:tab/>
      </w:r>
      <w:r w:rsidR="007B4979" w:rsidRPr="007B4979">
        <w:rPr>
          <w:sz w:val="22"/>
        </w:rPr>
        <w:t xml:space="preserve">Digite o nome do documento que </w:t>
      </w:r>
      <w:proofErr w:type="spellStart"/>
      <w:r w:rsidR="007B4979" w:rsidRPr="007B4979">
        <w:rPr>
          <w:sz w:val="22"/>
        </w:rPr>
        <w:t>sera</w:t>
      </w:r>
      <w:proofErr w:type="spellEnd"/>
      <w:r w:rsidR="007B4979" w:rsidRPr="007B4979">
        <w:rPr>
          <w:sz w:val="22"/>
        </w:rPr>
        <w:t xml:space="preserve"> inserido a ficha do Paciente.</w:t>
      </w:r>
    </w:p>
    <w:p w:rsidR="007B4979" w:rsidRDefault="007B4979" w:rsidP="007B4979">
      <w:pPr>
        <w:pStyle w:val="ParagrafoManual"/>
      </w:pPr>
    </w:p>
    <w:p w:rsidR="00A313DA" w:rsidRDefault="00A313DA" w:rsidP="00A313DA">
      <w:pPr>
        <w:tabs>
          <w:tab w:val="left" w:pos="4635"/>
        </w:tabs>
      </w:pPr>
    </w:p>
    <w:p w:rsidR="00A313DA" w:rsidRDefault="00A313DA" w:rsidP="00A313DA">
      <w:pPr>
        <w:tabs>
          <w:tab w:val="left" w:pos="4635"/>
        </w:tabs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1D70FCCD" wp14:editId="129F041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MULTIMIDIA DO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MULTIMIDIA DO PACIENTE\9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Default="00A313DA" w:rsidP="00A313DA">
      <w:pPr>
        <w:tabs>
          <w:tab w:val="left" w:pos="4635"/>
        </w:tabs>
      </w:pP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7B4979" w:rsidRDefault="007B4979" w:rsidP="00A313DA"/>
    <w:p w:rsidR="00A313DA" w:rsidRPr="007B4979" w:rsidRDefault="007B4979" w:rsidP="007B4979">
      <w:pPr>
        <w:pStyle w:val="ParagrafoManual"/>
        <w:rPr>
          <w:sz w:val="22"/>
        </w:rPr>
      </w:pPr>
      <w:r w:rsidRPr="007B4979">
        <w:rPr>
          <w:sz w:val="22"/>
        </w:rPr>
        <w:t xml:space="preserve">Clique em </w:t>
      </w:r>
      <w:r w:rsidRPr="007B4979">
        <w:rPr>
          <w:b/>
          <w:sz w:val="22"/>
        </w:rPr>
        <w:t>Escolher Arquivo.</w:t>
      </w:r>
    </w:p>
    <w:p w:rsidR="00A313DA" w:rsidRDefault="00A313DA" w:rsidP="00A313DA">
      <w:pPr>
        <w:tabs>
          <w:tab w:val="left" w:pos="4485"/>
        </w:tabs>
      </w:pPr>
      <w:r>
        <w:tab/>
      </w:r>
    </w:p>
    <w:p w:rsidR="00A313DA" w:rsidRDefault="00DE0523" w:rsidP="00A313DA">
      <w:pPr>
        <w:tabs>
          <w:tab w:val="left" w:pos="4485"/>
        </w:tabs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119A3B0" wp14:editId="3FA965D6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MULTIMIDIA DO PACIENTE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MULTIMIDIA DO PACIENTE\10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A313DA" w:rsidP="00A313DA"/>
    <w:p w:rsidR="00A313DA" w:rsidRPr="00A313DA" w:rsidRDefault="00A313DA" w:rsidP="00A313DA"/>
    <w:p w:rsidR="00A313DA" w:rsidRPr="00A313DA" w:rsidRDefault="00A313DA" w:rsidP="00A313DA"/>
    <w:p w:rsidR="00A313DA" w:rsidRDefault="00DE0523" w:rsidP="00DE0523">
      <w:pPr>
        <w:pStyle w:val="ParagrafoManual"/>
      </w:pPr>
      <w:r w:rsidRPr="00DE0523">
        <w:rPr>
          <w:sz w:val="22"/>
        </w:rPr>
        <w:lastRenderedPageBreak/>
        <w:t xml:space="preserve">Selecione a </w:t>
      </w:r>
      <w:r w:rsidRPr="00DE0523">
        <w:rPr>
          <w:b/>
          <w:sz w:val="22"/>
        </w:rPr>
        <w:t>Imagem.</w:t>
      </w:r>
    </w:p>
    <w:p w:rsidR="00A313DA" w:rsidRDefault="00A313DA" w:rsidP="00A313DA">
      <w:pPr>
        <w:tabs>
          <w:tab w:val="left" w:pos="4560"/>
        </w:tabs>
      </w:pPr>
      <w:r>
        <w:tab/>
      </w:r>
    </w:p>
    <w:p w:rsidR="00A313DA" w:rsidRDefault="00BF500D" w:rsidP="00A313DA">
      <w:pPr>
        <w:tabs>
          <w:tab w:val="left" w:pos="4560"/>
        </w:tabs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E8E9AA6" wp14:editId="7FCF99D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MULTIMIDIA DO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MULTIMIDIA DO PACIENTE\11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00D" w:rsidRDefault="00BF500D" w:rsidP="00A313DA">
      <w:pPr>
        <w:tabs>
          <w:tab w:val="left" w:pos="4560"/>
        </w:tabs>
      </w:pPr>
    </w:p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Pr="00BF500D" w:rsidRDefault="00BF500D" w:rsidP="00BF500D"/>
    <w:p w:rsidR="00BF500D" w:rsidRDefault="00BF500D" w:rsidP="00BF500D"/>
    <w:p w:rsidR="00DE0523" w:rsidRDefault="00DE0523" w:rsidP="00DE0523">
      <w:pPr>
        <w:pStyle w:val="ParagrafoManual"/>
        <w:rPr>
          <w:sz w:val="22"/>
        </w:rPr>
      </w:pPr>
    </w:p>
    <w:p w:rsidR="00DE0523" w:rsidRPr="00DE0523" w:rsidRDefault="00DE0523" w:rsidP="00DE0523">
      <w:pPr>
        <w:pStyle w:val="ParagrafoManual"/>
        <w:rPr>
          <w:sz w:val="22"/>
        </w:rPr>
      </w:pPr>
      <w:r w:rsidRPr="00DE0523">
        <w:rPr>
          <w:sz w:val="22"/>
        </w:rPr>
        <w:t xml:space="preserve">Clique em </w:t>
      </w:r>
      <w:r w:rsidRPr="00DE0523">
        <w:rPr>
          <w:b/>
          <w:sz w:val="22"/>
        </w:rPr>
        <w:t>Abrir.</w:t>
      </w:r>
    </w:p>
    <w:p w:rsidR="00BF500D" w:rsidRDefault="00BF500D" w:rsidP="00BF500D"/>
    <w:p w:rsidR="00A313DA" w:rsidRDefault="00DE0523" w:rsidP="00BF500D">
      <w:pPr>
        <w:tabs>
          <w:tab w:val="left" w:pos="4125"/>
        </w:tabs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4CEA8945" wp14:editId="5CA0F00F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MULTIMIDIA DO PACIENT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MULTIMIDIA DO PACIENTE\12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500D">
        <w:tab/>
      </w:r>
    </w:p>
    <w:p w:rsidR="00BF500D" w:rsidRDefault="00BF500D" w:rsidP="00BF500D">
      <w:pPr>
        <w:tabs>
          <w:tab w:val="left" w:pos="4125"/>
        </w:tabs>
      </w:pPr>
    </w:p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DE0523" w:rsidRDefault="00DE0523" w:rsidP="00DE0523">
      <w:pPr>
        <w:pStyle w:val="ParagrafoManual"/>
        <w:rPr>
          <w:sz w:val="22"/>
        </w:rPr>
      </w:pPr>
      <w:r w:rsidRPr="00DE0523">
        <w:rPr>
          <w:sz w:val="22"/>
        </w:rPr>
        <w:lastRenderedPageBreak/>
        <w:t xml:space="preserve">Para finalizar clique em </w:t>
      </w:r>
      <w:r w:rsidRPr="00DE0523">
        <w:rPr>
          <w:b/>
          <w:sz w:val="22"/>
        </w:rPr>
        <w:t>Salvar.</w:t>
      </w:r>
    </w:p>
    <w:p w:rsidR="00BF500D" w:rsidRDefault="00BF500D" w:rsidP="00BF500D">
      <w:pPr>
        <w:tabs>
          <w:tab w:val="left" w:pos="4755"/>
        </w:tabs>
      </w:pPr>
      <w:r>
        <w:tab/>
      </w:r>
    </w:p>
    <w:p w:rsidR="00BF500D" w:rsidRDefault="00BF500D" w:rsidP="00BF500D">
      <w:pPr>
        <w:tabs>
          <w:tab w:val="left" w:pos="4755"/>
        </w:tabs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MULTIMIDIA DO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MULTIMIDIA DO PACIENTE\13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Default="00BF500D" w:rsidP="00BF500D"/>
    <w:p w:rsidR="00BF500D" w:rsidRDefault="00BF500D" w:rsidP="00BF500D">
      <w:pPr>
        <w:jc w:val="center"/>
      </w:pPr>
    </w:p>
    <w:p w:rsidR="00BF500D" w:rsidRDefault="00BF500D" w:rsidP="00BF500D">
      <w:pPr>
        <w:jc w:val="center"/>
      </w:pPr>
    </w:p>
    <w:p w:rsidR="00BF500D" w:rsidRDefault="00DE0523" w:rsidP="00BF500D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0CFD575B" wp14:editId="6E0CE87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MULTIMIDIA DO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MULTIMIDIA DO PACIENTE\14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Default="00BF500D" w:rsidP="00BF500D"/>
    <w:p w:rsidR="00BF500D" w:rsidRDefault="00DE0523" w:rsidP="00DE0523">
      <w:pPr>
        <w:pStyle w:val="ParagrafoManual"/>
        <w:rPr>
          <w:sz w:val="22"/>
        </w:rPr>
      </w:pPr>
      <w:r w:rsidRPr="00DE0523">
        <w:rPr>
          <w:sz w:val="22"/>
        </w:rPr>
        <w:lastRenderedPageBreak/>
        <w:t xml:space="preserve">Após a multimídia inserida a ficha do Paciente, Você poderá fazer o </w:t>
      </w:r>
      <w:proofErr w:type="spellStart"/>
      <w:r w:rsidRPr="00DE0523">
        <w:rPr>
          <w:b/>
          <w:sz w:val="22"/>
        </w:rPr>
        <w:t>dowloand</w:t>
      </w:r>
      <w:proofErr w:type="spellEnd"/>
      <w:r w:rsidRPr="00DE0523">
        <w:rPr>
          <w:b/>
          <w:sz w:val="22"/>
        </w:rPr>
        <w:t xml:space="preserve"> </w:t>
      </w:r>
      <w:r w:rsidRPr="00DE0523">
        <w:rPr>
          <w:sz w:val="22"/>
        </w:rPr>
        <w:t>da imagem.</w:t>
      </w:r>
    </w:p>
    <w:p w:rsidR="00DE0523" w:rsidRPr="00DE0523" w:rsidRDefault="00DE0523" w:rsidP="00DE0523">
      <w:pPr>
        <w:pStyle w:val="ParagrafoManual"/>
        <w:rPr>
          <w:sz w:val="22"/>
        </w:rPr>
      </w:pPr>
    </w:p>
    <w:p w:rsidR="00BF500D" w:rsidRDefault="00BF500D" w:rsidP="00BF500D">
      <w:pPr>
        <w:tabs>
          <w:tab w:val="left" w:pos="4770"/>
        </w:tabs>
      </w:pPr>
    </w:p>
    <w:p w:rsidR="00BF500D" w:rsidRDefault="00DE0523" w:rsidP="00BF500D">
      <w:pPr>
        <w:tabs>
          <w:tab w:val="left" w:pos="4770"/>
        </w:tabs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58374017" wp14:editId="5AA2AA7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MULTIMIDIA DO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MULTIMIDIA DO PACIENTE\15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500D" w:rsidRDefault="00BF500D" w:rsidP="00BF500D">
      <w:pPr>
        <w:tabs>
          <w:tab w:val="left" w:pos="4770"/>
        </w:tabs>
      </w:pPr>
    </w:p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Pr="00BF500D" w:rsidRDefault="00BF500D" w:rsidP="00BF500D"/>
    <w:p w:rsidR="00BF500D" w:rsidRPr="00BF500D" w:rsidRDefault="00BF500D" w:rsidP="00BF500D"/>
    <w:p w:rsidR="00BF500D" w:rsidRDefault="00BF500D" w:rsidP="00BF500D"/>
    <w:p w:rsidR="00BF500D" w:rsidRDefault="00BF500D" w:rsidP="00BF500D">
      <w:pPr>
        <w:tabs>
          <w:tab w:val="left" w:pos="4785"/>
        </w:tabs>
      </w:pPr>
      <w:r>
        <w:tab/>
      </w:r>
      <w:bookmarkStart w:id="2" w:name="_GoBack"/>
      <w:bookmarkEnd w:id="2"/>
    </w:p>
    <w:p w:rsidR="00BF500D" w:rsidRPr="00DE0523" w:rsidRDefault="00DE0523" w:rsidP="00DE0523">
      <w:pPr>
        <w:pStyle w:val="ParagrafoManual"/>
        <w:rPr>
          <w:sz w:val="22"/>
        </w:rPr>
      </w:pPr>
      <w:r w:rsidRPr="00DE0523">
        <w:rPr>
          <w:sz w:val="22"/>
        </w:rPr>
        <w:t xml:space="preserve">Você pode </w:t>
      </w:r>
      <w:r w:rsidRPr="00375AC1">
        <w:rPr>
          <w:b/>
          <w:sz w:val="22"/>
        </w:rPr>
        <w:t>excluir</w:t>
      </w:r>
      <w:r w:rsidRPr="00DE0523">
        <w:rPr>
          <w:sz w:val="22"/>
        </w:rPr>
        <w:t xml:space="preserve"> a multimídia inserida. Clique no </w:t>
      </w:r>
      <w:r w:rsidRPr="00375AC1">
        <w:rPr>
          <w:b/>
          <w:sz w:val="22"/>
        </w:rPr>
        <w:t>X</w:t>
      </w:r>
    </w:p>
    <w:p w:rsidR="00BF500D" w:rsidRPr="00BF500D" w:rsidRDefault="00DE0523" w:rsidP="00BF500D">
      <w:pPr>
        <w:tabs>
          <w:tab w:val="left" w:pos="4785"/>
        </w:tabs>
      </w:pPr>
      <w:r w:rsidRPr="00DE0523">
        <w:rPr>
          <w:rStyle w:val="ParagrafoManualChar"/>
        </w:rPr>
        <w:drawing>
          <wp:anchor distT="0" distB="0" distL="114300" distR="114300" simplePos="0" relativeHeight="251673600" behindDoc="0" locked="0" layoutInCell="1" allowOverlap="1" wp14:anchorId="3A3475DF" wp14:editId="099ACDA6">
            <wp:simplePos x="0" y="0"/>
            <wp:positionH relativeFrom="margin">
              <wp:align>center</wp:align>
            </wp:positionH>
            <wp:positionV relativeFrom="paragraph">
              <wp:posOffset>439420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MULTIMIDIA DO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MULTIMIDIA DO PACIENTE\16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F500D" w:rsidRPr="00BF500D" w:rsidSect="00D569DD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3C4F" w:rsidRDefault="00F33C4F" w:rsidP="00CA5701">
      <w:r>
        <w:separator/>
      </w:r>
    </w:p>
  </w:endnote>
  <w:endnote w:type="continuationSeparator" w:id="0">
    <w:p w:rsidR="00F33C4F" w:rsidRDefault="00F33C4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75AC1">
                            <w:rPr>
                              <w:noProof/>
                              <w:sz w:val="20"/>
                              <w:szCs w:val="20"/>
                            </w:rPr>
                            <w:t>9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75AC1">
                      <w:rPr>
                        <w:noProof/>
                        <w:sz w:val="20"/>
                        <w:szCs w:val="20"/>
                      </w:rPr>
                      <w:t>9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3C4F" w:rsidRDefault="00F33C4F" w:rsidP="00CA5701">
      <w:r>
        <w:separator/>
      </w:r>
    </w:p>
  </w:footnote>
  <w:footnote w:type="continuationSeparator" w:id="0">
    <w:p w:rsidR="00F33C4F" w:rsidRDefault="00F33C4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A313DA">
                            <w:t>Multimí</w:t>
                          </w:r>
                          <w:r w:rsidR="00A313DA" w:rsidRPr="00A313DA">
                            <w:t>dia do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A313DA">
                      <w:t>Multimí</w:t>
                    </w:r>
                    <w:r w:rsidR="00A313DA" w:rsidRPr="00A313DA">
                      <w:t>dia do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5AC1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4F1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4979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13DA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00D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523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C4F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8.jpeg"/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B9D4D-EE5D-45BC-81CF-F6A7F1CDA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1848</TotalTime>
  <Pages>10</Pages>
  <Words>191</Words>
  <Characters>1035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1224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274</cp:revision>
  <cp:lastPrinted>2014-01-19T16:14:00Z</cp:lastPrinted>
  <dcterms:created xsi:type="dcterms:W3CDTF">2014-01-20T18:34:00Z</dcterms:created>
  <dcterms:modified xsi:type="dcterms:W3CDTF">2016-11-29T19:42:00Z</dcterms:modified>
</cp:coreProperties>
</file>