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>Guia Rápido –</w:t>
                            </w:r>
                            <w:r w:rsidR="00AD3E61">
                              <w:rPr>
                                <w:lang w:val="pt-BR"/>
                              </w:rPr>
                              <w:t xml:space="preserve"> </w:t>
                            </w:r>
                            <w:r w:rsidR="00AD3E61" w:rsidRPr="00AD3E61">
                              <w:rPr>
                                <w:lang w:val="pt-BR"/>
                              </w:rPr>
                              <w:t>Solicitação - SPSADT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>Guia Rápido –</w:t>
                      </w:r>
                      <w:r w:rsidR="00AD3E61">
                        <w:rPr>
                          <w:lang w:val="pt-BR"/>
                        </w:rPr>
                        <w:t xml:space="preserve"> </w:t>
                      </w:r>
                      <w:r w:rsidR="00AD3E61" w:rsidRPr="00AD3E61">
                        <w:rPr>
                          <w:lang w:val="pt-BR"/>
                        </w:rPr>
                        <w:t>Solicitação - SPSADT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346245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AD3E61" w:rsidRPr="00AD3E61">
          <w:rPr>
            <w:rStyle w:val="Hyperlink"/>
            <w:noProof/>
          </w:rPr>
          <w:t>Guia Rápido – Solicitação - SPSADT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346245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AD3E61" w:rsidRPr="00AD3E61">
          <w:t>Guia Rápido – Solicitação - SPSADT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r w:rsidR="00AD3E61" w:rsidRPr="00AD3E61">
        <w:lastRenderedPageBreak/>
        <w:t>Guia Rápido – Solicitação - SPSADT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3D67D1" w:rsidRPr="002633BB" w:rsidRDefault="00D96861" w:rsidP="002633BB">
      <w:pPr>
        <w:pStyle w:val="ParagrafoManual"/>
        <w:rPr>
          <w:sz w:val="22"/>
        </w:rPr>
      </w:pPr>
      <w:r w:rsidRPr="002633BB">
        <w:rPr>
          <w:sz w:val="22"/>
        </w:rPr>
        <w:t xml:space="preserve">Para </w:t>
      </w:r>
      <w:r w:rsidR="0038314D" w:rsidRPr="002633BB">
        <w:rPr>
          <w:sz w:val="22"/>
        </w:rPr>
        <w:t>cadastrar uma guia de solicitação SP/SADT</w:t>
      </w:r>
      <w:r w:rsidR="00EA2915" w:rsidRPr="002633BB">
        <w:rPr>
          <w:sz w:val="22"/>
        </w:rPr>
        <w:t xml:space="preserve"> no </w:t>
      </w:r>
      <w:r w:rsidR="00DD06F8" w:rsidRPr="002633BB">
        <w:rPr>
          <w:sz w:val="22"/>
        </w:rPr>
        <w:t>F</w:t>
      </w:r>
      <w:r w:rsidR="00B70500" w:rsidRPr="002633BB">
        <w:rPr>
          <w:sz w:val="22"/>
        </w:rPr>
        <w:t>ly01</w:t>
      </w:r>
      <w:r w:rsidR="000D6EDB" w:rsidRPr="002633BB">
        <w:rPr>
          <w:sz w:val="22"/>
        </w:rPr>
        <w:t xml:space="preserve"> saúde</w:t>
      </w:r>
      <w:r w:rsidR="00B70500" w:rsidRPr="002633BB">
        <w:rPr>
          <w:sz w:val="22"/>
        </w:rPr>
        <w:t>,</w:t>
      </w:r>
      <w:r w:rsidRPr="002633BB">
        <w:rPr>
          <w:sz w:val="22"/>
        </w:rPr>
        <w:t xml:space="preserve"> vá em </w:t>
      </w:r>
      <w:r w:rsidR="00A73399" w:rsidRPr="002633BB">
        <w:rPr>
          <w:b/>
          <w:sz w:val="22"/>
        </w:rPr>
        <w:t>Pacientes</w:t>
      </w:r>
      <w:r w:rsidR="00A73399" w:rsidRPr="002633BB">
        <w:rPr>
          <w:sz w:val="22"/>
        </w:rPr>
        <w:t>.</w:t>
      </w:r>
    </w:p>
    <w:p w:rsidR="003D67D1" w:rsidRDefault="003D67D1" w:rsidP="004108DC">
      <w:pPr>
        <w:pStyle w:val="ParagrafoManual"/>
        <w:rPr>
          <w:rFonts w:cs="Arial"/>
          <w:b/>
          <w:sz w:val="22"/>
        </w:rPr>
      </w:pPr>
    </w:p>
    <w:p w:rsidR="003D67D1" w:rsidRDefault="003D67D1" w:rsidP="004108DC">
      <w:pPr>
        <w:pStyle w:val="ParagrafoManual"/>
        <w:rPr>
          <w:rFonts w:cs="Arial"/>
          <w:b/>
          <w:sz w:val="22"/>
        </w:rPr>
      </w:pPr>
      <w:bookmarkStart w:id="1" w:name="_GoBack"/>
      <w:r>
        <w:rPr>
          <w:rFonts w:cs="Arial"/>
          <w:b/>
          <w:noProof/>
          <w:sz w:val="22"/>
          <w:lang w:eastAsia="pt-BR"/>
        </w:rPr>
        <w:drawing>
          <wp:anchor distT="0" distB="0" distL="114300" distR="114300" simplePos="0" relativeHeight="251658240" behindDoc="0" locked="0" layoutInCell="1" allowOverlap="1" wp14:anchorId="5C236108" wp14:editId="544E6039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Guia Rapido - FLY01 Saúde - Solicitação - SPSADT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Guia Rapido - FLY01 Saúde - Solicitação - SPSADT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"/>
    </w:p>
    <w:p w:rsidR="00544E1C" w:rsidRDefault="0038314D" w:rsidP="004108DC">
      <w:pPr>
        <w:pStyle w:val="ParagrafoManual"/>
        <w:rPr>
          <w:rFonts w:cs="Arial"/>
          <w:sz w:val="22"/>
        </w:rPr>
      </w:pPr>
      <w:r>
        <w:rPr>
          <w:rFonts w:cs="Arial"/>
          <w:b/>
          <w:noProof/>
          <w:sz w:val="22"/>
          <w:lang w:eastAsia="pt-BR"/>
        </w:rPr>
        <w:drawing>
          <wp:anchor distT="0" distB="0" distL="114300" distR="114300" simplePos="0" relativeHeight="251659264" behindDoc="0" locked="0" layoutInCell="1" allowOverlap="1" wp14:anchorId="3F2CE129" wp14:editId="37C6BF55">
            <wp:simplePos x="0" y="0"/>
            <wp:positionH relativeFrom="margin">
              <wp:align>center</wp:align>
            </wp:positionH>
            <wp:positionV relativeFrom="paragraph">
              <wp:posOffset>3804920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Guia Rapido - FLY01 Saúde - Solicitação - SPSADT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Guia Rapido - FLY01 Saúde - Solicitação - SPSADT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Default="00544E1C" w:rsidP="00544E1C"/>
    <w:p w:rsidR="00544E1C" w:rsidRDefault="00544E1C" w:rsidP="00544E1C"/>
    <w:p w:rsidR="00544E1C" w:rsidRDefault="00544E1C" w:rsidP="00544E1C"/>
    <w:p w:rsidR="009A1D2B" w:rsidRDefault="009A1D2B" w:rsidP="00544E1C">
      <w:pPr>
        <w:jc w:val="center"/>
      </w:pPr>
    </w:p>
    <w:p w:rsidR="002633BB" w:rsidRPr="002633BB" w:rsidRDefault="002633BB" w:rsidP="002633BB">
      <w:pPr>
        <w:pStyle w:val="ParagrafoManual"/>
        <w:rPr>
          <w:sz w:val="22"/>
        </w:rPr>
      </w:pPr>
      <w:r w:rsidRPr="002633BB">
        <w:rPr>
          <w:sz w:val="22"/>
        </w:rPr>
        <w:lastRenderedPageBreak/>
        <w:t xml:space="preserve">Clique em </w:t>
      </w:r>
      <w:r w:rsidRPr="002633BB">
        <w:rPr>
          <w:b/>
          <w:sz w:val="22"/>
        </w:rPr>
        <w:t>Editar</w:t>
      </w:r>
      <w:r w:rsidRPr="002633BB">
        <w:rPr>
          <w:sz w:val="22"/>
        </w:rPr>
        <w:t xml:space="preserve"> no paciente que você deseja cadastrar a guia de Solicitação SP/SADT</w:t>
      </w:r>
    </w:p>
    <w:p w:rsidR="002633BB" w:rsidRDefault="002633BB" w:rsidP="00544E1C">
      <w:pPr>
        <w:jc w:val="center"/>
      </w:pPr>
    </w:p>
    <w:p w:rsidR="00544E1C" w:rsidRDefault="002633BB" w:rsidP="00544E1C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0C006BC9" wp14:editId="0733A74F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Guia Rapido - FLY01 Saúde - Solicitação - SPSADT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Guia Rapido - FLY01 Saúde - Solicitação - SPSADT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4E1C" w:rsidRDefault="00544E1C" w:rsidP="00544E1C">
      <w:pPr>
        <w:jc w:val="center"/>
      </w:pPr>
    </w:p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Default="00544E1C" w:rsidP="00544E1C"/>
    <w:p w:rsidR="00544E1C" w:rsidRPr="00544E1C" w:rsidRDefault="00544E1C" w:rsidP="00544E1C"/>
    <w:p w:rsidR="00544E1C" w:rsidRDefault="00544E1C" w:rsidP="00544E1C"/>
    <w:p w:rsidR="00544E1C" w:rsidRDefault="00544E1C" w:rsidP="00544E1C"/>
    <w:p w:rsidR="002633BB" w:rsidRDefault="002633BB" w:rsidP="002633BB">
      <w:pPr>
        <w:pStyle w:val="ParagrafoManual"/>
        <w:rPr>
          <w:sz w:val="22"/>
        </w:rPr>
      </w:pPr>
    </w:p>
    <w:p w:rsidR="002633BB" w:rsidRDefault="002633BB" w:rsidP="002633BB">
      <w:pPr>
        <w:pStyle w:val="ParagrafoManual"/>
        <w:rPr>
          <w:sz w:val="22"/>
        </w:rPr>
      </w:pPr>
    </w:p>
    <w:p w:rsidR="00544E1C" w:rsidRPr="002633BB" w:rsidRDefault="002633BB" w:rsidP="002633BB">
      <w:pPr>
        <w:pStyle w:val="ParagrafoManual"/>
        <w:rPr>
          <w:sz w:val="22"/>
        </w:rPr>
      </w:pPr>
      <w:proofErr w:type="spellStart"/>
      <w:r w:rsidRPr="002633BB">
        <w:rPr>
          <w:sz w:val="22"/>
        </w:rPr>
        <w:t>Apos</w:t>
      </w:r>
      <w:proofErr w:type="spellEnd"/>
      <w:r w:rsidRPr="002633BB">
        <w:rPr>
          <w:sz w:val="22"/>
        </w:rPr>
        <w:t xml:space="preserve"> clique em </w:t>
      </w:r>
      <w:r w:rsidRPr="002633BB">
        <w:rPr>
          <w:b/>
          <w:sz w:val="22"/>
        </w:rPr>
        <w:t>Guias TISS</w:t>
      </w:r>
      <w:r>
        <w:rPr>
          <w:b/>
          <w:sz w:val="22"/>
        </w:rPr>
        <w:t>.</w:t>
      </w:r>
    </w:p>
    <w:p w:rsidR="002633BB" w:rsidRDefault="002633BB" w:rsidP="002633BB">
      <w:pPr>
        <w:pStyle w:val="ParagrafoManual"/>
      </w:pPr>
    </w:p>
    <w:p w:rsidR="002633BB" w:rsidRDefault="002633BB" w:rsidP="002633BB">
      <w:pPr>
        <w:pStyle w:val="ParagrafoManual"/>
      </w:pPr>
    </w:p>
    <w:p w:rsidR="002633BB" w:rsidRDefault="00F918E4" w:rsidP="00544E1C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6903338E" wp14:editId="3ADDCCB1">
            <wp:simplePos x="0" y="0"/>
            <wp:positionH relativeFrom="margin">
              <wp:align>center</wp:align>
            </wp:positionH>
            <wp:positionV relativeFrom="paragraph">
              <wp:posOffset>156210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Guia Rapido - FLY01 Saúde - Solicitação - SPSADT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Guia Rapido - FLY01 Saúde - Solicitação - SPSADT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Default="00544E1C" w:rsidP="00544E1C"/>
    <w:p w:rsidR="00544E1C" w:rsidRPr="00544E1C" w:rsidRDefault="00544E1C" w:rsidP="00544E1C"/>
    <w:p w:rsidR="00544E1C" w:rsidRPr="00544E1C" w:rsidRDefault="00544E1C" w:rsidP="00544E1C"/>
    <w:p w:rsidR="00544E1C" w:rsidRDefault="002633BB" w:rsidP="00544E1C">
      <w:pPr>
        <w:tabs>
          <w:tab w:val="left" w:pos="5790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2336" behindDoc="0" locked="0" layoutInCell="1" allowOverlap="1" wp14:anchorId="3AF8A741" wp14:editId="70354D8A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Guia Rapido - FLY01 Saúde - Solicitação - SPSADT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 Rapido - FLY01 Saúde - Solicitação - SPSADT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44E1C" w:rsidRDefault="00544E1C" w:rsidP="00544E1C">
      <w:pPr>
        <w:tabs>
          <w:tab w:val="left" w:pos="5790"/>
        </w:tabs>
      </w:pPr>
    </w:p>
    <w:p w:rsidR="00544E1C" w:rsidRDefault="00544E1C" w:rsidP="00544E1C">
      <w:pPr>
        <w:tabs>
          <w:tab w:val="left" w:pos="5790"/>
        </w:tabs>
      </w:pPr>
    </w:p>
    <w:p w:rsidR="00544E1C" w:rsidRDefault="00544E1C" w:rsidP="00544E1C">
      <w:pPr>
        <w:tabs>
          <w:tab w:val="left" w:pos="5790"/>
        </w:tabs>
      </w:pPr>
    </w:p>
    <w:p w:rsidR="00544E1C" w:rsidRDefault="00544E1C" w:rsidP="00544E1C">
      <w:pPr>
        <w:tabs>
          <w:tab w:val="left" w:pos="5790"/>
        </w:tabs>
      </w:pPr>
    </w:p>
    <w:p w:rsidR="00C6416C" w:rsidRDefault="00C6416C" w:rsidP="00544E1C">
      <w:pPr>
        <w:tabs>
          <w:tab w:val="left" w:pos="5790"/>
        </w:tabs>
      </w:pPr>
    </w:p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Default="00C6416C" w:rsidP="00C6416C"/>
    <w:p w:rsidR="00C6416C" w:rsidRPr="00C6416C" w:rsidRDefault="00C6416C" w:rsidP="00C6416C"/>
    <w:p w:rsidR="00C6416C" w:rsidRPr="002633BB" w:rsidRDefault="002633BB" w:rsidP="002633BB">
      <w:pPr>
        <w:pStyle w:val="ParagrafoManual"/>
        <w:rPr>
          <w:sz w:val="22"/>
        </w:rPr>
      </w:pPr>
      <w:r w:rsidRPr="002633BB">
        <w:rPr>
          <w:sz w:val="22"/>
        </w:rPr>
        <w:t xml:space="preserve">Clique em </w:t>
      </w:r>
      <w:r w:rsidRPr="002633BB">
        <w:rPr>
          <w:b/>
          <w:sz w:val="22"/>
        </w:rPr>
        <w:t>Solicitação SP/SADT</w:t>
      </w:r>
      <w:r w:rsidRPr="002633BB">
        <w:rPr>
          <w:sz w:val="22"/>
        </w:rPr>
        <w:t>.</w:t>
      </w:r>
    </w:p>
    <w:p w:rsidR="00C6416C" w:rsidRDefault="00C6416C" w:rsidP="00C6416C"/>
    <w:p w:rsidR="00C6416C" w:rsidRDefault="002633BB" w:rsidP="00C6416C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F2D30D0" wp14:editId="73B67254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Guia Rapido - FLY01 Saúde - Solicitação - SPSADT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Guia Rapido - FLY01 Saúde - Solicitação - SPSADT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6416C" w:rsidRDefault="00C6416C" w:rsidP="00C6416C">
      <w:pPr>
        <w:jc w:val="center"/>
      </w:pPr>
    </w:p>
    <w:p w:rsidR="00C6416C" w:rsidRDefault="00C6416C" w:rsidP="00C6416C">
      <w:pPr>
        <w:jc w:val="center"/>
      </w:pPr>
    </w:p>
    <w:p w:rsidR="00C6416C" w:rsidRDefault="00C6416C" w:rsidP="00C6416C">
      <w:pPr>
        <w:jc w:val="center"/>
      </w:pPr>
    </w:p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Default="00C6416C" w:rsidP="00C6416C"/>
    <w:p w:rsidR="00C6416C" w:rsidRPr="00C6416C" w:rsidRDefault="00C6416C" w:rsidP="00C6416C"/>
    <w:p w:rsidR="00C6416C" w:rsidRPr="00C6416C" w:rsidRDefault="00C6416C" w:rsidP="00C6416C"/>
    <w:p w:rsidR="00C6416C" w:rsidRDefault="00C6416C" w:rsidP="00C6416C"/>
    <w:p w:rsidR="00C6416C" w:rsidRDefault="002633BB" w:rsidP="00C6416C">
      <w:pPr>
        <w:tabs>
          <w:tab w:val="left" w:pos="4455"/>
        </w:tabs>
      </w:pPr>
      <w:r>
        <w:rPr>
          <w:noProof/>
          <w:lang w:eastAsia="pt-BR"/>
        </w:rPr>
        <w:lastRenderedPageBreak/>
        <w:drawing>
          <wp:anchor distT="0" distB="0" distL="114300" distR="114300" simplePos="0" relativeHeight="251664384" behindDoc="0" locked="0" layoutInCell="1" allowOverlap="1" wp14:anchorId="3FEE433D" wp14:editId="32964B09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Guia Rapido - FLY01 Saúde - Solicitação - SPSADT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Guia Rapido - FLY01 Saúde - Solicitação - SPSADT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6416C">
        <w:tab/>
      </w:r>
    </w:p>
    <w:p w:rsidR="00C6416C" w:rsidRDefault="00C6416C" w:rsidP="00C6416C">
      <w:pPr>
        <w:tabs>
          <w:tab w:val="left" w:pos="4455"/>
        </w:tabs>
      </w:pPr>
    </w:p>
    <w:p w:rsidR="00C6416C" w:rsidRDefault="00C6416C" w:rsidP="00C6416C">
      <w:pPr>
        <w:tabs>
          <w:tab w:val="left" w:pos="4455"/>
        </w:tabs>
      </w:pPr>
    </w:p>
    <w:p w:rsidR="00C6416C" w:rsidRDefault="00C6416C" w:rsidP="00C6416C">
      <w:pPr>
        <w:tabs>
          <w:tab w:val="left" w:pos="4455"/>
        </w:tabs>
      </w:pPr>
    </w:p>
    <w:p w:rsidR="00C6416C" w:rsidRDefault="00C6416C" w:rsidP="00C6416C">
      <w:pPr>
        <w:tabs>
          <w:tab w:val="left" w:pos="4455"/>
        </w:tabs>
      </w:pPr>
    </w:p>
    <w:p w:rsidR="009C126B" w:rsidRDefault="009C126B" w:rsidP="00C6416C">
      <w:pPr>
        <w:tabs>
          <w:tab w:val="left" w:pos="4455"/>
        </w:tabs>
      </w:pPr>
    </w:p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Default="009C126B" w:rsidP="009C126B"/>
    <w:p w:rsidR="009C126B" w:rsidRPr="009C126B" w:rsidRDefault="009C126B" w:rsidP="009C126B"/>
    <w:p w:rsidR="009C126B" w:rsidRPr="002633BB" w:rsidRDefault="002633BB" w:rsidP="002633BB">
      <w:pPr>
        <w:pStyle w:val="ParagrafoManual"/>
        <w:rPr>
          <w:sz w:val="22"/>
        </w:rPr>
      </w:pPr>
      <w:r w:rsidRPr="002633BB">
        <w:rPr>
          <w:sz w:val="22"/>
        </w:rPr>
        <w:t xml:space="preserve">Após selecione o </w:t>
      </w:r>
      <w:r w:rsidRPr="002633BB">
        <w:rPr>
          <w:b/>
          <w:sz w:val="22"/>
        </w:rPr>
        <w:t>Plano.</w:t>
      </w:r>
    </w:p>
    <w:p w:rsidR="009C126B" w:rsidRDefault="009C126B" w:rsidP="009C126B"/>
    <w:p w:rsidR="009C126B" w:rsidRDefault="002633BB" w:rsidP="009C126B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0691762F" wp14:editId="156F9C8E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Guia Rapido - FLY01 Saúde - Solicitação - SPSADT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Guia Rapido - FLY01 Saúde - Solicitação - SPSADT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126B" w:rsidRDefault="009C126B" w:rsidP="009C126B"/>
    <w:p w:rsid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Default="009C126B" w:rsidP="009C126B"/>
    <w:p w:rsidR="009C126B" w:rsidRPr="009C126B" w:rsidRDefault="009C126B" w:rsidP="009C126B"/>
    <w:p w:rsidR="009C126B" w:rsidRPr="009C126B" w:rsidRDefault="009C126B" w:rsidP="009C126B"/>
    <w:p w:rsidR="009C126B" w:rsidRDefault="009C126B" w:rsidP="009C126B"/>
    <w:p w:rsidR="009C126B" w:rsidRDefault="009C126B" w:rsidP="009C126B"/>
    <w:p w:rsidR="009C126B" w:rsidRDefault="009C126B" w:rsidP="009C126B">
      <w:pPr>
        <w:jc w:val="center"/>
      </w:pPr>
    </w:p>
    <w:p w:rsidR="009C126B" w:rsidRPr="002633BB" w:rsidRDefault="002633BB" w:rsidP="002633BB">
      <w:pPr>
        <w:pStyle w:val="ParagrafoManual"/>
        <w:rPr>
          <w:sz w:val="22"/>
        </w:rPr>
      </w:pPr>
      <w:r w:rsidRPr="002633BB">
        <w:rPr>
          <w:sz w:val="22"/>
        </w:rPr>
        <w:lastRenderedPageBreak/>
        <w:t xml:space="preserve">Selecione o </w:t>
      </w:r>
      <w:r w:rsidRPr="002633BB">
        <w:rPr>
          <w:b/>
          <w:sz w:val="22"/>
        </w:rPr>
        <w:t>Profissional.</w:t>
      </w:r>
    </w:p>
    <w:p w:rsidR="009C126B" w:rsidRDefault="009C126B" w:rsidP="009C126B">
      <w:pPr>
        <w:jc w:val="center"/>
      </w:pPr>
    </w:p>
    <w:p w:rsidR="00AA4F6B" w:rsidRDefault="002633BB" w:rsidP="009C126B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03927545" wp14:editId="24A983FA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Guia Rapido - FLY01 Saúde - Solicitação - SPSADT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Guia Rapido - FLY01 Saúde - Solicitação - SPSADT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Default="00AA4F6B" w:rsidP="00AA4F6B"/>
    <w:p w:rsidR="00AA4F6B" w:rsidRPr="00AA4F6B" w:rsidRDefault="00AA4F6B" w:rsidP="00AA4F6B"/>
    <w:p w:rsidR="00AA4F6B" w:rsidRDefault="00AA4F6B" w:rsidP="00AA4F6B"/>
    <w:p w:rsidR="002633BB" w:rsidRDefault="002633BB" w:rsidP="002633BB">
      <w:pPr>
        <w:pStyle w:val="ParagrafoManual"/>
      </w:pPr>
    </w:p>
    <w:p w:rsidR="002633BB" w:rsidRPr="002633BB" w:rsidRDefault="002633BB" w:rsidP="002633BB">
      <w:pPr>
        <w:pStyle w:val="ParagrafoManual"/>
        <w:rPr>
          <w:sz w:val="22"/>
        </w:rPr>
      </w:pPr>
      <w:r w:rsidRPr="002633BB">
        <w:rPr>
          <w:sz w:val="22"/>
        </w:rPr>
        <w:t xml:space="preserve">Clique em </w:t>
      </w:r>
      <w:r w:rsidRPr="002633BB">
        <w:rPr>
          <w:b/>
          <w:sz w:val="22"/>
        </w:rPr>
        <w:t>Novo.</w:t>
      </w:r>
    </w:p>
    <w:p w:rsidR="002633BB" w:rsidRPr="00AA4F6B" w:rsidRDefault="002633BB" w:rsidP="002633BB">
      <w:pPr>
        <w:pStyle w:val="ParagrafoManual"/>
      </w:pPr>
    </w:p>
    <w:p w:rsidR="00AA4F6B" w:rsidRDefault="00AA4F6B" w:rsidP="00AA4F6B"/>
    <w:p w:rsidR="00AA4F6B" w:rsidRDefault="00F918E4" w:rsidP="00AA4F6B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189D7D23" wp14:editId="6CD66827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Guia Rapido - FLY01 Saúde - Solicitação - SPSADT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Guia Rapido - FLY01 Saúde - Solicitação - SPSADT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126B" w:rsidRDefault="009C126B" w:rsidP="00AA4F6B">
      <w:pPr>
        <w:jc w:val="center"/>
      </w:pPr>
    </w:p>
    <w:p w:rsidR="00AA4F6B" w:rsidRDefault="00AA4F6B" w:rsidP="00AA4F6B">
      <w:pPr>
        <w:jc w:val="center"/>
      </w:pPr>
    </w:p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Default="00AA4F6B" w:rsidP="00AA4F6B"/>
    <w:p w:rsidR="00AA4F6B" w:rsidRDefault="002633BB" w:rsidP="00AA4F6B">
      <w:r>
        <w:rPr>
          <w:noProof/>
          <w:lang w:eastAsia="pt-BR"/>
        </w:rPr>
        <w:lastRenderedPageBreak/>
        <w:drawing>
          <wp:anchor distT="0" distB="0" distL="114300" distR="114300" simplePos="0" relativeHeight="251668480" behindDoc="0" locked="0" layoutInCell="1" allowOverlap="1" wp14:anchorId="273ADFF7" wp14:editId="18AEDBB4">
            <wp:simplePos x="0" y="0"/>
            <wp:positionH relativeFrom="margin">
              <wp:align>center</wp:align>
            </wp:positionH>
            <wp:positionV relativeFrom="paragraph">
              <wp:posOffset>153670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Guia Rapido - FLY01 Saúde - Solicitação - SPSADT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Guia Rapido - FLY01 Saúde - Solicitação - SPSADT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4F6B" w:rsidRDefault="00AA4F6B" w:rsidP="00AA4F6B">
      <w:pPr>
        <w:jc w:val="center"/>
      </w:pPr>
    </w:p>
    <w:p w:rsidR="00AA4F6B" w:rsidRDefault="00AA4F6B" w:rsidP="00AA4F6B">
      <w:pPr>
        <w:jc w:val="center"/>
      </w:pPr>
    </w:p>
    <w:p w:rsidR="00AA4F6B" w:rsidRDefault="00AA4F6B" w:rsidP="00AA4F6B">
      <w:pPr>
        <w:jc w:val="center"/>
      </w:pPr>
    </w:p>
    <w:p w:rsidR="00AA4F6B" w:rsidRDefault="00AA4F6B" w:rsidP="00AA4F6B">
      <w:pPr>
        <w:jc w:val="center"/>
      </w:pPr>
    </w:p>
    <w:p w:rsidR="00AA4F6B" w:rsidRDefault="00AA4F6B" w:rsidP="00AA4F6B">
      <w:pPr>
        <w:jc w:val="center"/>
      </w:pPr>
    </w:p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Pr="00AA4F6B" w:rsidRDefault="00AA4F6B" w:rsidP="00AA4F6B"/>
    <w:p w:rsidR="00AA4F6B" w:rsidRDefault="00AA4F6B" w:rsidP="00AA4F6B"/>
    <w:p w:rsidR="00AA4F6B" w:rsidRDefault="002633BB" w:rsidP="002633BB">
      <w:pPr>
        <w:pStyle w:val="ParagrafoManual"/>
        <w:rPr>
          <w:sz w:val="22"/>
        </w:rPr>
      </w:pPr>
      <w:r w:rsidRPr="002633BB">
        <w:rPr>
          <w:sz w:val="22"/>
        </w:rPr>
        <w:t>Cadastre as informações da Guia.</w:t>
      </w:r>
    </w:p>
    <w:p w:rsidR="006E7666" w:rsidRPr="002633BB" w:rsidRDefault="006E7666" w:rsidP="002633BB">
      <w:pPr>
        <w:pStyle w:val="ParagrafoManual"/>
        <w:rPr>
          <w:sz w:val="22"/>
        </w:rPr>
      </w:pPr>
    </w:p>
    <w:p w:rsidR="00AA4F6B" w:rsidRPr="00AA4F6B" w:rsidRDefault="00F918E4" w:rsidP="00AA4F6B"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1F5AFA05" wp14:editId="00365674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Guia Rapido - FLY01 Saúde - Solicitação - SPSADT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Guia Rapido - FLY01 Saúde - Solicitação - SPSADT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A4F6B" w:rsidRDefault="00AA4F6B" w:rsidP="00AA4F6B"/>
    <w:p w:rsidR="00AA4F6B" w:rsidRDefault="00AA4F6B" w:rsidP="00AA4F6B">
      <w:pPr>
        <w:jc w:val="center"/>
      </w:pPr>
    </w:p>
    <w:p w:rsidR="00AA4F6B" w:rsidRDefault="00AA4F6B" w:rsidP="00AA4F6B">
      <w:pPr>
        <w:jc w:val="center"/>
      </w:pPr>
    </w:p>
    <w:p w:rsidR="00AA4F6B" w:rsidRDefault="00AA4F6B" w:rsidP="00AA4F6B">
      <w:pPr>
        <w:jc w:val="center"/>
      </w:pPr>
    </w:p>
    <w:p w:rsidR="00FB5F49" w:rsidRDefault="00FB5F49" w:rsidP="00AA4F6B">
      <w:pPr>
        <w:jc w:val="center"/>
      </w:pPr>
    </w:p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Default="00FB5F49" w:rsidP="00FB5F49"/>
    <w:p w:rsidR="00FB5F49" w:rsidRPr="00FB5F49" w:rsidRDefault="006E7666" w:rsidP="00FB5F49"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 wp14:anchorId="2C06F3D2" wp14:editId="21C491CA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Guia Rapido - FLY01 Saúde - Solicitação - SPSADT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Guia Rapido - FLY01 Saúde - Solicitação - SPSADT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B5F49" w:rsidRPr="00FB5F49" w:rsidRDefault="00FB5F49" w:rsidP="00FB5F49"/>
    <w:p w:rsidR="00FB5F49" w:rsidRDefault="00FB5F49" w:rsidP="00FB5F49"/>
    <w:p w:rsidR="00FB5F49" w:rsidRDefault="00FB5F49" w:rsidP="00FB5F49"/>
    <w:p w:rsidR="00AA4F6B" w:rsidRDefault="00AA4F6B" w:rsidP="00FB5F49">
      <w:pPr>
        <w:jc w:val="center"/>
      </w:pPr>
    </w:p>
    <w:p w:rsidR="00FB5F49" w:rsidRDefault="00FB5F49" w:rsidP="00FB5F49">
      <w:pPr>
        <w:jc w:val="center"/>
      </w:pPr>
    </w:p>
    <w:p w:rsidR="00FB5F49" w:rsidRDefault="00FB5F49" w:rsidP="00FB5F49">
      <w:pPr>
        <w:jc w:val="center"/>
      </w:pPr>
    </w:p>
    <w:p w:rsidR="00FB5F49" w:rsidRDefault="00FB5F49" w:rsidP="00FB5F49">
      <w:pPr>
        <w:jc w:val="center"/>
      </w:pPr>
    </w:p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6E7666" w:rsidP="00FB5F49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207AFABB" wp14:editId="28F1A20A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Guia Rapido - FLY01 Saúde - Solicitação - SPSADT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Guia Rapido - FLY01 Saúde - Solicitação - SPSADT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Default="00FB5F49" w:rsidP="00FB5F49"/>
    <w:p w:rsidR="00FB5F49" w:rsidRDefault="00FB5F49" w:rsidP="00FB5F49">
      <w:pPr>
        <w:tabs>
          <w:tab w:val="left" w:pos="4770"/>
        </w:tabs>
      </w:pPr>
      <w:r>
        <w:tab/>
      </w:r>
    </w:p>
    <w:p w:rsidR="00FB5F49" w:rsidRDefault="00FB5F49" w:rsidP="00FB5F49">
      <w:pPr>
        <w:tabs>
          <w:tab w:val="left" w:pos="4770"/>
        </w:tabs>
      </w:pPr>
    </w:p>
    <w:p w:rsidR="00FB5F49" w:rsidRDefault="00FB5F49" w:rsidP="00FB5F49">
      <w:pPr>
        <w:tabs>
          <w:tab w:val="left" w:pos="4770"/>
        </w:tabs>
      </w:pPr>
      <w:r>
        <w:tab/>
      </w:r>
    </w:p>
    <w:p w:rsidR="00FB5F49" w:rsidRDefault="00FB5F49" w:rsidP="00FB5F49">
      <w:pPr>
        <w:tabs>
          <w:tab w:val="left" w:pos="4245"/>
        </w:tabs>
      </w:pPr>
    </w:p>
    <w:p w:rsidR="00FB5F49" w:rsidRDefault="00FB5F49" w:rsidP="00FB5F49">
      <w:pPr>
        <w:tabs>
          <w:tab w:val="left" w:pos="4245"/>
        </w:tabs>
      </w:pPr>
    </w:p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Pr="00FB5F49" w:rsidRDefault="00FB5F49" w:rsidP="00FB5F49"/>
    <w:p w:rsidR="00FB5F49" w:rsidRDefault="00FB5F49" w:rsidP="00FB5F49"/>
    <w:p w:rsidR="00FB5F49" w:rsidRPr="00FB5F49" w:rsidRDefault="00FB5F49" w:rsidP="00FB5F49"/>
    <w:p w:rsidR="00FB5F49" w:rsidRPr="00FB5F49" w:rsidRDefault="006E7666" w:rsidP="00FB5F49">
      <w:r>
        <w:rPr>
          <w:noProof/>
          <w:lang w:eastAsia="pt-BR"/>
        </w:rPr>
        <w:lastRenderedPageBreak/>
        <w:drawing>
          <wp:anchor distT="0" distB="0" distL="114300" distR="114300" simplePos="0" relativeHeight="251672576" behindDoc="0" locked="0" layoutInCell="1" allowOverlap="1" wp14:anchorId="16C869DA" wp14:editId="2191889E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Guia Rapido - FLY01 Saúde - Solicitação - SPSADT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Guia Rapido - FLY01 Saúde - Solicitação - SPSADT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B5F49" w:rsidRDefault="00FB5F49" w:rsidP="00FB5F49"/>
    <w:p w:rsidR="00FB5F49" w:rsidRDefault="00FB5F49" w:rsidP="00FB5F49"/>
    <w:p w:rsidR="00FB5F49" w:rsidRDefault="00FB5F49" w:rsidP="00FB5F49">
      <w:pPr>
        <w:jc w:val="center"/>
      </w:pPr>
    </w:p>
    <w:p w:rsidR="00FB5F49" w:rsidRDefault="00FB5F49" w:rsidP="00FB5F49">
      <w:pPr>
        <w:jc w:val="center"/>
      </w:pPr>
    </w:p>
    <w:p w:rsidR="00FB5F49" w:rsidRDefault="00FB5F49" w:rsidP="00FB5F49">
      <w:pPr>
        <w:jc w:val="center"/>
      </w:pPr>
    </w:p>
    <w:p w:rsidR="00FB5F49" w:rsidRDefault="00FB5F49" w:rsidP="00FB5F49">
      <w:pPr>
        <w:jc w:val="center"/>
      </w:pPr>
    </w:p>
    <w:p w:rsidR="00D336B0" w:rsidRDefault="00D336B0" w:rsidP="00FB5F49">
      <w:pPr>
        <w:jc w:val="center"/>
      </w:pPr>
    </w:p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6E7666" w:rsidP="00D336B0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175ACE2D" wp14:editId="11A457C9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Guia Rapido - FLY01 Saúde - Solicitação - SPSADT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Guia Rapido - FLY01 Saúde - Solicitação - SPSADT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D336B0" w:rsidP="00D336B0"/>
    <w:p w:rsidR="00D336B0" w:rsidRPr="00D336B0" w:rsidRDefault="006E7666" w:rsidP="00D336B0">
      <w:r>
        <w:rPr>
          <w:noProof/>
          <w:lang w:eastAsia="pt-BR"/>
        </w:rPr>
        <w:lastRenderedPageBreak/>
        <w:drawing>
          <wp:anchor distT="0" distB="0" distL="114300" distR="114300" simplePos="0" relativeHeight="251674624" behindDoc="0" locked="0" layoutInCell="1" allowOverlap="1" wp14:anchorId="515D95F0" wp14:editId="0E4DE930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Guia Rapido - FLY01 Saúde - Solicitação - SPSADT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Guia Rapido - FLY01 Saúde - Solicitação - SPSADT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336B0" w:rsidRDefault="00D336B0" w:rsidP="00D336B0"/>
    <w:p w:rsidR="00D336B0" w:rsidRDefault="00D336B0" w:rsidP="00D336B0"/>
    <w:p w:rsidR="00D336B0" w:rsidRDefault="00D336B0" w:rsidP="00D336B0"/>
    <w:p w:rsidR="00FB5F49" w:rsidRDefault="00FB5F49" w:rsidP="00D336B0">
      <w:pPr>
        <w:jc w:val="center"/>
      </w:pPr>
    </w:p>
    <w:p w:rsidR="00D336B0" w:rsidRDefault="00D336B0" w:rsidP="00D336B0">
      <w:pPr>
        <w:jc w:val="center"/>
      </w:pPr>
    </w:p>
    <w:p w:rsidR="00D336B0" w:rsidRDefault="00D336B0" w:rsidP="00D336B0">
      <w:pPr>
        <w:jc w:val="center"/>
      </w:pPr>
    </w:p>
    <w:p w:rsidR="00CB53DE" w:rsidRDefault="00CB53DE" w:rsidP="00D336B0">
      <w:pPr>
        <w:jc w:val="center"/>
      </w:pPr>
    </w:p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6E7666" w:rsidRDefault="006E7666" w:rsidP="006E7666">
      <w:pPr>
        <w:pStyle w:val="ParagrafoManual"/>
      </w:pPr>
    </w:p>
    <w:p w:rsidR="00CB53DE" w:rsidRPr="006E7666" w:rsidRDefault="006E7666" w:rsidP="006E7666">
      <w:pPr>
        <w:pStyle w:val="ParagrafoManual"/>
        <w:rPr>
          <w:sz w:val="22"/>
        </w:rPr>
      </w:pPr>
      <w:r w:rsidRPr="006E7666">
        <w:rPr>
          <w:sz w:val="22"/>
        </w:rPr>
        <w:t xml:space="preserve">Clique em </w:t>
      </w:r>
      <w:r w:rsidRPr="006E7666">
        <w:rPr>
          <w:b/>
          <w:sz w:val="22"/>
        </w:rPr>
        <w:t>Adicionar Procedimentos</w:t>
      </w:r>
      <w:r w:rsidRPr="006E7666">
        <w:rPr>
          <w:sz w:val="22"/>
        </w:rPr>
        <w:t>.</w:t>
      </w:r>
    </w:p>
    <w:p w:rsidR="00CB53DE" w:rsidRPr="00CB53DE" w:rsidRDefault="00CB53DE" w:rsidP="00CB53DE"/>
    <w:p w:rsidR="00CB53DE" w:rsidRPr="00CB53DE" w:rsidRDefault="00CB53DE" w:rsidP="00CB53DE"/>
    <w:p w:rsidR="00CB53DE" w:rsidRDefault="006E7666" w:rsidP="00CB53DE"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689E76E3" wp14:editId="2243C5BF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Guia Rapido - FLY01 Saúde - Solicitação - SPSADT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Guia Rapido - FLY01 Saúde - Solicitação - SPSADT\18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53DE" w:rsidRPr="00CB53DE" w:rsidRDefault="00CB53DE" w:rsidP="00CB53DE"/>
    <w:p w:rsidR="00CB53DE" w:rsidRPr="00CB53DE" w:rsidRDefault="00CB53DE" w:rsidP="00CB53DE"/>
    <w:p w:rsidR="00CB53DE" w:rsidRDefault="00CB53DE" w:rsidP="00CB53DE">
      <w:pPr>
        <w:tabs>
          <w:tab w:val="left" w:pos="4665"/>
        </w:tabs>
      </w:pPr>
      <w:r>
        <w:tab/>
      </w:r>
    </w:p>
    <w:p w:rsidR="00CB53DE" w:rsidRDefault="00CB53DE" w:rsidP="00CB53DE">
      <w:pPr>
        <w:tabs>
          <w:tab w:val="left" w:pos="4665"/>
        </w:tabs>
      </w:pPr>
    </w:p>
    <w:p w:rsidR="00CB53DE" w:rsidRDefault="00CB53DE" w:rsidP="00CB53DE"/>
    <w:p w:rsidR="00D336B0" w:rsidRDefault="00D336B0" w:rsidP="00CB53DE">
      <w:pPr>
        <w:jc w:val="center"/>
      </w:pPr>
    </w:p>
    <w:p w:rsidR="00CB53DE" w:rsidRDefault="00CB53DE" w:rsidP="00CB53DE">
      <w:pPr>
        <w:jc w:val="center"/>
      </w:pPr>
    </w:p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CB53DE" w:rsidRPr="00CB53DE" w:rsidRDefault="00CB53DE" w:rsidP="00CB53DE"/>
    <w:p w:rsidR="006E7666" w:rsidRPr="006E7666" w:rsidRDefault="006E7666" w:rsidP="006E7666">
      <w:pPr>
        <w:pStyle w:val="ParagrafoManual"/>
        <w:rPr>
          <w:sz w:val="22"/>
        </w:rPr>
      </w:pPr>
      <w:r w:rsidRPr="006E7666">
        <w:rPr>
          <w:sz w:val="22"/>
        </w:rPr>
        <w:lastRenderedPageBreak/>
        <w:t xml:space="preserve">Clique em </w:t>
      </w:r>
      <w:r w:rsidRPr="006E7666">
        <w:rPr>
          <w:b/>
          <w:sz w:val="22"/>
        </w:rPr>
        <w:t>Novo Procedimento.</w:t>
      </w:r>
    </w:p>
    <w:p w:rsidR="006E7666" w:rsidRDefault="006E7666" w:rsidP="00CB53DE"/>
    <w:p w:rsidR="00CB53DE" w:rsidRDefault="006E7666" w:rsidP="00CB53DE"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2521E13F" wp14:editId="1FCAEBB4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5" name="Imagem 55" descr="C:\Users\alexsandro.rosa\Desktop\Guia Rapido - FLY01 Saúde - Solicitação - SPSADT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Guia Rapido - FLY01 Saúde - Solicitação - SPSADT\19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B53DE" w:rsidRPr="00CB53DE" w:rsidRDefault="00CB53DE" w:rsidP="00CB53DE"/>
    <w:p w:rsidR="00CB53DE" w:rsidRPr="00CB53DE" w:rsidRDefault="00CB53DE" w:rsidP="00CB53DE"/>
    <w:p w:rsidR="00CB53DE" w:rsidRDefault="00CB53DE" w:rsidP="00CB53DE"/>
    <w:p w:rsidR="00CB53DE" w:rsidRDefault="00CB53DE" w:rsidP="00CB53DE"/>
    <w:p w:rsidR="00CB53DE" w:rsidRDefault="00CB53DE" w:rsidP="00CB53DE">
      <w:pPr>
        <w:tabs>
          <w:tab w:val="left" w:pos="4605"/>
        </w:tabs>
      </w:pPr>
    </w:p>
    <w:p w:rsidR="00CB53DE" w:rsidRDefault="00CB53DE" w:rsidP="00CB53DE">
      <w:pPr>
        <w:tabs>
          <w:tab w:val="left" w:pos="4605"/>
        </w:tabs>
      </w:pPr>
    </w:p>
    <w:p w:rsidR="00CB53DE" w:rsidRDefault="00CB53DE" w:rsidP="00CB53DE">
      <w:pPr>
        <w:tabs>
          <w:tab w:val="left" w:pos="4605"/>
        </w:tabs>
      </w:pPr>
    </w:p>
    <w:p w:rsidR="00607DBE" w:rsidRDefault="00607DBE" w:rsidP="00CB53DE">
      <w:pPr>
        <w:tabs>
          <w:tab w:val="left" w:pos="4605"/>
        </w:tabs>
      </w:pPr>
    </w:p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Default="006E7666" w:rsidP="00607DBE"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1B8F7C54" wp14:editId="6AA15F22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Guia Rapido - FLY01 Saúde - Solicitação - SPSADT\2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Guia Rapido - FLY01 Saúde - Solicitação - SPSADT\20ok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7DBE" w:rsidRPr="00607DBE" w:rsidRDefault="00607DBE" w:rsidP="00607DBE"/>
    <w:p w:rsidR="00607DBE" w:rsidRDefault="00607DBE" w:rsidP="00607DBE"/>
    <w:p w:rsidR="00607DBE" w:rsidRDefault="00607DBE" w:rsidP="00607DBE"/>
    <w:p w:rsidR="00CB53DE" w:rsidRDefault="00CB53DE" w:rsidP="00607DBE">
      <w:pPr>
        <w:jc w:val="center"/>
      </w:pPr>
    </w:p>
    <w:p w:rsidR="00607DBE" w:rsidRDefault="00607DBE" w:rsidP="00607DBE">
      <w:pPr>
        <w:jc w:val="center"/>
      </w:pPr>
    </w:p>
    <w:p w:rsidR="00607DBE" w:rsidRDefault="00607DBE" w:rsidP="00607DBE">
      <w:pPr>
        <w:jc w:val="center"/>
      </w:pPr>
    </w:p>
    <w:p w:rsidR="00607DBE" w:rsidRDefault="00607DBE" w:rsidP="00607DBE">
      <w:pPr>
        <w:jc w:val="center"/>
      </w:pPr>
    </w:p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E7666" w:rsidRDefault="006E7666" w:rsidP="006E7666">
      <w:pPr>
        <w:pStyle w:val="ParagrafoManual"/>
        <w:rPr>
          <w:sz w:val="22"/>
        </w:rPr>
      </w:pPr>
      <w:r w:rsidRPr="006E7666">
        <w:rPr>
          <w:sz w:val="22"/>
        </w:rPr>
        <w:lastRenderedPageBreak/>
        <w:t>Busque pelo procedimento realizado.</w:t>
      </w:r>
    </w:p>
    <w:p w:rsidR="00607DBE" w:rsidRDefault="00607DBE" w:rsidP="00607DBE"/>
    <w:p w:rsidR="00607DBE" w:rsidRPr="00607DBE" w:rsidRDefault="00607DBE" w:rsidP="00607DBE"/>
    <w:p w:rsidR="00607DBE" w:rsidRPr="00607DBE" w:rsidRDefault="006E7666" w:rsidP="00607DBE"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2099CB9D" wp14:editId="47250978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Guia Rapido - FLY01 Saúde - Solicitação - SPSADT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Guia Rapido - FLY01 Saúde - Solicitação - SPSADT\21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7DBE" w:rsidRDefault="00607DBE" w:rsidP="00607DBE"/>
    <w:p w:rsidR="00607DBE" w:rsidRDefault="00607DBE" w:rsidP="00607DBE"/>
    <w:p w:rsidR="00607DBE" w:rsidRDefault="00607DBE" w:rsidP="00607DBE">
      <w:pPr>
        <w:tabs>
          <w:tab w:val="left" w:pos="5715"/>
        </w:tabs>
      </w:pPr>
    </w:p>
    <w:p w:rsidR="00607DBE" w:rsidRDefault="00607DBE" w:rsidP="00607DBE">
      <w:pPr>
        <w:tabs>
          <w:tab w:val="left" w:pos="5715"/>
        </w:tabs>
      </w:pPr>
    </w:p>
    <w:p w:rsidR="00607DBE" w:rsidRDefault="00607DBE" w:rsidP="00607DBE">
      <w:pPr>
        <w:tabs>
          <w:tab w:val="left" w:pos="5715"/>
        </w:tabs>
      </w:pPr>
    </w:p>
    <w:p w:rsidR="00607DBE" w:rsidRDefault="00607DBE" w:rsidP="00607DBE">
      <w:pPr>
        <w:tabs>
          <w:tab w:val="left" w:pos="5715"/>
        </w:tabs>
      </w:pPr>
    </w:p>
    <w:p w:rsidR="00607DBE" w:rsidRDefault="00607DBE" w:rsidP="00607DBE">
      <w:pPr>
        <w:tabs>
          <w:tab w:val="left" w:pos="5715"/>
        </w:tabs>
      </w:pPr>
    </w:p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Default="00607DBE" w:rsidP="00607DBE"/>
    <w:p w:rsidR="00607DBE" w:rsidRPr="00607DBE" w:rsidRDefault="00810B5B" w:rsidP="00607DBE"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416C281D" wp14:editId="6D4BAEFC">
            <wp:simplePos x="0" y="0"/>
            <wp:positionH relativeFrom="margin">
              <wp:align>center</wp:align>
            </wp:positionH>
            <wp:positionV relativeFrom="paragraph">
              <wp:posOffset>155575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8" name="Imagem 58" descr="C:\Users\alexsandro.rosa\Desktop\Guia Rapido - FLY01 Saúde - Solicitação - SPSADT\2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alexsandro.rosa\Desktop\Guia Rapido - FLY01 Saúde - Solicitação - SPSADT\22ok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7DBE" w:rsidRDefault="00607DBE" w:rsidP="00607DBE"/>
    <w:p w:rsidR="00607DBE" w:rsidRDefault="00607DBE" w:rsidP="00607DBE"/>
    <w:p w:rsidR="00607DBE" w:rsidRDefault="00607DBE" w:rsidP="00607DBE">
      <w:pPr>
        <w:jc w:val="center"/>
      </w:pPr>
    </w:p>
    <w:p w:rsidR="00607DBE" w:rsidRDefault="00607DBE" w:rsidP="00607DBE">
      <w:pPr>
        <w:jc w:val="center"/>
      </w:pPr>
    </w:p>
    <w:p w:rsidR="00607DBE" w:rsidRDefault="00607DBE" w:rsidP="00607DBE">
      <w:pPr>
        <w:jc w:val="center"/>
      </w:pPr>
    </w:p>
    <w:p w:rsidR="00607DBE" w:rsidRDefault="00607DBE" w:rsidP="00607DBE">
      <w:pPr>
        <w:jc w:val="center"/>
      </w:pPr>
    </w:p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810B5B" w:rsidRDefault="00810B5B" w:rsidP="00810B5B">
      <w:pPr>
        <w:pStyle w:val="ParagrafoManual"/>
        <w:rPr>
          <w:sz w:val="22"/>
        </w:rPr>
      </w:pPr>
      <w:r w:rsidRPr="00810B5B">
        <w:rPr>
          <w:sz w:val="22"/>
        </w:rPr>
        <w:t>Cadastre a quantidade de vezes que foi realizado o procedimento.</w:t>
      </w:r>
    </w:p>
    <w:p w:rsidR="00607DBE" w:rsidRPr="00607DBE" w:rsidRDefault="00607DBE" w:rsidP="00607DBE"/>
    <w:p w:rsidR="00607DBE" w:rsidRPr="00607DBE" w:rsidRDefault="00891082" w:rsidP="00607DBE"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7140B51B" wp14:editId="5A70BED9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9" name="Imagem 59" descr="C:\Users\alexsandro.rosa\Desktop\Guia Rapido - FLY01 Saúde - Solicitação - SPSADT\2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Guia Rapido - FLY01 Saúde - Solicitação - SPSADT\23ok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7DBE" w:rsidRDefault="00607DBE" w:rsidP="00607DBE"/>
    <w:p w:rsidR="00607DBE" w:rsidRDefault="00607DBE" w:rsidP="00607DBE"/>
    <w:p w:rsidR="00607DBE" w:rsidRDefault="00607DBE" w:rsidP="00607DBE">
      <w:pPr>
        <w:jc w:val="center"/>
      </w:pPr>
    </w:p>
    <w:p w:rsidR="00607DBE" w:rsidRDefault="00607DBE" w:rsidP="00607DBE">
      <w:pPr>
        <w:jc w:val="center"/>
      </w:pPr>
    </w:p>
    <w:p w:rsidR="00607DBE" w:rsidRDefault="00607DBE" w:rsidP="00607DBE">
      <w:pPr>
        <w:jc w:val="center"/>
      </w:pPr>
    </w:p>
    <w:p w:rsidR="00607DBE" w:rsidRDefault="00607DBE" w:rsidP="00607DBE">
      <w:pPr>
        <w:jc w:val="center"/>
      </w:pPr>
    </w:p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Pr="00607DBE" w:rsidRDefault="00607DBE" w:rsidP="00607DBE"/>
    <w:p w:rsidR="00607DBE" w:rsidRDefault="00891082" w:rsidP="00607DBE"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13B4A6C5" wp14:editId="146E7F07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5" name="Imagem 65" descr="C:\Users\alexsandro.rosa\Desktop\Guia Rapido - FLY01 Saúde - Solicitação - SPSADT\2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Guia Rapido - FLY01 Saúde - Solicitação - SPSADT\24ok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07DBE" w:rsidRPr="00607DBE" w:rsidRDefault="00607DBE" w:rsidP="00607DBE"/>
    <w:p w:rsidR="00607DBE" w:rsidRPr="00607DBE" w:rsidRDefault="00607DBE" w:rsidP="00607DBE"/>
    <w:p w:rsidR="00607DBE" w:rsidRDefault="00607DBE" w:rsidP="00607DBE"/>
    <w:p w:rsidR="00607DBE" w:rsidRDefault="00607DBE" w:rsidP="00607DBE"/>
    <w:p w:rsidR="00607DBE" w:rsidRDefault="00607DBE" w:rsidP="00607DBE">
      <w:pPr>
        <w:jc w:val="center"/>
      </w:pPr>
    </w:p>
    <w:p w:rsidR="00D465DA" w:rsidRDefault="00D465DA" w:rsidP="00607DBE">
      <w:pPr>
        <w:jc w:val="center"/>
      </w:pPr>
    </w:p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810B5B" w:rsidRDefault="00810B5B" w:rsidP="00810B5B">
      <w:pPr>
        <w:pStyle w:val="ParagrafoManual"/>
        <w:rPr>
          <w:sz w:val="22"/>
        </w:rPr>
      </w:pPr>
      <w:r w:rsidRPr="00810B5B">
        <w:rPr>
          <w:sz w:val="22"/>
        </w:rPr>
        <w:lastRenderedPageBreak/>
        <w:t xml:space="preserve">Para finalizar clique em </w:t>
      </w:r>
      <w:r w:rsidRPr="00810B5B">
        <w:rPr>
          <w:b/>
          <w:sz w:val="22"/>
        </w:rPr>
        <w:t>Salvar.</w:t>
      </w:r>
    </w:p>
    <w:p w:rsidR="00D465DA" w:rsidRPr="00D465DA" w:rsidRDefault="00D465DA" w:rsidP="00D465DA"/>
    <w:p w:rsidR="00D465DA" w:rsidRPr="00D465DA" w:rsidRDefault="00810B5B" w:rsidP="00D465DA"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0CB12347" wp14:editId="02A30548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6" name="Imagem 66" descr="C:\Users\alexsandro.rosa\Desktop\Guia Rapido - FLY01 Saúde - Solicitação - SPSADT\2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alexsandro.rosa\Desktop\Guia Rapido - FLY01 Saúde - Solicitação - SPSADT\25ok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465DA" w:rsidRPr="00D465DA" w:rsidRDefault="00D465DA" w:rsidP="00D465DA"/>
    <w:p w:rsidR="00D465DA" w:rsidRDefault="00D465DA" w:rsidP="00D465DA"/>
    <w:p w:rsidR="00607DBE" w:rsidRDefault="00607DBE" w:rsidP="00D465DA">
      <w:pPr>
        <w:jc w:val="center"/>
      </w:pPr>
    </w:p>
    <w:p w:rsidR="00D465DA" w:rsidRDefault="00D465DA" w:rsidP="00D465DA">
      <w:pPr>
        <w:jc w:val="center"/>
      </w:pPr>
    </w:p>
    <w:p w:rsidR="00D465DA" w:rsidRDefault="00D465DA" w:rsidP="00D465DA">
      <w:pPr>
        <w:jc w:val="center"/>
      </w:pPr>
    </w:p>
    <w:p w:rsidR="00D465DA" w:rsidRDefault="00D465DA" w:rsidP="00D465DA">
      <w:pPr>
        <w:jc w:val="center"/>
      </w:pPr>
    </w:p>
    <w:p w:rsidR="00D465DA" w:rsidRDefault="00D465DA" w:rsidP="00D465DA">
      <w:pPr>
        <w:jc w:val="center"/>
      </w:pPr>
    </w:p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Pr="00D465DA" w:rsidRDefault="00D465DA" w:rsidP="00D465DA"/>
    <w:p w:rsidR="00D465DA" w:rsidRDefault="00810B5B" w:rsidP="00D465DA"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6097B3BF" wp14:editId="36D79758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7" name="Imagem 67" descr="C:\Users\alexsandro.rosa\Desktop\Guia Rapido - FLY01 Saúde - Solicitação - SPSADT\2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alexsandro.rosa\Desktop\Guia Rapido - FLY01 Saúde - Solicitação - SPSADT\26ok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465DA" w:rsidRPr="00D465DA" w:rsidRDefault="00D465DA" w:rsidP="00D465DA"/>
    <w:p w:rsidR="00D465DA" w:rsidRPr="00D465DA" w:rsidRDefault="00D465DA" w:rsidP="00D465DA"/>
    <w:p w:rsidR="00D465DA" w:rsidRDefault="00D465DA" w:rsidP="00D465DA"/>
    <w:p w:rsidR="00D465DA" w:rsidRDefault="00D465DA" w:rsidP="00D465DA"/>
    <w:p w:rsidR="00D465DA" w:rsidRDefault="00D465DA" w:rsidP="00D465DA">
      <w:pPr>
        <w:jc w:val="center"/>
      </w:pPr>
    </w:p>
    <w:p w:rsidR="00D465DA" w:rsidRDefault="00D465DA" w:rsidP="00D465DA">
      <w:pPr>
        <w:jc w:val="center"/>
      </w:pPr>
    </w:p>
    <w:p w:rsidR="00810B5B" w:rsidRDefault="00810B5B" w:rsidP="00D465DA">
      <w:pPr>
        <w:jc w:val="center"/>
      </w:pPr>
    </w:p>
    <w:p w:rsidR="00810B5B" w:rsidRPr="00810B5B" w:rsidRDefault="00810B5B" w:rsidP="00810B5B"/>
    <w:p w:rsidR="00810B5B" w:rsidRPr="00810B5B" w:rsidRDefault="00810B5B" w:rsidP="00810B5B"/>
    <w:p w:rsidR="00810B5B" w:rsidRPr="00810B5B" w:rsidRDefault="00810B5B" w:rsidP="00810B5B"/>
    <w:p w:rsidR="00810B5B" w:rsidRPr="00810B5B" w:rsidRDefault="00810B5B" w:rsidP="00810B5B"/>
    <w:p w:rsidR="00810B5B" w:rsidRPr="00810B5B" w:rsidRDefault="00810B5B" w:rsidP="00810B5B"/>
    <w:p w:rsidR="00810B5B" w:rsidRPr="00810B5B" w:rsidRDefault="00810B5B" w:rsidP="00810B5B"/>
    <w:p w:rsidR="00810B5B" w:rsidRPr="00810B5B" w:rsidRDefault="00810B5B" w:rsidP="00810B5B"/>
    <w:p w:rsidR="00810B5B" w:rsidRPr="00810B5B" w:rsidRDefault="00810B5B" w:rsidP="00810B5B"/>
    <w:p w:rsidR="00810B5B" w:rsidRPr="00810B5B" w:rsidRDefault="00810B5B" w:rsidP="00810B5B"/>
    <w:p w:rsidR="00810B5B" w:rsidRPr="00810B5B" w:rsidRDefault="00810B5B" w:rsidP="00810B5B"/>
    <w:p w:rsidR="00810B5B" w:rsidRPr="00810B5B" w:rsidRDefault="00810B5B" w:rsidP="00810B5B"/>
    <w:p w:rsidR="00810B5B" w:rsidRDefault="00810B5B" w:rsidP="00810B5B"/>
    <w:p w:rsidR="00810B5B" w:rsidRPr="00810B5B" w:rsidRDefault="00810B5B" w:rsidP="00810B5B"/>
    <w:p w:rsidR="00810B5B" w:rsidRDefault="00810B5B" w:rsidP="00810B5B"/>
    <w:p w:rsidR="00D465DA" w:rsidRDefault="00D465DA" w:rsidP="00810B5B"/>
    <w:p w:rsidR="00810B5B" w:rsidRDefault="00810B5B" w:rsidP="00810B5B"/>
    <w:p w:rsidR="00810B5B" w:rsidRDefault="00810B5B" w:rsidP="00810B5B"/>
    <w:p w:rsidR="00810B5B" w:rsidRDefault="00810B5B" w:rsidP="00810B5B"/>
    <w:p w:rsidR="00891082" w:rsidRPr="00891082" w:rsidRDefault="00891082" w:rsidP="00891082">
      <w:pPr>
        <w:pStyle w:val="ParagrafoManual"/>
        <w:rPr>
          <w:sz w:val="22"/>
        </w:rPr>
      </w:pPr>
      <w:r w:rsidRPr="00891082">
        <w:rPr>
          <w:sz w:val="22"/>
        </w:rPr>
        <w:lastRenderedPageBreak/>
        <w:t xml:space="preserve">Ao final você pode </w:t>
      </w:r>
      <w:r w:rsidRPr="00891082">
        <w:rPr>
          <w:b/>
          <w:sz w:val="22"/>
        </w:rPr>
        <w:t>Editar</w:t>
      </w:r>
      <w:r w:rsidRPr="00891082">
        <w:rPr>
          <w:sz w:val="22"/>
        </w:rPr>
        <w:t xml:space="preserve"> essa Guia de solicitação de SP/SADT</w:t>
      </w:r>
      <w:r>
        <w:rPr>
          <w:sz w:val="22"/>
        </w:rPr>
        <w:t xml:space="preserve">, </w:t>
      </w:r>
      <w:r w:rsidRPr="00891082">
        <w:rPr>
          <w:b/>
          <w:sz w:val="22"/>
        </w:rPr>
        <w:t>Exclui-la</w:t>
      </w:r>
      <w:r w:rsidRPr="00891082">
        <w:rPr>
          <w:sz w:val="22"/>
        </w:rPr>
        <w:t xml:space="preserve"> ou </w:t>
      </w:r>
      <w:r w:rsidRPr="00891082">
        <w:rPr>
          <w:b/>
          <w:sz w:val="22"/>
        </w:rPr>
        <w:t>Imprimi-la.</w:t>
      </w:r>
    </w:p>
    <w:p w:rsidR="00891082" w:rsidRDefault="00891082" w:rsidP="00891082">
      <w:pPr>
        <w:pStyle w:val="ParagrafoManual"/>
      </w:pPr>
    </w:p>
    <w:p w:rsidR="00891082" w:rsidRDefault="00891082" w:rsidP="00810B5B"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 wp14:anchorId="2B3E9A8B" wp14:editId="1BBB8C2F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68" name="Imagem 68" descr="C:\Users\alexsandro.rosa\Desktop\Guia Rapido - FLY01 Saúde - Solicitação - SPSADT\2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alexsandro.rosa\Desktop\Guia Rapido - FLY01 Saúde - Solicitação - SPSADT\27ok.png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10B5B" w:rsidRPr="00810B5B" w:rsidRDefault="00810B5B" w:rsidP="00810B5B"/>
    <w:sectPr w:rsidR="00810B5B" w:rsidRPr="00810B5B" w:rsidSect="00D569DD">
      <w:headerReference w:type="even" r:id="rId35"/>
      <w:headerReference w:type="default" r:id="rId36"/>
      <w:footerReference w:type="even" r:id="rId37"/>
      <w:footerReference w:type="default" r:id="rId38"/>
      <w:headerReference w:type="first" r:id="rId39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6245" w:rsidRDefault="00346245" w:rsidP="00CA5701">
      <w:r>
        <w:separator/>
      </w:r>
    </w:p>
  </w:endnote>
  <w:endnote w:type="continuationSeparator" w:id="0">
    <w:p w:rsidR="00346245" w:rsidRDefault="00346245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F918E4">
                            <w:rPr>
                              <w:noProof/>
                              <w:sz w:val="20"/>
                              <w:szCs w:val="20"/>
                            </w:rPr>
                            <w:t>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F918E4">
                      <w:rPr>
                        <w:noProof/>
                        <w:sz w:val="20"/>
                        <w:szCs w:val="20"/>
                      </w:rPr>
                      <w:t>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6245" w:rsidRDefault="00346245" w:rsidP="00CA5701">
      <w:r>
        <w:separator/>
      </w:r>
    </w:p>
  </w:footnote>
  <w:footnote w:type="continuationSeparator" w:id="0">
    <w:p w:rsidR="00346245" w:rsidRDefault="00346245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691D" w:rsidRPr="005D5B9D" w:rsidRDefault="00AD3E61" w:rsidP="00C4691D">
                          <w:pPr>
                            <w:pStyle w:val="Ttulo"/>
                          </w:pPr>
                          <w:r w:rsidRPr="00AD3E61">
                            <w:t>Guia Rápido – Solicitação - SPSADT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C4691D" w:rsidRPr="005D5B9D" w:rsidRDefault="00AD3E61" w:rsidP="00C4691D">
                    <w:pPr>
                      <w:pStyle w:val="Ttulo"/>
                    </w:pPr>
                    <w:r w:rsidRPr="00AD3E61">
                      <w:t>Guia Rápido – Solicitação - SPSADT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99B"/>
    <w:rsid w:val="000B7F4C"/>
    <w:rsid w:val="000C139D"/>
    <w:rsid w:val="000C1CA2"/>
    <w:rsid w:val="000C1EF0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752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30B5"/>
    <w:rsid w:val="002632C6"/>
    <w:rsid w:val="002633BB"/>
    <w:rsid w:val="002634B2"/>
    <w:rsid w:val="002638C9"/>
    <w:rsid w:val="00263921"/>
    <w:rsid w:val="0026426A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245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60F8F"/>
    <w:rsid w:val="00361DC3"/>
    <w:rsid w:val="00362075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314D"/>
    <w:rsid w:val="003859DE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728C"/>
    <w:rsid w:val="003A09DC"/>
    <w:rsid w:val="003A0FF0"/>
    <w:rsid w:val="003A2C42"/>
    <w:rsid w:val="003A321C"/>
    <w:rsid w:val="003A378D"/>
    <w:rsid w:val="003A39D2"/>
    <w:rsid w:val="003A476D"/>
    <w:rsid w:val="003A4C5F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42FB"/>
    <w:rsid w:val="003D4EA3"/>
    <w:rsid w:val="003D6044"/>
    <w:rsid w:val="003D67D1"/>
    <w:rsid w:val="003D6EEF"/>
    <w:rsid w:val="003D71D8"/>
    <w:rsid w:val="003E0F93"/>
    <w:rsid w:val="003E1494"/>
    <w:rsid w:val="003E15BD"/>
    <w:rsid w:val="003E1A5D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4E1C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07DBE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666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4920"/>
    <w:rsid w:val="00774AF1"/>
    <w:rsid w:val="00774E1E"/>
    <w:rsid w:val="00775F6F"/>
    <w:rsid w:val="00775FD8"/>
    <w:rsid w:val="00777A4A"/>
    <w:rsid w:val="007801F5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B5B"/>
    <w:rsid w:val="00810CC4"/>
    <w:rsid w:val="0081154C"/>
    <w:rsid w:val="008125CF"/>
    <w:rsid w:val="008140EE"/>
    <w:rsid w:val="0081410E"/>
    <w:rsid w:val="008144CC"/>
    <w:rsid w:val="00821900"/>
    <w:rsid w:val="0082456F"/>
    <w:rsid w:val="008258A8"/>
    <w:rsid w:val="00825E04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1082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26B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321"/>
    <w:rsid w:val="00A57748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4F6B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3E6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16C"/>
    <w:rsid w:val="00C648EA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3DE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6B0"/>
    <w:rsid w:val="00D33830"/>
    <w:rsid w:val="00D346AB"/>
    <w:rsid w:val="00D36D2C"/>
    <w:rsid w:val="00D4072D"/>
    <w:rsid w:val="00D41D39"/>
    <w:rsid w:val="00D43FC8"/>
    <w:rsid w:val="00D45CA2"/>
    <w:rsid w:val="00D465DA"/>
    <w:rsid w:val="00D466BB"/>
    <w:rsid w:val="00D47F08"/>
    <w:rsid w:val="00D50C19"/>
    <w:rsid w:val="00D51A27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546A"/>
    <w:rsid w:val="00EA5CFC"/>
    <w:rsid w:val="00EA5EB1"/>
    <w:rsid w:val="00EB0756"/>
    <w:rsid w:val="00EB10A9"/>
    <w:rsid w:val="00EB116C"/>
    <w:rsid w:val="00EB22EB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18E4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5F4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header" Target="header3.xml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footer" Target="footer1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header" Target="header1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0.jpeg"/><Relationship Id="rId2" Type="http://schemas.openxmlformats.org/officeDocument/2006/relationships/image" Target="media/image29.jpeg"/><Relationship Id="rId1" Type="http://schemas.openxmlformats.org/officeDocument/2006/relationships/image" Target="media/image28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9.jpeg"/><Relationship Id="rId1" Type="http://schemas.openxmlformats.org/officeDocument/2006/relationships/image" Target="media/image28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4E6929-F61E-43C5-8F70-6058D7D637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1794</TotalTime>
  <Pages>16</Pages>
  <Words>252</Words>
  <Characters>1367</Characters>
  <Application>Microsoft Office Word</Application>
  <DocSecurity>0</DocSecurity>
  <Lines>11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1616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260</cp:revision>
  <cp:lastPrinted>2014-01-19T16:14:00Z</cp:lastPrinted>
  <dcterms:created xsi:type="dcterms:W3CDTF">2014-01-20T18:34:00Z</dcterms:created>
  <dcterms:modified xsi:type="dcterms:W3CDTF">2016-12-12T14:03:00Z</dcterms:modified>
</cp:coreProperties>
</file>