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D923B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Guia Rápido </w:t>
                            </w:r>
                            <w:r w:rsidR="003A05D2">
                              <w:rPr>
                                <w:lang w:val="pt-BR"/>
                              </w:rPr>
                              <w:t>–</w:t>
                            </w:r>
                            <w:r>
                              <w:rPr>
                                <w:lang w:val="pt-BR"/>
                              </w:rPr>
                              <w:t xml:space="preserve"> </w:t>
                            </w:r>
                            <w:r w:rsidR="00BD68E9" w:rsidRPr="00BD68E9">
                              <w:rPr>
                                <w:lang w:val="pt-BR"/>
                              </w:rPr>
                              <w:t>SP</w:t>
                            </w:r>
                            <w:r w:rsidR="003A05D2">
                              <w:rPr>
                                <w:lang w:val="pt-BR"/>
                              </w:rPr>
                              <w:t>/</w:t>
                            </w:r>
                            <w:r w:rsidR="00BD68E9" w:rsidRPr="00BD68E9">
                              <w:rPr>
                                <w:lang w:val="pt-BR"/>
                              </w:rPr>
                              <w:t>SADT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D923B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Guia Rápido </w:t>
                      </w:r>
                      <w:r w:rsidR="003A05D2">
                        <w:rPr>
                          <w:lang w:val="pt-BR"/>
                        </w:rPr>
                        <w:t>–</w:t>
                      </w:r>
                      <w:r>
                        <w:rPr>
                          <w:lang w:val="pt-BR"/>
                        </w:rPr>
                        <w:t xml:space="preserve"> </w:t>
                      </w:r>
                      <w:r w:rsidR="00BD68E9" w:rsidRPr="00BD68E9">
                        <w:rPr>
                          <w:lang w:val="pt-BR"/>
                        </w:rPr>
                        <w:t>SP</w:t>
                      </w:r>
                      <w:r w:rsidR="003A05D2">
                        <w:rPr>
                          <w:lang w:val="pt-BR"/>
                        </w:rPr>
                        <w:t>/</w:t>
                      </w:r>
                      <w:r w:rsidR="00BD68E9" w:rsidRPr="00BD68E9">
                        <w:rPr>
                          <w:lang w:val="pt-BR"/>
                        </w:rPr>
                        <w:t>SADT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03E3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D923BA" w:rsidRPr="00D923BA">
          <w:rPr>
            <w:rStyle w:val="Hyperlink"/>
            <w:noProof/>
          </w:rPr>
          <w:t>Guia Rápido -</w:t>
        </w:r>
        <w:r w:rsidR="00BD68E9">
          <w:rPr>
            <w:rStyle w:val="Hyperlink"/>
            <w:noProof/>
          </w:rPr>
          <w:t xml:space="preserve"> </w:t>
        </w:r>
        <w:r w:rsidR="003A05D2">
          <w:rPr>
            <w:rStyle w:val="Hyperlink"/>
            <w:noProof/>
          </w:rPr>
          <w:t xml:space="preserve"> SP/</w:t>
        </w:r>
        <w:r w:rsidR="00BD68E9" w:rsidRPr="00BD68E9">
          <w:rPr>
            <w:rStyle w:val="Hyperlink"/>
            <w:noProof/>
          </w:rPr>
          <w:t>SADT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03E3C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923BA" w:rsidRPr="00D923BA">
          <w:t>Guia Rápido - SP/SADT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r w:rsidR="00D923BA" w:rsidRPr="00D923BA">
        <w:lastRenderedPageBreak/>
        <w:t>Guia Rápido - SP/SADT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3D67D1" w:rsidRDefault="00530F35" w:rsidP="002633BB">
      <w:pPr>
        <w:pStyle w:val="ParagrafoManual"/>
        <w:rPr>
          <w:b/>
          <w:sz w:val="22"/>
        </w:rPr>
      </w:pPr>
      <w:r>
        <w:rPr>
          <w:sz w:val="22"/>
        </w:rPr>
        <w:t xml:space="preserve">Para cadastrar guia SP/SADT no Fly01 Saúde, vá em </w:t>
      </w:r>
      <w:r w:rsidRPr="00530F35">
        <w:rPr>
          <w:b/>
          <w:sz w:val="22"/>
        </w:rPr>
        <w:t>Pacientes.</w:t>
      </w:r>
    </w:p>
    <w:p w:rsidR="002D4E8F" w:rsidRDefault="002D4E8F" w:rsidP="002633BB">
      <w:pPr>
        <w:pStyle w:val="ParagrafoManual"/>
        <w:rPr>
          <w:b/>
          <w:sz w:val="22"/>
        </w:rPr>
      </w:pPr>
    </w:p>
    <w:p w:rsidR="00530F35" w:rsidRDefault="003F43FE" w:rsidP="002633BB">
      <w:pPr>
        <w:pStyle w:val="ParagrafoManual"/>
        <w:rPr>
          <w:b/>
          <w:sz w:val="22"/>
        </w:rPr>
      </w:pPr>
      <w:r>
        <w:rPr>
          <w:b/>
          <w:noProof/>
          <w:sz w:val="22"/>
          <w:lang w:eastAsia="pt-BR"/>
        </w:rPr>
        <w:drawing>
          <wp:anchor distT="0" distB="0" distL="114300" distR="114300" simplePos="0" relativeHeight="251658240" behindDoc="0" locked="0" layoutInCell="1" allowOverlap="1" wp14:anchorId="3CF8319C" wp14:editId="18940CAF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Guia Rapido - FLY01 Saúde - Guia SP-SADT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- FLY01 Saúde - Guia SP-SADT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Default="00530F35" w:rsidP="002633BB">
      <w:pPr>
        <w:pStyle w:val="ParagrafoManual"/>
        <w:rPr>
          <w:sz w:val="22"/>
        </w:rPr>
      </w:pPr>
    </w:p>
    <w:p w:rsidR="002A15B1" w:rsidRDefault="003F43FE" w:rsidP="002633BB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Pr="003F43FE">
        <w:rPr>
          <w:b/>
          <w:sz w:val="22"/>
        </w:rPr>
        <w:t>Editar</w:t>
      </w:r>
      <w:r>
        <w:rPr>
          <w:sz w:val="22"/>
        </w:rPr>
        <w:t xml:space="preserve"> no Paciente que deseja inserir a guia.</w:t>
      </w:r>
    </w:p>
    <w:p w:rsidR="002A15B1" w:rsidRDefault="002A15B1" w:rsidP="002633BB">
      <w:pPr>
        <w:pStyle w:val="ParagrafoManual"/>
        <w:rPr>
          <w:sz w:val="22"/>
        </w:rPr>
      </w:pPr>
    </w:p>
    <w:p w:rsidR="00697EDE" w:rsidRDefault="00530F35" w:rsidP="00BD68E9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F0849E6" wp14:editId="0C07E04A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Guia Rapido - FLY01 Saúde - Guia SP-SADT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- FLY01 Saúde - Guia SP-SADT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Default="00530F35" w:rsidP="00697EDE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697EDE" w:rsidRDefault="003F43FE" w:rsidP="00530F35">
      <w:r>
        <w:rPr>
          <w:noProof/>
          <w:lang w:eastAsia="pt-BR"/>
        </w:rPr>
        <w:lastRenderedPageBreak/>
        <w:drawing>
          <wp:anchor distT="0" distB="0" distL="114300" distR="114300" simplePos="0" relativeHeight="251660288" behindDoc="0" locked="0" layoutInCell="1" allowOverlap="1" wp14:anchorId="3B828566" wp14:editId="19446D4D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Guia Rapido - FLY01 Saúde - Guia SP-SADT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- FLY01 Saúde - Guia SP-SADT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0B0C75" w:rsidRDefault="000B0C75" w:rsidP="003F43FE">
      <w:pPr>
        <w:pStyle w:val="ParagrafoManual"/>
        <w:rPr>
          <w:sz w:val="22"/>
        </w:rPr>
      </w:pPr>
    </w:p>
    <w:p w:rsidR="00530F35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t xml:space="preserve">Clique em </w:t>
      </w:r>
      <w:r w:rsidRPr="003F43FE">
        <w:rPr>
          <w:b/>
          <w:sz w:val="22"/>
        </w:rPr>
        <w:t>Guia TISS</w:t>
      </w:r>
      <w:r>
        <w:rPr>
          <w:sz w:val="22"/>
        </w:rPr>
        <w:t>.</w:t>
      </w:r>
    </w:p>
    <w:p w:rsidR="00530F35" w:rsidRDefault="00530F35" w:rsidP="00530F35">
      <w:pPr>
        <w:jc w:val="center"/>
      </w:pPr>
    </w:p>
    <w:p w:rsidR="00530F35" w:rsidRPr="00530F35" w:rsidRDefault="000B0C75" w:rsidP="00530F35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155D670" wp14:editId="4510422E">
            <wp:simplePos x="0" y="0"/>
            <wp:positionH relativeFrom="margin">
              <wp:align>center</wp:align>
            </wp:positionH>
            <wp:positionV relativeFrom="page">
              <wp:posOffset>5771515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Guia Rapido - FLY01 Saúde - Guia SP-SADT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FLY01 Saúde - Guia SP-SADT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Default="00530F35" w:rsidP="00530F35"/>
    <w:p w:rsidR="00530F35" w:rsidRDefault="00530F35" w:rsidP="00530F35"/>
    <w:p w:rsidR="00530F35" w:rsidRDefault="00530F35" w:rsidP="00530F35"/>
    <w:p w:rsidR="00530F35" w:rsidRDefault="00530F35" w:rsidP="00530F35"/>
    <w:p w:rsidR="00530F35" w:rsidRDefault="00530F35" w:rsidP="00530F35"/>
    <w:p w:rsidR="00530F35" w:rsidRDefault="000B0C75" w:rsidP="00530F35"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 wp14:anchorId="31CE8C0C" wp14:editId="5BDF7A0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Guia Rapido - FLY01 Saúde - Guia SP-SADT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- FLY01 Saúde - Guia SP-SADT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>
      <w:pPr>
        <w:tabs>
          <w:tab w:val="left" w:pos="4350"/>
        </w:tabs>
      </w:pPr>
    </w:p>
    <w:p w:rsidR="003F43FE" w:rsidRDefault="003F43FE" w:rsidP="003F43FE">
      <w:pPr>
        <w:pStyle w:val="ParagrafoManual"/>
      </w:pPr>
    </w:p>
    <w:p w:rsidR="00530F35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t xml:space="preserve">Após </w:t>
      </w:r>
      <w:r>
        <w:rPr>
          <w:sz w:val="22"/>
        </w:rPr>
        <w:t xml:space="preserve">clique </w:t>
      </w:r>
      <w:r w:rsidRPr="003F43FE">
        <w:rPr>
          <w:sz w:val="22"/>
        </w:rPr>
        <w:t xml:space="preserve">em </w:t>
      </w:r>
      <w:r w:rsidRPr="003F43FE">
        <w:rPr>
          <w:b/>
          <w:sz w:val="22"/>
        </w:rPr>
        <w:t>SP/SADT</w:t>
      </w:r>
      <w:r w:rsidRPr="003F43FE">
        <w:rPr>
          <w:sz w:val="22"/>
        </w:rPr>
        <w:t>.</w:t>
      </w:r>
    </w:p>
    <w:p w:rsidR="000B0C75" w:rsidRPr="003F43FE" w:rsidRDefault="000B0C75" w:rsidP="003F43FE">
      <w:pPr>
        <w:pStyle w:val="ParagrafoManual"/>
        <w:rPr>
          <w:sz w:val="22"/>
        </w:rPr>
      </w:pPr>
    </w:p>
    <w:p w:rsidR="00530F35" w:rsidRPr="00530F35" w:rsidRDefault="00530F35" w:rsidP="00530F35"/>
    <w:p w:rsidR="00530F35" w:rsidRPr="00530F35" w:rsidRDefault="003F43FE" w:rsidP="00530F35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4C1FEC61" wp14:editId="7FBC2046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- FLY01 Saúde - Guia SP-SADT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- FLY01 Saúde - Guia SP-SADT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Default="00530F35" w:rsidP="00530F35">
      <w:pPr>
        <w:jc w:val="center"/>
      </w:pPr>
    </w:p>
    <w:p w:rsidR="00530F35" w:rsidRDefault="00530F35" w:rsidP="00530F35">
      <w:pPr>
        <w:jc w:val="center"/>
      </w:pPr>
    </w:p>
    <w:p w:rsidR="00530F35" w:rsidRDefault="00530F35" w:rsidP="00530F35">
      <w:pPr>
        <w:jc w:val="center"/>
      </w:pPr>
    </w:p>
    <w:p w:rsidR="00530F35" w:rsidRDefault="00530F35" w:rsidP="00530F35">
      <w:pPr>
        <w:jc w:val="center"/>
      </w:pPr>
    </w:p>
    <w:p w:rsidR="00530F35" w:rsidRDefault="00530F35" w:rsidP="00530F35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0192E45D" wp14:editId="7B4F80D9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- FLY01 Saúde - Guia SP-SADT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- FLY01 Saúde - Guia SP-SADT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Default="00530F35" w:rsidP="00530F35">
      <w:pPr>
        <w:jc w:val="center"/>
      </w:pPr>
    </w:p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Default="00530F35" w:rsidP="00530F35"/>
    <w:p w:rsidR="003F43FE" w:rsidRDefault="003F43FE" w:rsidP="00530F35">
      <w:pPr>
        <w:jc w:val="center"/>
      </w:pPr>
    </w:p>
    <w:p w:rsidR="00530F35" w:rsidRDefault="003F43FE" w:rsidP="003F43FE">
      <w:pPr>
        <w:pStyle w:val="ParagrafoManual"/>
        <w:rPr>
          <w:b/>
          <w:sz w:val="22"/>
        </w:rPr>
      </w:pPr>
      <w:r w:rsidRPr="003F43FE">
        <w:rPr>
          <w:sz w:val="22"/>
        </w:rPr>
        <w:t xml:space="preserve">Selecione o </w:t>
      </w:r>
      <w:r w:rsidRPr="003F43FE">
        <w:rPr>
          <w:b/>
          <w:sz w:val="22"/>
        </w:rPr>
        <w:t>Plano do Paciente.</w:t>
      </w:r>
    </w:p>
    <w:p w:rsidR="000B0C75" w:rsidRPr="003F43FE" w:rsidRDefault="000B0C75" w:rsidP="003F43FE">
      <w:pPr>
        <w:pStyle w:val="ParagrafoManual"/>
        <w:rPr>
          <w:sz w:val="22"/>
        </w:rPr>
      </w:pPr>
    </w:p>
    <w:p w:rsidR="00530F35" w:rsidRDefault="00530F35" w:rsidP="00530F35">
      <w:pPr>
        <w:jc w:val="center"/>
      </w:pPr>
    </w:p>
    <w:p w:rsidR="00530F35" w:rsidRDefault="000B0C75" w:rsidP="00530F35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346E5E24" wp14:editId="091E5A0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Guia Rapido - FLY01 Saúde - Guia SP-SADT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- FLY01 Saúde - Guia SP-SADT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Pr="00530F35" w:rsidRDefault="00530F35" w:rsidP="00530F35"/>
    <w:p w:rsidR="00530F35" w:rsidRPr="00530F35" w:rsidRDefault="00530F35" w:rsidP="00530F35"/>
    <w:p w:rsidR="00530F35" w:rsidRDefault="00530F35" w:rsidP="00530F35"/>
    <w:p w:rsidR="00530F35" w:rsidRDefault="00530F35" w:rsidP="00530F35"/>
    <w:p w:rsidR="000B0C75" w:rsidRDefault="000B0C75" w:rsidP="00530F35"/>
    <w:p w:rsidR="00530F35" w:rsidRDefault="00530F35" w:rsidP="00530F35">
      <w:pPr>
        <w:jc w:val="center"/>
      </w:pPr>
    </w:p>
    <w:p w:rsidR="00530F35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lastRenderedPageBreak/>
        <w:t xml:space="preserve">Clique em </w:t>
      </w:r>
      <w:r w:rsidRPr="003F43FE">
        <w:rPr>
          <w:b/>
          <w:sz w:val="22"/>
        </w:rPr>
        <w:t>Novo.</w:t>
      </w:r>
    </w:p>
    <w:p w:rsidR="00530F35" w:rsidRDefault="00530F35" w:rsidP="00530F35">
      <w:pPr>
        <w:jc w:val="center"/>
      </w:pPr>
    </w:p>
    <w:p w:rsidR="00530F35" w:rsidRDefault="003F43FE" w:rsidP="00530F35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1B71631" wp14:editId="47DB510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Guia Rapido - FLY01 Saúde - Guia SP-SADT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FLY01 Saúde - Guia SP-SADT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530F35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t>Cadastre as informações.</w:t>
      </w:r>
    </w:p>
    <w:p w:rsidR="00664518" w:rsidRDefault="00664518" w:rsidP="00664518">
      <w:pPr>
        <w:tabs>
          <w:tab w:val="left" w:pos="4815"/>
          <w:tab w:val="center" w:pos="5245"/>
        </w:tabs>
        <w:jc w:val="left"/>
      </w:pPr>
      <w:r>
        <w:tab/>
      </w:r>
    </w:p>
    <w:p w:rsidR="00664518" w:rsidRDefault="003F43FE" w:rsidP="00664518">
      <w:pPr>
        <w:tabs>
          <w:tab w:val="left" w:pos="4815"/>
          <w:tab w:val="center" w:pos="5245"/>
        </w:tabs>
        <w:jc w:val="left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63BB201A" wp14:editId="1CCB6D13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Guia Rapido - FLY01 Saúde - Guia SP-SADT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- FLY01 Saúde - Guia SP-SADT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4518">
        <w:tab/>
      </w: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lastRenderedPageBreak/>
        <w:t xml:space="preserve">Os campos com asteriscos (*) são campos </w:t>
      </w:r>
      <w:r>
        <w:rPr>
          <w:sz w:val="22"/>
        </w:rPr>
        <w:t xml:space="preserve">obrigatórios, muitos campos podem ser </w:t>
      </w:r>
      <w:proofErr w:type="spellStart"/>
      <w:r>
        <w:rPr>
          <w:sz w:val="22"/>
        </w:rPr>
        <w:t>pré</w:t>
      </w:r>
      <w:proofErr w:type="spellEnd"/>
      <w:r>
        <w:rPr>
          <w:sz w:val="22"/>
        </w:rPr>
        <w:t xml:space="preserve"> cadastrados anteriormente.</w:t>
      </w:r>
    </w:p>
    <w:p w:rsidR="003F43FE" w:rsidRDefault="003F43FE" w:rsidP="00664518"/>
    <w:p w:rsidR="00664518" w:rsidRDefault="003F43FE" w:rsidP="0066451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20EA35A" wp14:editId="169D9B40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Guia Rapido - FLY01 Saúde - Guia SP-SADT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- FLY01 Saúde - Guia SP-SADT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3F43FE" w:rsidP="00664518">
      <w:pPr>
        <w:tabs>
          <w:tab w:val="left" w:pos="3945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949AC0F" wp14:editId="5A5A7DFC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Guia Rapido - FLY01 Saúde - Guia SP-SADT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- FLY01 Saúde - Guia SP-SADT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4518">
        <w:tab/>
      </w:r>
    </w:p>
    <w:p w:rsidR="00664518" w:rsidRDefault="00664518" w:rsidP="00664518">
      <w:pPr>
        <w:tabs>
          <w:tab w:val="left" w:pos="3945"/>
        </w:tabs>
      </w:pPr>
    </w:p>
    <w:p w:rsidR="00664518" w:rsidRDefault="00664518" w:rsidP="00664518">
      <w:pPr>
        <w:tabs>
          <w:tab w:val="left" w:pos="3945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3F43FE" w:rsidP="00664518">
      <w:pPr>
        <w:tabs>
          <w:tab w:val="left" w:pos="4410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3F14AB40" wp14:editId="16FA97BC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Guia Rapido - FLY01 Saúde - Guia SP-SADT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- FLY01 Saúde - Guia SP-SADT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>
      <w:pPr>
        <w:tabs>
          <w:tab w:val="left" w:pos="4410"/>
        </w:tabs>
      </w:pPr>
    </w:p>
    <w:p w:rsidR="00664518" w:rsidRDefault="00664518" w:rsidP="00664518">
      <w:pPr>
        <w:tabs>
          <w:tab w:val="left" w:pos="4410"/>
        </w:tabs>
      </w:pPr>
    </w:p>
    <w:p w:rsidR="00664518" w:rsidRDefault="00664518" w:rsidP="00664518">
      <w:pPr>
        <w:tabs>
          <w:tab w:val="left" w:pos="4410"/>
        </w:tabs>
      </w:pPr>
    </w:p>
    <w:p w:rsidR="00664518" w:rsidRDefault="00664518" w:rsidP="00664518">
      <w:pPr>
        <w:tabs>
          <w:tab w:val="left" w:pos="4410"/>
        </w:tabs>
      </w:pPr>
    </w:p>
    <w:p w:rsidR="00664518" w:rsidRDefault="00664518" w:rsidP="00664518">
      <w:pPr>
        <w:tabs>
          <w:tab w:val="left" w:pos="4410"/>
        </w:tabs>
      </w:pPr>
    </w:p>
    <w:p w:rsidR="00664518" w:rsidRDefault="00664518" w:rsidP="00664518">
      <w:pPr>
        <w:tabs>
          <w:tab w:val="left" w:pos="4410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5BD4460" wp14:editId="68F4D464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Guia Rapido - FLY01 Saúde - Guia SP-SADT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- FLY01 Saúde - Guia SP-SADT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3F43FE" w:rsidP="00664518">
      <w:r>
        <w:rPr>
          <w:noProof/>
          <w:lang w:eastAsia="pt-BR"/>
        </w:rPr>
        <w:lastRenderedPageBreak/>
        <w:drawing>
          <wp:anchor distT="0" distB="0" distL="114300" distR="114300" simplePos="0" relativeHeight="251672576" behindDoc="0" locked="0" layoutInCell="1" allowOverlap="1" wp14:anchorId="066E0391" wp14:editId="458B8F0B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Guia Rapido - FLY01 Saúde - Guia SP-SADT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- FLY01 Saúde - Guia SP-SADT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>
      <w:pPr>
        <w:tabs>
          <w:tab w:val="left" w:pos="4710"/>
        </w:tabs>
      </w:pPr>
      <w:r>
        <w:tab/>
      </w: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138F6980" wp14:editId="7FCF222C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Guia Rapido - FLY01 Saúde - Guia SP-SADT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- FLY01 Saúde - Guia SP-SADT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3F43FE" w:rsidP="00664518"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4579E7A4" wp14:editId="70B850B2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Guia Rapido - FLY01 Saúde - Guia SP-SADT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Guia Rapido - FLY01 Saúde - Guia SP-SADT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0F0F1E27" wp14:editId="52046B80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Guia Rapido - FLY01 Saúde - Guia SP-SADT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Guia Rapido - FLY01 Saúde - Guia SP-SADT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>
      <w:pPr>
        <w:tabs>
          <w:tab w:val="left" w:pos="5805"/>
        </w:tabs>
      </w:pPr>
      <w:r>
        <w:tab/>
      </w:r>
    </w:p>
    <w:p w:rsidR="00664518" w:rsidRDefault="00664518" w:rsidP="00664518">
      <w:pPr>
        <w:tabs>
          <w:tab w:val="left" w:pos="5805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0B0C75" w:rsidRPr="000B0C75" w:rsidRDefault="000B0C75" w:rsidP="000B0C75">
      <w:pPr>
        <w:pStyle w:val="ParagrafoManual"/>
        <w:rPr>
          <w:sz w:val="22"/>
        </w:rPr>
      </w:pPr>
      <w:r w:rsidRPr="000B0C75">
        <w:rPr>
          <w:sz w:val="22"/>
        </w:rPr>
        <w:lastRenderedPageBreak/>
        <w:t xml:space="preserve">Selecione o </w:t>
      </w:r>
      <w:r w:rsidRPr="000B0C75">
        <w:rPr>
          <w:b/>
          <w:sz w:val="22"/>
        </w:rPr>
        <w:t>Tipo de Atendimento</w:t>
      </w:r>
      <w:r w:rsidRPr="000B0C75">
        <w:rPr>
          <w:sz w:val="22"/>
        </w:rPr>
        <w:t xml:space="preserve"> e </w:t>
      </w:r>
      <w:r w:rsidRPr="000B0C75">
        <w:rPr>
          <w:b/>
          <w:sz w:val="22"/>
        </w:rPr>
        <w:t>Indicação do Acidente</w:t>
      </w:r>
      <w:r>
        <w:rPr>
          <w:sz w:val="22"/>
        </w:rPr>
        <w:t>.</w:t>
      </w:r>
    </w:p>
    <w:p w:rsidR="000B0C75" w:rsidRDefault="000B0C75" w:rsidP="000B0C75">
      <w:pPr>
        <w:pStyle w:val="ParagrafoManual"/>
      </w:pPr>
    </w:p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4FE20487" wp14:editId="2CD485E3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Guia Rapido - FLY01 Saúde - Guia SP-SADT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Guia Rapido - FLY01 Saúde - Guia SP-SADT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859A174" wp14:editId="41938BE0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Guia Rapido - FLY01 Saúde - Guia SP-SADT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Guia Rapido - FLY01 Saúde - Guia SP-SADT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0B0C75" w:rsidP="00664518">
      <w:r>
        <w:rPr>
          <w:noProof/>
          <w:lang w:eastAsia="pt-BR"/>
        </w:rPr>
        <w:lastRenderedPageBreak/>
        <w:drawing>
          <wp:anchor distT="0" distB="0" distL="114300" distR="114300" simplePos="0" relativeHeight="251678720" behindDoc="0" locked="0" layoutInCell="1" allowOverlap="1" wp14:anchorId="6B153E4D" wp14:editId="290411AD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Guia Rapido - FLY01 Saúde - Guia SP-SADT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Guia Rapido - FLY01 Saúde - Guia SP-SADT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>
      <w:pPr>
        <w:tabs>
          <w:tab w:val="left" w:pos="4710"/>
        </w:tabs>
      </w:pPr>
      <w:r>
        <w:tab/>
      </w: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Default="00664518" w:rsidP="00664518">
      <w:pPr>
        <w:tabs>
          <w:tab w:val="left" w:pos="4710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3F43FE" w:rsidRPr="00664518" w:rsidRDefault="003F43FE" w:rsidP="000B0C75">
      <w:pPr>
        <w:pStyle w:val="ParagrafoManual"/>
      </w:pPr>
      <w:r w:rsidRPr="003F43FE">
        <w:rPr>
          <w:sz w:val="22"/>
        </w:rPr>
        <w:t xml:space="preserve">Clique em </w:t>
      </w:r>
      <w:r w:rsidRPr="003F43FE">
        <w:rPr>
          <w:b/>
          <w:sz w:val="22"/>
        </w:rPr>
        <w:t>Adicionar Procedimentos.</w:t>
      </w:r>
    </w:p>
    <w:p w:rsidR="00664518" w:rsidRDefault="00664518" w:rsidP="00664518"/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66DDC7A3" wp14:editId="6540A0E3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Guia Rapido - FLY01 Saúde - Guia SP-SADT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Guia Rapido - FLY01 Saúde - Guia SP-SADT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0B0C75" w:rsidRDefault="000B0C75" w:rsidP="003F43FE">
      <w:pPr>
        <w:pStyle w:val="ParagrafoManual"/>
        <w:rPr>
          <w:sz w:val="22"/>
        </w:rPr>
      </w:pPr>
    </w:p>
    <w:p w:rsidR="00664518" w:rsidRDefault="003F43FE" w:rsidP="000B0C75">
      <w:pPr>
        <w:pStyle w:val="ParagrafoManual"/>
      </w:pPr>
      <w:r w:rsidRPr="003F43FE">
        <w:rPr>
          <w:sz w:val="22"/>
        </w:rPr>
        <w:lastRenderedPageBreak/>
        <w:t xml:space="preserve">Após </w:t>
      </w:r>
      <w:r>
        <w:rPr>
          <w:sz w:val="22"/>
        </w:rPr>
        <w:t xml:space="preserve">clique em </w:t>
      </w:r>
      <w:r w:rsidR="000B0C75">
        <w:rPr>
          <w:b/>
          <w:sz w:val="22"/>
        </w:rPr>
        <w:t>Novo Procedimento</w:t>
      </w:r>
      <w:r w:rsidR="000B0C75" w:rsidRPr="000B0C75">
        <w:rPr>
          <w:sz w:val="22"/>
        </w:rPr>
        <w:t>.</w:t>
      </w:r>
    </w:p>
    <w:p w:rsidR="00664518" w:rsidRDefault="00664518" w:rsidP="00664518"/>
    <w:p w:rsidR="00664518" w:rsidRDefault="000B0C75" w:rsidP="00664518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0BF63CB0" wp14:editId="0082D7DA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Guia Rapido - FLY01 Saúde - Guia SP-SADT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Guia Rapido - FLY01 Saúde - Guia SP-SADT\23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0B0C75" w:rsidP="00664518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76766519" wp14:editId="37116918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Guia Rapido - FLY01 Saúde - Guia SP-SADT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Guia Rapido - FLY01 Saúde - Guia SP-SADT\24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Default="003F43FE" w:rsidP="000B0C75">
      <w:pPr>
        <w:pStyle w:val="ParagrafoManual"/>
      </w:pPr>
      <w:r w:rsidRPr="003F43FE">
        <w:rPr>
          <w:sz w:val="22"/>
        </w:rPr>
        <w:t xml:space="preserve">Selecione </w:t>
      </w:r>
      <w:r>
        <w:rPr>
          <w:sz w:val="22"/>
        </w:rPr>
        <w:t xml:space="preserve">e cadastre </w:t>
      </w:r>
      <w:r w:rsidRPr="003F43FE">
        <w:rPr>
          <w:sz w:val="22"/>
        </w:rPr>
        <w:t>as informações.</w:t>
      </w:r>
    </w:p>
    <w:p w:rsidR="00664518" w:rsidRDefault="00664518" w:rsidP="00664518"/>
    <w:p w:rsidR="00664518" w:rsidRDefault="003F43FE" w:rsidP="00664518">
      <w:pPr>
        <w:tabs>
          <w:tab w:val="left" w:pos="4740"/>
        </w:tabs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55DC0E7B" wp14:editId="76245694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Guia Rapido - FLY01 Saúde - Guia SP-SADT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Guia Rapido - FLY01 Saúde - Guia SP-SADT\25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4518">
        <w:tab/>
      </w:r>
    </w:p>
    <w:p w:rsidR="00664518" w:rsidRDefault="00664518" w:rsidP="00664518">
      <w:pPr>
        <w:tabs>
          <w:tab w:val="left" w:pos="4740"/>
        </w:tabs>
      </w:pPr>
    </w:p>
    <w:p w:rsidR="00664518" w:rsidRDefault="00664518" w:rsidP="00664518">
      <w:pPr>
        <w:tabs>
          <w:tab w:val="left" w:pos="4740"/>
        </w:tabs>
      </w:pPr>
    </w:p>
    <w:p w:rsidR="00664518" w:rsidRDefault="00664518" w:rsidP="00664518">
      <w:pPr>
        <w:tabs>
          <w:tab w:val="left" w:pos="4740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0B0C75" w:rsidRDefault="000B0C75" w:rsidP="000B0C75">
      <w:pPr>
        <w:pStyle w:val="ParagrafoManual"/>
        <w:rPr>
          <w:sz w:val="22"/>
        </w:rPr>
      </w:pPr>
    </w:p>
    <w:p w:rsidR="00664518" w:rsidRDefault="000B0C75" w:rsidP="000B0C75">
      <w:pPr>
        <w:pStyle w:val="ParagrafoManual"/>
        <w:rPr>
          <w:sz w:val="22"/>
        </w:rPr>
      </w:pPr>
      <w:r w:rsidRPr="000B0C75">
        <w:rPr>
          <w:sz w:val="22"/>
        </w:rPr>
        <w:t xml:space="preserve">Você </w:t>
      </w:r>
      <w:r>
        <w:rPr>
          <w:sz w:val="22"/>
        </w:rPr>
        <w:t xml:space="preserve">pode inserir profissionais a esse procedimento realizado, clique em </w:t>
      </w:r>
      <w:r w:rsidRPr="000B0C75">
        <w:rPr>
          <w:b/>
          <w:sz w:val="22"/>
        </w:rPr>
        <w:t>Equipe SP/SADT</w:t>
      </w:r>
      <w:r>
        <w:rPr>
          <w:b/>
          <w:sz w:val="22"/>
        </w:rPr>
        <w:t>.</w:t>
      </w:r>
    </w:p>
    <w:p w:rsidR="000B0C75" w:rsidRPr="000B0C75" w:rsidRDefault="000B0C75" w:rsidP="000B0C75">
      <w:pPr>
        <w:pStyle w:val="ParagrafoManual"/>
        <w:rPr>
          <w:sz w:val="22"/>
        </w:rPr>
      </w:pPr>
    </w:p>
    <w:p w:rsidR="00664518" w:rsidRDefault="00664518" w:rsidP="00664518"/>
    <w:p w:rsidR="00664518" w:rsidRDefault="000B0C75" w:rsidP="00664518"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400B7028" wp14:editId="11DA90FD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Guia Rapido - FLY01 Saúde - Guia SP-SADT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Guia Rapido - FLY01 Saúde - Guia SP-SADT\26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lastRenderedPageBreak/>
        <w:t>Busque o procedimento realizado, cadastre o valor e quantidade de vezes que o procedimento foi realizado.</w:t>
      </w:r>
    </w:p>
    <w:p w:rsidR="003F43FE" w:rsidRPr="00664518" w:rsidRDefault="003F43FE" w:rsidP="00664518"/>
    <w:p w:rsidR="00664518" w:rsidRDefault="00664518" w:rsidP="00664518"/>
    <w:p w:rsid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3A0A0F26" wp14:editId="2EF3E518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Guia Rapido - FLY01 Saúde - Guia SP-SADT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Guia Rapido - FLY01 Saúde - Guia SP-SADT\27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t xml:space="preserve">Após clique em </w:t>
      </w:r>
      <w:r w:rsidRPr="003F43FE">
        <w:rPr>
          <w:b/>
          <w:sz w:val="22"/>
        </w:rPr>
        <w:t>Salvar</w:t>
      </w:r>
      <w:r w:rsidRPr="003F43FE">
        <w:rPr>
          <w:sz w:val="22"/>
        </w:rPr>
        <w:t>.</w:t>
      </w:r>
    </w:p>
    <w:p w:rsidR="00664518" w:rsidRDefault="00664518" w:rsidP="00664518"/>
    <w:p w:rsidR="00664518" w:rsidRDefault="003F43FE" w:rsidP="0066451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1AAE8D96" wp14:editId="357A7A4D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Guia Rapido - FLY01 Saúde - Guia SP-SADT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Guia Rapido - FLY01 Saúde - Guia SP-SADT\28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3F43FE" w:rsidP="00664518">
      <w:r>
        <w:rPr>
          <w:noProof/>
          <w:lang w:eastAsia="pt-BR"/>
        </w:rPr>
        <w:lastRenderedPageBreak/>
        <w:drawing>
          <wp:anchor distT="0" distB="0" distL="114300" distR="114300" simplePos="0" relativeHeight="251686912" behindDoc="0" locked="0" layoutInCell="1" allowOverlap="1" wp14:anchorId="6BD4F101" wp14:editId="632E99CA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Guia Rapido - FLY01 Saúde - Guia SP-SADT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Guia Rapido - FLY01 Saúde - Guia SP-SADT\29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3F43FE" w:rsidRDefault="003F43FE" w:rsidP="003F43FE">
      <w:pPr>
        <w:pStyle w:val="ParagrafoManual"/>
        <w:rPr>
          <w:sz w:val="22"/>
        </w:rPr>
      </w:pPr>
      <w:r w:rsidRPr="003F43FE">
        <w:rPr>
          <w:sz w:val="22"/>
        </w:rPr>
        <w:t xml:space="preserve">Para </w:t>
      </w:r>
      <w:r>
        <w:rPr>
          <w:sz w:val="22"/>
        </w:rPr>
        <w:t>finalizar o cadastro da</w:t>
      </w:r>
      <w:r w:rsidRPr="003F43FE">
        <w:rPr>
          <w:sz w:val="22"/>
        </w:rPr>
        <w:t xml:space="preserve"> guia </w:t>
      </w:r>
      <w:r>
        <w:rPr>
          <w:sz w:val="22"/>
        </w:rPr>
        <w:t xml:space="preserve">SP/SADT </w:t>
      </w:r>
      <w:r w:rsidRPr="003F43FE">
        <w:rPr>
          <w:sz w:val="22"/>
        </w:rPr>
        <w:t xml:space="preserve">clique em </w:t>
      </w:r>
      <w:r w:rsidRPr="003F43FE">
        <w:rPr>
          <w:b/>
          <w:sz w:val="22"/>
        </w:rPr>
        <w:t>Salvar.</w:t>
      </w:r>
    </w:p>
    <w:p w:rsidR="00664518" w:rsidRPr="00664518" w:rsidRDefault="00664518" w:rsidP="00664518"/>
    <w:p w:rsidR="00664518" w:rsidRDefault="00664518" w:rsidP="00664518"/>
    <w:p w:rsidR="00664518" w:rsidRPr="00664518" w:rsidRDefault="003F43FE" w:rsidP="00664518"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5C5AAD99" wp14:editId="1DC29D34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Guia Rapido - FLY01 Saúde - Guia SP-SADT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Guia Rapido - FLY01 Saúde - Guia SP-SADT\30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Pr="00664518" w:rsidRDefault="00664518" w:rsidP="00664518"/>
    <w:p w:rsidR="00664518" w:rsidRDefault="00664518" w:rsidP="00664518"/>
    <w:p w:rsidR="00664518" w:rsidRDefault="00664518" w:rsidP="00664518"/>
    <w:p w:rsidR="00664518" w:rsidRDefault="00664518" w:rsidP="00664518">
      <w:pPr>
        <w:tabs>
          <w:tab w:val="left" w:pos="5760"/>
        </w:tabs>
      </w:pPr>
      <w:r>
        <w:tab/>
      </w:r>
    </w:p>
    <w:p w:rsidR="00664518" w:rsidRDefault="00664518" w:rsidP="00664518">
      <w:pPr>
        <w:tabs>
          <w:tab w:val="left" w:pos="5760"/>
        </w:tabs>
      </w:pPr>
    </w:p>
    <w:p w:rsidR="00664518" w:rsidRDefault="00664518" w:rsidP="00664518">
      <w:pPr>
        <w:tabs>
          <w:tab w:val="left" w:pos="5760"/>
        </w:tabs>
      </w:pPr>
    </w:p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Pr="00664518" w:rsidRDefault="00664518" w:rsidP="00664518"/>
    <w:p w:rsidR="00664518" w:rsidRDefault="00664518" w:rsidP="00664518"/>
    <w:p w:rsidR="00664518" w:rsidRPr="00664518" w:rsidRDefault="00664518" w:rsidP="00664518"/>
    <w:p w:rsidR="00664518" w:rsidRPr="00664518" w:rsidRDefault="003F43FE" w:rsidP="00664518">
      <w:r>
        <w:rPr>
          <w:noProof/>
          <w:lang w:eastAsia="pt-BR"/>
        </w:rPr>
        <w:lastRenderedPageBreak/>
        <w:drawing>
          <wp:anchor distT="0" distB="0" distL="114300" distR="114300" simplePos="0" relativeHeight="251688960" behindDoc="0" locked="0" layoutInCell="1" allowOverlap="1" wp14:anchorId="216521BC" wp14:editId="3FCBFA12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Guia Rapido - FLY01 Saúde - Guia SP-SADT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alexsandro.rosa\Desktop\Guia Rapido - FLY01 Saúde - Guia SP-SADT\31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518" w:rsidRDefault="00664518" w:rsidP="00664518"/>
    <w:p w:rsidR="00664518" w:rsidRDefault="00664518" w:rsidP="00664518"/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664518" w:rsidRDefault="00664518" w:rsidP="00664518">
      <w:pPr>
        <w:jc w:val="center"/>
      </w:pPr>
    </w:p>
    <w:p w:rsidR="008E6315" w:rsidRDefault="008E6315" w:rsidP="00664518">
      <w:pPr>
        <w:jc w:val="center"/>
      </w:pPr>
    </w:p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8E6315" w:rsidRPr="008E6315" w:rsidRDefault="008E6315" w:rsidP="008E6315"/>
    <w:p w:rsidR="00093212" w:rsidRDefault="00093212" w:rsidP="00093212">
      <w:pPr>
        <w:pStyle w:val="ParagrafoManual"/>
        <w:rPr>
          <w:sz w:val="22"/>
        </w:rPr>
      </w:pPr>
    </w:p>
    <w:p w:rsidR="008E6315" w:rsidRPr="00093212" w:rsidRDefault="00093212" w:rsidP="00093212">
      <w:pPr>
        <w:pStyle w:val="ParagrafoManual"/>
        <w:rPr>
          <w:sz w:val="22"/>
        </w:rPr>
      </w:pPr>
      <w:r w:rsidRPr="00093212">
        <w:rPr>
          <w:sz w:val="22"/>
        </w:rPr>
        <w:t xml:space="preserve">Ao final você pode </w:t>
      </w:r>
      <w:r w:rsidRPr="00093212">
        <w:rPr>
          <w:b/>
          <w:sz w:val="22"/>
        </w:rPr>
        <w:t>Editar</w:t>
      </w:r>
      <w:r w:rsidRPr="00093212">
        <w:rPr>
          <w:sz w:val="22"/>
        </w:rPr>
        <w:t xml:space="preserve">, </w:t>
      </w:r>
      <w:r w:rsidRPr="00093212">
        <w:rPr>
          <w:b/>
          <w:sz w:val="22"/>
        </w:rPr>
        <w:t xml:space="preserve">Excluir </w:t>
      </w:r>
      <w:r w:rsidRPr="00093212">
        <w:rPr>
          <w:sz w:val="22"/>
        </w:rPr>
        <w:t>ou</w:t>
      </w:r>
      <w:r w:rsidRPr="00093212">
        <w:rPr>
          <w:b/>
          <w:sz w:val="22"/>
        </w:rPr>
        <w:t xml:space="preserve"> Imprimir</w:t>
      </w:r>
      <w:r w:rsidRPr="00093212">
        <w:rPr>
          <w:sz w:val="22"/>
        </w:rPr>
        <w:t xml:space="preserve"> essa guia de SP/SADT.</w:t>
      </w:r>
    </w:p>
    <w:p w:rsidR="008E6315" w:rsidRPr="008E6315" w:rsidRDefault="008E6315" w:rsidP="008E6315"/>
    <w:p w:rsidR="008E6315" w:rsidRDefault="008E6315" w:rsidP="008E6315"/>
    <w:p w:rsidR="008E6315" w:rsidRPr="008E6315" w:rsidRDefault="00093212" w:rsidP="008E6315">
      <w:bookmarkStart w:id="1" w:name="_GoBack"/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42466BB3" wp14:editId="229E9B27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Guia Rapido - FLY01 Saúde - Guia SP-SADT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Guia Rapido - FLY01 Saúde - Guia SP-SADT\32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p w:rsidR="008E6315" w:rsidRDefault="008E6315" w:rsidP="008E6315"/>
    <w:p w:rsidR="008E6315" w:rsidRDefault="008E6315" w:rsidP="008E6315"/>
    <w:p w:rsidR="00664518" w:rsidRDefault="00664518" w:rsidP="008E6315">
      <w:pPr>
        <w:jc w:val="center"/>
      </w:pPr>
    </w:p>
    <w:p w:rsidR="008E6315" w:rsidRDefault="008E6315" w:rsidP="008E6315">
      <w:pPr>
        <w:jc w:val="center"/>
      </w:pPr>
    </w:p>
    <w:p w:rsidR="008E6315" w:rsidRPr="008E6315" w:rsidRDefault="008E6315" w:rsidP="008E6315">
      <w:pPr>
        <w:jc w:val="center"/>
      </w:pPr>
    </w:p>
    <w:sectPr w:rsidR="008E6315" w:rsidRPr="008E6315" w:rsidSect="00D569DD">
      <w:headerReference w:type="even" r:id="rId40"/>
      <w:headerReference w:type="default" r:id="rId41"/>
      <w:footerReference w:type="even" r:id="rId42"/>
      <w:footerReference w:type="default" r:id="rId43"/>
      <w:headerReference w:type="first" r:id="rId4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E3C" w:rsidRDefault="00903E3C" w:rsidP="00CA5701">
      <w:r>
        <w:separator/>
      </w:r>
    </w:p>
  </w:endnote>
  <w:endnote w:type="continuationSeparator" w:id="0">
    <w:p w:rsidR="00903E3C" w:rsidRDefault="00903E3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B0C75">
                            <w:rPr>
                              <w:noProof/>
                              <w:sz w:val="20"/>
                              <w:szCs w:val="20"/>
                            </w:rPr>
                            <w:t>18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B0C75">
                      <w:rPr>
                        <w:noProof/>
                        <w:sz w:val="20"/>
                        <w:szCs w:val="20"/>
                      </w:rPr>
                      <w:t>18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E3C" w:rsidRDefault="00903E3C" w:rsidP="00CA5701">
      <w:r>
        <w:separator/>
      </w:r>
    </w:p>
  </w:footnote>
  <w:footnote w:type="continuationSeparator" w:id="0">
    <w:p w:rsidR="00903E3C" w:rsidRDefault="00903E3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923BA" w:rsidP="00C4691D">
                          <w:pPr>
                            <w:pStyle w:val="Ttulo"/>
                          </w:pPr>
                          <w:r w:rsidRPr="00D923BA">
                            <w:t>Guia Rápido - SP/SADT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923BA" w:rsidP="00C4691D">
                    <w:pPr>
                      <w:pStyle w:val="Ttulo"/>
                    </w:pPr>
                    <w:r w:rsidRPr="00D923BA">
                      <w:t>Guia Rápido - SP/SADT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3A6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3212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0C7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752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510B"/>
    <w:rsid w:val="001D6035"/>
    <w:rsid w:val="001D6504"/>
    <w:rsid w:val="001D6CEF"/>
    <w:rsid w:val="001D7C68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3BB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15B1"/>
    <w:rsid w:val="002A214D"/>
    <w:rsid w:val="002A25AA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D4E8F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24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314D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5D2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7D1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3FE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27EC2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6D53"/>
    <w:rsid w:val="0052739E"/>
    <w:rsid w:val="005304A2"/>
    <w:rsid w:val="005308E3"/>
    <w:rsid w:val="00530A8E"/>
    <w:rsid w:val="00530F35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4E1C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07DBE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4518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7EDE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666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2E8D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B5B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1082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31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E3C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26B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812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4F6B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E6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68E9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16C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3DE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6B0"/>
    <w:rsid w:val="00D33830"/>
    <w:rsid w:val="00D346AB"/>
    <w:rsid w:val="00D36D2C"/>
    <w:rsid w:val="00D4072D"/>
    <w:rsid w:val="00D41D39"/>
    <w:rsid w:val="00D43FC8"/>
    <w:rsid w:val="00D45CA2"/>
    <w:rsid w:val="00D465DA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3BA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03F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81F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18E4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98D"/>
    <w:rsid w:val="00FA7D4E"/>
    <w:rsid w:val="00FB2884"/>
    <w:rsid w:val="00FB2C4A"/>
    <w:rsid w:val="00FB33D2"/>
    <w:rsid w:val="00FB3519"/>
    <w:rsid w:val="00FB3AC9"/>
    <w:rsid w:val="00FB49B9"/>
    <w:rsid w:val="00FB5F4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header" Target="header1.xm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footer" Target="footer2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theme" Target="theme/theme1.xml"/><Relationship Id="rId20" Type="http://schemas.openxmlformats.org/officeDocument/2006/relationships/image" Target="media/image13.png"/><Relationship Id="rId41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5.jpeg"/><Relationship Id="rId2" Type="http://schemas.openxmlformats.org/officeDocument/2006/relationships/image" Target="media/image34.jpeg"/><Relationship Id="rId1" Type="http://schemas.openxmlformats.org/officeDocument/2006/relationships/image" Target="media/image3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4.jpeg"/><Relationship Id="rId1" Type="http://schemas.openxmlformats.org/officeDocument/2006/relationships/image" Target="media/image3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BCF58-AE88-4748-961C-FE0E62DA9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1897</TotalTime>
  <Pages>18</Pages>
  <Words>306</Words>
  <Characters>1657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1960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274</cp:revision>
  <cp:lastPrinted>2014-01-19T16:14:00Z</cp:lastPrinted>
  <dcterms:created xsi:type="dcterms:W3CDTF">2014-01-20T18:34:00Z</dcterms:created>
  <dcterms:modified xsi:type="dcterms:W3CDTF">2016-12-15T16:42:00Z</dcterms:modified>
</cp:coreProperties>
</file>