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3177FC" w:rsidRDefault="003177FC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3177FC">
                              <w:rPr>
                                <w:lang w:val="pt-BR"/>
                              </w:rPr>
                              <w:t xml:space="preserve">Guia Rápido - </w:t>
                            </w:r>
                            <w:r w:rsidR="00972C2C" w:rsidRPr="00972C2C">
                              <w:rPr>
                                <w:lang w:val="pt-BR"/>
                              </w:rPr>
                              <w:t>Guias SP-SADT - Outras Despesas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3177FC" w:rsidRDefault="003177FC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3177FC">
                        <w:rPr>
                          <w:lang w:val="pt-BR"/>
                        </w:rPr>
                        <w:t xml:space="preserve">Guia Rápido - </w:t>
                      </w:r>
                      <w:r w:rsidR="00972C2C" w:rsidRPr="00972C2C">
                        <w:rPr>
                          <w:lang w:val="pt-BR"/>
                        </w:rPr>
                        <w:t>Guias SP-SADT - Outras Despesas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204B00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8081231" w:history="1">
        <w:r w:rsidR="00A700C8" w:rsidRPr="00D923BA">
          <w:t xml:space="preserve">Guia Rápido - </w:t>
        </w:r>
        <w:r w:rsidR="00972C2C" w:rsidRPr="00972C2C">
          <w:t>Guias SP-SADT - Outras Despesas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3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204B00">
      <w:pPr>
        <w:pStyle w:val="Sumrio2"/>
        <w:rPr>
          <w:noProof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A700C8" w:rsidRPr="00D923BA">
          <w:t xml:space="preserve">Guia Rápido - </w:t>
        </w:r>
        <w:r w:rsidR="00972C2C" w:rsidRPr="00972C2C">
          <w:t>Guias SP-SADT - Outras Despesas</w:t>
        </w:r>
        <w:r w:rsidR="00EF47B3">
          <w:rPr>
            <w:noProof/>
            <w:webHidden/>
          </w:rPr>
          <w:tab/>
        </w:r>
      </w:hyperlink>
      <w:r w:rsidR="00233CC1">
        <w:rPr>
          <w:noProof/>
        </w:rPr>
        <w:t>3</w:t>
      </w:r>
    </w:p>
    <w:p w:rsidR="008F3495" w:rsidRPr="008F3495" w:rsidRDefault="008F3495" w:rsidP="008F3495">
      <w:pPr>
        <w:pStyle w:val="Larcio"/>
      </w:pPr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r w:rsidR="00D923BA" w:rsidRPr="00D923BA">
        <w:lastRenderedPageBreak/>
        <w:t xml:space="preserve">Guia Rápido - </w:t>
      </w:r>
      <w:r w:rsidR="00972C2C" w:rsidRPr="00972C2C">
        <w:t>Guias SP-SADT - Outras Despesas</w:t>
      </w:r>
      <w:bookmarkStart w:id="1" w:name="_GoBack"/>
      <w:bookmarkEnd w:id="1"/>
    </w:p>
    <w:p w:rsidR="00534E43" w:rsidRPr="00534E43" w:rsidRDefault="00534E43" w:rsidP="00534E43">
      <w:pPr>
        <w:rPr>
          <w:lang w:eastAsia="pt-BR"/>
        </w:rPr>
      </w:pP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3D67D1" w:rsidRDefault="008D5558" w:rsidP="002633BB">
      <w:pPr>
        <w:pStyle w:val="ParagrafoManual"/>
        <w:rPr>
          <w:sz w:val="22"/>
        </w:rPr>
      </w:pPr>
      <w:r>
        <w:rPr>
          <w:sz w:val="22"/>
        </w:rPr>
        <w:t>Ao cadastrar uma Guia SP/SADT você pode inserir informações de outras despesas.</w:t>
      </w:r>
    </w:p>
    <w:p w:rsidR="00BB512A" w:rsidRDefault="00BB512A" w:rsidP="002633BB">
      <w:pPr>
        <w:pStyle w:val="ParagrafoManual"/>
        <w:rPr>
          <w:sz w:val="22"/>
        </w:rPr>
      </w:pPr>
    </w:p>
    <w:p w:rsidR="008D5558" w:rsidRDefault="008D5558" w:rsidP="002633BB">
      <w:pPr>
        <w:pStyle w:val="ParagrafoManual"/>
        <w:rPr>
          <w:sz w:val="22"/>
        </w:rPr>
      </w:pPr>
      <w:r>
        <w:rPr>
          <w:sz w:val="22"/>
        </w:rPr>
        <w:t>Vá na aba Pacientes.</w:t>
      </w:r>
    </w:p>
    <w:p w:rsidR="00221E67" w:rsidRDefault="00221E67" w:rsidP="002633BB">
      <w:pPr>
        <w:pStyle w:val="ParagrafoManual"/>
        <w:rPr>
          <w:sz w:val="22"/>
        </w:rPr>
      </w:pPr>
    </w:p>
    <w:p w:rsidR="00221E67" w:rsidRDefault="00221E67" w:rsidP="002633BB">
      <w:pPr>
        <w:pStyle w:val="ParagrafoManual"/>
        <w:rPr>
          <w:sz w:val="22"/>
        </w:rPr>
      </w:pPr>
      <w:r>
        <w:rPr>
          <w:noProof/>
          <w:sz w:val="22"/>
          <w:lang w:eastAsia="pt-BR"/>
        </w:rPr>
        <w:drawing>
          <wp:anchor distT="0" distB="0" distL="114300" distR="114300" simplePos="0" relativeHeight="251658240" behindDoc="0" locked="0" layoutInCell="1" allowOverlap="1" wp14:anchorId="45999347" wp14:editId="2FB3D5A6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" name="Imagem 10" descr="C:\Users\alexsandro.rosa\Desktop\Guia Rapido - FLY01 Saúde - OPME\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Guia Rapido - FLY01 Saúde - OPME\1ok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21E67" w:rsidRDefault="00221E67" w:rsidP="002633BB">
      <w:pPr>
        <w:pStyle w:val="ParagrafoManual"/>
        <w:rPr>
          <w:sz w:val="22"/>
        </w:rPr>
      </w:pPr>
      <w:r>
        <w:rPr>
          <w:noProof/>
          <w:sz w:val="22"/>
          <w:lang w:eastAsia="pt-BR"/>
        </w:rPr>
        <w:drawing>
          <wp:anchor distT="0" distB="0" distL="114300" distR="114300" simplePos="0" relativeHeight="251659264" behindDoc="0" locked="0" layoutInCell="1" allowOverlap="1" wp14:anchorId="7A060537" wp14:editId="54030A16">
            <wp:simplePos x="0" y="0"/>
            <wp:positionH relativeFrom="margin">
              <wp:align>center</wp:align>
            </wp:positionH>
            <wp:positionV relativeFrom="paragraph">
              <wp:posOffset>3827780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1" name="Imagem 11" descr="C:\Users\alexsandro.rosa\Desktop\Guia Rapido - FLY01 Saúde - OPME\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Guia Rapido - FLY01 Saúde - OPME\2ok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21E67" w:rsidRPr="00221E67" w:rsidRDefault="00221E67" w:rsidP="00221E67"/>
    <w:p w:rsidR="00221E67" w:rsidRPr="00221E67" w:rsidRDefault="00221E67" w:rsidP="00221E67"/>
    <w:p w:rsidR="00221E67" w:rsidRPr="00221E67" w:rsidRDefault="00221E67" w:rsidP="00221E67"/>
    <w:p w:rsidR="00221E67" w:rsidRPr="00221E67" w:rsidRDefault="00221E67" w:rsidP="00221E67"/>
    <w:p w:rsidR="00221E67" w:rsidRPr="00221E67" w:rsidRDefault="00221E67" w:rsidP="00221E67"/>
    <w:p w:rsidR="00221E67" w:rsidRPr="00221E67" w:rsidRDefault="00221E67" w:rsidP="00221E67"/>
    <w:p w:rsidR="00221E67" w:rsidRPr="00221E67" w:rsidRDefault="00221E67" w:rsidP="00221E67"/>
    <w:p w:rsidR="00221E67" w:rsidRPr="00221E67" w:rsidRDefault="00221E67" w:rsidP="00221E67"/>
    <w:p w:rsidR="00221E67" w:rsidRPr="00221E67" w:rsidRDefault="00221E67" w:rsidP="00221E67"/>
    <w:p w:rsidR="00221E67" w:rsidRPr="00221E67" w:rsidRDefault="00221E67" w:rsidP="00221E67"/>
    <w:p w:rsidR="00221E67" w:rsidRPr="00221E67" w:rsidRDefault="00221E67" w:rsidP="00221E67"/>
    <w:p w:rsidR="00221E67" w:rsidRPr="00221E67" w:rsidRDefault="00221E67" w:rsidP="00221E67"/>
    <w:p w:rsidR="00221E67" w:rsidRPr="00221E67" w:rsidRDefault="00221E67" w:rsidP="00221E67"/>
    <w:p w:rsidR="00221E67" w:rsidRPr="00221E67" w:rsidRDefault="00221E67" w:rsidP="00221E67"/>
    <w:p w:rsidR="00221E67" w:rsidRPr="00221E67" w:rsidRDefault="00221E67" w:rsidP="00221E67"/>
    <w:p w:rsidR="00221E67" w:rsidRPr="00221E67" w:rsidRDefault="00221E67" w:rsidP="00221E67"/>
    <w:p w:rsidR="00221E67" w:rsidRPr="00221E67" w:rsidRDefault="00221E67" w:rsidP="00221E67"/>
    <w:p w:rsidR="00221E67" w:rsidRPr="00221E67" w:rsidRDefault="00221E67" w:rsidP="00221E67"/>
    <w:p w:rsidR="00221E67" w:rsidRPr="00221E67" w:rsidRDefault="00221E67" w:rsidP="00221E67"/>
    <w:p w:rsidR="00221E67" w:rsidRPr="00221E67" w:rsidRDefault="00221E67" w:rsidP="00221E67"/>
    <w:p w:rsidR="00221E67" w:rsidRDefault="00221E67" w:rsidP="00221E67"/>
    <w:p w:rsidR="00221E67" w:rsidRPr="00221E67" w:rsidRDefault="00221E67" w:rsidP="00221E67"/>
    <w:p w:rsidR="00221E67" w:rsidRPr="00C80448" w:rsidRDefault="00C80448" w:rsidP="00C80448">
      <w:pPr>
        <w:jc w:val="center"/>
        <w:rPr>
          <w:rFonts w:ascii="Arial" w:hAnsi="Arial" w:cs="Arial"/>
        </w:rPr>
      </w:pPr>
      <w:r w:rsidRPr="00C80448">
        <w:rPr>
          <w:rFonts w:ascii="Arial" w:hAnsi="Arial" w:cs="Arial"/>
        </w:rPr>
        <w:lastRenderedPageBreak/>
        <w:t xml:space="preserve">Clique em Editar no paciente que você deseja </w:t>
      </w:r>
      <w:proofErr w:type="gramStart"/>
      <w:r w:rsidRPr="00C80448">
        <w:rPr>
          <w:rFonts w:ascii="Arial" w:hAnsi="Arial" w:cs="Arial"/>
        </w:rPr>
        <w:t>criar  a</w:t>
      </w:r>
      <w:proofErr w:type="gramEnd"/>
      <w:r w:rsidRPr="00C80448">
        <w:rPr>
          <w:rFonts w:ascii="Arial" w:hAnsi="Arial" w:cs="Arial"/>
        </w:rPr>
        <w:t xml:space="preserve"> guia.</w:t>
      </w:r>
    </w:p>
    <w:p w:rsidR="00C80448" w:rsidRDefault="00C80448" w:rsidP="00C80448">
      <w:pPr>
        <w:jc w:val="center"/>
      </w:pPr>
    </w:p>
    <w:p w:rsidR="00221E67" w:rsidRDefault="00221E67" w:rsidP="00221E67"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2" name="Imagem 12" descr="C:\Users\alexsandro.rosa\Desktop\Guia Rapido - FLY01 Saúde - OPME\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Guia Rapido - FLY01 Saúde - OPME\3ok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06976" w:rsidRDefault="00221E67" w:rsidP="00221E67"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4048760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 descr="C:\Users\alexsandro.rosa\Desktop\Guia Rapido - FLY01 Saúde - OPME\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Guia Rapido - FLY01 Saúde - OPME\4ok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466F10" w:rsidRDefault="00466F10" w:rsidP="00466F10">
      <w:pPr>
        <w:jc w:val="center"/>
        <w:rPr>
          <w:rFonts w:ascii="Arial" w:hAnsi="Arial" w:cs="Arial"/>
        </w:rPr>
      </w:pPr>
      <w:r w:rsidRPr="00466F10">
        <w:rPr>
          <w:rFonts w:ascii="Arial" w:hAnsi="Arial" w:cs="Arial"/>
        </w:rPr>
        <w:t>Va em Guia TISS</w:t>
      </w:r>
      <w:r>
        <w:rPr>
          <w:rFonts w:ascii="Arial" w:hAnsi="Arial" w:cs="Arial"/>
        </w:rPr>
        <w:t>, após clique em SP-SADT</w:t>
      </w:r>
      <w:r w:rsidR="00E24C95">
        <w:rPr>
          <w:rFonts w:ascii="Arial" w:hAnsi="Arial" w:cs="Arial"/>
        </w:rPr>
        <w:t>.</w:t>
      </w:r>
    </w:p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Default="00906976" w:rsidP="00906976"/>
    <w:p w:rsidR="00906976" w:rsidRDefault="00906976" w:rsidP="00906976"/>
    <w:p w:rsidR="00906976" w:rsidRDefault="00906976" w:rsidP="00906976"/>
    <w:p w:rsidR="00221E67" w:rsidRDefault="00BB512A" w:rsidP="00906976">
      <w:pPr>
        <w:jc w:val="center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2336" behindDoc="0" locked="0" layoutInCell="1" allowOverlap="1" wp14:anchorId="4AFD6FEE" wp14:editId="77BBC996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 descr="C:\Users\alexsandro.rosa\Desktop\Guia Rapido - FLY01 Saúde - OPME\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Guia Rapido - FLY01 Saúde - OPME\5ok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Pr="00E24C95" w:rsidRDefault="00E24C95" w:rsidP="00906976">
      <w:pPr>
        <w:jc w:val="center"/>
        <w:rPr>
          <w:rFonts w:ascii="Arial" w:hAnsi="Arial" w:cs="Arial"/>
        </w:rPr>
      </w:pPr>
      <w:r w:rsidRPr="00E24C95">
        <w:rPr>
          <w:rFonts w:ascii="Arial" w:hAnsi="Arial" w:cs="Arial"/>
        </w:rPr>
        <w:t>Selecione o Plano do Paciente e o Profissional, após clique em Novo.</w:t>
      </w:r>
    </w:p>
    <w:p w:rsidR="00E24C95" w:rsidRDefault="00E24C95" w:rsidP="00906976">
      <w:pPr>
        <w:jc w:val="center"/>
      </w:pPr>
    </w:p>
    <w:p w:rsidR="00906976" w:rsidRDefault="00906976" w:rsidP="00906976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56FA5C62" wp14:editId="5DB6F0A5">
            <wp:simplePos x="0" y="0"/>
            <wp:positionH relativeFrom="margin">
              <wp:align>center</wp:align>
            </wp:positionH>
            <wp:positionV relativeFrom="paragraph">
              <wp:posOffset>158750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5" name="Imagem 15" descr="C:\Users\alexsandro.rosa\Desktop\Guia Rapido - FLY01 Saúde - OPME\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Guia Rapido - FLY01 Saúde - OPME\6ok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Default="00906976" w:rsidP="00906976"/>
    <w:p w:rsidR="00906976" w:rsidRDefault="00906976" w:rsidP="00906976"/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BB512A" w:rsidP="00906976">
      <w:pPr>
        <w:jc w:val="center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4384" behindDoc="0" locked="0" layoutInCell="1" allowOverlap="1" wp14:anchorId="6C663E01" wp14:editId="2965AE5E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6" name="Imagem 16" descr="C:\Users\alexsandro.rosa\Desktop\Guia Rapido - FLY01 Saúde - OPME\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Guia Rapido - FLY01 Saúde - OPME\7ok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Default="00906976" w:rsidP="00906976"/>
    <w:p w:rsidR="00906976" w:rsidRPr="00906976" w:rsidRDefault="00906976" w:rsidP="00906976"/>
    <w:p w:rsidR="00906976" w:rsidRDefault="00906976" w:rsidP="00906976"/>
    <w:p w:rsidR="00906976" w:rsidRDefault="00906976" w:rsidP="00906976"/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236220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7" name="Imagem 17" descr="C:\Users\alexsandro.rosa\Desktop\Guia Rapido - FLY01 Saúde - OPME\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lexsandro.rosa\Desktop\Guia Rapido - FLY01 Saúde - OPME\8ok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Default="00906976" w:rsidP="00906976"/>
    <w:p w:rsidR="00906976" w:rsidRPr="00906976" w:rsidRDefault="00906976" w:rsidP="00906976"/>
    <w:p w:rsidR="00906976" w:rsidRPr="00906976" w:rsidRDefault="00906976" w:rsidP="00906976"/>
    <w:p w:rsidR="00906976" w:rsidRDefault="00906976" w:rsidP="00906976"/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Default="00906976" w:rsidP="00906976">
      <w:pPr>
        <w:jc w:val="center"/>
      </w:pPr>
    </w:p>
    <w:p w:rsidR="00906976" w:rsidRPr="006459CA" w:rsidRDefault="00693196" w:rsidP="006459CA">
      <w:pPr>
        <w:jc w:val="center"/>
        <w:rPr>
          <w:rFonts w:ascii="Arial" w:hAnsi="Arial" w:cs="Arial"/>
        </w:rPr>
      </w:pPr>
      <w:r w:rsidRPr="006459CA">
        <w:rPr>
          <w:rFonts w:ascii="Arial" w:hAnsi="Arial" w:cs="Arial"/>
        </w:rPr>
        <w:lastRenderedPageBreak/>
        <w:t>Cadastre os dados necessários para cada campo.</w:t>
      </w:r>
    </w:p>
    <w:p w:rsidR="00693196" w:rsidRPr="006459CA" w:rsidRDefault="00693196" w:rsidP="006459CA">
      <w:pPr>
        <w:jc w:val="center"/>
        <w:rPr>
          <w:rFonts w:ascii="Arial" w:hAnsi="Arial" w:cs="Arial"/>
        </w:rPr>
      </w:pPr>
      <w:r w:rsidRPr="006459CA">
        <w:rPr>
          <w:rFonts w:ascii="Arial" w:hAnsi="Arial" w:cs="Arial"/>
        </w:rPr>
        <w:t>Os campos com asteriscos (*) são campos obrigatórios.</w:t>
      </w:r>
    </w:p>
    <w:p w:rsidR="00906976" w:rsidRDefault="00906976" w:rsidP="00906976">
      <w:pPr>
        <w:jc w:val="center"/>
      </w:pPr>
    </w:p>
    <w:p w:rsidR="00B243E9" w:rsidRDefault="0031461E" w:rsidP="00906976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25164403" wp14:editId="623BFD41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 descr="C:\Users\alexsandro.rosa\Desktop\Guia Rapido - FLY01 Saúde - OPME\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lexsandro.rosa\Desktop\Guia Rapido - FLY01 Saúde - OPME\9ok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6459CA" w:rsidRDefault="006459CA" w:rsidP="006459CA">
      <w:pPr>
        <w:jc w:val="center"/>
        <w:rPr>
          <w:rFonts w:ascii="Arial" w:hAnsi="Arial" w:cs="Arial"/>
        </w:rPr>
      </w:pPr>
    </w:p>
    <w:p w:rsidR="00B243E9" w:rsidRDefault="006459CA" w:rsidP="006459CA">
      <w:pPr>
        <w:jc w:val="center"/>
        <w:rPr>
          <w:rFonts w:ascii="Arial" w:hAnsi="Arial" w:cs="Arial"/>
        </w:rPr>
      </w:pPr>
      <w:r w:rsidRPr="006459CA">
        <w:rPr>
          <w:rFonts w:ascii="Arial" w:hAnsi="Arial" w:cs="Arial"/>
        </w:rPr>
        <w:t>Dados da Guia.</w:t>
      </w:r>
    </w:p>
    <w:p w:rsidR="006459CA" w:rsidRDefault="006459CA" w:rsidP="006459CA">
      <w:pPr>
        <w:jc w:val="center"/>
        <w:rPr>
          <w:rFonts w:ascii="Arial" w:hAnsi="Arial" w:cs="Arial"/>
        </w:rPr>
      </w:pPr>
    </w:p>
    <w:p w:rsidR="006459CA" w:rsidRPr="006459CA" w:rsidRDefault="0031461E" w:rsidP="006459CA">
      <w:pPr>
        <w:jc w:val="center"/>
        <w:rPr>
          <w:rFonts w:ascii="Arial" w:hAnsi="Arial" w:cs="Arial"/>
        </w:rPr>
      </w:pPr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5F615C6E" wp14:editId="3523C89F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 descr="C:\Users\alexsandro.rosa\Desktop\Guia Rapido - FLY01 Saúde - OPME\1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lexsandro.rosa\Desktop\Guia Rapido - FLY01 Saúde - OPME\10ok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243E9" w:rsidRDefault="00B243E9" w:rsidP="00B243E9"/>
    <w:p w:rsidR="006459CA" w:rsidRPr="00B243E9" w:rsidRDefault="006459CA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6459CA" w:rsidRDefault="006459CA" w:rsidP="006459CA">
      <w:pPr>
        <w:jc w:val="center"/>
        <w:rPr>
          <w:rFonts w:ascii="Arial" w:hAnsi="Arial" w:cs="Arial"/>
        </w:rPr>
      </w:pPr>
      <w:r w:rsidRPr="006459CA">
        <w:rPr>
          <w:rFonts w:ascii="Arial" w:hAnsi="Arial" w:cs="Arial"/>
        </w:rPr>
        <w:lastRenderedPageBreak/>
        <w:t>Dados da Autorização.</w:t>
      </w:r>
    </w:p>
    <w:p w:rsidR="00B243E9" w:rsidRDefault="00B243E9" w:rsidP="00B243E9"/>
    <w:p w:rsidR="00B243E9" w:rsidRDefault="006459CA" w:rsidP="00B243E9"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42C3156E" wp14:editId="5119EABD">
            <wp:simplePos x="0" y="0"/>
            <wp:positionH relativeFrom="margin">
              <wp:align>center</wp:align>
            </wp:positionH>
            <wp:positionV relativeFrom="paragraph">
              <wp:posOffset>163830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 descr="C:\Users\alexsandro.rosa\Desktop\Guia Rapido - FLY01 Saúde - OPME\1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lexsandro.rosa\Desktop\Guia Rapido - FLY01 Saúde - OPME\11ok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06976" w:rsidRDefault="00906976" w:rsidP="00B243E9">
      <w:pPr>
        <w:jc w:val="center"/>
      </w:pPr>
    </w:p>
    <w:p w:rsidR="00B243E9" w:rsidRDefault="00B243E9" w:rsidP="00B243E9">
      <w:pPr>
        <w:jc w:val="center"/>
      </w:pPr>
    </w:p>
    <w:p w:rsidR="00B243E9" w:rsidRDefault="00B243E9" w:rsidP="00B243E9">
      <w:pPr>
        <w:jc w:val="center"/>
      </w:pPr>
    </w:p>
    <w:p w:rsidR="00B243E9" w:rsidRDefault="00B243E9" w:rsidP="00B243E9">
      <w:pPr>
        <w:jc w:val="center"/>
      </w:pPr>
    </w:p>
    <w:p w:rsidR="00B243E9" w:rsidRDefault="00B243E9" w:rsidP="00B243E9">
      <w:pPr>
        <w:jc w:val="center"/>
      </w:pPr>
    </w:p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6459CA" w:rsidP="00B243E9"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6EAC352E" wp14:editId="5F811DE5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1" name="Imagem 21" descr="C:\Users\alexsandro.rosa\Desktop\Guia Rapido - FLY01 Saúde - OPME\1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lexsandro.rosa\Desktop\Guia Rapido - FLY01 Saúde - OPME\12ok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B243E9" w:rsidRDefault="00B243E9" w:rsidP="00B243E9"/>
    <w:p w:rsidR="00B243E9" w:rsidRPr="006459CA" w:rsidRDefault="006459CA" w:rsidP="006459CA">
      <w:pPr>
        <w:jc w:val="center"/>
        <w:rPr>
          <w:rFonts w:ascii="Arial" w:hAnsi="Arial" w:cs="Arial"/>
        </w:rPr>
      </w:pPr>
      <w:r w:rsidRPr="006459CA">
        <w:rPr>
          <w:rFonts w:ascii="Arial" w:hAnsi="Arial" w:cs="Arial"/>
        </w:rPr>
        <w:lastRenderedPageBreak/>
        <w:t xml:space="preserve">Dados do </w:t>
      </w:r>
      <w:r>
        <w:rPr>
          <w:rFonts w:ascii="Arial" w:hAnsi="Arial" w:cs="Arial"/>
        </w:rPr>
        <w:t>Beneficiá</w:t>
      </w:r>
      <w:r w:rsidRPr="006459CA">
        <w:rPr>
          <w:rFonts w:ascii="Arial" w:hAnsi="Arial" w:cs="Arial"/>
        </w:rPr>
        <w:t>rio.</w:t>
      </w:r>
    </w:p>
    <w:p w:rsidR="00B243E9" w:rsidRPr="00B243E9" w:rsidRDefault="00B243E9" w:rsidP="00B243E9"/>
    <w:p w:rsidR="00B243E9" w:rsidRDefault="006459CA" w:rsidP="00B243E9">
      <w:r>
        <w:rPr>
          <w:noProof/>
          <w:lang w:eastAsia="pt-BR"/>
        </w:rPr>
        <w:drawing>
          <wp:anchor distT="0" distB="0" distL="114300" distR="114300" simplePos="0" relativeHeight="251670528" behindDoc="0" locked="0" layoutInCell="1" allowOverlap="1" wp14:anchorId="44F16BA0" wp14:editId="7CBAA087">
            <wp:simplePos x="0" y="0"/>
            <wp:positionH relativeFrom="margin">
              <wp:align>center</wp:align>
            </wp:positionH>
            <wp:positionV relativeFrom="paragraph">
              <wp:posOffset>163830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" name="Imagem 22" descr="C:\Users\alexsandro.rosa\Desktop\Guia Rapido - FLY01 Saúde - OPME\1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lexsandro.rosa\Desktop\Guia Rapido - FLY01 Saúde - OPME\13ok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243E9" w:rsidRDefault="00B243E9" w:rsidP="00B243E9"/>
    <w:p w:rsidR="00B243E9" w:rsidRDefault="00B243E9" w:rsidP="00B243E9">
      <w:pPr>
        <w:jc w:val="center"/>
      </w:pPr>
    </w:p>
    <w:p w:rsidR="00B243E9" w:rsidRDefault="00B243E9" w:rsidP="00B243E9">
      <w:pPr>
        <w:jc w:val="center"/>
      </w:pPr>
    </w:p>
    <w:p w:rsidR="00B243E9" w:rsidRDefault="00B243E9" w:rsidP="00B243E9">
      <w:pPr>
        <w:jc w:val="center"/>
      </w:pPr>
    </w:p>
    <w:p w:rsidR="00B243E9" w:rsidRDefault="00B243E9" w:rsidP="00B243E9">
      <w:pPr>
        <w:jc w:val="center"/>
      </w:pPr>
    </w:p>
    <w:p w:rsidR="00272E02" w:rsidRDefault="00272E02" w:rsidP="00B243E9">
      <w:pPr>
        <w:jc w:val="center"/>
      </w:pPr>
    </w:p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6459CA" w:rsidRDefault="006459CA" w:rsidP="006459CA">
      <w:pPr>
        <w:jc w:val="center"/>
        <w:rPr>
          <w:rFonts w:ascii="Arial" w:hAnsi="Arial" w:cs="Arial"/>
        </w:rPr>
      </w:pPr>
      <w:r w:rsidRPr="006459CA">
        <w:rPr>
          <w:rFonts w:ascii="Arial" w:hAnsi="Arial" w:cs="Arial"/>
        </w:rPr>
        <w:t>Dados do Contratado Solicitante.</w:t>
      </w:r>
    </w:p>
    <w:p w:rsidR="00272E02" w:rsidRPr="00272E02" w:rsidRDefault="00272E02" w:rsidP="00272E02"/>
    <w:p w:rsidR="00272E02" w:rsidRPr="00272E02" w:rsidRDefault="006459CA" w:rsidP="00272E02">
      <w:r>
        <w:rPr>
          <w:noProof/>
          <w:lang w:eastAsia="pt-BR"/>
        </w:rPr>
        <w:drawing>
          <wp:anchor distT="0" distB="0" distL="114300" distR="114300" simplePos="0" relativeHeight="251671552" behindDoc="0" locked="0" layoutInCell="1" allowOverlap="1" wp14:anchorId="29411763" wp14:editId="412AFE37">
            <wp:simplePos x="0" y="0"/>
            <wp:positionH relativeFrom="margin">
              <wp:align>center</wp:align>
            </wp:positionH>
            <wp:positionV relativeFrom="paragraph">
              <wp:posOffset>158115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5" name="Imagem 25" descr="C:\Users\alexsandro.rosa\Desktop\Guia Rapido - FLY01 Saúde - OPME\1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lexsandro.rosa\Desktop\Guia Rapido - FLY01 Saúde - OPME\14ok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8D375C" w:rsidRDefault="008D375C" w:rsidP="00361D83">
      <w:pPr>
        <w:jc w:val="center"/>
        <w:rPr>
          <w:rFonts w:ascii="Arial" w:hAnsi="Arial" w:cs="Arial"/>
        </w:rPr>
      </w:pPr>
    </w:p>
    <w:p w:rsidR="00272E02" w:rsidRPr="00361D83" w:rsidRDefault="00361D83" w:rsidP="00361D83">
      <w:pPr>
        <w:jc w:val="center"/>
        <w:rPr>
          <w:rFonts w:ascii="Arial" w:hAnsi="Arial" w:cs="Arial"/>
        </w:rPr>
      </w:pPr>
      <w:r w:rsidRPr="00361D83">
        <w:rPr>
          <w:rFonts w:ascii="Arial" w:hAnsi="Arial" w:cs="Arial"/>
        </w:rPr>
        <w:lastRenderedPageBreak/>
        <w:t>Dados do Profissional Solicitante.</w:t>
      </w:r>
    </w:p>
    <w:p w:rsidR="00272E02" w:rsidRDefault="00272E02" w:rsidP="00272E02"/>
    <w:p w:rsidR="00272E02" w:rsidRDefault="00361D83" w:rsidP="00272E02">
      <w:r>
        <w:rPr>
          <w:noProof/>
          <w:lang w:eastAsia="pt-BR"/>
        </w:rPr>
        <w:drawing>
          <wp:anchor distT="0" distB="0" distL="114300" distR="114300" simplePos="0" relativeHeight="251672576" behindDoc="0" locked="0" layoutInCell="1" allowOverlap="1" wp14:anchorId="0B9CEB3A" wp14:editId="1DF8C665">
            <wp:simplePos x="0" y="0"/>
            <wp:positionH relativeFrom="margin">
              <wp:align>center</wp:align>
            </wp:positionH>
            <wp:positionV relativeFrom="paragraph">
              <wp:posOffset>163830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6" name="Imagem 26" descr="C:\Users\alexsandro.rosa\Desktop\Guia Rapido - FLY01 Saúde - OPME\1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lexsandro.rosa\Desktop\Guia Rapido - FLY01 Saúde - OPME\15ok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243E9" w:rsidRDefault="00B243E9" w:rsidP="00272E02">
      <w:pPr>
        <w:jc w:val="center"/>
      </w:pPr>
    </w:p>
    <w:p w:rsidR="00272E02" w:rsidRDefault="00272E02" w:rsidP="00272E02">
      <w:pPr>
        <w:jc w:val="center"/>
      </w:pPr>
    </w:p>
    <w:p w:rsidR="00272E02" w:rsidRDefault="00272E02" w:rsidP="00272E02">
      <w:pPr>
        <w:jc w:val="center"/>
      </w:pPr>
    </w:p>
    <w:p w:rsidR="00272E02" w:rsidRDefault="00272E02" w:rsidP="00272E02">
      <w:pPr>
        <w:jc w:val="center"/>
      </w:pPr>
    </w:p>
    <w:p w:rsidR="00272E02" w:rsidRDefault="00272E02" w:rsidP="00272E02">
      <w:pPr>
        <w:jc w:val="center"/>
      </w:pPr>
    </w:p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Default="00272E02" w:rsidP="00272E02"/>
    <w:p w:rsidR="0031461E" w:rsidRPr="00272E02" w:rsidRDefault="0031461E" w:rsidP="00272E02"/>
    <w:p w:rsidR="00272E02" w:rsidRPr="00361D83" w:rsidRDefault="00361D83" w:rsidP="00361D83">
      <w:pPr>
        <w:jc w:val="center"/>
        <w:rPr>
          <w:rFonts w:ascii="Arial" w:hAnsi="Arial" w:cs="Arial"/>
        </w:rPr>
      </w:pPr>
      <w:r w:rsidRPr="00361D83">
        <w:rPr>
          <w:rFonts w:ascii="Arial" w:hAnsi="Arial" w:cs="Arial"/>
        </w:rPr>
        <w:t>Dados da Solicitação.</w:t>
      </w:r>
    </w:p>
    <w:p w:rsidR="00272E02" w:rsidRPr="00272E02" w:rsidRDefault="00272E02" w:rsidP="00272E02"/>
    <w:p w:rsidR="00272E02" w:rsidRDefault="0031461E" w:rsidP="00272E02">
      <w:r>
        <w:rPr>
          <w:noProof/>
          <w:lang w:eastAsia="pt-BR"/>
        </w:rPr>
        <w:drawing>
          <wp:anchor distT="0" distB="0" distL="114300" distR="114300" simplePos="0" relativeHeight="251673600" behindDoc="0" locked="0" layoutInCell="1" allowOverlap="1" wp14:anchorId="06AEC27F" wp14:editId="79683F81">
            <wp:simplePos x="0" y="0"/>
            <wp:positionH relativeFrom="margin">
              <wp:align>center</wp:align>
            </wp:positionH>
            <wp:positionV relativeFrom="paragraph">
              <wp:posOffset>69215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8" name="Imagem 28" descr="C:\Users\alexsandro.rosa\Desktop\Guia Rapido - FLY01 Saúde - OPME\1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alexsandro.rosa\Desktop\Guia Rapido - FLY01 Saúde - OPME\16ok.pn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72E02" w:rsidRDefault="00272E02" w:rsidP="00272E02">
      <w:pPr>
        <w:jc w:val="center"/>
      </w:pPr>
    </w:p>
    <w:p w:rsidR="00272E02" w:rsidRDefault="00272E02" w:rsidP="00272E02">
      <w:pPr>
        <w:jc w:val="center"/>
      </w:pPr>
    </w:p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Default="00272E02" w:rsidP="00272E02"/>
    <w:p w:rsidR="00272E02" w:rsidRPr="00272E02" w:rsidRDefault="00272E02" w:rsidP="00272E02"/>
    <w:p w:rsidR="008D375C" w:rsidRDefault="008D375C" w:rsidP="00361D83">
      <w:pPr>
        <w:jc w:val="center"/>
        <w:rPr>
          <w:rFonts w:ascii="Arial" w:hAnsi="Arial" w:cs="Arial"/>
        </w:rPr>
      </w:pPr>
    </w:p>
    <w:p w:rsidR="00272E02" w:rsidRPr="00361D83" w:rsidRDefault="00361D83" w:rsidP="00361D83">
      <w:pPr>
        <w:jc w:val="center"/>
        <w:rPr>
          <w:rFonts w:ascii="Arial" w:hAnsi="Arial" w:cs="Arial"/>
        </w:rPr>
      </w:pPr>
      <w:r w:rsidRPr="00361D83">
        <w:rPr>
          <w:rFonts w:ascii="Arial" w:hAnsi="Arial" w:cs="Arial"/>
        </w:rPr>
        <w:lastRenderedPageBreak/>
        <w:t>Dados do Executante.</w:t>
      </w:r>
    </w:p>
    <w:p w:rsidR="00272E02" w:rsidRDefault="00272E02" w:rsidP="00272E02"/>
    <w:p w:rsidR="00272E02" w:rsidRDefault="00361D83" w:rsidP="00272E02">
      <w:r>
        <w:rPr>
          <w:noProof/>
          <w:lang w:eastAsia="pt-BR"/>
        </w:rPr>
        <w:drawing>
          <wp:anchor distT="0" distB="0" distL="114300" distR="114300" simplePos="0" relativeHeight="251674624" behindDoc="0" locked="0" layoutInCell="1" allowOverlap="1" wp14:anchorId="7E7B6FB1" wp14:editId="6078E364">
            <wp:simplePos x="0" y="0"/>
            <wp:positionH relativeFrom="margin">
              <wp:align>center</wp:align>
            </wp:positionH>
            <wp:positionV relativeFrom="paragraph">
              <wp:posOffset>165735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9" name="Imagem 29" descr="C:\Users\alexsandro.rosa\Desktop\Guia Rapido - FLY01 Saúde - OPME\1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alexsandro.rosa\Desktop\Guia Rapido - FLY01 Saúde - OPME\17ok.p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72E02" w:rsidRDefault="00272E02" w:rsidP="00272E02">
      <w:pPr>
        <w:jc w:val="center"/>
      </w:pPr>
    </w:p>
    <w:p w:rsidR="00272E02" w:rsidRDefault="00272E02" w:rsidP="00272E02">
      <w:pPr>
        <w:jc w:val="center"/>
      </w:pPr>
    </w:p>
    <w:p w:rsidR="00272E02" w:rsidRDefault="00272E02" w:rsidP="00272E02">
      <w:pPr>
        <w:jc w:val="center"/>
      </w:pPr>
    </w:p>
    <w:p w:rsidR="00272E02" w:rsidRDefault="00272E02" w:rsidP="00272E02">
      <w:pPr>
        <w:jc w:val="center"/>
      </w:pPr>
    </w:p>
    <w:p w:rsidR="00272E02" w:rsidRDefault="00272E02" w:rsidP="00272E02">
      <w:pPr>
        <w:jc w:val="center"/>
      </w:pPr>
    </w:p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Default="00272E02" w:rsidP="00272E02"/>
    <w:p w:rsidR="00272E02" w:rsidRPr="00272E02" w:rsidRDefault="00272E02" w:rsidP="00272E02"/>
    <w:p w:rsidR="00272E02" w:rsidRDefault="00361D83" w:rsidP="00361D83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Selecione os </w:t>
      </w:r>
      <w:r w:rsidRPr="00361D83">
        <w:rPr>
          <w:rFonts w:ascii="Arial" w:hAnsi="Arial" w:cs="Arial"/>
        </w:rPr>
        <w:t>Dados do Atendimento.</w:t>
      </w:r>
    </w:p>
    <w:p w:rsidR="008D375C" w:rsidRDefault="008D375C" w:rsidP="00361D83">
      <w:pPr>
        <w:jc w:val="center"/>
        <w:rPr>
          <w:rFonts w:ascii="Arial" w:hAnsi="Arial" w:cs="Arial"/>
        </w:rPr>
      </w:pPr>
    </w:p>
    <w:p w:rsidR="00D935EF" w:rsidRPr="00D935EF" w:rsidRDefault="00D935EF" w:rsidP="00361D83">
      <w:pPr>
        <w:jc w:val="center"/>
        <w:rPr>
          <w:rFonts w:ascii="Arial" w:hAnsi="Arial" w:cs="Arial"/>
        </w:rPr>
      </w:pPr>
      <w:r>
        <w:rPr>
          <w:rFonts w:ascii="Arial" w:hAnsi="Arial" w:cs="Arial"/>
          <w:shd w:val="clear" w:color="auto" w:fill="FFFFFF"/>
        </w:rPr>
        <w:t xml:space="preserve">Selecione o </w:t>
      </w:r>
      <w:r w:rsidRPr="00D935EF">
        <w:rPr>
          <w:rFonts w:ascii="Arial" w:hAnsi="Arial" w:cs="Arial"/>
          <w:shd w:val="clear" w:color="auto" w:fill="FFFFFF"/>
        </w:rPr>
        <w:t>Tipo Atendimento</w:t>
      </w:r>
      <w:r>
        <w:rPr>
          <w:rFonts w:ascii="Arial" w:hAnsi="Arial" w:cs="Arial"/>
          <w:shd w:val="clear" w:color="auto" w:fill="FFFFFF"/>
        </w:rPr>
        <w:t>.</w:t>
      </w:r>
    </w:p>
    <w:p w:rsidR="00272E02" w:rsidRDefault="00272E02" w:rsidP="00272E02"/>
    <w:p w:rsidR="00272E02" w:rsidRDefault="00361D83" w:rsidP="00272E02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75648" behindDoc="0" locked="0" layoutInCell="1" allowOverlap="1" wp14:anchorId="70EDE23F" wp14:editId="710D6BEB">
            <wp:simplePos x="0" y="0"/>
            <wp:positionH relativeFrom="margin">
              <wp:align>center</wp:align>
            </wp:positionH>
            <wp:positionV relativeFrom="paragraph">
              <wp:posOffset>157480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0" name="Imagem 30" descr="C:\Users\alexsandro.rosa\Desktop\Guia Rapido - FLY01 Saúde - OPME\1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alexsandro.rosa\Desktop\Guia Rapido - FLY01 Saúde - OPME\18ok.pn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72E02" w:rsidRDefault="00272E02" w:rsidP="00272E02">
      <w:pPr>
        <w:jc w:val="center"/>
      </w:pPr>
    </w:p>
    <w:p w:rsidR="00272E02" w:rsidRDefault="00272E02" w:rsidP="00272E02">
      <w:pPr>
        <w:jc w:val="center"/>
      </w:pPr>
    </w:p>
    <w:p w:rsidR="00272E02" w:rsidRDefault="00272E02" w:rsidP="00272E02">
      <w:pPr>
        <w:jc w:val="center"/>
      </w:pPr>
    </w:p>
    <w:p w:rsidR="00272E02" w:rsidRDefault="00272E02" w:rsidP="00272E02">
      <w:pPr>
        <w:jc w:val="center"/>
      </w:pPr>
    </w:p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Pr="00272E02" w:rsidRDefault="00272E02" w:rsidP="00272E02"/>
    <w:p w:rsidR="00272E02" w:rsidRDefault="00272E02" w:rsidP="00272E02"/>
    <w:p w:rsidR="00272E02" w:rsidRPr="00D935EF" w:rsidRDefault="00D935EF" w:rsidP="00D935EF">
      <w:pPr>
        <w:jc w:val="center"/>
        <w:rPr>
          <w:rFonts w:ascii="Arial" w:hAnsi="Arial" w:cs="Arial"/>
        </w:rPr>
      </w:pPr>
      <w:r w:rsidRPr="00D935EF">
        <w:rPr>
          <w:rFonts w:ascii="Arial" w:hAnsi="Arial" w:cs="Arial"/>
        </w:rPr>
        <w:lastRenderedPageBreak/>
        <w:t>Selecione a Indicação do Acidente.</w:t>
      </w:r>
    </w:p>
    <w:p w:rsidR="00D935EF" w:rsidRPr="00272E02" w:rsidRDefault="00D935EF" w:rsidP="00272E02"/>
    <w:p w:rsidR="00272E02" w:rsidRPr="00272E02" w:rsidRDefault="00361D83" w:rsidP="00272E02">
      <w:r>
        <w:rPr>
          <w:noProof/>
          <w:lang w:eastAsia="pt-BR"/>
        </w:rPr>
        <w:drawing>
          <wp:anchor distT="0" distB="0" distL="114300" distR="114300" simplePos="0" relativeHeight="251676672" behindDoc="0" locked="0" layoutInCell="1" allowOverlap="1" wp14:anchorId="5B2FE16D" wp14:editId="56E7EC10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1" name="Imagem 31" descr="C:\Users\alexsandro.rosa\Desktop\Guia Rapido - FLY01 Saúde - OPME\1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alexsandro.rosa\Desktop\Guia Rapido - FLY01 Saúde - OPME\19ok.pn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72E02" w:rsidRDefault="00272E02" w:rsidP="00272E02"/>
    <w:p w:rsidR="00272E02" w:rsidRDefault="00272E02" w:rsidP="00272E02">
      <w:pPr>
        <w:jc w:val="center"/>
      </w:pPr>
    </w:p>
    <w:p w:rsidR="00272E02" w:rsidRDefault="00272E02" w:rsidP="00272E02">
      <w:pPr>
        <w:jc w:val="center"/>
      </w:pPr>
    </w:p>
    <w:p w:rsidR="00272E02" w:rsidRDefault="00272E02" w:rsidP="00272E02">
      <w:pPr>
        <w:jc w:val="center"/>
      </w:pPr>
    </w:p>
    <w:p w:rsidR="00272E02" w:rsidRDefault="00272E02" w:rsidP="00272E02">
      <w:pPr>
        <w:jc w:val="center"/>
      </w:pPr>
    </w:p>
    <w:p w:rsidR="00272E02" w:rsidRDefault="00272E02" w:rsidP="00272E02">
      <w:pPr>
        <w:jc w:val="center"/>
      </w:pPr>
    </w:p>
    <w:p w:rsidR="003A6690" w:rsidRDefault="003A6690" w:rsidP="00272E02">
      <w:pPr>
        <w:jc w:val="center"/>
      </w:pPr>
    </w:p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Default="003A6690" w:rsidP="003A6690"/>
    <w:p w:rsidR="00D935EF" w:rsidRPr="003A6690" w:rsidRDefault="00D935EF" w:rsidP="003A6690"/>
    <w:p w:rsidR="003A6690" w:rsidRPr="003A6690" w:rsidRDefault="003A6690" w:rsidP="003A6690"/>
    <w:p w:rsidR="003A6690" w:rsidRPr="00D935EF" w:rsidRDefault="00D935EF" w:rsidP="00D935EF">
      <w:pPr>
        <w:jc w:val="center"/>
        <w:rPr>
          <w:rFonts w:ascii="Arial" w:hAnsi="Arial" w:cs="Arial"/>
        </w:rPr>
      </w:pPr>
      <w:r w:rsidRPr="00D935EF">
        <w:rPr>
          <w:rFonts w:ascii="Arial" w:hAnsi="Arial" w:cs="Arial"/>
        </w:rPr>
        <w:t>Selecione o Tipo de Consulta.</w:t>
      </w:r>
    </w:p>
    <w:p w:rsidR="003A6690" w:rsidRDefault="003A6690" w:rsidP="003A6690"/>
    <w:p w:rsidR="003A6690" w:rsidRPr="003A6690" w:rsidRDefault="008D375C" w:rsidP="003A6690">
      <w:r>
        <w:rPr>
          <w:noProof/>
          <w:lang w:eastAsia="pt-BR"/>
        </w:rPr>
        <w:drawing>
          <wp:anchor distT="0" distB="0" distL="114300" distR="114300" simplePos="0" relativeHeight="251677696" behindDoc="0" locked="0" layoutInCell="1" allowOverlap="1" wp14:anchorId="6A981A22" wp14:editId="682F6AB5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2" name="Imagem 32" descr="C:\Users\alexsandro.rosa\Desktop\Guia Rapido - FLY01 Saúde - OPME\2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alexsandro.rosa\Desktop\Guia Rapido - FLY01 Saúde - OPME\20ok.pn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A6690" w:rsidRPr="003A6690" w:rsidRDefault="003A6690" w:rsidP="003A6690"/>
    <w:p w:rsidR="003A6690" w:rsidRDefault="003A6690" w:rsidP="003A6690"/>
    <w:p w:rsidR="003A6690" w:rsidRDefault="003A6690" w:rsidP="003A6690"/>
    <w:p w:rsidR="00272E02" w:rsidRDefault="00272E02" w:rsidP="003A6690">
      <w:pPr>
        <w:jc w:val="center"/>
      </w:pPr>
    </w:p>
    <w:p w:rsidR="003A6690" w:rsidRDefault="003A6690" w:rsidP="003A6690">
      <w:pPr>
        <w:jc w:val="center"/>
      </w:pPr>
    </w:p>
    <w:p w:rsidR="003A6690" w:rsidRDefault="003A6690" w:rsidP="003A6690">
      <w:pPr>
        <w:jc w:val="center"/>
      </w:pPr>
    </w:p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8D375C" w:rsidRDefault="008D375C" w:rsidP="00D935EF">
      <w:pPr>
        <w:jc w:val="center"/>
        <w:rPr>
          <w:rFonts w:ascii="Arial" w:hAnsi="Arial" w:cs="Arial"/>
        </w:rPr>
      </w:pPr>
    </w:p>
    <w:p w:rsidR="003A6690" w:rsidRPr="00D935EF" w:rsidRDefault="00D935EF" w:rsidP="00D935EF">
      <w:pPr>
        <w:jc w:val="center"/>
        <w:rPr>
          <w:rFonts w:ascii="Arial" w:hAnsi="Arial" w:cs="Arial"/>
        </w:rPr>
      </w:pPr>
      <w:r w:rsidRPr="00D935EF">
        <w:rPr>
          <w:rFonts w:ascii="Arial" w:hAnsi="Arial" w:cs="Arial"/>
        </w:rPr>
        <w:lastRenderedPageBreak/>
        <w:t>Selecione o Motivo do Encerramento.</w:t>
      </w:r>
    </w:p>
    <w:p w:rsidR="003A6690" w:rsidRPr="003A6690" w:rsidRDefault="003A6690" w:rsidP="003A6690"/>
    <w:p w:rsidR="003A6690" w:rsidRPr="003A6690" w:rsidRDefault="00D935EF" w:rsidP="003A6690">
      <w:r>
        <w:rPr>
          <w:noProof/>
          <w:lang w:eastAsia="pt-BR"/>
        </w:rPr>
        <w:drawing>
          <wp:anchor distT="0" distB="0" distL="114300" distR="114300" simplePos="0" relativeHeight="251678720" behindDoc="0" locked="0" layoutInCell="1" allowOverlap="1" wp14:anchorId="5DA7E022" wp14:editId="0C4E709D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3" name="Imagem 33" descr="C:\Users\alexsandro.rosa\Desktop\Guia Rapido - FLY01 Saúde - OPME\2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alexsandro.rosa\Desktop\Guia Rapido - FLY01 Saúde - OPME\21ok.pn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A6690" w:rsidRDefault="003A6690" w:rsidP="003A6690"/>
    <w:p w:rsidR="003A6690" w:rsidRDefault="003A6690" w:rsidP="003A6690"/>
    <w:p w:rsidR="003A6690" w:rsidRDefault="003A6690" w:rsidP="003A6690">
      <w:pPr>
        <w:jc w:val="center"/>
      </w:pPr>
    </w:p>
    <w:p w:rsidR="003A6690" w:rsidRDefault="003A6690" w:rsidP="003A6690">
      <w:pPr>
        <w:jc w:val="center"/>
      </w:pPr>
    </w:p>
    <w:p w:rsidR="003A6690" w:rsidRDefault="003A6690" w:rsidP="003A6690">
      <w:pPr>
        <w:jc w:val="center"/>
      </w:pPr>
    </w:p>
    <w:p w:rsidR="003A6690" w:rsidRDefault="003A6690" w:rsidP="003A6690">
      <w:pPr>
        <w:jc w:val="center"/>
      </w:pPr>
    </w:p>
    <w:p w:rsidR="003A6690" w:rsidRDefault="003A6690" w:rsidP="003A6690">
      <w:pPr>
        <w:jc w:val="center"/>
      </w:pPr>
    </w:p>
    <w:p w:rsidR="003A6690" w:rsidRDefault="003A6690" w:rsidP="003A6690">
      <w:pPr>
        <w:jc w:val="center"/>
      </w:pPr>
    </w:p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Default="005D7991" w:rsidP="005D7991">
      <w:pPr>
        <w:jc w:val="center"/>
        <w:rPr>
          <w:rFonts w:ascii="Arial" w:hAnsi="Arial" w:cs="Arial"/>
        </w:rPr>
      </w:pPr>
      <w:r w:rsidRPr="005D7991">
        <w:rPr>
          <w:rFonts w:ascii="Arial" w:hAnsi="Arial" w:cs="Arial"/>
        </w:rPr>
        <w:t>Após adicione Procedimentos realizados com esse paciente.</w:t>
      </w:r>
    </w:p>
    <w:p w:rsidR="005D7991" w:rsidRPr="005D7991" w:rsidRDefault="005D7991" w:rsidP="005D7991">
      <w:pPr>
        <w:jc w:val="center"/>
        <w:rPr>
          <w:rFonts w:ascii="Arial" w:hAnsi="Arial" w:cs="Arial"/>
        </w:rPr>
      </w:pPr>
    </w:p>
    <w:p w:rsidR="005D7991" w:rsidRDefault="005D7991" w:rsidP="005D7991">
      <w:pPr>
        <w:jc w:val="center"/>
        <w:rPr>
          <w:rFonts w:ascii="Arial" w:hAnsi="Arial" w:cs="Arial"/>
        </w:rPr>
      </w:pPr>
      <w:r w:rsidRPr="005D7991">
        <w:rPr>
          <w:rFonts w:ascii="Arial" w:hAnsi="Arial" w:cs="Arial"/>
        </w:rPr>
        <w:t>Clique em Adicionar Procedimentos.</w:t>
      </w:r>
    </w:p>
    <w:p w:rsidR="005D7991" w:rsidRPr="005D7991" w:rsidRDefault="005D7991" w:rsidP="005D7991">
      <w:pPr>
        <w:jc w:val="center"/>
        <w:rPr>
          <w:rFonts w:ascii="Arial" w:hAnsi="Arial" w:cs="Arial"/>
        </w:rPr>
      </w:pPr>
    </w:p>
    <w:p w:rsidR="003A6690" w:rsidRPr="003A6690" w:rsidRDefault="005D7991" w:rsidP="003A6690">
      <w:r>
        <w:rPr>
          <w:noProof/>
          <w:lang w:eastAsia="pt-BR"/>
        </w:rPr>
        <w:drawing>
          <wp:anchor distT="0" distB="0" distL="114300" distR="114300" simplePos="0" relativeHeight="251679744" behindDoc="0" locked="0" layoutInCell="1" allowOverlap="1" wp14:anchorId="6E5484FC" wp14:editId="3B7EAE16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4" name="Imagem 34" descr="C:\Users\alexsandro.rosa\Desktop\Guia Rapido - FLY01 Saúde - OPME\2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alexsandro.rosa\Desktop\Guia Rapido - FLY01 Saúde - OPME\22ok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A6690" w:rsidRPr="003A6690" w:rsidRDefault="003A6690" w:rsidP="003A6690"/>
    <w:p w:rsid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Default="003A6690" w:rsidP="003A6690"/>
    <w:p w:rsidR="003A6690" w:rsidRDefault="003A6690" w:rsidP="003A6690"/>
    <w:p w:rsidR="003A6690" w:rsidRDefault="003A6690" w:rsidP="003A6690">
      <w:pPr>
        <w:jc w:val="center"/>
      </w:pPr>
    </w:p>
    <w:p w:rsidR="003A6690" w:rsidRDefault="003A6690" w:rsidP="003A6690">
      <w:pPr>
        <w:jc w:val="center"/>
      </w:pPr>
    </w:p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Pr="005D7991" w:rsidRDefault="005D7991" w:rsidP="005D7991">
      <w:pPr>
        <w:jc w:val="center"/>
        <w:rPr>
          <w:rFonts w:ascii="Arial" w:hAnsi="Arial" w:cs="Arial"/>
        </w:rPr>
      </w:pPr>
      <w:r w:rsidRPr="005D7991">
        <w:rPr>
          <w:rFonts w:ascii="Arial" w:hAnsi="Arial" w:cs="Arial"/>
        </w:rPr>
        <w:lastRenderedPageBreak/>
        <w:t>Após clique em Novo Procedimento.</w:t>
      </w:r>
    </w:p>
    <w:p w:rsidR="003A6690" w:rsidRPr="003A6690" w:rsidRDefault="003A6690" w:rsidP="003A6690"/>
    <w:p w:rsidR="003A6690" w:rsidRPr="003A6690" w:rsidRDefault="005D7991" w:rsidP="003A6690">
      <w:r>
        <w:rPr>
          <w:noProof/>
          <w:lang w:eastAsia="pt-BR"/>
        </w:rPr>
        <w:drawing>
          <wp:anchor distT="0" distB="0" distL="114300" distR="114300" simplePos="0" relativeHeight="251680768" behindDoc="0" locked="0" layoutInCell="1" allowOverlap="1" wp14:anchorId="228F1072" wp14:editId="6576B642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5" name="Imagem 35" descr="C:\Users\alexsandro.rosa\Desktop\Guia Rapido - FLY01 Saúde - OPME\2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alexsandro.rosa\Desktop\Guia Rapido - FLY01 Saúde - OPME\23ok.pn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A6690" w:rsidRP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Default="003A6690" w:rsidP="003A6690"/>
    <w:p w:rsidR="003A6690" w:rsidRPr="003A6690" w:rsidRDefault="003A6690" w:rsidP="003A6690"/>
    <w:p w:rsidR="003A6690" w:rsidRPr="003A6690" w:rsidRDefault="003A6690" w:rsidP="003A6690"/>
    <w:p w:rsidR="003A6690" w:rsidRDefault="003A6690" w:rsidP="003A6690"/>
    <w:p w:rsidR="003A6690" w:rsidRDefault="003A6690" w:rsidP="003A6690"/>
    <w:p w:rsidR="003A6690" w:rsidRDefault="003A6690" w:rsidP="003A6690">
      <w:pPr>
        <w:jc w:val="center"/>
      </w:pPr>
    </w:p>
    <w:p w:rsidR="003A6690" w:rsidRDefault="003A6690" w:rsidP="003A6690">
      <w:pPr>
        <w:jc w:val="center"/>
      </w:pPr>
    </w:p>
    <w:p w:rsidR="003A6690" w:rsidRDefault="003A6690" w:rsidP="003A6690">
      <w:pPr>
        <w:jc w:val="center"/>
      </w:pPr>
    </w:p>
    <w:p w:rsidR="004A60AB" w:rsidRDefault="004A60AB" w:rsidP="003A6690">
      <w:pPr>
        <w:jc w:val="center"/>
      </w:pPr>
    </w:p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5D7991" w:rsidRDefault="005D7991" w:rsidP="005D7991">
      <w:pPr>
        <w:jc w:val="center"/>
        <w:rPr>
          <w:rFonts w:ascii="Arial" w:hAnsi="Arial" w:cs="Arial"/>
        </w:rPr>
      </w:pPr>
    </w:p>
    <w:p w:rsidR="004A60AB" w:rsidRPr="005D7991" w:rsidRDefault="005D7991" w:rsidP="005D7991">
      <w:pPr>
        <w:jc w:val="center"/>
        <w:rPr>
          <w:rFonts w:ascii="Arial" w:hAnsi="Arial" w:cs="Arial"/>
        </w:rPr>
      </w:pPr>
      <w:r w:rsidRPr="005D7991">
        <w:rPr>
          <w:rFonts w:ascii="Arial" w:hAnsi="Arial" w:cs="Arial"/>
        </w:rPr>
        <w:t>Busque o procedimento realizado</w:t>
      </w:r>
      <w:r>
        <w:rPr>
          <w:rFonts w:ascii="Arial" w:hAnsi="Arial" w:cs="Arial"/>
        </w:rPr>
        <w:t>.</w:t>
      </w:r>
    </w:p>
    <w:p w:rsidR="004A60AB" w:rsidRPr="004A60AB" w:rsidRDefault="004A60AB" w:rsidP="004A60AB"/>
    <w:p w:rsidR="004A60AB" w:rsidRPr="004A60AB" w:rsidRDefault="005D7991" w:rsidP="004A60AB">
      <w:r>
        <w:rPr>
          <w:noProof/>
          <w:lang w:eastAsia="pt-BR"/>
        </w:rPr>
        <w:drawing>
          <wp:anchor distT="0" distB="0" distL="114300" distR="114300" simplePos="0" relativeHeight="251681792" behindDoc="0" locked="0" layoutInCell="1" allowOverlap="1" wp14:anchorId="2F18639E" wp14:editId="55B27F83">
            <wp:simplePos x="0" y="0"/>
            <wp:positionH relativeFrom="margin">
              <wp:align>center</wp:align>
            </wp:positionH>
            <wp:positionV relativeFrom="paragraph">
              <wp:posOffset>158115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6" name="Imagem 36" descr="C:\Users\alexsandro.rosa\Desktop\Guia Rapido - FLY01 Saúde - OPME\2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alexsandro.rosa\Desktop\Guia Rapido - FLY01 Saúde - OPME\24ok.pn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Default="004A60AB" w:rsidP="004A60AB"/>
    <w:p w:rsidR="004A60AB" w:rsidRPr="004A60AB" w:rsidRDefault="005D7991" w:rsidP="004A60AB">
      <w:r>
        <w:rPr>
          <w:noProof/>
          <w:lang w:eastAsia="pt-BR"/>
        </w:rPr>
        <w:lastRenderedPageBreak/>
        <w:drawing>
          <wp:anchor distT="0" distB="0" distL="114300" distR="114300" simplePos="0" relativeHeight="251682816" behindDoc="0" locked="0" layoutInCell="1" allowOverlap="1" wp14:anchorId="32311847" wp14:editId="207D1797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7" name="Imagem 37" descr="C:\Users\alexsandro.rosa\Desktop\Guia Rapido - FLY01 Saúde - OPME\2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alexsandro.rosa\Desktop\Guia Rapido - FLY01 Saúde - OPME\25ok.png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Pr="004A60AB" w:rsidRDefault="004A60AB" w:rsidP="004A60AB"/>
    <w:p w:rsidR="004A60AB" w:rsidRDefault="004A60AB" w:rsidP="004A60AB"/>
    <w:p w:rsidR="004A60AB" w:rsidRDefault="004A60AB" w:rsidP="004A60AB"/>
    <w:p w:rsidR="003A6690" w:rsidRDefault="003A6690" w:rsidP="004A60AB">
      <w:pPr>
        <w:jc w:val="center"/>
      </w:pPr>
    </w:p>
    <w:p w:rsidR="004A60AB" w:rsidRDefault="004A60AB" w:rsidP="004A60AB">
      <w:pPr>
        <w:jc w:val="center"/>
      </w:pPr>
    </w:p>
    <w:p w:rsidR="004A60AB" w:rsidRDefault="004A60AB" w:rsidP="004A60AB">
      <w:pPr>
        <w:jc w:val="center"/>
      </w:pPr>
    </w:p>
    <w:p w:rsidR="004A60AB" w:rsidRDefault="004A60AB" w:rsidP="004A60AB">
      <w:pPr>
        <w:jc w:val="center"/>
      </w:pPr>
    </w:p>
    <w:p w:rsidR="004A60AB" w:rsidRDefault="004A60AB" w:rsidP="004A60AB">
      <w:pPr>
        <w:jc w:val="center"/>
      </w:pPr>
    </w:p>
    <w:p w:rsidR="00490D4C" w:rsidRDefault="00490D4C" w:rsidP="004A60AB">
      <w:pPr>
        <w:jc w:val="center"/>
      </w:pPr>
    </w:p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5D7991" w:rsidRDefault="005D7991" w:rsidP="005D7991">
      <w:pPr>
        <w:jc w:val="center"/>
        <w:rPr>
          <w:rFonts w:ascii="Arial" w:hAnsi="Arial" w:cs="Arial"/>
        </w:rPr>
      </w:pPr>
      <w:r w:rsidRPr="005D7991">
        <w:rPr>
          <w:rFonts w:ascii="Arial" w:hAnsi="Arial" w:cs="Arial"/>
        </w:rPr>
        <w:t>Após digite o valor do procedimento, selecione e cadastre os restantes das informações do procedimento.</w:t>
      </w:r>
    </w:p>
    <w:p w:rsidR="005D7991" w:rsidRPr="005D7991" w:rsidRDefault="005D7991" w:rsidP="005D7991">
      <w:pPr>
        <w:jc w:val="center"/>
        <w:rPr>
          <w:rFonts w:ascii="Arial" w:hAnsi="Arial" w:cs="Arial"/>
        </w:rPr>
      </w:pPr>
      <w:r w:rsidRPr="005D7991">
        <w:rPr>
          <w:rFonts w:ascii="Arial" w:hAnsi="Arial" w:cs="Arial"/>
        </w:rPr>
        <w:t>Após clique em Salvar.</w:t>
      </w:r>
    </w:p>
    <w:p w:rsidR="00490D4C" w:rsidRPr="00490D4C" w:rsidRDefault="00490D4C" w:rsidP="00490D4C"/>
    <w:p w:rsidR="00490D4C" w:rsidRPr="00490D4C" w:rsidRDefault="005D7991" w:rsidP="00490D4C">
      <w:r>
        <w:rPr>
          <w:noProof/>
          <w:lang w:eastAsia="pt-BR"/>
        </w:rPr>
        <w:drawing>
          <wp:anchor distT="0" distB="0" distL="114300" distR="114300" simplePos="0" relativeHeight="251683840" behindDoc="0" locked="0" layoutInCell="1" allowOverlap="1" wp14:anchorId="68C334A4" wp14:editId="23C75EFB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8" name="Imagem 38" descr="C:\Users\alexsandro.rosa\Desktop\Guia Rapido - FLY01 Saúde - OPME\2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alexsandro.rosa\Desktop\Guia Rapido - FLY01 Saúde - OPME\26ok.png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Default="00490D4C" w:rsidP="00490D4C"/>
    <w:p w:rsidR="00490D4C" w:rsidRPr="00490D4C" w:rsidRDefault="008E2749" w:rsidP="00490D4C">
      <w:r>
        <w:rPr>
          <w:noProof/>
          <w:lang w:eastAsia="pt-BR"/>
        </w:rPr>
        <w:lastRenderedPageBreak/>
        <w:drawing>
          <wp:anchor distT="0" distB="0" distL="114300" distR="114300" simplePos="0" relativeHeight="251684864" behindDoc="0" locked="0" layoutInCell="1" allowOverlap="1" wp14:anchorId="0E0BA127" wp14:editId="6F321AA0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9" name="Imagem 39" descr="C:\Users\alexsandro.rosa\Desktop\Guia Rapido - FLY01 Saúde - OPME\2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alexsandro.rosa\Desktop\Guia Rapido - FLY01 Saúde - OPME\27ok.png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Default="00490D4C" w:rsidP="00490D4C"/>
    <w:p w:rsidR="00490D4C" w:rsidRDefault="00490D4C" w:rsidP="00490D4C"/>
    <w:p w:rsidR="00490D4C" w:rsidRDefault="00490D4C" w:rsidP="00490D4C"/>
    <w:p w:rsidR="004A60AB" w:rsidRDefault="004A60AB" w:rsidP="00490D4C">
      <w:pPr>
        <w:jc w:val="center"/>
      </w:pPr>
    </w:p>
    <w:p w:rsidR="00490D4C" w:rsidRDefault="00490D4C" w:rsidP="00490D4C">
      <w:pPr>
        <w:jc w:val="center"/>
      </w:pPr>
    </w:p>
    <w:p w:rsidR="00490D4C" w:rsidRDefault="00490D4C" w:rsidP="00490D4C">
      <w:pPr>
        <w:jc w:val="center"/>
      </w:pPr>
    </w:p>
    <w:p w:rsidR="00490D4C" w:rsidRDefault="00490D4C" w:rsidP="00490D4C">
      <w:pPr>
        <w:jc w:val="center"/>
      </w:pPr>
    </w:p>
    <w:p w:rsidR="00490D4C" w:rsidRDefault="00490D4C" w:rsidP="00490D4C">
      <w:pPr>
        <w:jc w:val="center"/>
      </w:pPr>
    </w:p>
    <w:p w:rsidR="00490D4C" w:rsidRDefault="00490D4C" w:rsidP="00490D4C">
      <w:pPr>
        <w:jc w:val="center"/>
      </w:pPr>
    </w:p>
    <w:p w:rsidR="00490D4C" w:rsidRDefault="00490D4C" w:rsidP="00490D4C">
      <w:pPr>
        <w:jc w:val="center"/>
      </w:pPr>
    </w:p>
    <w:p w:rsidR="00490D4C" w:rsidRDefault="00490D4C" w:rsidP="00490D4C">
      <w:pPr>
        <w:jc w:val="center"/>
      </w:pPr>
    </w:p>
    <w:p w:rsidR="00490D4C" w:rsidRDefault="00490D4C" w:rsidP="00490D4C">
      <w:pPr>
        <w:jc w:val="center"/>
      </w:pPr>
    </w:p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Default="008E2749" w:rsidP="008E2749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Clique</w:t>
      </w:r>
      <w:r w:rsidRPr="008E2749">
        <w:rPr>
          <w:rFonts w:ascii="Arial" w:hAnsi="Arial" w:cs="Arial"/>
        </w:rPr>
        <w:t xml:space="preserve"> em Outras Despesas.</w:t>
      </w:r>
    </w:p>
    <w:p w:rsidR="008E2749" w:rsidRDefault="008E2749" w:rsidP="008E2749">
      <w:pPr>
        <w:jc w:val="center"/>
        <w:rPr>
          <w:rFonts w:ascii="Arial" w:hAnsi="Arial" w:cs="Arial"/>
        </w:rPr>
      </w:pPr>
    </w:p>
    <w:p w:rsidR="008E2749" w:rsidRPr="008E2749" w:rsidRDefault="008E2749" w:rsidP="008E2749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Após clique em Nova Despesa.</w:t>
      </w:r>
    </w:p>
    <w:p w:rsidR="00490D4C" w:rsidRPr="00490D4C" w:rsidRDefault="00490D4C" w:rsidP="00490D4C"/>
    <w:p w:rsidR="00490D4C" w:rsidRPr="00490D4C" w:rsidRDefault="008E2749" w:rsidP="00490D4C">
      <w:r>
        <w:rPr>
          <w:noProof/>
          <w:lang w:eastAsia="pt-BR"/>
        </w:rPr>
        <w:drawing>
          <wp:anchor distT="0" distB="0" distL="114300" distR="114300" simplePos="0" relativeHeight="251685888" behindDoc="0" locked="0" layoutInCell="1" allowOverlap="1" wp14:anchorId="2F7BB42D" wp14:editId="37BBEC27">
            <wp:simplePos x="0" y="0"/>
            <wp:positionH relativeFrom="margin">
              <wp:align>center</wp:align>
            </wp:positionH>
            <wp:positionV relativeFrom="paragraph">
              <wp:posOffset>168275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0" name="Imagem 40" descr="C:\Users\alexsandro.rosa\Desktop\Guia Rapido - FLY01 Saúde - OPME\2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alexsandro.rosa\Desktop\Guia Rapido - FLY01 Saúde - OPME\28ok.png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Default="00490D4C" w:rsidP="00490D4C"/>
    <w:p w:rsidR="00490D4C" w:rsidRPr="00490D4C" w:rsidRDefault="00490D4C" w:rsidP="00490D4C"/>
    <w:p w:rsidR="00490D4C" w:rsidRDefault="00490D4C" w:rsidP="00490D4C"/>
    <w:p w:rsidR="00490D4C" w:rsidRDefault="00490D4C" w:rsidP="00490D4C"/>
    <w:p w:rsidR="00490D4C" w:rsidRDefault="00490D4C" w:rsidP="00490D4C">
      <w:pPr>
        <w:jc w:val="center"/>
      </w:pPr>
    </w:p>
    <w:p w:rsidR="00490D4C" w:rsidRDefault="00490D4C" w:rsidP="00490D4C">
      <w:pPr>
        <w:jc w:val="center"/>
      </w:pPr>
    </w:p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8E2749" w:rsidRDefault="008E2749" w:rsidP="008E2749">
      <w:pPr>
        <w:jc w:val="center"/>
        <w:rPr>
          <w:rFonts w:ascii="Arial" w:hAnsi="Arial" w:cs="Arial"/>
        </w:rPr>
      </w:pPr>
      <w:r w:rsidRPr="008E2749">
        <w:rPr>
          <w:rFonts w:ascii="Arial" w:hAnsi="Arial" w:cs="Arial"/>
        </w:rPr>
        <w:lastRenderedPageBreak/>
        <w:t>Selecione o Medicame</w:t>
      </w:r>
      <w:r>
        <w:rPr>
          <w:rFonts w:ascii="Arial" w:hAnsi="Arial" w:cs="Arial"/>
        </w:rPr>
        <w:t>nto utilizado com esse paciente, cadastre o restante das informações.</w:t>
      </w:r>
    </w:p>
    <w:p w:rsidR="008E2749" w:rsidRPr="00490D4C" w:rsidRDefault="008E2749" w:rsidP="00490D4C"/>
    <w:p w:rsidR="00490D4C" w:rsidRPr="00490D4C" w:rsidRDefault="008E2749" w:rsidP="00490D4C">
      <w:r>
        <w:rPr>
          <w:noProof/>
          <w:lang w:eastAsia="pt-BR"/>
        </w:rPr>
        <w:drawing>
          <wp:anchor distT="0" distB="0" distL="114300" distR="114300" simplePos="0" relativeHeight="251686912" behindDoc="0" locked="0" layoutInCell="1" allowOverlap="1" wp14:anchorId="3E7D27DB" wp14:editId="626EC550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1" name="Imagem 41" descr="C:\Users\alexsandro.rosa\Desktop\Guia Rapido - FLY01 Saúde - OPME\2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C:\Users\alexsandro.rosa\Desktop\Guia Rapido - FLY01 Saúde - OPME\29ok.png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Default="00490D4C" w:rsidP="00490D4C"/>
    <w:p w:rsidR="00490D4C" w:rsidRPr="00490D4C" w:rsidRDefault="00490D4C" w:rsidP="00490D4C"/>
    <w:p w:rsidR="00490D4C" w:rsidRPr="00490D4C" w:rsidRDefault="00490D4C" w:rsidP="00490D4C"/>
    <w:p w:rsidR="00490D4C" w:rsidRDefault="00490D4C" w:rsidP="00490D4C"/>
    <w:p w:rsidR="00490D4C" w:rsidRDefault="00490D4C" w:rsidP="00490D4C"/>
    <w:p w:rsidR="00490D4C" w:rsidRDefault="00490D4C" w:rsidP="00490D4C">
      <w:pPr>
        <w:jc w:val="center"/>
      </w:pPr>
    </w:p>
    <w:p w:rsidR="00490D4C" w:rsidRDefault="00490D4C" w:rsidP="00490D4C">
      <w:pPr>
        <w:jc w:val="center"/>
      </w:pPr>
    </w:p>
    <w:p w:rsidR="00490D4C" w:rsidRDefault="00490D4C" w:rsidP="00490D4C">
      <w:pPr>
        <w:jc w:val="center"/>
      </w:pPr>
    </w:p>
    <w:p w:rsidR="00490D4C" w:rsidRDefault="00490D4C" w:rsidP="00490D4C">
      <w:pPr>
        <w:jc w:val="center"/>
      </w:pPr>
    </w:p>
    <w:p w:rsidR="007F7A1A" w:rsidRDefault="007F7A1A" w:rsidP="00490D4C">
      <w:pPr>
        <w:jc w:val="center"/>
      </w:pPr>
    </w:p>
    <w:p w:rsidR="007F7A1A" w:rsidRPr="007F7A1A" w:rsidRDefault="007F7A1A" w:rsidP="007F7A1A"/>
    <w:p w:rsidR="007F7A1A" w:rsidRPr="007F7A1A" w:rsidRDefault="007F7A1A" w:rsidP="007F7A1A"/>
    <w:p w:rsidR="007F7A1A" w:rsidRPr="007F7A1A" w:rsidRDefault="007F7A1A" w:rsidP="007F7A1A"/>
    <w:p w:rsidR="007F7A1A" w:rsidRPr="007F7A1A" w:rsidRDefault="007F7A1A" w:rsidP="007F7A1A"/>
    <w:p w:rsidR="007F7A1A" w:rsidRPr="007F7A1A" w:rsidRDefault="007F7A1A" w:rsidP="007F7A1A"/>
    <w:p w:rsidR="007F7A1A" w:rsidRPr="007F7A1A" w:rsidRDefault="007F7A1A" w:rsidP="007F7A1A"/>
    <w:p w:rsidR="007F7A1A" w:rsidRPr="007F7A1A" w:rsidRDefault="007F7A1A" w:rsidP="007F7A1A"/>
    <w:p w:rsidR="007F7A1A" w:rsidRPr="007F7A1A" w:rsidRDefault="007F7A1A" w:rsidP="007F7A1A"/>
    <w:p w:rsidR="0009353E" w:rsidRDefault="0009353E" w:rsidP="0009353E">
      <w:pPr>
        <w:jc w:val="center"/>
        <w:rPr>
          <w:rFonts w:ascii="Arial" w:hAnsi="Arial" w:cs="Arial"/>
        </w:rPr>
      </w:pPr>
    </w:p>
    <w:p w:rsidR="007F7A1A" w:rsidRPr="0009353E" w:rsidRDefault="0009353E" w:rsidP="0009353E">
      <w:pPr>
        <w:jc w:val="center"/>
        <w:rPr>
          <w:rFonts w:ascii="Arial" w:hAnsi="Arial" w:cs="Arial"/>
        </w:rPr>
      </w:pPr>
      <w:r w:rsidRPr="0009353E">
        <w:rPr>
          <w:rFonts w:ascii="Arial" w:hAnsi="Arial" w:cs="Arial"/>
        </w:rPr>
        <w:t>Após clique em Salvar</w:t>
      </w:r>
      <w:r>
        <w:rPr>
          <w:rFonts w:ascii="Arial" w:hAnsi="Arial" w:cs="Arial"/>
        </w:rPr>
        <w:t>.</w:t>
      </w:r>
    </w:p>
    <w:p w:rsidR="007F7A1A" w:rsidRPr="007F7A1A" w:rsidRDefault="007F7A1A" w:rsidP="007F7A1A"/>
    <w:p w:rsidR="007F7A1A" w:rsidRPr="007F7A1A" w:rsidRDefault="0009353E" w:rsidP="007F7A1A">
      <w:r>
        <w:rPr>
          <w:noProof/>
          <w:lang w:eastAsia="pt-BR"/>
        </w:rPr>
        <w:drawing>
          <wp:anchor distT="0" distB="0" distL="114300" distR="114300" simplePos="0" relativeHeight="251687936" behindDoc="0" locked="0" layoutInCell="1" allowOverlap="1" wp14:anchorId="60C388D5" wp14:editId="48654F3C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2" name="Imagem 42" descr="C:\Users\alexsandro.rosa\Desktop\Guia Rapido - FLY01 Saúde - OPME\3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Users\alexsandro.rosa\Desktop\Guia Rapido - FLY01 Saúde - OPME\30ok.png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F7A1A" w:rsidRPr="007F7A1A" w:rsidRDefault="007F7A1A" w:rsidP="007F7A1A"/>
    <w:p w:rsidR="007F7A1A" w:rsidRPr="007F7A1A" w:rsidRDefault="007F7A1A" w:rsidP="007F7A1A"/>
    <w:p w:rsidR="007F7A1A" w:rsidRPr="007F7A1A" w:rsidRDefault="007F7A1A" w:rsidP="007F7A1A"/>
    <w:p w:rsidR="007F7A1A" w:rsidRPr="007F7A1A" w:rsidRDefault="007F7A1A" w:rsidP="007F7A1A"/>
    <w:p w:rsidR="007F7A1A" w:rsidRPr="007F7A1A" w:rsidRDefault="007F7A1A" w:rsidP="007F7A1A"/>
    <w:p w:rsidR="007F7A1A" w:rsidRPr="007F7A1A" w:rsidRDefault="007F7A1A" w:rsidP="007F7A1A"/>
    <w:p w:rsidR="007F7A1A" w:rsidRPr="007F7A1A" w:rsidRDefault="007F7A1A" w:rsidP="007F7A1A"/>
    <w:p w:rsidR="007F7A1A" w:rsidRDefault="007F7A1A" w:rsidP="007F7A1A"/>
    <w:p w:rsidR="007F7A1A" w:rsidRPr="007F7A1A" w:rsidRDefault="007F7A1A" w:rsidP="007F7A1A"/>
    <w:p w:rsidR="007F7A1A" w:rsidRPr="007F7A1A" w:rsidRDefault="007F7A1A" w:rsidP="007F7A1A"/>
    <w:p w:rsidR="007F7A1A" w:rsidRDefault="007F7A1A" w:rsidP="007F7A1A"/>
    <w:p w:rsidR="007F7A1A" w:rsidRDefault="007F7A1A" w:rsidP="007F7A1A"/>
    <w:p w:rsidR="00490D4C" w:rsidRDefault="00490D4C" w:rsidP="007F7A1A">
      <w:pPr>
        <w:jc w:val="center"/>
      </w:pPr>
    </w:p>
    <w:p w:rsidR="007F7A1A" w:rsidRDefault="007F7A1A" w:rsidP="007F7A1A">
      <w:pPr>
        <w:jc w:val="center"/>
      </w:pPr>
    </w:p>
    <w:p w:rsidR="007F7A1A" w:rsidRPr="007F7A1A" w:rsidRDefault="007F7A1A" w:rsidP="007F7A1A"/>
    <w:p w:rsidR="007F7A1A" w:rsidRPr="007F7A1A" w:rsidRDefault="007F7A1A" w:rsidP="007F7A1A"/>
    <w:p w:rsidR="007F7A1A" w:rsidRPr="007F7A1A" w:rsidRDefault="007F7A1A" w:rsidP="007F7A1A"/>
    <w:p w:rsidR="007F7A1A" w:rsidRPr="007F7A1A" w:rsidRDefault="007F7A1A" w:rsidP="007F7A1A"/>
    <w:p w:rsidR="007F7A1A" w:rsidRPr="007F7A1A" w:rsidRDefault="007F7A1A" w:rsidP="007F7A1A"/>
    <w:p w:rsidR="007F7A1A" w:rsidRPr="007F7A1A" w:rsidRDefault="007F7A1A" w:rsidP="007F7A1A"/>
    <w:p w:rsidR="007F7A1A" w:rsidRPr="007F7A1A" w:rsidRDefault="007F7A1A" w:rsidP="007F7A1A"/>
    <w:p w:rsidR="007F7A1A" w:rsidRPr="007F7A1A" w:rsidRDefault="007F7A1A" w:rsidP="007F7A1A"/>
    <w:p w:rsidR="007F7A1A" w:rsidRPr="007F7A1A" w:rsidRDefault="007F7A1A" w:rsidP="007F7A1A"/>
    <w:p w:rsidR="007F7A1A" w:rsidRPr="007F7A1A" w:rsidRDefault="007F7A1A" w:rsidP="007F7A1A"/>
    <w:p w:rsidR="007F7A1A" w:rsidRPr="007F7A1A" w:rsidRDefault="0009353E" w:rsidP="007F7A1A">
      <w:r>
        <w:rPr>
          <w:noProof/>
          <w:lang w:eastAsia="pt-BR"/>
        </w:rPr>
        <w:lastRenderedPageBreak/>
        <w:drawing>
          <wp:anchor distT="0" distB="0" distL="114300" distR="114300" simplePos="0" relativeHeight="251688960" behindDoc="0" locked="0" layoutInCell="1" allowOverlap="1" wp14:anchorId="69CBFE94" wp14:editId="51F26641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3" name="Imagem 43" descr="C:\Users\alexsandro.rosa\Desktop\Guia Rapido - FLY01 Saúde - OPME\3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C:\Users\alexsandro.rosa\Desktop\Guia Rapido - FLY01 Saúde - OPME\31ok.png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F7A1A" w:rsidRPr="007F7A1A" w:rsidRDefault="007F7A1A" w:rsidP="007F7A1A"/>
    <w:p w:rsidR="007F7A1A" w:rsidRPr="007F7A1A" w:rsidRDefault="007F7A1A" w:rsidP="007F7A1A"/>
    <w:p w:rsidR="007F7A1A" w:rsidRPr="007F7A1A" w:rsidRDefault="007F7A1A" w:rsidP="007F7A1A"/>
    <w:p w:rsidR="007F7A1A" w:rsidRPr="007F7A1A" w:rsidRDefault="007F7A1A" w:rsidP="007F7A1A"/>
    <w:p w:rsidR="007F7A1A" w:rsidRPr="007F7A1A" w:rsidRDefault="007F7A1A" w:rsidP="007F7A1A"/>
    <w:p w:rsidR="007F7A1A" w:rsidRPr="007F7A1A" w:rsidRDefault="007F7A1A" w:rsidP="007F7A1A"/>
    <w:p w:rsidR="007F7A1A" w:rsidRPr="007F7A1A" w:rsidRDefault="007F7A1A" w:rsidP="007F7A1A"/>
    <w:p w:rsidR="007F7A1A" w:rsidRDefault="007F7A1A" w:rsidP="007F7A1A"/>
    <w:p w:rsidR="007F7A1A" w:rsidRPr="007F7A1A" w:rsidRDefault="007F7A1A" w:rsidP="007F7A1A"/>
    <w:p w:rsidR="007F7A1A" w:rsidRPr="007F7A1A" w:rsidRDefault="007F7A1A" w:rsidP="007F7A1A"/>
    <w:p w:rsidR="007F7A1A" w:rsidRDefault="007F7A1A" w:rsidP="007F7A1A"/>
    <w:p w:rsidR="007F7A1A" w:rsidRDefault="007F7A1A" w:rsidP="007F7A1A"/>
    <w:p w:rsidR="007F7A1A" w:rsidRDefault="007F7A1A" w:rsidP="007F7A1A">
      <w:pPr>
        <w:jc w:val="center"/>
      </w:pPr>
    </w:p>
    <w:p w:rsidR="007F7A1A" w:rsidRDefault="007F7A1A" w:rsidP="007F7A1A">
      <w:pPr>
        <w:jc w:val="center"/>
      </w:pPr>
    </w:p>
    <w:p w:rsidR="007F7A1A" w:rsidRDefault="007F7A1A" w:rsidP="007F7A1A">
      <w:pPr>
        <w:jc w:val="center"/>
      </w:pPr>
    </w:p>
    <w:p w:rsidR="007F7A1A" w:rsidRDefault="007F7A1A" w:rsidP="007F7A1A">
      <w:pPr>
        <w:jc w:val="center"/>
      </w:pPr>
    </w:p>
    <w:p w:rsidR="007F7A1A" w:rsidRDefault="007F7A1A" w:rsidP="007F7A1A">
      <w:pPr>
        <w:jc w:val="center"/>
      </w:pPr>
    </w:p>
    <w:p w:rsidR="00644DAD" w:rsidRDefault="00644DAD" w:rsidP="007F7A1A">
      <w:pPr>
        <w:jc w:val="center"/>
      </w:pPr>
    </w:p>
    <w:p w:rsidR="00644DAD" w:rsidRPr="00644DAD" w:rsidRDefault="00644DAD" w:rsidP="00644DAD"/>
    <w:p w:rsidR="00644DAD" w:rsidRPr="00644DAD" w:rsidRDefault="00644DAD" w:rsidP="00644DAD"/>
    <w:p w:rsidR="00644DAD" w:rsidRPr="00644DAD" w:rsidRDefault="00644DAD" w:rsidP="00644DAD"/>
    <w:p w:rsidR="00644DAD" w:rsidRPr="00644DAD" w:rsidRDefault="00644DAD" w:rsidP="00644DAD"/>
    <w:p w:rsidR="00644DAD" w:rsidRPr="00644DAD" w:rsidRDefault="00644DAD" w:rsidP="00644DAD"/>
    <w:p w:rsidR="00644DAD" w:rsidRDefault="0009353E" w:rsidP="0009353E">
      <w:pPr>
        <w:jc w:val="center"/>
        <w:rPr>
          <w:rFonts w:ascii="Arial" w:hAnsi="Arial" w:cs="Arial"/>
        </w:rPr>
      </w:pPr>
      <w:r w:rsidRPr="0009353E">
        <w:rPr>
          <w:rFonts w:ascii="Arial" w:hAnsi="Arial" w:cs="Arial"/>
        </w:rPr>
        <w:t>Clique em Materiais.</w:t>
      </w:r>
    </w:p>
    <w:p w:rsidR="0009353E" w:rsidRDefault="0009353E" w:rsidP="0009353E">
      <w:pPr>
        <w:jc w:val="center"/>
        <w:rPr>
          <w:rFonts w:ascii="Arial" w:hAnsi="Arial" w:cs="Arial"/>
        </w:rPr>
      </w:pPr>
    </w:p>
    <w:p w:rsidR="0009353E" w:rsidRPr="0009353E" w:rsidRDefault="0009353E" w:rsidP="0009353E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Após clique em Nova Despesa.</w:t>
      </w:r>
    </w:p>
    <w:p w:rsidR="0009353E" w:rsidRPr="00644DAD" w:rsidRDefault="0009353E" w:rsidP="00644DAD"/>
    <w:p w:rsidR="00644DAD" w:rsidRPr="00644DAD" w:rsidRDefault="0009353E" w:rsidP="00644DAD">
      <w:r>
        <w:rPr>
          <w:noProof/>
          <w:lang w:eastAsia="pt-BR"/>
        </w:rPr>
        <w:drawing>
          <wp:anchor distT="0" distB="0" distL="114300" distR="114300" simplePos="0" relativeHeight="251689984" behindDoc="0" locked="0" layoutInCell="1" allowOverlap="1" wp14:anchorId="38D81486" wp14:editId="54983943">
            <wp:simplePos x="0" y="0"/>
            <wp:positionH relativeFrom="margin">
              <wp:align>center</wp:align>
            </wp:positionH>
            <wp:positionV relativeFrom="paragraph">
              <wp:posOffset>154940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4" name="Imagem 44" descr="C:\Users\alexsandro.rosa\Desktop\Guia Rapido - FLY01 Saúde - OPME\3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C:\Users\alexsandro.rosa\Desktop\Guia Rapido - FLY01 Saúde - OPME\32ok.png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4DAD" w:rsidRPr="00644DAD" w:rsidRDefault="00644DAD" w:rsidP="00644DAD"/>
    <w:p w:rsidR="00644DAD" w:rsidRPr="00644DAD" w:rsidRDefault="00644DAD" w:rsidP="00644DAD"/>
    <w:p w:rsidR="00644DAD" w:rsidRPr="00644DAD" w:rsidRDefault="00644DAD" w:rsidP="00644DAD"/>
    <w:p w:rsidR="00644DAD" w:rsidRPr="00644DAD" w:rsidRDefault="00644DAD" w:rsidP="00644DAD"/>
    <w:p w:rsidR="00644DAD" w:rsidRPr="00644DAD" w:rsidRDefault="00644DAD" w:rsidP="00644DAD"/>
    <w:p w:rsidR="00644DAD" w:rsidRPr="00644DAD" w:rsidRDefault="00644DAD" w:rsidP="00644DAD"/>
    <w:p w:rsidR="00644DAD" w:rsidRPr="00644DAD" w:rsidRDefault="00644DAD" w:rsidP="00644DAD"/>
    <w:p w:rsidR="00644DAD" w:rsidRPr="00644DAD" w:rsidRDefault="00644DAD" w:rsidP="00644DAD"/>
    <w:p w:rsidR="00644DAD" w:rsidRDefault="00644DAD" w:rsidP="00644DAD"/>
    <w:p w:rsidR="00644DAD" w:rsidRPr="00644DAD" w:rsidRDefault="00644DAD" w:rsidP="00644DAD"/>
    <w:p w:rsidR="00644DAD" w:rsidRPr="00644DAD" w:rsidRDefault="00644DAD" w:rsidP="00644DAD"/>
    <w:p w:rsidR="00644DAD" w:rsidRDefault="00644DAD" w:rsidP="00644DAD"/>
    <w:p w:rsidR="00644DAD" w:rsidRDefault="00644DAD" w:rsidP="00644DAD"/>
    <w:p w:rsidR="007F7A1A" w:rsidRDefault="007F7A1A" w:rsidP="00644DAD">
      <w:pPr>
        <w:jc w:val="center"/>
      </w:pPr>
    </w:p>
    <w:p w:rsidR="00644DAD" w:rsidRDefault="00644DAD" w:rsidP="00644DAD">
      <w:pPr>
        <w:jc w:val="center"/>
      </w:pPr>
    </w:p>
    <w:p w:rsidR="00644DAD" w:rsidRDefault="00644DAD" w:rsidP="00644DAD">
      <w:pPr>
        <w:jc w:val="center"/>
      </w:pPr>
    </w:p>
    <w:p w:rsidR="00644DAD" w:rsidRDefault="00644DAD" w:rsidP="00644DAD">
      <w:pPr>
        <w:jc w:val="center"/>
      </w:pPr>
    </w:p>
    <w:p w:rsidR="00644DAD" w:rsidRDefault="00644DAD" w:rsidP="00644DAD">
      <w:pPr>
        <w:jc w:val="center"/>
      </w:pPr>
    </w:p>
    <w:p w:rsidR="00644DAD" w:rsidRDefault="00644DAD" w:rsidP="00644DAD">
      <w:pPr>
        <w:jc w:val="center"/>
      </w:pPr>
    </w:p>
    <w:p w:rsidR="00644DAD" w:rsidRPr="00644DAD" w:rsidRDefault="00644DAD" w:rsidP="00644DAD"/>
    <w:p w:rsidR="00644DAD" w:rsidRPr="00644DAD" w:rsidRDefault="00644DAD" w:rsidP="00644DAD"/>
    <w:p w:rsidR="00644DAD" w:rsidRPr="00644DAD" w:rsidRDefault="00644DAD" w:rsidP="00644DAD"/>
    <w:p w:rsidR="00644DAD" w:rsidRPr="00644DAD" w:rsidRDefault="00644DAD" w:rsidP="00644DAD"/>
    <w:p w:rsidR="00644DAD" w:rsidRPr="00644DAD" w:rsidRDefault="00644DAD" w:rsidP="00644DAD"/>
    <w:p w:rsidR="00721833" w:rsidRPr="008E2749" w:rsidRDefault="00721833" w:rsidP="00721833">
      <w:pPr>
        <w:jc w:val="center"/>
        <w:rPr>
          <w:rFonts w:ascii="Arial" w:hAnsi="Arial" w:cs="Arial"/>
        </w:rPr>
      </w:pPr>
      <w:r w:rsidRPr="008E2749">
        <w:rPr>
          <w:rFonts w:ascii="Arial" w:hAnsi="Arial" w:cs="Arial"/>
        </w:rPr>
        <w:lastRenderedPageBreak/>
        <w:t>Selecione o M</w:t>
      </w:r>
      <w:r>
        <w:rPr>
          <w:rFonts w:ascii="Arial" w:hAnsi="Arial" w:cs="Arial"/>
        </w:rPr>
        <w:t>aterial utilizado com esse paciente, cadastre o restante das informações.</w:t>
      </w:r>
    </w:p>
    <w:p w:rsidR="00721833" w:rsidRDefault="00721833" w:rsidP="00644DAD"/>
    <w:p w:rsidR="00644DAD" w:rsidRPr="00644DAD" w:rsidRDefault="00721833" w:rsidP="00644DAD">
      <w:r>
        <w:rPr>
          <w:noProof/>
          <w:lang w:eastAsia="pt-BR"/>
        </w:rPr>
        <w:drawing>
          <wp:anchor distT="0" distB="0" distL="114300" distR="114300" simplePos="0" relativeHeight="251691008" behindDoc="0" locked="0" layoutInCell="1" allowOverlap="1" wp14:anchorId="7B6502E7" wp14:editId="6D2D5ABE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5" name="Imagem 45" descr="C:\Users\alexsandro.rosa\Desktop\Guia Rapido - FLY01 Saúde - OPME\3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:\Users\alexsandro.rosa\Desktop\Guia Rapido - FLY01 Saúde - OPME\33ok.png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4DAD" w:rsidRPr="00644DAD" w:rsidRDefault="00644DAD" w:rsidP="00644DAD"/>
    <w:p w:rsidR="00644DAD" w:rsidRPr="00644DAD" w:rsidRDefault="00644DAD" w:rsidP="00644DAD"/>
    <w:p w:rsidR="00644DAD" w:rsidRPr="00644DAD" w:rsidRDefault="00644DAD" w:rsidP="00644DAD"/>
    <w:p w:rsidR="00644DAD" w:rsidRPr="00644DAD" w:rsidRDefault="00644DAD" w:rsidP="00644DAD"/>
    <w:p w:rsidR="00644DAD" w:rsidRPr="00644DAD" w:rsidRDefault="00644DAD" w:rsidP="00644DAD"/>
    <w:p w:rsidR="00644DAD" w:rsidRPr="00644DAD" w:rsidRDefault="00644DAD" w:rsidP="00644DAD"/>
    <w:p w:rsidR="00644DAD" w:rsidRPr="00644DAD" w:rsidRDefault="00644DAD" w:rsidP="00644DAD"/>
    <w:p w:rsidR="00644DAD" w:rsidRPr="00644DAD" w:rsidRDefault="00644DAD" w:rsidP="00644DAD"/>
    <w:p w:rsidR="00644DAD" w:rsidRDefault="00644DAD" w:rsidP="00644DAD"/>
    <w:p w:rsidR="00644DAD" w:rsidRPr="00644DAD" w:rsidRDefault="00644DAD" w:rsidP="00644DAD"/>
    <w:p w:rsidR="00644DAD" w:rsidRPr="00644DAD" w:rsidRDefault="00644DAD" w:rsidP="00644DAD"/>
    <w:p w:rsidR="00644DAD" w:rsidRDefault="00644DAD" w:rsidP="00644DAD"/>
    <w:p w:rsidR="00644DAD" w:rsidRDefault="00644DAD" w:rsidP="00644DAD"/>
    <w:p w:rsidR="00644DAD" w:rsidRDefault="00644DAD" w:rsidP="00644DAD">
      <w:pPr>
        <w:jc w:val="center"/>
      </w:pPr>
    </w:p>
    <w:p w:rsidR="00644DAD" w:rsidRDefault="00644DAD" w:rsidP="00644DAD">
      <w:pPr>
        <w:jc w:val="center"/>
      </w:pPr>
    </w:p>
    <w:p w:rsidR="00644DAD" w:rsidRDefault="00644DAD" w:rsidP="00644DAD">
      <w:pPr>
        <w:jc w:val="center"/>
      </w:pPr>
    </w:p>
    <w:p w:rsidR="00644DAD" w:rsidRDefault="00644DAD" w:rsidP="00644DAD">
      <w:pPr>
        <w:jc w:val="center"/>
      </w:pPr>
    </w:p>
    <w:p w:rsidR="00C34833" w:rsidRDefault="00C34833" w:rsidP="00644DAD">
      <w:pPr>
        <w:jc w:val="center"/>
      </w:pPr>
    </w:p>
    <w:p w:rsidR="00C34833" w:rsidRPr="00C34833" w:rsidRDefault="00C34833" w:rsidP="00C34833"/>
    <w:p w:rsidR="00C34833" w:rsidRPr="00C34833" w:rsidRDefault="00C34833" w:rsidP="00C34833"/>
    <w:p w:rsidR="00C34833" w:rsidRPr="00C34833" w:rsidRDefault="00C34833" w:rsidP="00C34833"/>
    <w:p w:rsidR="00721833" w:rsidRDefault="00721833" w:rsidP="00C34833"/>
    <w:p w:rsidR="00721833" w:rsidRDefault="00721833" w:rsidP="00721833">
      <w:pPr>
        <w:jc w:val="center"/>
        <w:rPr>
          <w:rFonts w:ascii="Arial" w:hAnsi="Arial" w:cs="Arial"/>
        </w:rPr>
      </w:pPr>
    </w:p>
    <w:p w:rsidR="00C34833" w:rsidRPr="00721833" w:rsidRDefault="00721833" w:rsidP="00721833">
      <w:pPr>
        <w:jc w:val="center"/>
        <w:rPr>
          <w:rFonts w:ascii="Arial" w:hAnsi="Arial" w:cs="Arial"/>
        </w:rPr>
      </w:pPr>
      <w:r w:rsidRPr="00721833">
        <w:rPr>
          <w:rFonts w:ascii="Arial" w:hAnsi="Arial" w:cs="Arial"/>
        </w:rPr>
        <w:t>Após clique em Salvar.</w:t>
      </w:r>
    </w:p>
    <w:p w:rsidR="00C34833" w:rsidRPr="00C34833" w:rsidRDefault="00C34833" w:rsidP="00C34833"/>
    <w:p w:rsidR="00C34833" w:rsidRPr="00C34833" w:rsidRDefault="00721833" w:rsidP="00C34833">
      <w:r>
        <w:rPr>
          <w:noProof/>
          <w:lang w:eastAsia="pt-BR"/>
        </w:rPr>
        <w:drawing>
          <wp:anchor distT="0" distB="0" distL="114300" distR="114300" simplePos="0" relativeHeight="251692032" behindDoc="0" locked="0" layoutInCell="1" allowOverlap="1" wp14:anchorId="637BC7D1" wp14:editId="1EAD89CD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6" name="Imagem 46" descr="C:\Users\alexsandro.rosa\Desktop\Guia Rapido - FLY01 Saúde - OPME\3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:\Users\alexsandro.rosa\Desktop\Guia Rapido - FLY01 Saúde - OPME\34ok.png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34833" w:rsidRPr="00C34833" w:rsidRDefault="00C34833" w:rsidP="00C34833"/>
    <w:p w:rsidR="00C34833" w:rsidRPr="00C34833" w:rsidRDefault="00C34833" w:rsidP="00C34833"/>
    <w:p w:rsidR="00C34833" w:rsidRPr="00C34833" w:rsidRDefault="00C34833" w:rsidP="00C34833"/>
    <w:p w:rsidR="00C34833" w:rsidRPr="00C34833" w:rsidRDefault="00C34833" w:rsidP="00C34833"/>
    <w:p w:rsidR="00C34833" w:rsidRPr="00C34833" w:rsidRDefault="00C34833" w:rsidP="00C34833"/>
    <w:p w:rsidR="00C34833" w:rsidRPr="00C34833" w:rsidRDefault="00C34833" w:rsidP="00C34833"/>
    <w:p w:rsidR="00C34833" w:rsidRPr="00C34833" w:rsidRDefault="00C34833" w:rsidP="00C34833"/>
    <w:p w:rsidR="00C34833" w:rsidRPr="00C34833" w:rsidRDefault="00C34833" w:rsidP="00C34833"/>
    <w:p w:rsidR="00C34833" w:rsidRPr="00C34833" w:rsidRDefault="00C34833" w:rsidP="00C34833"/>
    <w:p w:rsidR="00C34833" w:rsidRPr="00C34833" w:rsidRDefault="00C34833" w:rsidP="00C34833"/>
    <w:p w:rsidR="00C34833" w:rsidRDefault="00C34833" w:rsidP="00C34833"/>
    <w:p w:rsidR="00C34833" w:rsidRPr="00C34833" w:rsidRDefault="00C34833" w:rsidP="00C34833"/>
    <w:p w:rsidR="00C34833" w:rsidRPr="00C34833" w:rsidRDefault="00C34833" w:rsidP="00C34833"/>
    <w:p w:rsidR="00C34833" w:rsidRDefault="00C34833" w:rsidP="00C34833"/>
    <w:p w:rsidR="00C34833" w:rsidRDefault="00C34833" w:rsidP="00C34833"/>
    <w:p w:rsidR="00644DAD" w:rsidRDefault="00644DAD" w:rsidP="00C34833">
      <w:pPr>
        <w:jc w:val="center"/>
      </w:pPr>
    </w:p>
    <w:p w:rsidR="00C34833" w:rsidRDefault="00C34833" w:rsidP="00C34833">
      <w:pPr>
        <w:jc w:val="center"/>
      </w:pPr>
    </w:p>
    <w:p w:rsidR="00C34833" w:rsidRDefault="00C34833" w:rsidP="00C34833">
      <w:pPr>
        <w:jc w:val="center"/>
      </w:pPr>
    </w:p>
    <w:p w:rsidR="00C34833" w:rsidRPr="00C34833" w:rsidRDefault="00C34833" w:rsidP="00C34833"/>
    <w:p w:rsidR="00C34833" w:rsidRPr="00C34833" w:rsidRDefault="00C34833" w:rsidP="00C34833"/>
    <w:p w:rsidR="00C34833" w:rsidRPr="00C34833" w:rsidRDefault="00C34833" w:rsidP="00C34833"/>
    <w:p w:rsidR="00C34833" w:rsidRPr="00C34833" w:rsidRDefault="00C34833" w:rsidP="00C34833"/>
    <w:p w:rsidR="00C34833" w:rsidRPr="00C34833" w:rsidRDefault="00C34833" w:rsidP="00C34833"/>
    <w:p w:rsidR="00C34833" w:rsidRPr="00C34833" w:rsidRDefault="00C34833" w:rsidP="00C34833"/>
    <w:p w:rsidR="00C34833" w:rsidRPr="00C34833" w:rsidRDefault="004A5C1D" w:rsidP="00C34833">
      <w:r>
        <w:rPr>
          <w:noProof/>
          <w:lang w:eastAsia="pt-BR"/>
        </w:rPr>
        <w:lastRenderedPageBreak/>
        <w:drawing>
          <wp:anchor distT="0" distB="0" distL="114300" distR="114300" simplePos="0" relativeHeight="251693056" behindDoc="0" locked="0" layoutInCell="1" allowOverlap="1" wp14:anchorId="359E49F3" wp14:editId="1487C66C">
            <wp:simplePos x="0" y="0"/>
            <wp:positionH relativeFrom="margin">
              <wp:align>center</wp:align>
            </wp:positionH>
            <wp:positionV relativeFrom="paragraph">
              <wp:posOffset>156210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2" name="Imagem 52" descr="C:\Users\alexsandro.rosa\Desktop\Guia Rapido - FLY01 Saúde - OPME\3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C:\Users\alexsandro.rosa\Desktop\Guia Rapido - FLY01 Saúde - OPME\35ok.png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34833" w:rsidRPr="00C34833" w:rsidRDefault="00C34833" w:rsidP="00C34833"/>
    <w:p w:rsidR="00C34833" w:rsidRPr="00C34833" w:rsidRDefault="00C34833" w:rsidP="00C34833"/>
    <w:p w:rsidR="00C34833" w:rsidRPr="00C34833" w:rsidRDefault="00C34833" w:rsidP="00C34833"/>
    <w:p w:rsidR="00C34833" w:rsidRPr="00C34833" w:rsidRDefault="00C34833" w:rsidP="00C34833"/>
    <w:p w:rsidR="00C34833" w:rsidRPr="00C34833" w:rsidRDefault="00C34833" w:rsidP="00C34833"/>
    <w:p w:rsidR="00C34833" w:rsidRPr="00C34833" w:rsidRDefault="00C34833" w:rsidP="00C34833"/>
    <w:p w:rsidR="00C34833" w:rsidRPr="00C34833" w:rsidRDefault="00C34833" w:rsidP="00C34833"/>
    <w:p w:rsidR="00C34833" w:rsidRPr="00C34833" w:rsidRDefault="00C34833" w:rsidP="00C34833"/>
    <w:p w:rsidR="00C34833" w:rsidRPr="00C34833" w:rsidRDefault="00C34833" w:rsidP="00C34833"/>
    <w:p w:rsidR="00C34833" w:rsidRPr="00C34833" w:rsidRDefault="00C34833" w:rsidP="00C34833"/>
    <w:p w:rsidR="00C34833" w:rsidRPr="00C34833" w:rsidRDefault="00C34833" w:rsidP="00C34833"/>
    <w:p w:rsidR="00C34833" w:rsidRPr="00C34833" w:rsidRDefault="00C34833" w:rsidP="00C34833"/>
    <w:p w:rsidR="00C34833" w:rsidRDefault="00C34833" w:rsidP="00C34833"/>
    <w:p w:rsidR="00C34833" w:rsidRPr="00C34833" w:rsidRDefault="00C34833" w:rsidP="00C34833"/>
    <w:p w:rsidR="00C34833" w:rsidRPr="00C34833" w:rsidRDefault="00C34833" w:rsidP="00C34833"/>
    <w:p w:rsidR="00C34833" w:rsidRDefault="00C34833" w:rsidP="00C34833"/>
    <w:p w:rsidR="00C34833" w:rsidRDefault="00C34833" w:rsidP="00C34833"/>
    <w:p w:rsidR="00C34833" w:rsidRDefault="00C34833" w:rsidP="00C34833">
      <w:pPr>
        <w:jc w:val="center"/>
      </w:pPr>
    </w:p>
    <w:p w:rsidR="00C34833" w:rsidRDefault="00C34833" w:rsidP="00C34833">
      <w:pPr>
        <w:jc w:val="center"/>
      </w:pPr>
    </w:p>
    <w:p w:rsidR="00C34833" w:rsidRDefault="00C34833" w:rsidP="00C34833">
      <w:pPr>
        <w:jc w:val="center"/>
      </w:pPr>
    </w:p>
    <w:p w:rsidR="00C34833" w:rsidRDefault="00C34833" w:rsidP="00C34833">
      <w:pPr>
        <w:jc w:val="center"/>
      </w:pPr>
    </w:p>
    <w:p w:rsidR="00F867BC" w:rsidRDefault="00F867BC" w:rsidP="00C34833">
      <w:pPr>
        <w:jc w:val="center"/>
      </w:pPr>
    </w:p>
    <w:p w:rsidR="00F867BC" w:rsidRPr="00F867BC" w:rsidRDefault="00F867BC" w:rsidP="00F867BC"/>
    <w:p w:rsidR="00F867BC" w:rsidRPr="00F867BC" w:rsidRDefault="004A5C1D" w:rsidP="00F867BC">
      <w:r>
        <w:rPr>
          <w:noProof/>
          <w:lang w:eastAsia="pt-BR"/>
        </w:rPr>
        <w:drawing>
          <wp:anchor distT="0" distB="0" distL="114300" distR="114300" simplePos="0" relativeHeight="251694080" behindDoc="0" locked="0" layoutInCell="1" allowOverlap="1" wp14:anchorId="1D22001B" wp14:editId="3C6ABC96">
            <wp:simplePos x="0" y="0"/>
            <wp:positionH relativeFrom="margin">
              <wp:align>center</wp:align>
            </wp:positionH>
            <wp:positionV relativeFrom="paragraph">
              <wp:posOffset>156845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3" name="Imagem 53" descr="C:\Users\alexsandro.rosa\Desktop\Guia Rapido - FLY01 Saúde - OPME\3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alexsandro.rosa\Desktop\Guia Rapido - FLY01 Saúde - OPME\36ok.png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867BC" w:rsidRP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Default="00F867BC" w:rsidP="00F867BC"/>
    <w:p w:rsidR="00C34833" w:rsidRDefault="00C34833" w:rsidP="00F867BC">
      <w:pPr>
        <w:jc w:val="center"/>
      </w:pPr>
    </w:p>
    <w:p w:rsidR="00F867BC" w:rsidRDefault="00F867BC" w:rsidP="00F867BC">
      <w:pPr>
        <w:jc w:val="center"/>
      </w:pPr>
    </w:p>
    <w:p w:rsidR="00F867BC" w:rsidRP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Default="00AC0705" w:rsidP="00AC0705">
      <w:pPr>
        <w:jc w:val="center"/>
        <w:rPr>
          <w:rFonts w:ascii="Arial" w:hAnsi="Arial" w:cs="Arial"/>
        </w:rPr>
      </w:pPr>
      <w:r w:rsidRPr="00AC0705">
        <w:rPr>
          <w:rFonts w:ascii="Arial" w:hAnsi="Arial" w:cs="Arial"/>
        </w:rPr>
        <w:lastRenderedPageBreak/>
        <w:t>Agora Clique Taxas.</w:t>
      </w:r>
    </w:p>
    <w:p w:rsidR="00AC0705" w:rsidRPr="00AC0705" w:rsidRDefault="00AC0705" w:rsidP="00AC0705">
      <w:pPr>
        <w:jc w:val="center"/>
        <w:rPr>
          <w:rFonts w:ascii="Arial" w:hAnsi="Arial" w:cs="Arial"/>
        </w:rPr>
      </w:pPr>
    </w:p>
    <w:p w:rsidR="00AC0705" w:rsidRPr="00AC0705" w:rsidRDefault="00AC0705" w:rsidP="00AC0705">
      <w:pPr>
        <w:jc w:val="center"/>
        <w:rPr>
          <w:rFonts w:ascii="Arial" w:hAnsi="Arial" w:cs="Arial"/>
        </w:rPr>
      </w:pPr>
      <w:r w:rsidRPr="00AC0705">
        <w:rPr>
          <w:rFonts w:ascii="Arial" w:hAnsi="Arial" w:cs="Arial"/>
        </w:rPr>
        <w:t>Após em Nova Despesa.</w:t>
      </w:r>
    </w:p>
    <w:p w:rsidR="00AC0705" w:rsidRDefault="00AC0705" w:rsidP="00F867BC"/>
    <w:p w:rsidR="00AC0705" w:rsidRDefault="00AC0705" w:rsidP="00F867BC">
      <w:r>
        <w:rPr>
          <w:noProof/>
          <w:lang w:eastAsia="pt-BR"/>
        </w:rPr>
        <w:drawing>
          <wp:anchor distT="0" distB="0" distL="114300" distR="114300" simplePos="0" relativeHeight="251695104" behindDoc="0" locked="0" layoutInCell="1" allowOverlap="1" wp14:anchorId="5234491F" wp14:editId="3AE60F44">
            <wp:simplePos x="0" y="0"/>
            <wp:positionH relativeFrom="margin">
              <wp:align>center</wp:align>
            </wp:positionH>
            <wp:positionV relativeFrom="paragraph">
              <wp:posOffset>165100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4" name="Imagem 54" descr="C:\Users\alexsandro.rosa\Desktop\Guia Rapido - FLY01 Saúde - OPME\3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C:\Users\alexsandro.rosa\Desktop\Guia Rapido - FLY01 Saúde - OPME\37ok.png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C0705" w:rsidRPr="00F867BC" w:rsidRDefault="00AC0705" w:rsidP="00F867BC"/>
    <w:p w:rsidR="00F867BC" w:rsidRP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Default="00F867BC" w:rsidP="00F867BC"/>
    <w:p w:rsidR="00F867BC" w:rsidRPr="00F867BC" w:rsidRDefault="00F867BC" w:rsidP="00F867BC"/>
    <w:p w:rsidR="00F867BC" w:rsidRPr="00F867BC" w:rsidRDefault="00F867BC" w:rsidP="00F867BC"/>
    <w:p w:rsidR="00F867BC" w:rsidRDefault="00F867BC" w:rsidP="00F867BC"/>
    <w:p w:rsidR="00F867BC" w:rsidRDefault="00F867BC" w:rsidP="00F867BC">
      <w:pPr>
        <w:jc w:val="center"/>
      </w:pPr>
    </w:p>
    <w:p w:rsidR="000E12F9" w:rsidRDefault="000E12F9" w:rsidP="00F867BC">
      <w:pPr>
        <w:jc w:val="center"/>
      </w:pPr>
    </w:p>
    <w:p w:rsidR="000E12F9" w:rsidRDefault="000E12F9" w:rsidP="00F867BC">
      <w:pPr>
        <w:jc w:val="center"/>
      </w:pPr>
    </w:p>
    <w:p w:rsidR="000E12F9" w:rsidRDefault="000E12F9" w:rsidP="00F867BC">
      <w:pPr>
        <w:jc w:val="center"/>
      </w:pPr>
    </w:p>
    <w:p w:rsidR="000E12F9" w:rsidRDefault="000E12F9" w:rsidP="00F867BC">
      <w:pPr>
        <w:jc w:val="center"/>
      </w:pPr>
    </w:p>
    <w:p w:rsidR="000E12F9" w:rsidRDefault="000E12F9" w:rsidP="00F867BC">
      <w:pPr>
        <w:jc w:val="center"/>
      </w:pPr>
    </w:p>
    <w:p w:rsidR="00AC0705" w:rsidRDefault="00AC0705" w:rsidP="00AC0705">
      <w:pPr>
        <w:jc w:val="center"/>
        <w:rPr>
          <w:rFonts w:ascii="Arial" w:hAnsi="Arial" w:cs="Arial"/>
        </w:rPr>
      </w:pPr>
    </w:p>
    <w:p w:rsidR="000E12F9" w:rsidRPr="00AC0705" w:rsidRDefault="00AC0705" w:rsidP="00AC0705">
      <w:pPr>
        <w:jc w:val="center"/>
        <w:rPr>
          <w:rFonts w:ascii="Arial" w:hAnsi="Arial" w:cs="Arial"/>
        </w:rPr>
      </w:pPr>
      <w:r w:rsidRPr="00AC0705">
        <w:rPr>
          <w:rFonts w:ascii="Arial" w:hAnsi="Arial" w:cs="Arial"/>
        </w:rPr>
        <w:t>Selecione que o equipamento que foi utilizado com esse paciente.</w:t>
      </w:r>
    </w:p>
    <w:p w:rsidR="00AC0705" w:rsidRPr="000E12F9" w:rsidRDefault="00AC0705" w:rsidP="000E12F9"/>
    <w:p w:rsidR="000E12F9" w:rsidRPr="000E12F9" w:rsidRDefault="00AC0705" w:rsidP="000E12F9">
      <w:r>
        <w:rPr>
          <w:noProof/>
          <w:lang w:eastAsia="pt-BR"/>
        </w:rPr>
        <w:drawing>
          <wp:anchor distT="0" distB="0" distL="114300" distR="114300" simplePos="0" relativeHeight="251696128" behindDoc="0" locked="0" layoutInCell="1" allowOverlap="1" wp14:anchorId="1D95F366" wp14:editId="1CA75F55">
            <wp:simplePos x="0" y="0"/>
            <wp:positionH relativeFrom="margin">
              <wp:align>center</wp:align>
            </wp:positionH>
            <wp:positionV relativeFrom="paragraph">
              <wp:posOffset>154940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5" name="Imagem 55" descr="C:\Users\alexsandro.rosa\Desktop\Guia Rapido - FLY01 Saúde - OPME\3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C:\Users\alexsandro.rosa\Desktop\Guia Rapido - FLY01 Saúde - OPME\38ok.png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Default="000E12F9" w:rsidP="000E12F9"/>
    <w:p w:rsidR="000E12F9" w:rsidRDefault="000E12F9" w:rsidP="000E12F9">
      <w:pPr>
        <w:jc w:val="center"/>
      </w:pPr>
    </w:p>
    <w:p w:rsidR="000E12F9" w:rsidRDefault="000E12F9" w:rsidP="000E12F9">
      <w:pPr>
        <w:jc w:val="center"/>
      </w:pPr>
    </w:p>
    <w:p w:rsidR="000E12F9" w:rsidRDefault="000E12F9" w:rsidP="000E12F9">
      <w:pPr>
        <w:jc w:val="center"/>
      </w:pPr>
    </w:p>
    <w:p w:rsidR="000E12F9" w:rsidRDefault="002A28DD" w:rsidP="00C1253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lastRenderedPageBreak/>
        <w:t>Insira</w:t>
      </w:r>
      <w:r w:rsidR="00C12536" w:rsidRPr="00C12536">
        <w:rPr>
          <w:rFonts w:ascii="Arial" w:hAnsi="Arial" w:cs="Arial"/>
        </w:rPr>
        <w:t xml:space="preserve"> </w:t>
      </w:r>
      <w:proofErr w:type="gramStart"/>
      <w:r w:rsidR="00C12536" w:rsidRPr="00C12536">
        <w:rPr>
          <w:rFonts w:ascii="Arial" w:hAnsi="Arial" w:cs="Arial"/>
        </w:rPr>
        <w:t>o restantes</w:t>
      </w:r>
      <w:proofErr w:type="gramEnd"/>
      <w:r w:rsidR="00C12536" w:rsidRPr="00C12536">
        <w:rPr>
          <w:rFonts w:ascii="Arial" w:hAnsi="Arial" w:cs="Arial"/>
        </w:rPr>
        <w:t xml:space="preserve"> das informações.</w:t>
      </w:r>
    </w:p>
    <w:p w:rsidR="002A28DD" w:rsidRDefault="002A28DD" w:rsidP="00C12536">
      <w:pPr>
        <w:jc w:val="center"/>
        <w:rPr>
          <w:rFonts w:ascii="Arial" w:hAnsi="Arial" w:cs="Arial"/>
        </w:rPr>
      </w:pPr>
    </w:p>
    <w:p w:rsidR="002A28DD" w:rsidRPr="00C12536" w:rsidRDefault="002A28DD" w:rsidP="00C1253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Após clique em Salvar.</w:t>
      </w:r>
    </w:p>
    <w:p w:rsidR="000E12F9" w:rsidRPr="000E12F9" w:rsidRDefault="000E12F9" w:rsidP="000E12F9"/>
    <w:p w:rsidR="000E12F9" w:rsidRPr="000E12F9" w:rsidRDefault="00C12536" w:rsidP="000E12F9">
      <w:r>
        <w:rPr>
          <w:noProof/>
          <w:lang w:eastAsia="pt-BR"/>
        </w:rPr>
        <w:drawing>
          <wp:anchor distT="0" distB="0" distL="114300" distR="114300" simplePos="0" relativeHeight="251697152" behindDoc="0" locked="0" layoutInCell="1" allowOverlap="1" wp14:anchorId="62EF3770" wp14:editId="0E2EAB3E">
            <wp:simplePos x="0" y="0"/>
            <wp:positionH relativeFrom="margin">
              <wp:align>center</wp:align>
            </wp:positionH>
            <wp:positionV relativeFrom="paragraph">
              <wp:posOffset>168910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6" name="Imagem 56" descr="C:\Users\alexsandro.rosa\Desktop\Guia Rapido - FLY01 Saúde - OPME\3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C:\Users\alexsandro.rosa\Desktop\Guia Rapido - FLY01 Saúde - OPME\39ok.png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Default="000E12F9" w:rsidP="000E12F9"/>
    <w:p w:rsidR="000E12F9" w:rsidRDefault="000E12F9" w:rsidP="000E12F9"/>
    <w:p w:rsidR="000E12F9" w:rsidRDefault="000E12F9" w:rsidP="000E12F9">
      <w:pPr>
        <w:jc w:val="center"/>
      </w:pPr>
    </w:p>
    <w:p w:rsidR="000E12F9" w:rsidRDefault="000E12F9" w:rsidP="000E12F9">
      <w:pPr>
        <w:jc w:val="center"/>
      </w:pPr>
    </w:p>
    <w:p w:rsidR="000E12F9" w:rsidRDefault="000E12F9" w:rsidP="000E12F9">
      <w:pPr>
        <w:jc w:val="center"/>
      </w:pPr>
    </w:p>
    <w:p w:rsidR="000E12F9" w:rsidRDefault="002A28DD" w:rsidP="000E12F9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98176" behindDoc="0" locked="0" layoutInCell="1" allowOverlap="1" wp14:anchorId="5B2EA5E7" wp14:editId="279F8681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7" name="Imagem 57" descr="C:\Users\alexsandro.rosa\Desktop\Guia Rapido - FLY01 Saúde - OPME\4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C:\Users\alexsandro.rosa\Desktop\Guia Rapido - FLY01 Saúde - OPME\40ok.png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E12F9" w:rsidRDefault="000E12F9" w:rsidP="000E12F9">
      <w:pPr>
        <w:jc w:val="center"/>
      </w:pPr>
    </w:p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Default="000E12F9" w:rsidP="000E12F9"/>
    <w:p w:rsidR="000E12F9" w:rsidRPr="000E12F9" w:rsidRDefault="000E12F9" w:rsidP="000E12F9"/>
    <w:p w:rsidR="000E12F9" w:rsidRPr="000E12F9" w:rsidRDefault="000E12F9" w:rsidP="000E12F9"/>
    <w:p w:rsidR="000E12F9" w:rsidRDefault="000E12F9" w:rsidP="000E12F9"/>
    <w:p w:rsidR="000E12F9" w:rsidRDefault="000E12F9" w:rsidP="000E12F9"/>
    <w:p w:rsidR="000E12F9" w:rsidRPr="002A28DD" w:rsidRDefault="002A28DD" w:rsidP="000E12F9">
      <w:pPr>
        <w:jc w:val="center"/>
        <w:rPr>
          <w:rFonts w:ascii="Arial" w:hAnsi="Arial" w:cs="Arial"/>
        </w:rPr>
      </w:pPr>
      <w:r w:rsidRPr="002A28DD">
        <w:rPr>
          <w:rFonts w:ascii="Arial" w:hAnsi="Arial" w:cs="Arial"/>
        </w:rPr>
        <w:lastRenderedPageBreak/>
        <w:t>Clique em OPME</w:t>
      </w:r>
      <w:r>
        <w:rPr>
          <w:rFonts w:ascii="Arial" w:hAnsi="Arial" w:cs="Arial"/>
        </w:rPr>
        <w:t>.</w:t>
      </w:r>
    </w:p>
    <w:p w:rsidR="002A28DD" w:rsidRPr="002A28DD" w:rsidRDefault="002A28DD" w:rsidP="000E12F9">
      <w:pPr>
        <w:jc w:val="center"/>
        <w:rPr>
          <w:rFonts w:ascii="Arial" w:hAnsi="Arial" w:cs="Arial"/>
        </w:rPr>
      </w:pPr>
    </w:p>
    <w:p w:rsidR="002A28DD" w:rsidRPr="002A28DD" w:rsidRDefault="002A28DD" w:rsidP="000E12F9">
      <w:pPr>
        <w:jc w:val="center"/>
        <w:rPr>
          <w:rFonts w:ascii="Arial" w:hAnsi="Arial" w:cs="Arial"/>
        </w:rPr>
      </w:pPr>
      <w:r w:rsidRPr="002A28DD">
        <w:rPr>
          <w:rFonts w:ascii="Arial" w:hAnsi="Arial" w:cs="Arial"/>
        </w:rPr>
        <w:t>Após clique em Nova Despesa.</w:t>
      </w:r>
    </w:p>
    <w:p w:rsidR="000E12F9" w:rsidRDefault="000E12F9" w:rsidP="000E12F9">
      <w:pPr>
        <w:jc w:val="center"/>
      </w:pPr>
    </w:p>
    <w:p w:rsidR="00AA6666" w:rsidRDefault="008C4189" w:rsidP="000E12F9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99200" behindDoc="0" locked="0" layoutInCell="1" allowOverlap="1" wp14:anchorId="538213E5" wp14:editId="40421806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8" name="Imagem 58" descr="C:\Users\alexsandro.rosa\Desktop\Guia Rapido - FLY01 Saúde - OPME\4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C:\Users\alexsandro.rosa\Desktop\Guia Rapido - FLY01 Saúde - OPME\41ok.png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Default="00AA6666" w:rsidP="00AA6666"/>
    <w:p w:rsidR="00AA6666" w:rsidRPr="008C4189" w:rsidRDefault="008C4189" w:rsidP="008C4189">
      <w:pPr>
        <w:jc w:val="center"/>
        <w:rPr>
          <w:rFonts w:ascii="Arial" w:hAnsi="Arial" w:cs="Arial"/>
        </w:rPr>
      </w:pPr>
      <w:r w:rsidRPr="008C4189">
        <w:rPr>
          <w:rFonts w:ascii="Arial" w:hAnsi="Arial" w:cs="Arial"/>
        </w:rPr>
        <w:t>Após selecione uma OPME.</w:t>
      </w:r>
    </w:p>
    <w:p w:rsidR="000E12F9" w:rsidRDefault="000E12F9" w:rsidP="00AA6666">
      <w:pPr>
        <w:jc w:val="center"/>
      </w:pPr>
    </w:p>
    <w:p w:rsidR="00AA6666" w:rsidRDefault="00AA6666" w:rsidP="00AA6666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700224" behindDoc="0" locked="0" layoutInCell="1" allowOverlap="1" wp14:anchorId="2A055651" wp14:editId="29CD3679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9" name="Imagem 59" descr="C:\Users\alexsandro.rosa\Desktop\Guia Rapido - FLY01 Saúde - OPME\4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C:\Users\alexsandro.rosa\Desktop\Guia Rapido - FLY01 Saúde - OPME\42ok.png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A6666" w:rsidRDefault="00AA6666" w:rsidP="00AA6666">
      <w:pPr>
        <w:jc w:val="center"/>
      </w:pPr>
    </w:p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Default="00AA6666" w:rsidP="00AA6666"/>
    <w:p w:rsidR="00AA6666" w:rsidRPr="00AA6666" w:rsidRDefault="00AA6666" w:rsidP="00AA6666"/>
    <w:p w:rsidR="00AA6666" w:rsidRPr="00AA6666" w:rsidRDefault="00AA6666" w:rsidP="00AA6666"/>
    <w:p w:rsidR="00AA6666" w:rsidRDefault="00AA6666" w:rsidP="00AA6666"/>
    <w:p w:rsidR="00AA6666" w:rsidRDefault="008C4189" w:rsidP="008C4189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Cadastre </w:t>
      </w:r>
      <w:r w:rsidRPr="008C4189">
        <w:rPr>
          <w:rFonts w:ascii="Arial" w:hAnsi="Arial" w:cs="Arial"/>
        </w:rPr>
        <w:t>o restante das informações.</w:t>
      </w:r>
    </w:p>
    <w:p w:rsidR="008C4189" w:rsidRDefault="008C4189" w:rsidP="008C4189">
      <w:pPr>
        <w:jc w:val="center"/>
        <w:rPr>
          <w:rFonts w:ascii="Arial" w:hAnsi="Arial" w:cs="Arial"/>
        </w:rPr>
      </w:pPr>
    </w:p>
    <w:p w:rsidR="008C4189" w:rsidRPr="008C4189" w:rsidRDefault="008C4189" w:rsidP="008C4189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Após clique em Salvar.</w:t>
      </w:r>
    </w:p>
    <w:p w:rsidR="00AA6666" w:rsidRDefault="00AA6666" w:rsidP="00AA6666">
      <w:pPr>
        <w:jc w:val="center"/>
      </w:pPr>
    </w:p>
    <w:p w:rsidR="00AA6666" w:rsidRDefault="008C4189" w:rsidP="00AA6666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701248" behindDoc="0" locked="0" layoutInCell="1" allowOverlap="1" wp14:anchorId="3B07EB2D" wp14:editId="39D5F0E5">
            <wp:simplePos x="0" y="0"/>
            <wp:positionH relativeFrom="margin">
              <wp:align>center</wp:align>
            </wp:positionH>
            <wp:positionV relativeFrom="paragraph">
              <wp:posOffset>167005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0" name="Imagem 60" descr="C:\Users\alexsandro.rosa\Desktop\Guia Rapido - FLY01 Saúde - OPME\4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C:\Users\alexsandro.rosa\Desktop\Guia Rapido - FLY01 Saúde - OPME\43ok.png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A6666" w:rsidRDefault="00AA6666" w:rsidP="00AA6666">
      <w:pPr>
        <w:jc w:val="center"/>
      </w:pPr>
    </w:p>
    <w:p w:rsidR="001B1B66" w:rsidRDefault="001B1B66" w:rsidP="00AA6666">
      <w:pPr>
        <w:jc w:val="center"/>
      </w:pPr>
    </w:p>
    <w:p w:rsidR="001B1B66" w:rsidRDefault="001B1B66" w:rsidP="00AA6666">
      <w:pPr>
        <w:jc w:val="center"/>
      </w:pPr>
    </w:p>
    <w:p w:rsidR="001B1B66" w:rsidRPr="001B1B66" w:rsidRDefault="001B1B66" w:rsidP="001B1B66"/>
    <w:p w:rsidR="001B1B66" w:rsidRPr="001B1B66" w:rsidRDefault="001B1B66" w:rsidP="001B1B66"/>
    <w:p w:rsidR="001B1B66" w:rsidRPr="001B1B66" w:rsidRDefault="001B1B66" w:rsidP="001B1B66"/>
    <w:p w:rsidR="001B1B66" w:rsidRPr="001B1B66" w:rsidRDefault="001B1B66" w:rsidP="001B1B66"/>
    <w:p w:rsidR="001B1B66" w:rsidRPr="001B1B66" w:rsidRDefault="001B1B66" w:rsidP="001B1B66"/>
    <w:p w:rsidR="001B1B66" w:rsidRPr="001B1B66" w:rsidRDefault="001B1B66" w:rsidP="001B1B66"/>
    <w:p w:rsidR="001B1B66" w:rsidRPr="001B1B66" w:rsidRDefault="001B1B66" w:rsidP="001B1B66"/>
    <w:p w:rsidR="001B1B66" w:rsidRPr="001B1B66" w:rsidRDefault="001B1B66" w:rsidP="001B1B66"/>
    <w:p w:rsidR="001B1B66" w:rsidRPr="001B1B66" w:rsidRDefault="001B1B66" w:rsidP="001B1B66"/>
    <w:p w:rsidR="001B1B66" w:rsidRPr="001B1B66" w:rsidRDefault="001B1B66" w:rsidP="001B1B66"/>
    <w:p w:rsidR="001B1B66" w:rsidRPr="001B1B66" w:rsidRDefault="001B1B66" w:rsidP="001B1B66"/>
    <w:p w:rsidR="001B1B66" w:rsidRPr="001B1B66" w:rsidRDefault="001B1B66" w:rsidP="001B1B66"/>
    <w:p w:rsidR="001B1B66" w:rsidRPr="001B1B66" w:rsidRDefault="001B1B66" w:rsidP="001B1B66"/>
    <w:p w:rsidR="001B1B66" w:rsidRPr="001B1B66" w:rsidRDefault="001B1B66" w:rsidP="001B1B66"/>
    <w:p w:rsidR="001B1B66" w:rsidRPr="001B1B66" w:rsidRDefault="001B1B66" w:rsidP="001B1B66"/>
    <w:p w:rsidR="001B1B66" w:rsidRPr="001B1B66" w:rsidRDefault="001B1B66" w:rsidP="001B1B66"/>
    <w:p w:rsidR="001B1B66" w:rsidRPr="001B1B66" w:rsidRDefault="001B1B66" w:rsidP="001B1B66"/>
    <w:p w:rsidR="001B1B66" w:rsidRDefault="001B1B66" w:rsidP="001B1B66"/>
    <w:p w:rsidR="001B1B66" w:rsidRPr="001B1B66" w:rsidRDefault="001B1B66" w:rsidP="001B1B66"/>
    <w:p w:rsidR="001B1B66" w:rsidRPr="001B1B66" w:rsidRDefault="001B1B66" w:rsidP="001B1B66"/>
    <w:p w:rsidR="001B1B66" w:rsidRDefault="001B1B66" w:rsidP="001B1B66"/>
    <w:p w:rsidR="001B1B66" w:rsidRDefault="008C4189" w:rsidP="001B1B66">
      <w:r>
        <w:rPr>
          <w:noProof/>
          <w:lang w:eastAsia="pt-BR"/>
        </w:rPr>
        <w:drawing>
          <wp:anchor distT="0" distB="0" distL="114300" distR="114300" simplePos="0" relativeHeight="251702272" behindDoc="0" locked="0" layoutInCell="1" allowOverlap="1" wp14:anchorId="2105314A" wp14:editId="5F40B94D">
            <wp:simplePos x="0" y="0"/>
            <wp:positionH relativeFrom="margin">
              <wp:align>center</wp:align>
            </wp:positionH>
            <wp:positionV relativeFrom="paragraph">
              <wp:posOffset>158115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1" name="Imagem 61" descr="C:\Users\alexsandro.rosa\Desktop\Guia Rapido - FLY01 Saúde - OPME\4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C:\Users\alexsandro.rosa\Desktop\Guia Rapido - FLY01 Saúde - OPME\44ok.png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C037A" w:rsidRDefault="00AC037A" w:rsidP="001B1B66">
      <w:pPr>
        <w:jc w:val="center"/>
      </w:pPr>
    </w:p>
    <w:p w:rsidR="00AC037A" w:rsidRPr="00AC037A" w:rsidRDefault="00AC037A" w:rsidP="00AC037A"/>
    <w:p w:rsidR="00AC037A" w:rsidRPr="00AC037A" w:rsidRDefault="00AC037A" w:rsidP="00AC037A"/>
    <w:p w:rsidR="00AC037A" w:rsidRPr="00AC037A" w:rsidRDefault="00AC037A" w:rsidP="00AC037A"/>
    <w:p w:rsidR="00AC037A" w:rsidRPr="00AC037A" w:rsidRDefault="00AC037A" w:rsidP="00AC037A"/>
    <w:p w:rsidR="00AC037A" w:rsidRPr="00AC037A" w:rsidRDefault="00AC037A" w:rsidP="00AC037A"/>
    <w:p w:rsidR="00AC037A" w:rsidRPr="00AC037A" w:rsidRDefault="00AC037A" w:rsidP="00AC037A"/>
    <w:p w:rsidR="00AC037A" w:rsidRPr="00AC037A" w:rsidRDefault="00AC037A" w:rsidP="00AC037A"/>
    <w:p w:rsidR="00AC037A" w:rsidRPr="00AC037A" w:rsidRDefault="00AC037A" w:rsidP="00AC037A"/>
    <w:p w:rsidR="00AC037A" w:rsidRPr="00AC037A" w:rsidRDefault="00AC037A" w:rsidP="00AC037A"/>
    <w:p w:rsidR="00AC037A" w:rsidRPr="00AC037A" w:rsidRDefault="00AC037A" w:rsidP="00AC037A"/>
    <w:p w:rsidR="00AC037A" w:rsidRPr="00AC037A" w:rsidRDefault="00AC037A" w:rsidP="00AC037A"/>
    <w:p w:rsidR="00AC037A" w:rsidRPr="00AC037A" w:rsidRDefault="00AC037A" w:rsidP="00AC037A"/>
    <w:p w:rsidR="00AC037A" w:rsidRPr="00AC037A" w:rsidRDefault="00AC037A" w:rsidP="00AC037A"/>
    <w:p w:rsidR="00AC037A" w:rsidRPr="00AC037A" w:rsidRDefault="00AC037A" w:rsidP="00AC037A"/>
    <w:p w:rsidR="00AC037A" w:rsidRPr="00AC037A" w:rsidRDefault="00AC037A" w:rsidP="00AC037A"/>
    <w:p w:rsidR="00AC037A" w:rsidRPr="00AC037A" w:rsidRDefault="00AC037A" w:rsidP="00AC037A"/>
    <w:p w:rsidR="00AC037A" w:rsidRPr="00AC037A" w:rsidRDefault="00AC037A" w:rsidP="00AC037A"/>
    <w:p w:rsidR="00AC037A" w:rsidRPr="00AC037A" w:rsidRDefault="00AC037A" w:rsidP="00AC037A"/>
    <w:p w:rsidR="00AC037A" w:rsidRPr="00AC037A" w:rsidRDefault="00AC037A" w:rsidP="00AC037A"/>
    <w:p w:rsidR="00AC037A" w:rsidRDefault="00AC037A" w:rsidP="00AC037A"/>
    <w:p w:rsidR="00AC037A" w:rsidRPr="00AC037A" w:rsidRDefault="00AC037A" w:rsidP="00AC037A"/>
    <w:p w:rsidR="00AC037A" w:rsidRPr="00AC037A" w:rsidRDefault="00AC037A" w:rsidP="00AC037A"/>
    <w:p w:rsidR="00AC037A" w:rsidRPr="00A055AE" w:rsidRDefault="00A055AE" w:rsidP="00A055AE">
      <w:pPr>
        <w:jc w:val="center"/>
        <w:rPr>
          <w:rFonts w:ascii="Arial" w:hAnsi="Arial" w:cs="Arial"/>
        </w:rPr>
      </w:pPr>
      <w:r w:rsidRPr="00A055AE">
        <w:rPr>
          <w:rFonts w:ascii="Arial" w:hAnsi="Arial" w:cs="Arial"/>
        </w:rPr>
        <w:lastRenderedPageBreak/>
        <w:t>Para finalizar o cadastro da Guia, clique em Salvar.</w:t>
      </w:r>
    </w:p>
    <w:p w:rsidR="00AC037A" w:rsidRDefault="00AC037A" w:rsidP="00AC037A"/>
    <w:p w:rsidR="00AA6666" w:rsidRDefault="00A055AE" w:rsidP="00AC037A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703296" behindDoc="0" locked="0" layoutInCell="1" allowOverlap="1" wp14:anchorId="4B2D0349" wp14:editId="18E3F6B7">
            <wp:simplePos x="0" y="0"/>
            <wp:positionH relativeFrom="margin">
              <wp:align>center</wp:align>
            </wp:positionH>
            <wp:positionV relativeFrom="paragraph">
              <wp:posOffset>165735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2" name="Imagem 62" descr="C:\Users\alexsandro.rosa\Desktop\Guia Rapido - FLY01 Saúde - OPME\4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C:\Users\alexsandro.rosa\Desktop\Guia Rapido - FLY01 Saúde - OPME\45ok.png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C037A" w:rsidRDefault="00AC037A" w:rsidP="00AC037A">
      <w:pPr>
        <w:jc w:val="center"/>
      </w:pPr>
    </w:p>
    <w:p w:rsidR="00AC037A" w:rsidRDefault="00AC037A" w:rsidP="00AC037A">
      <w:pPr>
        <w:jc w:val="center"/>
      </w:pPr>
    </w:p>
    <w:p w:rsidR="00AC037A" w:rsidRDefault="00AC037A" w:rsidP="00AC037A">
      <w:pPr>
        <w:jc w:val="center"/>
      </w:pPr>
    </w:p>
    <w:p w:rsidR="00AC037A" w:rsidRPr="00AC037A" w:rsidRDefault="00AC037A" w:rsidP="00AC037A">
      <w:pPr>
        <w:jc w:val="center"/>
      </w:pPr>
    </w:p>
    <w:sectPr w:rsidR="00AC037A" w:rsidRPr="00AC037A" w:rsidSect="00D569DD">
      <w:headerReference w:type="even" r:id="rId53"/>
      <w:headerReference w:type="default" r:id="rId54"/>
      <w:footerReference w:type="even" r:id="rId55"/>
      <w:footerReference w:type="default" r:id="rId56"/>
      <w:headerReference w:type="first" r:id="rId57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4B00" w:rsidRDefault="00204B00" w:rsidP="00CA5701">
      <w:r>
        <w:separator/>
      </w:r>
    </w:p>
  </w:endnote>
  <w:endnote w:type="continuationSeparator" w:id="0">
    <w:p w:rsidR="00204B00" w:rsidRDefault="00204B00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972C2C">
                            <w:rPr>
                              <w:noProof/>
                              <w:sz w:val="20"/>
                              <w:szCs w:val="20"/>
                            </w:rPr>
                            <w:t>21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972C2C">
                      <w:rPr>
                        <w:noProof/>
                        <w:sz w:val="20"/>
                        <w:szCs w:val="20"/>
                      </w:rPr>
                      <w:t>21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4B00" w:rsidRDefault="00204B00" w:rsidP="00CA5701">
      <w:r>
        <w:separator/>
      </w:r>
    </w:p>
  </w:footnote>
  <w:footnote w:type="continuationSeparator" w:id="0">
    <w:p w:rsidR="00204B00" w:rsidRDefault="00204B00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4691D" w:rsidRPr="005D5B9D" w:rsidRDefault="00FA246F" w:rsidP="00C4691D">
                          <w:pPr>
                            <w:pStyle w:val="Ttulo"/>
                          </w:pPr>
                          <w:r w:rsidRPr="00D923BA">
                            <w:t xml:space="preserve">Guia Rápido - </w:t>
                          </w:r>
                          <w:r w:rsidR="00972C2C" w:rsidRPr="00972C2C">
                            <w:t>Guias SP-SADT - Outras Despesas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C4691D" w:rsidRPr="005D5B9D" w:rsidRDefault="00FA246F" w:rsidP="00C4691D">
                    <w:pPr>
                      <w:pStyle w:val="Ttulo"/>
                    </w:pPr>
                    <w:r w:rsidRPr="00D923BA">
                      <w:t xml:space="preserve">Guia Rápido - </w:t>
                    </w:r>
                    <w:r w:rsidR="00972C2C" w:rsidRPr="00972C2C">
                      <w:t>Guias SP-SADT - Outras Despesas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3A6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353E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1EF0"/>
    <w:rsid w:val="000C50E4"/>
    <w:rsid w:val="000D0CB0"/>
    <w:rsid w:val="000D175B"/>
    <w:rsid w:val="000D260A"/>
    <w:rsid w:val="000D2E67"/>
    <w:rsid w:val="000D49EB"/>
    <w:rsid w:val="000D6EDB"/>
    <w:rsid w:val="000D7943"/>
    <w:rsid w:val="000D7ED1"/>
    <w:rsid w:val="000E09E0"/>
    <w:rsid w:val="000E12F9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2752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D8"/>
    <w:rsid w:val="001672A8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1B66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510B"/>
    <w:rsid w:val="001D6035"/>
    <w:rsid w:val="001D6504"/>
    <w:rsid w:val="001D6CEF"/>
    <w:rsid w:val="001D7C68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4B00"/>
    <w:rsid w:val="00205790"/>
    <w:rsid w:val="00207EAC"/>
    <w:rsid w:val="0021083D"/>
    <w:rsid w:val="00211E74"/>
    <w:rsid w:val="00211F35"/>
    <w:rsid w:val="002133CA"/>
    <w:rsid w:val="00215DC3"/>
    <w:rsid w:val="00217B77"/>
    <w:rsid w:val="002217C3"/>
    <w:rsid w:val="00221E67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30B5"/>
    <w:rsid w:val="002632C6"/>
    <w:rsid w:val="002633BB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2E02"/>
    <w:rsid w:val="002740F4"/>
    <w:rsid w:val="00275EB1"/>
    <w:rsid w:val="002776BC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15B1"/>
    <w:rsid w:val="002A214D"/>
    <w:rsid w:val="002A25AA"/>
    <w:rsid w:val="002A28DD"/>
    <w:rsid w:val="002A2A40"/>
    <w:rsid w:val="002A2BE3"/>
    <w:rsid w:val="002A346E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354"/>
    <w:rsid w:val="0030341E"/>
    <w:rsid w:val="0030440F"/>
    <w:rsid w:val="00304FDB"/>
    <w:rsid w:val="003055CF"/>
    <w:rsid w:val="00305A32"/>
    <w:rsid w:val="00307EB4"/>
    <w:rsid w:val="0031226E"/>
    <w:rsid w:val="0031461E"/>
    <w:rsid w:val="00315086"/>
    <w:rsid w:val="003150D7"/>
    <w:rsid w:val="003156A3"/>
    <w:rsid w:val="00315875"/>
    <w:rsid w:val="00315A36"/>
    <w:rsid w:val="00315B03"/>
    <w:rsid w:val="003164DC"/>
    <w:rsid w:val="003177F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38D6"/>
    <w:rsid w:val="003448BB"/>
    <w:rsid w:val="00345D14"/>
    <w:rsid w:val="00346245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83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314D"/>
    <w:rsid w:val="003859DE"/>
    <w:rsid w:val="00386C52"/>
    <w:rsid w:val="00387C74"/>
    <w:rsid w:val="00387D02"/>
    <w:rsid w:val="003911CD"/>
    <w:rsid w:val="003920E1"/>
    <w:rsid w:val="003927AC"/>
    <w:rsid w:val="00393129"/>
    <w:rsid w:val="00393A54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A6690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42FB"/>
    <w:rsid w:val="003D4EA3"/>
    <w:rsid w:val="003D6044"/>
    <w:rsid w:val="003D67D1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27EC2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6F10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0D4C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C1D"/>
    <w:rsid w:val="004A5FFB"/>
    <w:rsid w:val="004A60A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6D53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4E1C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4F06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6108"/>
    <w:rsid w:val="005806DB"/>
    <w:rsid w:val="00580C3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D7991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07DBE"/>
    <w:rsid w:val="00612179"/>
    <w:rsid w:val="006128CB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0C54"/>
    <w:rsid w:val="00641B57"/>
    <w:rsid w:val="00641D68"/>
    <w:rsid w:val="006420BD"/>
    <w:rsid w:val="0064216D"/>
    <w:rsid w:val="00642E1A"/>
    <w:rsid w:val="00644DAD"/>
    <w:rsid w:val="00644E63"/>
    <w:rsid w:val="006459CA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0EE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3196"/>
    <w:rsid w:val="0069414D"/>
    <w:rsid w:val="006945D4"/>
    <w:rsid w:val="00694CB6"/>
    <w:rsid w:val="00694F89"/>
    <w:rsid w:val="00695117"/>
    <w:rsid w:val="00697EDE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666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1186"/>
    <w:rsid w:val="00721833"/>
    <w:rsid w:val="00722AF2"/>
    <w:rsid w:val="00723A79"/>
    <w:rsid w:val="007251CB"/>
    <w:rsid w:val="007254E4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671"/>
    <w:rsid w:val="00742097"/>
    <w:rsid w:val="00742213"/>
    <w:rsid w:val="00742376"/>
    <w:rsid w:val="00742E8D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97C9F"/>
    <w:rsid w:val="007A11C0"/>
    <w:rsid w:val="007A17C2"/>
    <w:rsid w:val="007A1BE4"/>
    <w:rsid w:val="007A3514"/>
    <w:rsid w:val="007A3595"/>
    <w:rsid w:val="007A3BCB"/>
    <w:rsid w:val="007A517D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23FE"/>
    <w:rsid w:val="007F3A0F"/>
    <w:rsid w:val="007F3B03"/>
    <w:rsid w:val="007F55D2"/>
    <w:rsid w:val="007F573F"/>
    <w:rsid w:val="007F7091"/>
    <w:rsid w:val="007F7A1A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B5B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1082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5106"/>
    <w:rsid w:val="008B62AF"/>
    <w:rsid w:val="008B72AC"/>
    <w:rsid w:val="008B7EC1"/>
    <w:rsid w:val="008C1EBE"/>
    <w:rsid w:val="008C2698"/>
    <w:rsid w:val="008C4189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75C"/>
    <w:rsid w:val="008D3CE1"/>
    <w:rsid w:val="008D3F66"/>
    <w:rsid w:val="008D4062"/>
    <w:rsid w:val="008D49C5"/>
    <w:rsid w:val="008D53D8"/>
    <w:rsid w:val="008D555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749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4986"/>
    <w:rsid w:val="009056AF"/>
    <w:rsid w:val="00905761"/>
    <w:rsid w:val="00906976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2C2C"/>
    <w:rsid w:val="00973389"/>
    <w:rsid w:val="00973682"/>
    <w:rsid w:val="00973A6C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9D"/>
    <w:rsid w:val="009B37C0"/>
    <w:rsid w:val="009B48C2"/>
    <w:rsid w:val="009B6531"/>
    <w:rsid w:val="009B6AFA"/>
    <w:rsid w:val="009B7F8D"/>
    <w:rsid w:val="009C126B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5AE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812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321"/>
    <w:rsid w:val="00A57748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0C8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684A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AD0"/>
    <w:rsid w:val="00AA3F91"/>
    <w:rsid w:val="00AA462F"/>
    <w:rsid w:val="00AA4F6B"/>
    <w:rsid w:val="00AA5749"/>
    <w:rsid w:val="00AA5EED"/>
    <w:rsid w:val="00AA6666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37A"/>
    <w:rsid w:val="00AC0705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3E61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20B0C"/>
    <w:rsid w:val="00B21903"/>
    <w:rsid w:val="00B21958"/>
    <w:rsid w:val="00B21F46"/>
    <w:rsid w:val="00B22143"/>
    <w:rsid w:val="00B2373E"/>
    <w:rsid w:val="00B243E9"/>
    <w:rsid w:val="00B248E3"/>
    <w:rsid w:val="00B24ED7"/>
    <w:rsid w:val="00B2520C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847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12A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2536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833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16C"/>
    <w:rsid w:val="00C648EA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0448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3DE"/>
    <w:rsid w:val="00CB5F89"/>
    <w:rsid w:val="00CB6C74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F5E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6B0"/>
    <w:rsid w:val="00D33830"/>
    <w:rsid w:val="00D346AB"/>
    <w:rsid w:val="00D36D2C"/>
    <w:rsid w:val="00D4072D"/>
    <w:rsid w:val="00D41D39"/>
    <w:rsid w:val="00D43FC8"/>
    <w:rsid w:val="00D45CA2"/>
    <w:rsid w:val="00D465DA"/>
    <w:rsid w:val="00D466BB"/>
    <w:rsid w:val="00D47F08"/>
    <w:rsid w:val="00D50C19"/>
    <w:rsid w:val="00D51A27"/>
    <w:rsid w:val="00D53EC9"/>
    <w:rsid w:val="00D54970"/>
    <w:rsid w:val="00D561BE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055"/>
    <w:rsid w:val="00D7170E"/>
    <w:rsid w:val="00D72F5B"/>
    <w:rsid w:val="00D73995"/>
    <w:rsid w:val="00D73E33"/>
    <w:rsid w:val="00D7530A"/>
    <w:rsid w:val="00D75D05"/>
    <w:rsid w:val="00D75D12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3BA"/>
    <w:rsid w:val="00D924F9"/>
    <w:rsid w:val="00D92AC5"/>
    <w:rsid w:val="00D935EF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57A5"/>
    <w:rsid w:val="00DE6261"/>
    <w:rsid w:val="00DE62B2"/>
    <w:rsid w:val="00DF1306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4C95"/>
    <w:rsid w:val="00E24ED5"/>
    <w:rsid w:val="00E25249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03F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546A"/>
    <w:rsid w:val="00EA5CFC"/>
    <w:rsid w:val="00EA5EB1"/>
    <w:rsid w:val="00EB0756"/>
    <w:rsid w:val="00EB10A9"/>
    <w:rsid w:val="00EB116C"/>
    <w:rsid w:val="00EB22EB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67BC"/>
    <w:rsid w:val="00F87499"/>
    <w:rsid w:val="00F878C1"/>
    <w:rsid w:val="00F87BB1"/>
    <w:rsid w:val="00F87D5F"/>
    <w:rsid w:val="00F918E4"/>
    <w:rsid w:val="00F934A9"/>
    <w:rsid w:val="00F946E5"/>
    <w:rsid w:val="00F94BD6"/>
    <w:rsid w:val="00F9582B"/>
    <w:rsid w:val="00F96072"/>
    <w:rsid w:val="00F967E4"/>
    <w:rsid w:val="00FA17E7"/>
    <w:rsid w:val="00FA246F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98D"/>
    <w:rsid w:val="00FA7D4E"/>
    <w:rsid w:val="00FB2884"/>
    <w:rsid w:val="00FB2C4A"/>
    <w:rsid w:val="00FB33D2"/>
    <w:rsid w:val="00FB3519"/>
    <w:rsid w:val="00FB3AC9"/>
    <w:rsid w:val="00FB49B9"/>
    <w:rsid w:val="00FB5F4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50" Type="http://schemas.openxmlformats.org/officeDocument/2006/relationships/image" Target="media/image43.png"/><Relationship Id="rId55" Type="http://schemas.openxmlformats.org/officeDocument/2006/relationships/footer" Target="foot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3" Type="http://schemas.openxmlformats.org/officeDocument/2006/relationships/header" Target="header1.xml"/><Relationship Id="rId58" Type="http://schemas.openxmlformats.org/officeDocument/2006/relationships/fontTable" Target="fontTable.xml"/><Relationship Id="rId5" Type="http://schemas.openxmlformats.org/officeDocument/2006/relationships/webSettings" Target="webSettings.xml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56" Type="http://schemas.openxmlformats.org/officeDocument/2006/relationships/footer" Target="footer2.xml"/><Relationship Id="rId8" Type="http://schemas.openxmlformats.org/officeDocument/2006/relationships/image" Target="media/image1.png"/><Relationship Id="rId51" Type="http://schemas.openxmlformats.org/officeDocument/2006/relationships/image" Target="media/image44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59" Type="http://schemas.openxmlformats.org/officeDocument/2006/relationships/theme" Target="theme/theme1.xml"/><Relationship Id="rId20" Type="http://schemas.openxmlformats.org/officeDocument/2006/relationships/image" Target="media/image13.png"/><Relationship Id="rId41" Type="http://schemas.openxmlformats.org/officeDocument/2006/relationships/image" Target="media/image34.png"/><Relationship Id="rId54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image" Target="media/image42.png"/><Relationship Id="rId57" Type="http://schemas.openxmlformats.org/officeDocument/2006/relationships/header" Target="header3.xml"/><Relationship Id="rId10" Type="http://schemas.openxmlformats.org/officeDocument/2006/relationships/image" Target="media/image3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image" Target="media/image45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8.jpeg"/><Relationship Id="rId2" Type="http://schemas.openxmlformats.org/officeDocument/2006/relationships/image" Target="media/image47.jpeg"/><Relationship Id="rId1" Type="http://schemas.openxmlformats.org/officeDocument/2006/relationships/image" Target="media/image46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7.jpeg"/><Relationship Id="rId1" Type="http://schemas.openxmlformats.org/officeDocument/2006/relationships/image" Target="media/image4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9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4D070E-3F07-4269-A9FE-D45D9E1755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1971</TotalTime>
  <Pages>25</Pages>
  <Words>497</Words>
  <Characters>2684</Characters>
  <Application>Microsoft Office Word</Application>
  <DocSecurity>0</DocSecurity>
  <Lines>22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3175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308</cp:revision>
  <cp:lastPrinted>2014-01-19T16:14:00Z</cp:lastPrinted>
  <dcterms:created xsi:type="dcterms:W3CDTF">2014-01-20T18:34:00Z</dcterms:created>
  <dcterms:modified xsi:type="dcterms:W3CDTF">2017-02-24T11:09:00Z</dcterms:modified>
</cp:coreProperties>
</file>