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F8388C">
                              <w:rPr>
                                <w:lang w:val="pt-BR"/>
                              </w:rPr>
                              <w:t>Novo Encaixe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F8388C">
                        <w:rPr>
                          <w:lang w:val="pt-BR"/>
                        </w:rPr>
                        <w:t>Novo Encaixe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277C2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>Guia Rápido –</w:t>
        </w:r>
        <w:r w:rsidR="00F8388C" w:rsidRPr="00F8388C">
          <w:t xml:space="preserve"> </w:t>
        </w:r>
        <w:r w:rsidR="00F8388C">
          <w:t>Novo Encaixe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277C26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F8388C">
          <w:t>Novo Encaixe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>Guia Rápido –</w:t>
      </w:r>
      <w:bookmarkEnd w:id="1"/>
      <w:r w:rsidR="00874007">
        <w:t xml:space="preserve"> </w:t>
      </w:r>
      <w:r w:rsidR="00F8388C">
        <w:t>Novo Encaixe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60E00">
      <w:pPr>
        <w:pStyle w:val="ParagrafoManual"/>
        <w:jc w:val="center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6C2607">
        <w:rPr>
          <w:rFonts w:cs="Arial"/>
          <w:sz w:val="22"/>
        </w:rPr>
        <w:t xml:space="preserve">fazer encaixe na agenda do Fly01 </w:t>
      </w:r>
      <w:proofErr w:type="spellStart"/>
      <w:r w:rsidR="006C2607">
        <w:rPr>
          <w:rFonts w:cs="Arial"/>
          <w:sz w:val="22"/>
        </w:rPr>
        <w:t>Saude</w:t>
      </w:r>
      <w:proofErr w:type="spellEnd"/>
      <w:r w:rsidR="006C2607">
        <w:rPr>
          <w:rFonts w:cs="Arial"/>
          <w:sz w:val="22"/>
        </w:rPr>
        <w:t xml:space="preserve">, </w:t>
      </w:r>
      <w:r w:rsidRPr="00E1154D">
        <w:rPr>
          <w:rFonts w:cs="Arial"/>
          <w:sz w:val="22"/>
        </w:rPr>
        <w:t xml:space="preserve">vá em </w:t>
      </w:r>
      <w:r w:rsidR="006C2607">
        <w:rPr>
          <w:rFonts w:cs="Arial"/>
          <w:b/>
          <w:sz w:val="22"/>
        </w:rPr>
        <w:t>Agendamentos.</w:t>
      </w:r>
    </w:p>
    <w:p w:rsidR="00C65003" w:rsidRDefault="00C65003" w:rsidP="00460E00">
      <w:pPr>
        <w:pStyle w:val="ParagrafoManual"/>
        <w:ind w:left="1769" w:firstLine="0"/>
        <w:jc w:val="center"/>
        <w:rPr>
          <w:rFonts w:ascii="Calibri" w:hAnsi="Calibri"/>
        </w:rPr>
      </w:pPr>
    </w:p>
    <w:p w:rsidR="000C2C08" w:rsidRDefault="00E8358F" w:rsidP="00362801"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4E7C6F34" wp14:editId="16C2FFD3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Guia Rapido Fly01 Saúde - Novo Encaixe - Agenda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Guia Rapido Fly01 Saúde - Novo Encaixe - Agenda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358F" w:rsidRDefault="00E8358F" w:rsidP="00362801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Default="00E8358F" w:rsidP="00E8358F"/>
    <w:p w:rsidR="00E8358F" w:rsidRPr="00E8358F" w:rsidRDefault="00E8358F" w:rsidP="00E8358F"/>
    <w:p w:rsidR="00E8358F" w:rsidRDefault="00E8358F" w:rsidP="00E8358F"/>
    <w:p w:rsidR="00E8358F" w:rsidRDefault="00E8358F" w:rsidP="00E8358F"/>
    <w:p w:rsidR="00E8358F" w:rsidRDefault="00F44E29" w:rsidP="00E8358F">
      <w:pPr>
        <w:tabs>
          <w:tab w:val="left" w:pos="4995"/>
          <w:tab w:val="left" w:pos="5910"/>
        </w:tabs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8DC10FC" wp14:editId="3D8470AF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Guia Rapido Fly01 Saúde - Novo Encaixe - Agend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Fly01 Saúde - Novo Encaixe - Agenda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358F">
        <w:tab/>
      </w:r>
    </w:p>
    <w:p w:rsidR="00E8358F" w:rsidRDefault="00E8358F" w:rsidP="00E8358F">
      <w:pPr>
        <w:tabs>
          <w:tab w:val="left" w:pos="4995"/>
          <w:tab w:val="left" w:pos="5910"/>
        </w:tabs>
      </w:pPr>
    </w:p>
    <w:p w:rsidR="00F8388C" w:rsidRDefault="00E8358F" w:rsidP="00E8358F">
      <w:pPr>
        <w:tabs>
          <w:tab w:val="left" w:pos="4995"/>
          <w:tab w:val="left" w:pos="5910"/>
        </w:tabs>
      </w:pPr>
      <w:r>
        <w:tab/>
      </w:r>
    </w:p>
    <w:p w:rsidR="00E8358F" w:rsidRDefault="00E8358F" w:rsidP="00E8358F">
      <w:pPr>
        <w:tabs>
          <w:tab w:val="left" w:pos="5910"/>
        </w:tabs>
      </w:pPr>
    </w:p>
    <w:p w:rsidR="00E8358F" w:rsidRDefault="00E8358F" w:rsidP="00E8358F">
      <w:pPr>
        <w:tabs>
          <w:tab w:val="left" w:pos="5910"/>
        </w:tabs>
      </w:pPr>
    </w:p>
    <w:p w:rsidR="00D60883" w:rsidRDefault="00D60883" w:rsidP="00E8358F">
      <w:pPr>
        <w:tabs>
          <w:tab w:val="left" w:pos="5910"/>
        </w:tabs>
      </w:pPr>
    </w:p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D60883" w:rsidRPr="00D60883" w:rsidRDefault="00D60883" w:rsidP="00D60883"/>
    <w:p w:rsidR="00D60883" w:rsidRDefault="00D60883" w:rsidP="00D60883"/>
    <w:p w:rsidR="00E8358F" w:rsidRDefault="00E8358F" w:rsidP="00D60883"/>
    <w:p w:rsidR="00371E53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lastRenderedPageBreak/>
        <w:t>Primeiramente vamos criar dois agendamentos com espaço</w:t>
      </w:r>
      <w:r>
        <w:rPr>
          <w:sz w:val="22"/>
        </w:rPr>
        <w:t xml:space="preserve"> de cinco minutos e</w:t>
      </w:r>
      <w:r w:rsidRPr="00371E53">
        <w:rPr>
          <w:sz w:val="22"/>
        </w:rPr>
        <w:t>ntre eles, para que a seguir</w:t>
      </w:r>
      <w:r>
        <w:rPr>
          <w:sz w:val="22"/>
        </w:rPr>
        <w:t xml:space="preserve"> </w:t>
      </w:r>
      <w:proofErr w:type="spellStart"/>
      <w:r>
        <w:rPr>
          <w:sz w:val="22"/>
        </w:rPr>
        <w:t>posssamos</w:t>
      </w:r>
      <w:proofErr w:type="spellEnd"/>
      <w:r w:rsidRPr="00371E53">
        <w:rPr>
          <w:sz w:val="22"/>
        </w:rPr>
        <w:t xml:space="preserve"> fazer o encaixe.</w:t>
      </w:r>
    </w:p>
    <w:p w:rsidR="00371E53" w:rsidRDefault="00371E53" w:rsidP="00D60883"/>
    <w:p w:rsidR="00D60883" w:rsidRDefault="00D60883" w:rsidP="00D60883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47A62BB4" wp14:editId="4CE7808A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Guia Rapido Fly01 Saúde - Novo Encaixe - Agenda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Guia Rapido Fly01 Saúde - Novo Encaixe - Agenda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371E53" w:rsidRDefault="00371E53" w:rsidP="00371E53">
      <w:pPr>
        <w:pStyle w:val="ParagrafoManual"/>
        <w:rPr>
          <w:sz w:val="22"/>
        </w:rPr>
      </w:pPr>
    </w:p>
    <w:p w:rsidR="00D60883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t>Foi criado um agendamento para as sete horas</w:t>
      </w:r>
      <w:r>
        <w:rPr>
          <w:sz w:val="22"/>
        </w:rPr>
        <w:t xml:space="preserve"> da manhã</w:t>
      </w:r>
      <w:r w:rsidRPr="00371E53">
        <w:rPr>
          <w:sz w:val="22"/>
        </w:rPr>
        <w:t>.</w:t>
      </w:r>
    </w:p>
    <w:p w:rsidR="00D60883" w:rsidRDefault="00D60883" w:rsidP="00D60883">
      <w:pPr>
        <w:jc w:val="center"/>
      </w:pPr>
    </w:p>
    <w:p w:rsidR="00D60883" w:rsidRPr="00D60883" w:rsidRDefault="00371E53" w:rsidP="00D60883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7070FA5D" wp14:editId="3941A4D7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Guia Rapido Fly01 Saúde - Novo Encaixe - Agenda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 Rapido Fly01 Saúde - Novo Encaixe - Agenda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lastRenderedPageBreak/>
        <w:t>Após foi alterado</w:t>
      </w:r>
      <w:r w:rsidR="008C35F5">
        <w:rPr>
          <w:sz w:val="22"/>
        </w:rPr>
        <w:t xml:space="preserve"> o</w:t>
      </w:r>
      <w:r w:rsidRPr="00371E53">
        <w:rPr>
          <w:sz w:val="22"/>
        </w:rPr>
        <w:t xml:space="preserve"> tempo de</w:t>
      </w:r>
      <w:r w:rsidR="008C35F5">
        <w:rPr>
          <w:sz w:val="22"/>
        </w:rPr>
        <w:t>sse</w:t>
      </w:r>
      <w:bookmarkStart w:id="2" w:name="_GoBack"/>
      <w:bookmarkEnd w:id="2"/>
      <w:r w:rsidRPr="00371E53">
        <w:rPr>
          <w:sz w:val="22"/>
        </w:rPr>
        <w:t xml:space="preserve"> atendimento de </w:t>
      </w:r>
      <w:proofErr w:type="spellStart"/>
      <w:r w:rsidRPr="00371E53">
        <w:rPr>
          <w:sz w:val="22"/>
        </w:rPr>
        <w:t>quize</w:t>
      </w:r>
      <w:proofErr w:type="spellEnd"/>
      <w:r w:rsidRPr="00371E53">
        <w:rPr>
          <w:sz w:val="22"/>
        </w:rPr>
        <w:t xml:space="preserve"> minutos para dez minutos.</w:t>
      </w:r>
    </w:p>
    <w:p w:rsidR="00D60883" w:rsidRDefault="00D60883" w:rsidP="00D60883">
      <w:pPr>
        <w:jc w:val="center"/>
      </w:pPr>
    </w:p>
    <w:p w:rsidR="00D60883" w:rsidRDefault="00F44E29" w:rsidP="00D60883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6127E63E" wp14:editId="52B8B848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Guia Rapido Fly01 Saúde - Novo Encaixe - Agenda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Fly01 Saúde - Novo Encaixe - Agenda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0883" w:rsidRDefault="00D60883" w:rsidP="00D60883">
      <w:pPr>
        <w:jc w:val="center"/>
      </w:pPr>
    </w:p>
    <w:p w:rsidR="003911DE" w:rsidRDefault="003911DE" w:rsidP="00D60883">
      <w:pPr>
        <w:jc w:val="center"/>
      </w:pPr>
    </w:p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Default="003911DE" w:rsidP="003911DE"/>
    <w:p w:rsidR="003911DE" w:rsidRPr="003911DE" w:rsidRDefault="003911DE" w:rsidP="003911DE"/>
    <w:p w:rsidR="003911DE" w:rsidRPr="003911DE" w:rsidRDefault="00371E53" w:rsidP="003911DE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602E2140" wp14:editId="64BE8431">
            <wp:simplePos x="0" y="0"/>
            <wp:positionH relativeFrom="margin">
              <wp:align>center</wp:align>
            </wp:positionH>
            <wp:positionV relativeFrom="paragraph">
              <wp:posOffset>168910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Guia Rapido Fly01 Saúde - Novo Encaixe - Agenda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Fly01 Saúde - Novo Encaixe - Agenda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11DE" w:rsidRDefault="003911DE" w:rsidP="003911DE"/>
    <w:p w:rsidR="003911DE" w:rsidRDefault="003911DE" w:rsidP="003911DE"/>
    <w:p w:rsidR="00D60883" w:rsidRDefault="00D60883" w:rsidP="003911DE">
      <w:pPr>
        <w:jc w:val="center"/>
      </w:pPr>
    </w:p>
    <w:p w:rsidR="003911DE" w:rsidRDefault="003911DE" w:rsidP="003911DE">
      <w:pPr>
        <w:jc w:val="center"/>
      </w:pPr>
    </w:p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Default="003911DE" w:rsidP="003911DE"/>
    <w:p w:rsidR="003911DE" w:rsidRPr="003911DE" w:rsidRDefault="003911DE" w:rsidP="003911DE"/>
    <w:p w:rsidR="003911DE" w:rsidRPr="003911DE" w:rsidRDefault="003911DE" w:rsidP="003911DE"/>
    <w:p w:rsidR="003911DE" w:rsidRDefault="003911DE" w:rsidP="003911DE"/>
    <w:p w:rsidR="003911DE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lastRenderedPageBreak/>
        <w:t xml:space="preserve">OK, horário agendamento para </w:t>
      </w:r>
      <w:r>
        <w:rPr>
          <w:sz w:val="22"/>
        </w:rPr>
        <w:t xml:space="preserve">o paciente </w:t>
      </w:r>
      <w:r w:rsidRPr="00371E53">
        <w:rPr>
          <w:sz w:val="22"/>
        </w:rPr>
        <w:t>Pedro as sete horas da manhã, com duração de atendimento de dez minutos.</w:t>
      </w:r>
    </w:p>
    <w:p w:rsidR="00371E53" w:rsidRDefault="00371E53" w:rsidP="003911DE"/>
    <w:p w:rsidR="003911DE" w:rsidRDefault="00371E53" w:rsidP="003911DE">
      <w:pPr>
        <w:tabs>
          <w:tab w:val="left" w:pos="4770"/>
        </w:tabs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61FF6340" wp14:editId="1D8F6A30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Guia Rapido Fly01 Saúde - Novo Encaixe - Agenda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Fly01 Saúde - Novo Encaixe - Agenda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11DE">
        <w:tab/>
      </w:r>
    </w:p>
    <w:p w:rsidR="003911DE" w:rsidRDefault="003911DE" w:rsidP="003911DE">
      <w:pPr>
        <w:tabs>
          <w:tab w:val="left" w:pos="4770"/>
        </w:tabs>
      </w:pPr>
    </w:p>
    <w:p w:rsidR="003911DE" w:rsidRDefault="003911DE" w:rsidP="003911DE">
      <w:pPr>
        <w:tabs>
          <w:tab w:val="left" w:pos="4770"/>
        </w:tabs>
      </w:pPr>
    </w:p>
    <w:p w:rsidR="00AD2ED1" w:rsidRDefault="00AD2ED1" w:rsidP="003911DE">
      <w:pPr>
        <w:tabs>
          <w:tab w:val="left" w:pos="4770"/>
        </w:tabs>
      </w:pPr>
    </w:p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371E53" w:rsidRDefault="00371E53" w:rsidP="00371E53">
      <w:pPr>
        <w:pStyle w:val="ParagrafoManual"/>
        <w:rPr>
          <w:sz w:val="22"/>
        </w:rPr>
      </w:pPr>
    </w:p>
    <w:p w:rsidR="00AD2ED1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t>Agora no horário das sete de quinze iremos agendar outra Paciente.</w:t>
      </w:r>
    </w:p>
    <w:p w:rsidR="00AD2ED1" w:rsidRPr="00AD2ED1" w:rsidRDefault="00AD2ED1" w:rsidP="00AD2ED1"/>
    <w:p w:rsidR="00AD2ED1" w:rsidRPr="00AD2ED1" w:rsidRDefault="00371E53" w:rsidP="00AD2ED1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524968B3" wp14:editId="65428F8A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Guia Rapido Fly01 Saúde - Novo Encaixe - Agenda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Fly01 Saúde - Novo Encaixe - Agenda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371E53" w:rsidP="00AD2ED1">
      <w:r>
        <w:rPr>
          <w:noProof/>
          <w:lang w:eastAsia="pt-BR"/>
        </w:rPr>
        <w:lastRenderedPageBreak/>
        <w:drawing>
          <wp:anchor distT="0" distB="0" distL="114300" distR="114300" simplePos="0" relativeHeight="251666432" behindDoc="0" locked="0" layoutInCell="1" allowOverlap="1" wp14:anchorId="6EC9BFD0" wp14:editId="4CD07A63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Guia Rapido Fly01 Saúde - Novo Encaixe - Agenda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Fly01 Saúde - Novo Encaixe - Agenda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2ED1" w:rsidRPr="00AD2ED1" w:rsidRDefault="00AD2ED1" w:rsidP="00AD2ED1"/>
    <w:p w:rsidR="00AD2ED1" w:rsidRPr="00AD2ED1" w:rsidRDefault="00AD2ED1" w:rsidP="00AD2ED1"/>
    <w:p w:rsidR="00AD2ED1" w:rsidRDefault="00AD2ED1" w:rsidP="00AD2ED1"/>
    <w:p w:rsidR="00AD2ED1" w:rsidRDefault="00AD2ED1" w:rsidP="00AD2ED1"/>
    <w:p w:rsidR="00AD2ED1" w:rsidRDefault="00AD2ED1" w:rsidP="00AD2ED1"/>
    <w:p w:rsidR="003911DE" w:rsidRDefault="003911DE" w:rsidP="00AD2ED1">
      <w:pPr>
        <w:jc w:val="center"/>
      </w:pPr>
    </w:p>
    <w:p w:rsidR="00AD2ED1" w:rsidRDefault="00AD2ED1" w:rsidP="00AD2ED1">
      <w:pPr>
        <w:jc w:val="center"/>
      </w:pPr>
    </w:p>
    <w:p w:rsidR="00AD2ED1" w:rsidRDefault="00AD2ED1" w:rsidP="00AD2ED1">
      <w:pPr>
        <w:jc w:val="center"/>
      </w:pPr>
    </w:p>
    <w:p w:rsidR="00AD2ED1" w:rsidRDefault="00AD2ED1" w:rsidP="00AD2ED1">
      <w:pPr>
        <w:jc w:val="center"/>
      </w:pPr>
    </w:p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371E53" w:rsidRDefault="00371E53" w:rsidP="00371E53">
      <w:pPr>
        <w:pStyle w:val="ParagrafoManual"/>
        <w:rPr>
          <w:sz w:val="22"/>
        </w:rPr>
      </w:pPr>
    </w:p>
    <w:p w:rsidR="00AD2ED1" w:rsidRPr="00AD2ED1" w:rsidRDefault="00371E53" w:rsidP="00371E53">
      <w:pPr>
        <w:pStyle w:val="ParagrafoManual"/>
      </w:pPr>
      <w:r w:rsidRPr="00371E53">
        <w:rPr>
          <w:sz w:val="22"/>
        </w:rPr>
        <w:t>OK, paciente Maria da Silva com consulta agendada para sete e quinze da manhã</w:t>
      </w:r>
      <w:r>
        <w:t>.</w:t>
      </w:r>
    </w:p>
    <w:p w:rsidR="00AD2ED1" w:rsidRPr="00AD2ED1" w:rsidRDefault="00AD2ED1" w:rsidP="00AD2ED1"/>
    <w:p w:rsidR="00AD2ED1" w:rsidRDefault="00371E53" w:rsidP="00AD2ED1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32C17066" wp14:editId="4201C6E8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Guia Rapido Fly01 Saúde - Novo Encaixe - Agenda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Fly01 Saúde - Novo Encaixe - Agenda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2ED1" w:rsidRPr="00AD2ED1" w:rsidRDefault="00AD2ED1" w:rsidP="00AD2ED1"/>
    <w:p w:rsidR="00AD2ED1" w:rsidRPr="00AD2ED1" w:rsidRDefault="00AD2ED1" w:rsidP="00AD2ED1"/>
    <w:p w:rsidR="00AD2ED1" w:rsidRDefault="00AD2ED1" w:rsidP="00AD2ED1"/>
    <w:p w:rsidR="00AD2ED1" w:rsidRDefault="00AD2ED1" w:rsidP="00AD2ED1"/>
    <w:p w:rsidR="00AD2ED1" w:rsidRDefault="00AD2ED1" w:rsidP="00AD2ED1">
      <w:pPr>
        <w:tabs>
          <w:tab w:val="left" w:pos="4560"/>
        </w:tabs>
      </w:pPr>
      <w:r>
        <w:tab/>
      </w:r>
    </w:p>
    <w:p w:rsidR="00AD2ED1" w:rsidRDefault="00AD2ED1" w:rsidP="00AD2ED1">
      <w:pPr>
        <w:tabs>
          <w:tab w:val="left" w:pos="4560"/>
        </w:tabs>
      </w:pPr>
    </w:p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Pr="00AD2ED1" w:rsidRDefault="00AD2ED1" w:rsidP="00AD2ED1"/>
    <w:p w:rsidR="00AD2ED1" w:rsidRDefault="00AD2ED1" w:rsidP="00AD2ED1"/>
    <w:p w:rsidR="00AD2ED1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lastRenderedPageBreak/>
        <w:t xml:space="preserve">Agora, para fazer o encaixe de paciente, cliente em </w:t>
      </w:r>
      <w:r w:rsidRPr="00371E53">
        <w:rPr>
          <w:b/>
          <w:sz w:val="22"/>
        </w:rPr>
        <w:t>Novo Encaixe.</w:t>
      </w:r>
    </w:p>
    <w:p w:rsidR="00371E53" w:rsidRPr="00AD2ED1" w:rsidRDefault="00371E53" w:rsidP="00AD2ED1"/>
    <w:p w:rsidR="00AD2ED1" w:rsidRPr="00AD2ED1" w:rsidRDefault="00371E53" w:rsidP="00AD2ED1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313C2056" wp14:editId="6AB14E51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Guia Rapido Fly01 Saúde - Novo Encaixe - Agenda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Fly01 Saúde - Novo Encaixe - Agenda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2ED1" w:rsidRPr="00AD2ED1" w:rsidRDefault="00AD2ED1" w:rsidP="00AD2ED1"/>
    <w:p w:rsidR="00AD2ED1" w:rsidRDefault="00AD2ED1" w:rsidP="00AD2ED1"/>
    <w:p w:rsidR="00AD2ED1" w:rsidRDefault="00AD2ED1" w:rsidP="00AD2ED1">
      <w:pPr>
        <w:jc w:val="center"/>
      </w:pPr>
    </w:p>
    <w:p w:rsidR="00AD2ED1" w:rsidRDefault="00AD2ED1" w:rsidP="00AD2ED1">
      <w:pPr>
        <w:jc w:val="center"/>
      </w:pPr>
    </w:p>
    <w:p w:rsidR="00AD2ED1" w:rsidRDefault="00AD2ED1" w:rsidP="00AD2ED1">
      <w:pPr>
        <w:jc w:val="center"/>
      </w:pPr>
    </w:p>
    <w:p w:rsidR="00AD2ED1" w:rsidRDefault="00AD2ED1" w:rsidP="00AD2ED1">
      <w:pPr>
        <w:jc w:val="center"/>
      </w:pPr>
    </w:p>
    <w:p w:rsidR="00090BB7" w:rsidRDefault="00090BB7" w:rsidP="00AD2ED1">
      <w:pPr>
        <w:jc w:val="center"/>
      </w:pPr>
    </w:p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371E53" w:rsidRDefault="00371E53" w:rsidP="00371E53">
      <w:pPr>
        <w:pStyle w:val="ParagrafoManual"/>
        <w:rPr>
          <w:sz w:val="22"/>
        </w:rPr>
      </w:pPr>
    </w:p>
    <w:p w:rsidR="00090BB7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t xml:space="preserve">Digite o </w:t>
      </w:r>
      <w:r w:rsidRPr="00A136C5">
        <w:rPr>
          <w:sz w:val="22"/>
        </w:rPr>
        <w:t>Nome do Paciente</w:t>
      </w:r>
      <w:r w:rsidRPr="00371E53">
        <w:rPr>
          <w:sz w:val="22"/>
        </w:rPr>
        <w:t>.</w:t>
      </w:r>
    </w:p>
    <w:p w:rsidR="00090BB7" w:rsidRDefault="00090BB7" w:rsidP="00090BB7"/>
    <w:p w:rsidR="00090BB7" w:rsidRPr="00090BB7" w:rsidRDefault="00371E53" w:rsidP="00090BB7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0DFAF7A7" wp14:editId="6FFB8D45">
            <wp:simplePos x="0" y="0"/>
            <wp:positionH relativeFrom="margin">
              <wp:align>center</wp:align>
            </wp:positionH>
            <wp:positionV relativeFrom="paragraph">
              <wp:posOffset>154305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Guia Rapido Fly01 Saúde - Novo Encaixe - Agenda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Guia Rapido Fly01 Saúde - Novo Encaixe - Agenda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90BB7" w:rsidRPr="00090BB7" w:rsidRDefault="00090BB7" w:rsidP="00090BB7"/>
    <w:p w:rsidR="00090BB7" w:rsidRDefault="00090BB7" w:rsidP="00090BB7"/>
    <w:p w:rsidR="00090BB7" w:rsidRDefault="00090BB7" w:rsidP="00090BB7"/>
    <w:p w:rsidR="00AD2ED1" w:rsidRDefault="00AD2ED1" w:rsidP="00090BB7">
      <w:pPr>
        <w:jc w:val="center"/>
      </w:pPr>
    </w:p>
    <w:p w:rsidR="00090BB7" w:rsidRDefault="00090BB7" w:rsidP="00090BB7">
      <w:pPr>
        <w:jc w:val="center"/>
      </w:pPr>
    </w:p>
    <w:p w:rsidR="00090BB7" w:rsidRDefault="00090BB7" w:rsidP="00090BB7">
      <w:pPr>
        <w:jc w:val="center"/>
      </w:pPr>
    </w:p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Pr="00090BB7" w:rsidRDefault="00371E53" w:rsidP="00090BB7"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 wp14:anchorId="33A032A3" wp14:editId="23C3569B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Guia Rapido Fly01 Saúde - Novo Encaixe - Agenda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Guia Rapido Fly01 Saúde - Novo Encaixe - Agenda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90BB7" w:rsidRPr="00090BB7" w:rsidRDefault="00090BB7" w:rsidP="00090BB7"/>
    <w:p w:rsidR="00090BB7" w:rsidRDefault="00090BB7" w:rsidP="00090BB7"/>
    <w:p w:rsidR="00090BB7" w:rsidRPr="00090BB7" w:rsidRDefault="00090BB7" w:rsidP="00090BB7"/>
    <w:p w:rsidR="00090BB7" w:rsidRPr="00090BB7" w:rsidRDefault="00090BB7" w:rsidP="00090BB7"/>
    <w:p w:rsidR="00090BB7" w:rsidRDefault="00090BB7" w:rsidP="00090BB7"/>
    <w:p w:rsidR="00090BB7" w:rsidRDefault="00090BB7" w:rsidP="00090BB7"/>
    <w:p w:rsidR="00090BB7" w:rsidRDefault="00090BB7" w:rsidP="00090BB7">
      <w:pPr>
        <w:jc w:val="center"/>
      </w:pPr>
    </w:p>
    <w:p w:rsidR="00090BB7" w:rsidRDefault="00090BB7" w:rsidP="00090BB7">
      <w:pPr>
        <w:jc w:val="center"/>
      </w:pPr>
    </w:p>
    <w:p w:rsidR="00090BB7" w:rsidRDefault="00090BB7" w:rsidP="00090BB7">
      <w:pPr>
        <w:jc w:val="center"/>
      </w:pPr>
    </w:p>
    <w:p w:rsidR="00335A9B" w:rsidRDefault="00335A9B" w:rsidP="00090BB7">
      <w:pPr>
        <w:jc w:val="center"/>
      </w:pPr>
    </w:p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71E53" w:rsidRDefault="00371E53" w:rsidP="00371E53">
      <w:pPr>
        <w:pStyle w:val="ParagrafoManual"/>
        <w:rPr>
          <w:sz w:val="22"/>
        </w:rPr>
      </w:pPr>
    </w:p>
    <w:p w:rsidR="00371E53" w:rsidRDefault="00371E53" w:rsidP="00371E53">
      <w:pPr>
        <w:pStyle w:val="ParagrafoManual"/>
        <w:rPr>
          <w:sz w:val="22"/>
        </w:rPr>
      </w:pPr>
    </w:p>
    <w:p w:rsidR="00335A9B" w:rsidRPr="00371E53" w:rsidRDefault="00371E53" w:rsidP="00371E53">
      <w:pPr>
        <w:pStyle w:val="ParagrafoManual"/>
        <w:rPr>
          <w:sz w:val="22"/>
        </w:rPr>
      </w:pPr>
      <w:r w:rsidRPr="00371E53">
        <w:rPr>
          <w:sz w:val="22"/>
        </w:rPr>
        <w:t>Digite o horário que o Paciente será encaixado.</w:t>
      </w:r>
    </w:p>
    <w:p w:rsidR="00335A9B" w:rsidRPr="00335A9B" w:rsidRDefault="00335A9B" w:rsidP="00335A9B"/>
    <w:p w:rsidR="00335A9B" w:rsidRPr="00335A9B" w:rsidRDefault="00371E53" w:rsidP="00335A9B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2EBD139" wp14:editId="4BC63CB8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Guia Rapido Fly01 Saúde - Novo Encaixe - Agenda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Fly01 Saúde - Novo Encaixe - Agenda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Default="00335A9B" w:rsidP="00335A9B"/>
    <w:p w:rsidR="00090BB7" w:rsidRDefault="00090BB7" w:rsidP="00335A9B">
      <w:pPr>
        <w:jc w:val="center"/>
      </w:pPr>
    </w:p>
    <w:p w:rsidR="00335A9B" w:rsidRDefault="00335A9B" w:rsidP="00335A9B">
      <w:pPr>
        <w:jc w:val="center"/>
      </w:pPr>
    </w:p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335A9B" w:rsidRDefault="00335A9B" w:rsidP="00335A9B"/>
    <w:p w:rsidR="00335A9B" w:rsidRPr="005742E8" w:rsidRDefault="005742E8" w:rsidP="005742E8">
      <w:pPr>
        <w:pStyle w:val="ParagrafoManual"/>
        <w:rPr>
          <w:sz w:val="22"/>
        </w:rPr>
      </w:pPr>
      <w:r w:rsidRPr="005742E8">
        <w:rPr>
          <w:sz w:val="22"/>
        </w:rPr>
        <w:lastRenderedPageBreak/>
        <w:t xml:space="preserve">Após digite o tempo de duração desse encaixe, nesse caso, como teremos uma consulta </w:t>
      </w:r>
      <w:r w:rsidR="00F44E29">
        <w:rPr>
          <w:sz w:val="22"/>
        </w:rPr>
        <w:t xml:space="preserve">de outro paciente </w:t>
      </w:r>
      <w:r w:rsidRPr="005742E8">
        <w:rPr>
          <w:sz w:val="22"/>
        </w:rPr>
        <w:t>as sete e quinze, o tempo de duração desse encaixe é de cinco minutos.</w:t>
      </w:r>
    </w:p>
    <w:p w:rsidR="005742E8" w:rsidRPr="00335A9B" w:rsidRDefault="005742E8" w:rsidP="00335A9B"/>
    <w:p w:rsidR="00335A9B" w:rsidRDefault="005742E8" w:rsidP="00335A9B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529AD40D" wp14:editId="18C5D728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Guia Rapido Fly01 Saúde - Novo Encaixe - Agenda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Guia Rapido Fly01 Saúde - Novo Encaixe - Agenda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35A9B" w:rsidRPr="00335A9B" w:rsidRDefault="00335A9B" w:rsidP="00335A9B"/>
    <w:p w:rsidR="00335A9B" w:rsidRPr="00335A9B" w:rsidRDefault="00335A9B" w:rsidP="00335A9B"/>
    <w:p w:rsidR="00335A9B" w:rsidRDefault="00335A9B" w:rsidP="00335A9B"/>
    <w:p w:rsidR="00335A9B" w:rsidRDefault="00335A9B" w:rsidP="00335A9B"/>
    <w:p w:rsidR="00335A9B" w:rsidRDefault="00335A9B" w:rsidP="00335A9B"/>
    <w:p w:rsidR="00335A9B" w:rsidRDefault="00335A9B" w:rsidP="00335A9B"/>
    <w:p w:rsidR="00335A9B" w:rsidRDefault="00335A9B" w:rsidP="00335A9B"/>
    <w:p w:rsidR="00335A9B" w:rsidRDefault="00335A9B" w:rsidP="00335A9B"/>
    <w:p w:rsidR="00335A9B" w:rsidRDefault="00335A9B" w:rsidP="00335A9B"/>
    <w:p w:rsidR="00335A9B" w:rsidRDefault="00335A9B" w:rsidP="00335A9B"/>
    <w:p w:rsidR="00DD3CC7" w:rsidRDefault="00DD3CC7" w:rsidP="00335A9B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Default="00DD3CC7" w:rsidP="00DD3CC7"/>
    <w:p w:rsidR="00F44E29" w:rsidRDefault="00F44E29" w:rsidP="00DD3CC7"/>
    <w:p w:rsidR="00F44E29" w:rsidRPr="00F44E29" w:rsidRDefault="00F44E29" w:rsidP="00F44E29">
      <w:pPr>
        <w:pStyle w:val="ParagrafoManual"/>
        <w:rPr>
          <w:sz w:val="22"/>
        </w:rPr>
      </w:pPr>
      <w:r w:rsidRPr="00F44E29">
        <w:rPr>
          <w:sz w:val="22"/>
        </w:rPr>
        <w:t xml:space="preserve">Para finalizar clique em </w:t>
      </w:r>
      <w:r w:rsidRPr="00A136C5">
        <w:rPr>
          <w:sz w:val="22"/>
        </w:rPr>
        <w:t>Salvar.</w:t>
      </w:r>
    </w:p>
    <w:p w:rsidR="00F44E29" w:rsidRPr="00DD3CC7" w:rsidRDefault="00F44E29" w:rsidP="00DD3CC7"/>
    <w:p w:rsidR="00DD3CC7" w:rsidRPr="00DD3CC7" w:rsidRDefault="00F44E29" w:rsidP="00DD3CC7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7878DDCB" wp14:editId="4FE1A7FC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Guia Rapido Fly01 Saúde - Novo Encaixe - Agenda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Guia Rapido Fly01 Saúde - Novo Encaixe - Agenda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Default="00DD3CC7" w:rsidP="00DD3CC7"/>
    <w:p w:rsidR="00DD3CC7" w:rsidRPr="00DD3CC7" w:rsidRDefault="00DD3CC7" w:rsidP="00DD3CC7"/>
    <w:p w:rsidR="00DD3CC7" w:rsidRPr="00DD3CC7" w:rsidRDefault="00DD3CC7" w:rsidP="00DD3CC7"/>
    <w:p w:rsidR="00DD3CC7" w:rsidRDefault="00DD3CC7" w:rsidP="00DD3CC7"/>
    <w:p w:rsidR="00DD3CC7" w:rsidRDefault="00DD3CC7" w:rsidP="00DD3CC7"/>
    <w:p w:rsidR="00335A9B" w:rsidRDefault="00335A9B" w:rsidP="00DD3CC7">
      <w:pPr>
        <w:jc w:val="center"/>
      </w:pPr>
    </w:p>
    <w:p w:rsidR="00B74262" w:rsidRDefault="00B74262" w:rsidP="00DD3CC7">
      <w:pPr>
        <w:jc w:val="center"/>
      </w:pPr>
    </w:p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F44E29" w:rsidP="00B74262">
      <w:r>
        <w:rPr>
          <w:noProof/>
          <w:lang w:eastAsia="pt-BR"/>
        </w:rPr>
        <w:lastRenderedPageBreak/>
        <w:drawing>
          <wp:anchor distT="0" distB="0" distL="114300" distR="114300" simplePos="0" relativeHeight="251674624" behindDoc="0" locked="0" layoutInCell="1" allowOverlap="1" wp14:anchorId="17E61962" wp14:editId="71688BB5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Guia Rapido Fly01 Saúde - Novo Encaixe - Agenda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Guia Rapido Fly01 Saúde - Novo Encaixe - Agenda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Pr="00B74262" w:rsidRDefault="00B74262" w:rsidP="00B74262"/>
    <w:p w:rsidR="00B74262" w:rsidRDefault="00B74262" w:rsidP="00B74262"/>
    <w:p w:rsidR="00DD3CC7" w:rsidRDefault="00DD3CC7" w:rsidP="00B74262">
      <w:pPr>
        <w:jc w:val="center"/>
      </w:pPr>
    </w:p>
    <w:p w:rsidR="00B74262" w:rsidRDefault="00B74262" w:rsidP="00B74262">
      <w:pPr>
        <w:jc w:val="center"/>
      </w:pPr>
    </w:p>
    <w:p w:rsidR="00B74262" w:rsidRDefault="00B74262" w:rsidP="00B74262">
      <w:pPr>
        <w:jc w:val="center"/>
      </w:pPr>
    </w:p>
    <w:p w:rsidR="00B74262" w:rsidRPr="00B74262" w:rsidRDefault="00B74262" w:rsidP="00B74262">
      <w:pPr>
        <w:jc w:val="center"/>
      </w:pPr>
    </w:p>
    <w:sectPr w:rsidR="00B74262" w:rsidRPr="00B74262" w:rsidSect="00D569DD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C26" w:rsidRDefault="00277C26" w:rsidP="00CA5701">
      <w:r>
        <w:separator/>
      </w:r>
    </w:p>
  </w:endnote>
  <w:endnote w:type="continuationSeparator" w:id="0">
    <w:p w:rsidR="00277C26" w:rsidRDefault="00277C2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C35F5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C35F5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C26" w:rsidRDefault="00277C26" w:rsidP="00CA5701">
      <w:r>
        <w:separator/>
      </w:r>
    </w:p>
  </w:footnote>
  <w:footnote w:type="continuationSeparator" w:id="0">
    <w:p w:rsidR="00277C26" w:rsidRDefault="00277C2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F8388C">
                            <w:t>Novo Encaixe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F8388C">
                      <w:t>Novo Encaixe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0.jpeg"/><Relationship Id="rId2" Type="http://schemas.openxmlformats.org/officeDocument/2006/relationships/image" Target="media/image19.jpeg"/><Relationship Id="rId1" Type="http://schemas.openxmlformats.org/officeDocument/2006/relationships/image" Target="media/image18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9.jpeg"/><Relationship Id="rId1" Type="http://schemas.openxmlformats.org/officeDocument/2006/relationships/image" Target="media/image1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460BD-D82F-4015-8C00-CF275181A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1907</TotalTime>
  <Pages>11</Pages>
  <Words>260</Words>
  <Characters>1406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1663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302</cp:revision>
  <cp:lastPrinted>2014-01-19T16:14:00Z</cp:lastPrinted>
  <dcterms:created xsi:type="dcterms:W3CDTF">2014-01-20T18:34:00Z</dcterms:created>
  <dcterms:modified xsi:type="dcterms:W3CDTF">2017-03-06T13:20:00Z</dcterms:modified>
</cp:coreProperties>
</file>