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8A2722" w:rsidRPr="008A2722">
                              <w:rPr>
                                <w:lang w:val="pt-BR"/>
                              </w:rPr>
                              <w:t>V</w:t>
                            </w:r>
                            <w:r w:rsidR="0003534F">
                              <w:rPr>
                                <w:lang w:val="pt-BR"/>
                              </w:rPr>
                              <w:t>6</w:t>
                            </w:r>
                            <w:r w:rsidR="008A2722" w:rsidRPr="008A2722">
                              <w:rPr>
                                <w:lang w:val="pt-BR"/>
                              </w:rPr>
                              <w:t xml:space="preserve"> Fly01 Saúde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8A2722" w:rsidRPr="008A2722">
                        <w:rPr>
                          <w:lang w:val="pt-BR"/>
                        </w:rPr>
                        <w:t>V</w:t>
                      </w:r>
                      <w:r w:rsidR="0003534F">
                        <w:rPr>
                          <w:lang w:val="pt-BR"/>
                        </w:rPr>
                        <w:t>6</w:t>
                      </w:r>
                      <w:r w:rsidR="008A2722" w:rsidRPr="008A2722">
                        <w:rPr>
                          <w:lang w:val="pt-BR"/>
                        </w:rPr>
                        <w:t xml:space="preserve"> Fly01 Saúde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055112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5F3B9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0551127" w:history="1">
        <w:r w:rsidR="005F3B99" w:rsidRPr="00D4379F">
          <w:rPr>
            <w:rStyle w:val="Hyperlink"/>
            <w:noProof/>
          </w:rPr>
          <w:t>Sumário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_Toc440551127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2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B55387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0551128" w:history="1">
        <w:r w:rsidR="005F3B99" w:rsidRPr="00D4379F">
          <w:rPr>
            <w:rStyle w:val="Hyperlink"/>
            <w:noProof/>
          </w:rPr>
          <w:t>Prefácio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_Toc440551128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3</w:t>
        </w:r>
        <w:r w:rsidR="005F3B99">
          <w:rPr>
            <w:noProof/>
            <w:webHidden/>
          </w:rPr>
          <w:fldChar w:fldCharType="end"/>
        </w:r>
      </w:hyperlink>
    </w:p>
    <w:p w:rsidR="00745BEB" w:rsidRDefault="00B55387" w:rsidP="00745BEB">
      <w:pPr>
        <w:pStyle w:val="Sumrio2"/>
        <w:rPr>
          <w:noProof/>
        </w:rPr>
      </w:pPr>
      <w:hyperlink w:anchor="_Toc435091291" w:history="1">
        <w:r w:rsidR="00B5682B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745BEB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745BEB" w:rsidRPr="001C76BD">
          <w:rPr>
            <w:rStyle w:val="Hyperlink"/>
            <w:noProof/>
          </w:rPr>
          <w:t>Melhorias</w:t>
        </w:r>
        <w:r w:rsidR="00745BEB">
          <w:rPr>
            <w:noProof/>
            <w:webHidden/>
          </w:rPr>
          <w:tab/>
        </w:r>
      </w:hyperlink>
      <w:r w:rsidR="00B5682B">
        <w:rPr>
          <w:noProof/>
        </w:rPr>
        <w:t>4</w:t>
      </w:r>
    </w:p>
    <w:p w:rsidR="00F92C61" w:rsidRDefault="00B55387" w:rsidP="00F92C61">
      <w:pPr>
        <w:pStyle w:val="Sumrio3"/>
      </w:pPr>
      <w:hyperlink w:anchor="_Toc435091292" w:history="1">
        <w:r w:rsidR="00F92C61" w:rsidRPr="001C76BD">
          <w:rPr>
            <w:rStyle w:val="Hyperlink"/>
          </w:rPr>
          <w:t>1.</w:t>
        </w:r>
        <w:r w:rsidR="00B5682B">
          <w:rPr>
            <w:rStyle w:val="Hyperlink"/>
          </w:rPr>
          <w:t>1</w:t>
        </w:r>
        <w:r w:rsidR="00F92C61" w:rsidRPr="001C76BD">
          <w:rPr>
            <w:rStyle w:val="Hyperlink"/>
          </w:rPr>
          <w:t>.1</w:t>
        </w:r>
        <w:r w:rsidR="00F92C6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17EEB">
          <w:rPr>
            <w:rStyle w:val="Hyperlink"/>
          </w:rPr>
          <w:t>Novo Encaixe</w:t>
        </w:r>
        <w:r w:rsidR="00F92C61">
          <w:rPr>
            <w:webHidden/>
          </w:rPr>
          <w:tab/>
        </w:r>
      </w:hyperlink>
      <w:r w:rsidR="00B5682B">
        <w:t>4</w:t>
      </w:r>
    </w:p>
    <w:p w:rsidR="00B5682B" w:rsidRDefault="00B55387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1.2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17EEB">
          <w:rPr>
            <w:rStyle w:val="Hyperlink"/>
          </w:rPr>
          <w:t>Permissões Secretária</w:t>
        </w:r>
        <w:r w:rsidR="00B5682B">
          <w:rPr>
            <w:webHidden/>
          </w:rPr>
          <w:tab/>
        </w:r>
      </w:hyperlink>
      <w:r w:rsidR="00B5682B">
        <w:t>4</w:t>
      </w:r>
    </w:p>
    <w:p w:rsidR="00E17EEB" w:rsidRDefault="00B55387" w:rsidP="00E17EEB">
      <w:pPr>
        <w:pStyle w:val="Sumrio3"/>
      </w:pPr>
      <w:hyperlink w:anchor="_Toc435091292" w:history="1">
        <w:r w:rsidR="00E17EEB" w:rsidRPr="001C76BD">
          <w:rPr>
            <w:rStyle w:val="Hyperlink"/>
          </w:rPr>
          <w:t>1.</w:t>
        </w:r>
        <w:r w:rsidR="00E17EEB">
          <w:rPr>
            <w:rStyle w:val="Hyperlink"/>
          </w:rPr>
          <w:t>1.2</w:t>
        </w:r>
        <w:r w:rsidR="00E17EE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17EEB">
          <w:rPr>
            <w:rStyle w:val="Hyperlink"/>
          </w:rPr>
          <w:t>Compromissos do Paciente</w:t>
        </w:r>
        <w:r w:rsidR="00E17EEB">
          <w:rPr>
            <w:webHidden/>
          </w:rPr>
          <w:tab/>
        </w:r>
      </w:hyperlink>
      <w:r w:rsidR="00E17EEB">
        <w:t>4</w:t>
      </w:r>
    </w:p>
    <w:p w:rsidR="00E17EEB" w:rsidRPr="00E17EEB" w:rsidRDefault="00E17EEB" w:rsidP="00E17EEB">
      <w:pPr>
        <w:pStyle w:val="Larcio"/>
        <w:rPr>
          <w:lang w:eastAsia="pt-BR"/>
        </w:rPr>
      </w:pPr>
    </w:p>
    <w:p w:rsidR="00B5682B" w:rsidRPr="00B5682B" w:rsidRDefault="00B5682B" w:rsidP="00B5682B">
      <w:pPr>
        <w:pStyle w:val="Larcio"/>
        <w:rPr>
          <w:lang w:eastAsia="pt-BR"/>
        </w:rPr>
      </w:pPr>
    </w:p>
    <w:p w:rsidR="00B5682B" w:rsidRPr="00B5682B" w:rsidRDefault="00B5682B" w:rsidP="00B5682B">
      <w:pPr>
        <w:pStyle w:val="Larcio"/>
        <w:rPr>
          <w:lang w:eastAsia="pt-BR"/>
        </w:rPr>
      </w:pPr>
    </w:p>
    <w:p w:rsidR="00745BEB" w:rsidRDefault="00745BEB" w:rsidP="00745BEB">
      <w:pPr>
        <w:pStyle w:val="Sumrio3"/>
      </w:pPr>
    </w:p>
    <w:p w:rsidR="00F92C61" w:rsidRPr="00F92C61" w:rsidRDefault="00F92C61" w:rsidP="00F92C61">
      <w:pPr>
        <w:pStyle w:val="Larcio"/>
        <w:rPr>
          <w:lang w:eastAsia="pt-BR"/>
        </w:rPr>
      </w:pPr>
    </w:p>
    <w:p w:rsidR="00745BEB" w:rsidRPr="00745BEB" w:rsidRDefault="00745BEB" w:rsidP="00745BEB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40551128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</w:t>
      </w:r>
      <w:r w:rsidR="00B17C27">
        <w:t xml:space="preserve">e melhorias </w:t>
      </w:r>
      <w:r w:rsidRPr="00BA577A">
        <w:t xml:space="preserve">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="00B17C27">
        <w:rPr>
          <w:b/>
        </w:rPr>
        <w:t xml:space="preserve">- </w:t>
      </w:r>
      <w:r w:rsidR="00B17C27" w:rsidRPr="00B17C27">
        <w:rPr>
          <w:b/>
        </w:rPr>
        <w:t>Fly01 Saúde</w:t>
      </w:r>
      <w:r w:rsidR="00B17C27">
        <w:rPr>
          <w:b/>
        </w:rPr>
        <w:t xml:space="preserve"> </w:t>
      </w:r>
      <w:r w:rsidRPr="00723978">
        <w:rPr>
          <w:b/>
        </w:rPr>
        <w:t>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877838" w:rsidP="00CA1D5D">
      <w:pPr>
        <w:pStyle w:val="ParagrafoManual"/>
      </w:pPr>
      <w:r>
        <w:rPr>
          <w:b/>
        </w:rPr>
        <w:t>Melhorias</w:t>
      </w:r>
      <w:r w:rsidR="00CA1D5D" w:rsidRPr="00BA577A">
        <w:rPr>
          <w:b/>
        </w:rPr>
        <w:t>:</w:t>
      </w:r>
      <w:r w:rsidR="00CA1D5D" w:rsidRPr="00BA577A">
        <w:t xml:space="preserve"> </w:t>
      </w:r>
      <w:r w:rsidR="00CA1D5D" w:rsidRPr="00BA577A">
        <w:rPr>
          <w:color w:val="000000" w:themeColor="text1"/>
        </w:rPr>
        <w:t>são apresentados todos os ajustes contidos</w:t>
      </w:r>
      <w:r w:rsidR="00CA1D5D" w:rsidRPr="00BA577A">
        <w:t xml:space="preserve"> no pacote </w:t>
      </w:r>
      <w:r w:rsidR="00CA1D5D" w:rsidRPr="00484399">
        <w:rPr>
          <w:b/>
        </w:rPr>
        <w:t>TOTVS</w:t>
      </w:r>
      <w:r>
        <w:rPr>
          <w:b/>
        </w:rPr>
        <w:t xml:space="preserve"> </w:t>
      </w:r>
      <w:r w:rsidR="00B17C27">
        <w:rPr>
          <w:b/>
        </w:rPr>
        <w:t xml:space="preserve">- </w:t>
      </w:r>
      <w:r w:rsidR="00B17C27" w:rsidRPr="00B17C27">
        <w:rPr>
          <w:b/>
        </w:rPr>
        <w:t>V</w:t>
      </w:r>
      <w:r>
        <w:rPr>
          <w:b/>
        </w:rPr>
        <w:t>6</w:t>
      </w:r>
      <w:r w:rsidR="00B17C27" w:rsidRPr="00B17C27">
        <w:rPr>
          <w:b/>
        </w:rPr>
        <w:t xml:space="preserve"> Fly01 Saúde</w:t>
      </w:r>
      <w:r w:rsidR="00CA1D5D" w:rsidRPr="00484399">
        <w:rPr>
          <w:b/>
        </w:rPr>
        <w:t xml:space="preserve"> ®</w:t>
      </w:r>
      <w:r w:rsidR="00CA1D5D">
        <w:t xml:space="preserve">. </w:t>
      </w:r>
      <w:r w:rsidR="00CA1D5D"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>
      <w:bookmarkStart w:id="2" w:name="_GoBack"/>
      <w:bookmarkEnd w:id="2"/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F1230D" w:rsidRPr="00090261" w:rsidRDefault="00F1230D" w:rsidP="00F1230D">
      <w:pPr>
        <w:pStyle w:val="Ttulo2"/>
        <w:numPr>
          <w:ilvl w:val="1"/>
          <w:numId w:val="1"/>
        </w:numPr>
        <w:ind w:left="1145" w:hanging="578"/>
      </w:pPr>
      <w:bookmarkStart w:id="3" w:name="_Toc435091291"/>
      <w:r>
        <w:lastRenderedPageBreak/>
        <w:t>Melhorias</w:t>
      </w:r>
      <w:bookmarkEnd w:id="3"/>
      <w:r>
        <w:t xml:space="preserve"> </w:t>
      </w:r>
    </w:p>
    <w:p w:rsidR="00F1230D" w:rsidRPr="00B820D9" w:rsidRDefault="00B313E1" w:rsidP="00EC0E5B">
      <w:pPr>
        <w:pStyle w:val="Ttulo3"/>
      </w:pPr>
      <w:r>
        <w:t>Novo Encaixe</w:t>
      </w:r>
    </w:p>
    <w:p w:rsidR="00F1230D" w:rsidRPr="000D5D68" w:rsidRDefault="00F1230D" w:rsidP="00F1230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B6A59">
        <w:rPr>
          <w:lang w:bidi="pt-BR"/>
        </w:rPr>
        <w:t>Fazer encaixe entre um agendamento e outro.</w:t>
      </w:r>
    </w:p>
    <w:p w:rsidR="00F1230D" w:rsidRPr="009E11A1" w:rsidRDefault="00F1230D" w:rsidP="00F1230D">
      <w:pPr>
        <w:pStyle w:val="ParagrafoManual"/>
      </w:pPr>
      <w:r w:rsidRPr="000D5D68">
        <w:rPr>
          <w:rFonts w:cs="Arial"/>
          <w:b/>
        </w:rPr>
        <w:t>Situação</w:t>
      </w:r>
      <w:r w:rsidR="00D53796">
        <w:rPr>
          <w:b/>
          <w:lang w:bidi="pt-BR"/>
        </w:rPr>
        <w:t xml:space="preserve">: </w:t>
      </w:r>
      <w:r w:rsidR="000D36A3">
        <w:rPr>
          <w:lang w:bidi="pt-BR"/>
        </w:rPr>
        <w:t xml:space="preserve">Foi </w:t>
      </w:r>
      <w:r w:rsidR="008B6A59">
        <w:rPr>
          <w:lang w:bidi="pt-BR"/>
        </w:rPr>
        <w:t>inserido recurso para fazer encaixe entre agendamentos de consultas.</w:t>
      </w:r>
      <w:r w:rsidR="00EC0E5B">
        <w:rPr>
          <w:lang w:bidi="pt-BR"/>
        </w:rPr>
        <w:t xml:space="preserve"> </w:t>
      </w:r>
    </w:p>
    <w:p w:rsidR="00F1230D" w:rsidRDefault="00F1230D" w:rsidP="00F1230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8B6A59">
        <w:rPr>
          <w:lang w:bidi="pt-BR"/>
        </w:rPr>
        <w:t>Inserido</w:t>
      </w:r>
      <w:r w:rsidR="00383119">
        <w:rPr>
          <w:lang w:bidi="pt-BR"/>
        </w:rPr>
        <w:t xml:space="preserve"> </w:t>
      </w:r>
      <w:r w:rsidR="00EC0E5B">
        <w:rPr>
          <w:lang w:bidi="pt-BR"/>
        </w:rPr>
        <w:t>melhoria</w:t>
      </w:r>
      <w:r w:rsidR="00383119">
        <w:rPr>
          <w:lang w:bidi="pt-BR"/>
        </w:rPr>
        <w:t xml:space="preserve"> sistêmica.</w:t>
      </w:r>
    </w:p>
    <w:p w:rsidR="00FB44A3" w:rsidRDefault="00FB44A3" w:rsidP="00F1230D">
      <w:pPr>
        <w:pStyle w:val="ParagrafoManual"/>
        <w:rPr>
          <w:lang w:bidi="pt-BR"/>
        </w:rPr>
      </w:pPr>
    </w:p>
    <w:p w:rsidR="00295B81" w:rsidRDefault="00B313E1" w:rsidP="00EC0E5B">
      <w:pPr>
        <w:pStyle w:val="Ttulo3"/>
      </w:pPr>
      <w:r>
        <w:t>Permissões Secretárias</w:t>
      </w:r>
    </w:p>
    <w:p w:rsidR="00295B81" w:rsidRPr="000D5D68" w:rsidRDefault="00295B81" w:rsidP="00295B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B6A59">
        <w:rPr>
          <w:lang w:bidi="pt-BR"/>
        </w:rPr>
        <w:t>Dar permissões as aletas para secretárias</w:t>
      </w:r>
      <w:r>
        <w:rPr>
          <w:lang w:bidi="pt-BR"/>
        </w:rPr>
        <w:t xml:space="preserve"> </w:t>
      </w:r>
    </w:p>
    <w:p w:rsidR="00295B81" w:rsidRDefault="00295B81" w:rsidP="00295B81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9C4AA0">
        <w:rPr>
          <w:lang w:bidi="pt-BR"/>
        </w:rPr>
        <w:t>F</w:t>
      </w:r>
      <w:r w:rsidR="002F1B56">
        <w:rPr>
          <w:lang w:bidi="pt-BR"/>
        </w:rPr>
        <w:t xml:space="preserve">oi inserido </w:t>
      </w:r>
      <w:r w:rsidR="00C44F2A">
        <w:rPr>
          <w:lang w:bidi="pt-BR"/>
        </w:rPr>
        <w:t xml:space="preserve">recurso </w:t>
      </w:r>
      <w:r w:rsidR="008B6A59">
        <w:rPr>
          <w:lang w:bidi="pt-BR"/>
        </w:rPr>
        <w:t>para dar permissões as aletas para secretárias</w:t>
      </w:r>
      <w:r w:rsidR="00C44F2A">
        <w:rPr>
          <w:lang w:bidi="pt-BR"/>
        </w:rPr>
        <w:t>.</w:t>
      </w:r>
      <w:r>
        <w:rPr>
          <w:lang w:bidi="pt-BR"/>
        </w:rPr>
        <w:t xml:space="preserve"> </w:t>
      </w:r>
    </w:p>
    <w:p w:rsidR="00295B81" w:rsidRDefault="00295B81" w:rsidP="00295B8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8B6A59">
        <w:rPr>
          <w:lang w:bidi="pt-BR"/>
        </w:rPr>
        <w:t>Inserido</w:t>
      </w:r>
      <w:r>
        <w:rPr>
          <w:lang w:bidi="pt-BR"/>
        </w:rPr>
        <w:t xml:space="preserve"> </w:t>
      </w:r>
      <w:r w:rsidR="00EC0E5B">
        <w:rPr>
          <w:lang w:bidi="pt-BR"/>
        </w:rPr>
        <w:t>melhoria</w:t>
      </w:r>
      <w:r>
        <w:rPr>
          <w:lang w:bidi="pt-BR"/>
        </w:rPr>
        <w:t xml:space="preserve"> sistêmica</w:t>
      </w:r>
    </w:p>
    <w:p w:rsidR="00B313E1" w:rsidRDefault="00B313E1" w:rsidP="00295B81">
      <w:pPr>
        <w:pStyle w:val="ParagrafoManual"/>
        <w:rPr>
          <w:lang w:bidi="pt-BR"/>
        </w:rPr>
      </w:pPr>
    </w:p>
    <w:p w:rsidR="00B313E1" w:rsidRDefault="00B313E1" w:rsidP="00B313E1">
      <w:pPr>
        <w:pStyle w:val="Ttulo3"/>
      </w:pPr>
      <w:r>
        <w:t>Compromissos do Paciente</w:t>
      </w:r>
    </w:p>
    <w:p w:rsidR="00B313E1" w:rsidRPr="000D5D68" w:rsidRDefault="00B313E1" w:rsidP="00B313E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8B6A59">
        <w:rPr>
          <w:lang w:bidi="pt-BR"/>
        </w:rPr>
        <w:t>Verificar compromissos do paciente</w:t>
      </w:r>
      <w:r>
        <w:rPr>
          <w:lang w:bidi="pt-BR"/>
        </w:rPr>
        <w:t xml:space="preserve"> </w:t>
      </w:r>
    </w:p>
    <w:p w:rsidR="00B313E1" w:rsidRDefault="00B313E1" w:rsidP="00B313E1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Foi inserido </w:t>
      </w:r>
      <w:r w:rsidR="008B6A59">
        <w:rPr>
          <w:lang w:bidi="pt-BR"/>
        </w:rPr>
        <w:t>recurso para verificar compromissos do paciente.</w:t>
      </w:r>
    </w:p>
    <w:p w:rsidR="00B313E1" w:rsidRDefault="00B313E1" w:rsidP="00B313E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8B6A59">
        <w:rPr>
          <w:lang w:bidi="pt-BR"/>
        </w:rPr>
        <w:t>Inserido</w:t>
      </w:r>
      <w:r>
        <w:rPr>
          <w:lang w:bidi="pt-BR"/>
        </w:rPr>
        <w:t xml:space="preserve"> melhoria sistêmica</w:t>
      </w:r>
    </w:p>
    <w:p w:rsidR="00B313E1" w:rsidRDefault="00B313E1" w:rsidP="00295B81">
      <w:pPr>
        <w:pStyle w:val="ParagrafoManual"/>
        <w:rPr>
          <w:lang w:bidi="pt-BR"/>
        </w:rPr>
      </w:pPr>
    </w:p>
    <w:p w:rsidR="009C4AA0" w:rsidRDefault="009C4AA0" w:rsidP="00295B81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1B1134">
      <w:pPr>
        <w:jc w:val="left"/>
      </w:pPr>
    </w:p>
    <w:p w:rsidR="00BF79AD" w:rsidRDefault="00BF79AD" w:rsidP="000778A9">
      <w:pPr>
        <w:pStyle w:val="ParagrafoManual"/>
        <w:ind w:left="0" w:firstLine="0"/>
        <w:rPr>
          <w:lang w:bidi="pt-BR"/>
        </w:rPr>
      </w:pPr>
    </w:p>
    <w:p w:rsidR="000C24BF" w:rsidRDefault="000C24BF" w:rsidP="00B95353">
      <w:pPr>
        <w:pStyle w:val="ParagrafoManual"/>
        <w:rPr>
          <w:lang w:bidi="pt-BR"/>
        </w:rPr>
      </w:pPr>
    </w:p>
    <w:p w:rsidR="00B673AD" w:rsidRDefault="00B673AD" w:rsidP="009B5268">
      <w:pPr>
        <w:pStyle w:val="ParagrafoManual"/>
        <w:rPr>
          <w:lang w:bidi="pt-BR"/>
        </w:rPr>
      </w:pPr>
    </w:p>
    <w:p w:rsidR="00A829DA" w:rsidRDefault="009B5268" w:rsidP="009B5268">
      <w:pPr>
        <w:pStyle w:val="ParagrafoManual"/>
      </w:pPr>
      <w:r>
        <w:t xml:space="preserve"> </w:t>
      </w:r>
    </w:p>
    <w:p w:rsidR="003A6CFD" w:rsidRDefault="003A6CFD" w:rsidP="003A6CFD">
      <w:pPr>
        <w:pStyle w:val="ParagrafoManual"/>
      </w:pPr>
    </w:p>
    <w:p w:rsidR="003A6CFD" w:rsidRPr="008605E8" w:rsidRDefault="003A6CFD" w:rsidP="008605E8"/>
    <w:sectPr w:rsidR="003A6CFD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5387" w:rsidRDefault="00B55387" w:rsidP="00CA5701">
      <w:r>
        <w:separator/>
      </w:r>
    </w:p>
  </w:endnote>
  <w:endnote w:type="continuationSeparator" w:id="0">
    <w:p w:rsidR="00B55387" w:rsidRDefault="00B5538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77838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77838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5387" w:rsidRDefault="00B55387" w:rsidP="00CA5701">
      <w:r>
        <w:separator/>
      </w:r>
    </w:p>
  </w:footnote>
  <w:footnote w:type="continuationSeparator" w:id="0">
    <w:p w:rsidR="00B55387" w:rsidRDefault="00B5538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1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1" name="Imagem 1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12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13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14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2988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D7E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45A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534F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8A9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66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4FBF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C7DC8"/>
    <w:rsid w:val="000D0CB0"/>
    <w:rsid w:val="000D175B"/>
    <w:rsid w:val="000D2E67"/>
    <w:rsid w:val="000D36A3"/>
    <w:rsid w:val="000D49EB"/>
    <w:rsid w:val="000D52BF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081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18B1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5F0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3B2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3C1"/>
    <w:rsid w:val="0025560A"/>
    <w:rsid w:val="00255B2F"/>
    <w:rsid w:val="002561D3"/>
    <w:rsid w:val="00256260"/>
    <w:rsid w:val="00256626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5B81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4260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841"/>
    <w:rsid w:val="002D7B01"/>
    <w:rsid w:val="002E12FA"/>
    <w:rsid w:val="002E15AD"/>
    <w:rsid w:val="002E1641"/>
    <w:rsid w:val="002E16DB"/>
    <w:rsid w:val="002E2200"/>
    <w:rsid w:val="002E2251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1B56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277BB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3119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614B"/>
    <w:rsid w:val="0040795B"/>
    <w:rsid w:val="00407A3B"/>
    <w:rsid w:val="00411183"/>
    <w:rsid w:val="0041452B"/>
    <w:rsid w:val="00414C4A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267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5901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BDC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2A1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B2E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4E33"/>
    <w:rsid w:val="005358FA"/>
    <w:rsid w:val="00535FF2"/>
    <w:rsid w:val="005364C4"/>
    <w:rsid w:val="00536628"/>
    <w:rsid w:val="005366D4"/>
    <w:rsid w:val="00536F78"/>
    <w:rsid w:val="00537603"/>
    <w:rsid w:val="00537BBC"/>
    <w:rsid w:val="00540A12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23B9"/>
    <w:rsid w:val="00583305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639E"/>
    <w:rsid w:val="00596B0B"/>
    <w:rsid w:val="005A0258"/>
    <w:rsid w:val="005A1849"/>
    <w:rsid w:val="005A18DC"/>
    <w:rsid w:val="005A3447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2A7E"/>
    <w:rsid w:val="005B3791"/>
    <w:rsid w:val="005B3910"/>
    <w:rsid w:val="005B3ACA"/>
    <w:rsid w:val="005B3CDC"/>
    <w:rsid w:val="005B3E70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D7A8A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A53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14C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4F5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2FB3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B68F3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2DD0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5BEB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592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1DAC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7A5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838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722"/>
    <w:rsid w:val="008A2D8F"/>
    <w:rsid w:val="008A39A0"/>
    <w:rsid w:val="008A3CDD"/>
    <w:rsid w:val="008A4DD8"/>
    <w:rsid w:val="008A5215"/>
    <w:rsid w:val="008A548F"/>
    <w:rsid w:val="008A54C6"/>
    <w:rsid w:val="008A557C"/>
    <w:rsid w:val="008A57E5"/>
    <w:rsid w:val="008A59A6"/>
    <w:rsid w:val="008A6A78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6A59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E7F52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1F0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ADB"/>
    <w:rsid w:val="009C1E40"/>
    <w:rsid w:val="009C2CC1"/>
    <w:rsid w:val="009C36D3"/>
    <w:rsid w:val="009C4AA0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265E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057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1688C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53A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0ABE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17C27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8C2"/>
    <w:rsid w:val="00B25946"/>
    <w:rsid w:val="00B25D79"/>
    <w:rsid w:val="00B25F85"/>
    <w:rsid w:val="00B2772A"/>
    <w:rsid w:val="00B27B31"/>
    <w:rsid w:val="00B27F69"/>
    <w:rsid w:val="00B3137D"/>
    <w:rsid w:val="00B313E1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387"/>
    <w:rsid w:val="00B55821"/>
    <w:rsid w:val="00B55835"/>
    <w:rsid w:val="00B55D36"/>
    <w:rsid w:val="00B562D0"/>
    <w:rsid w:val="00B5682B"/>
    <w:rsid w:val="00B570BC"/>
    <w:rsid w:val="00B57E71"/>
    <w:rsid w:val="00B612DB"/>
    <w:rsid w:val="00B61874"/>
    <w:rsid w:val="00B632A6"/>
    <w:rsid w:val="00B646D7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46F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07B7A"/>
    <w:rsid w:val="00C11A45"/>
    <w:rsid w:val="00C11AB9"/>
    <w:rsid w:val="00C120C6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DD9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4F2A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6D7C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3A5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B87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3FC8"/>
    <w:rsid w:val="00D442A0"/>
    <w:rsid w:val="00D44512"/>
    <w:rsid w:val="00D447EB"/>
    <w:rsid w:val="00D46485"/>
    <w:rsid w:val="00D466BB"/>
    <w:rsid w:val="00D47F08"/>
    <w:rsid w:val="00D50C19"/>
    <w:rsid w:val="00D51A27"/>
    <w:rsid w:val="00D528EF"/>
    <w:rsid w:val="00D53796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0D3C"/>
    <w:rsid w:val="00DC111D"/>
    <w:rsid w:val="00DC152F"/>
    <w:rsid w:val="00DC20BE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447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4AB3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3D4F"/>
    <w:rsid w:val="00E14899"/>
    <w:rsid w:val="00E15312"/>
    <w:rsid w:val="00E15A8B"/>
    <w:rsid w:val="00E17EEB"/>
    <w:rsid w:val="00E2001E"/>
    <w:rsid w:val="00E20239"/>
    <w:rsid w:val="00E209C5"/>
    <w:rsid w:val="00E2169D"/>
    <w:rsid w:val="00E22430"/>
    <w:rsid w:val="00E24ED5"/>
    <w:rsid w:val="00E261DB"/>
    <w:rsid w:val="00E26933"/>
    <w:rsid w:val="00E27792"/>
    <w:rsid w:val="00E277C8"/>
    <w:rsid w:val="00E27D76"/>
    <w:rsid w:val="00E304C9"/>
    <w:rsid w:val="00E30F26"/>
    <w:rsid w:val="00E3182B"/>
    <w:rsid w:val="00E31916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02"/>
    <w:rsid w:val="00E94628"/>
    <w:rsid w:val="00E955C2"/>
    <w:rsid w:val="00E95B22"/>
    <w:rsid w:val="00E96054"/>
    <w:rsid w:val="00E9609D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A619F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D8D"/>
    <w:rsid w:val="00EB7EAC"/>
    <w:rsid w:val="00EC0E5B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0B58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42C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30D"/>
    <w:rsid w:val="00F12717"/>
    <w:rsid w:val="00F14926"/>
    <w:rsid w:val="00F1497C"/>
    <w:rsid w:val="00F14CA5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FD3"/>
    <w:rsid w:val="00F45432"/>
    <w:rsid w:val="00F45D64"/>
    <w:rsid w:val="00F46A34"/>
    <w:rsid w:val="00F50529"/>
    <w:rsid w:val="00F51173"/>
    <w:rsid w:val="00F525A6"/>
    <w:rsid w:val="00F535F1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2C61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4A3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641"/>
    <w:rsid w:val="00FD07EC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06A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ind w:left="72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70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B9A183-E918-441F-A038-F6D045929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8101</TotalTime>
  <Pages>4</Pages>
  <Words>245</Words>
  <Characters>1329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1571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508</cp:revision>
  <cp:lastPrinted>2014-01-19T16:14:00Z</cp:lastPrinted>
  <dcterms:created xsi:type="dcterms:W3CDTF">2014-10-06T12:34:00Z</dcterms:created>
  <dcterms:modified xsi:type="dcterms:W3CDTF">2017-03-27T17:38:00Z</dcterms:modified>
</cp:coreProperties>
</file>