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D76755">
                              <w:rPr>
                                <w:lang w:val="pt-BR"/>
                              </w:rPr>
                              <w:t xml:space="preserve"> </w:t>
                            </w:r>
                            <w:r w:rsidR="00DA7945">
                              <w:rPr>
                                <w:lang w:val="pt-BR"/>
                              </w:rPr>
                              <w:t>Recorrência de contas a receber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D76755">
                        <w:rPr>
                          <w:lang w:val="pt-BR"/>
                        </w:rPr>
                        <w:t xml:space="preserve"> </w:t>
                      </w:r>
                      <w:r w:rsidR="00DA7945">
                        <w:rPr>
                          <w:lang w:val="pt-BR"/>
                        </w:rPr>
                        <w:t>Recorrência de contas a receber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0644C9">
      <w:pPr>
        <w:pStyle w:val="Ttulo"/>
      </w:pPr>
      <w:bookmarkStart w:id="0" w:name="_Toc482371904"/>
      <w:r w:rsidRPr="00517D35">
        <w:t>Sumário</w:t>
      </w:r>
      <w:bookmarkEnd w:id="0"/>
    </w:p>
    <w:p w:rsidR="008D1042" w:rsidRPr="008D1042" w:rsidRDefault="008D1042" w:rsidP="000644C9">
      <w:pPr>
        <w:pStyle w:val="Larcio"/>
      </w:pPr>
    </w:p>
    <w:p w:rsidR="008F1094" w:rsidRDefault="000F7DAB" w:rsidP="000644C9">
      <w:pPr>
        <w:pStyle w:val="Sumrio1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2371904" w:history="1">
        <w:r w:rsidR="008F1094" w:rsidRPr="00B30366">
          <w:rPr>
            <w:rStyle w:val="Hyperlink"/>
            <w:noProof/>
          </w:rPr>
          <w:t>Sumário</w:t>
        </w:r>
        <w:r w:rsidR="008F1094">
          <w:rPr>
            <w:noProof/>
            <w:webHidden/>
          </w:rPr>
          <w:tab/>
        </w:r>
        <w:r w:rsidR="008F1094">
          <w:rPr>
            <w:noProof/>
            <w:webHidden/>
          </w:rPr>
          <w:fldChar w:fldCharType="begin"/>
        </w:r>
        <w:r w:rsidR="008F1094">
          <w:rPr>
            <w:noProof/>
            <w:webHidden/>
          </w:rPr>
          <w:instrText xml:space="preserve"> PAGEREF _Toc482371904 \h </w:instrText>
        </w:r>
        <w:r w:rsidR="008F1094">
          <w:rPr>
            <w:noProof/>
            <w:webHidden/>
          </w:rPr>
        </w:r>
        <w:r w:rsidR="008F1094">
          <w:rPr>
            <w:noProof/>
            <w:webHidden/>
          </w:rPr>
          <w:fldChar w:fldCharType="separate"/>
        </w:r>
        <w:r w:rsidR="008F1094">
          <w:rPr>
            <w:noProof/>
            <w:webHidden/>
          </w:rPr>
          <w:t>2</w:t>
        </w:r>
        <w:r w:rsidR="008F1094">
          <w:rPr>
            <w:noProof/>
            <w:webHidden/>
          </w:rPr>
          <w:fldChar w:fldCharType="end"/>
        </w:r>
      </w:hyperlink>
    </w:p>
    <w:p w:rsidR="008F1094" w:rsidRDefault="00A45F8F" w:rsidP="000644C9">
      <w:pPr>
        <w:pStyle w:val="Sumrio1"/>
        <w:rPr>
          <w:rFonts w:asciiTheme="minorHAnsi" w:eastAsiaTheme="minorEastAsia" w:hAnsiTheme="minorHAnsi" w:cstheme="minorBidi"/>
          <w:noProof/>
          <w:color w:val="auto"/>
          <w:sz w:val="22"/>
          <w:lang w:eastAsia="pt-BR"/>
        </w:rPr>
      </w:pPr>
      <w:hyperlink w:anchor="_Toc482371905" w:history="1">
        <w:r w:rsidR="008F1094" w:rsidRPr="00B30366">
          <w:rPr>
            <w:rStyle w:val="Hyperlink"/>
            <w:noProof/>
          </w:rPr>
          <w:t>Guia Rápido – Recorrência de contas a receber</w:t>
        </w:r>
        <w:r w:rsidR="008F1094">
          <w:rPr>
            <w:noProof/>
            <w:webHidden/>
          </w:rPr>
          <w:tab/>
        </w:r>
        <w:r w:rsidR="008F1094">
          <w:rPr>
            <w:noProof/>
            <w:webHidden/>
          </w:rPr>
          <w:fldChar w:fldCharType="begin"/>
        </w:r>
        <w:r w:rsidR="008F1094">
          <w:rPr>
            <w:noProof/>
            <w:webHidden/>
          </w:rPr>
          <w:instrText xml:space="preserve"> PAGEREF _Toc482371905 \h </w:instrText>
        </w:r>
        <w:r w:rsidR="008F1094">
          <w:rPr>
            <w:noProof/>
            <w:webHidden/>
          </w:rPr>
        </w:r>
        <w:r w:rsidR="008F1094">
          <w:rPr>
            <w:noProof/>
            <w:webHidden/>
          </w:rPr>
          <w:fldChar w:fldCharType="separate"/>
        </w:r>
        <w:r w:rsidR="008F1094">
          <w:rPr>
            <w:noProof/>
            <w:webHidden/>
          </w:rPr>
          <w:t>3</w:t>
        </w:r>
        <w:r w:rsidR="008F1094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2371905"/>
      <w:r w:rsidR="009A1D2B">
        <w:lastRenderedPageBreak/>
        <w:t>Guia Rápido –</w:t>
      </w:r>
      <w:r w:rsidR="00874007">
        <w:t xml:space="preserve"> </w:t>
      </w:r>
      <w:r w:rsidR="00DA7945" w:rsidRPr="00DA7945">
        <w:t>Recorrência de contas a receber</w:t>
      </w:r>
      <w:bookmarkEnd w:id="1"/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129A1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D76755">
        <w:rPr>
          <w:sz w:val="22"/>
        </w:rPr>
        <w:t xml:space="preserve">Gestão </w:t>
      </w:r>
      <w:r w:rsidR="00DA7945">
        <w:rPr>
          <w:sz w:val="22"/>
        </w:rPr>
        <w:t xml:space="preserve">-  Financeiro </w:t>
      </w:r>
      <w:r w:rsidRPr="00E512CC">
        <w:rPr>
          <w:sz w:val="22"/>
        </w:rPr>
        <w:t xml:space="preserve">é possível </w:t>
      </w:r>
      <w:r w:rsidR="00D76755">
        <w:rPr>
          <w:sz w:val="22"/>
        </w:rPr>
        <w:t xml:space="preserve">realizar a </w:t>
      </w:r>
      <w:r w:rsidR="00DA7945">
        <w:rPr>
          <w:sz w:val="22"/>
        </w:rPr>
        <w:t>recorrência de contas a receber.</w:t>
      </w:r>
    </w:p>
    <w:p w:rsidR="00DA7945" w:rsidRDefault="00DA7945" w:rsidP="00D129A1">
      <w:pPr>
        <w:pStyle w:val="ParagrafoManual"/>
        <w:rPr>
          <w:sz w:val="22"/>
        </w:rPr>
      </w:pPr>
    </w:p>
    <w:p w:rsidR="00217E04" w:rsidRPr="00217E04" w:rsidRDefault="00DA7945" w:rsidP="00217E04">
      <w:pPr>
        <w:pStyle w:val="ParagrafoManual"/>
        <w:rPr>
          <w:sz w:val="22"/>
        </w:rPr>
      </w:pPr>
      <w:proofErr w:type="spellStart"/>
      <w:r>
        <w:rPr>
          <w:sz w:val="22"/>
        </w:rPr>
        <w:t>Primeramente</w:t>
      </w:r>
      <w:proofErr w:type="spellEnd"/>
      <w:r>
        <w:rPr>
          <w:sz w:val="22"/>
        </w:rPr>
        <w:t xml:space="preserve"> a</w:t>
      </w:r>
      <w:r w:rsidR="00D129A1">
        <w:rPr>
          <w:sz w:val="22"/>
        </w:rPr>
        <w:t>bra o sistema.</w:t>
      </w:r>
    </w:p>
    <w:p w:rsidR="00217E04" w:rsidRDefault="00217E04" w:rsidP="00D76755">
      <w:pPr>
        <w:rPr>
          <w:noProof/>
          <w:lang w:eastAsia="pt-BR"/>
        </w:rPr>
      </w:pPr>
    </w:p>
    <w:p w:rsidR="00D76755" w:rsidRPr="00D76755" w:rsidRDefault="00217E04" w:rsidP="00D76755"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41275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883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Default="00D76755" w:rsidP="00D76755"/>
    <w:p w:rsidR="00217E04" w:rsidRPr="00217E04" w:rsidRDefault="00D129A1" w:rsidP="00DF328A">
      <w:pPr>
        <w:pStyle w:val="ParagrafoManual"/>
        <w:tabs>
          <w:tab w:val="left" w:pos="1701"/>
        </w:tabs>
        <w:rPr>
          <w:sz w:val="22"/>
        </w:rPr>
      </w:pPr>
      <w:r w:rsidRPr="00D129A1">
        <w:rPr>
          <w:sz w:val="22"/>
        </w:rPr>
        <w:t xml:space="preserve">Clique </w:t>
      </w:r>
      <w:r w:rsidR="00217E04">
        <w:rPr>
          <w:sz w:val="22"/>
        </w:rPr>
        <w:t>em Financeiro</w:t>
      </w:r>
    </w:p>
    <w:p w:rsidR="00217E04" w:rsidRPr="00D129A1" w:rsidRDefault="00217E04" w:rsidP="00217E04">
      <w:pPr>
        <w:pStyle w:val="ParagrafoManual"/>
        <w:rPr>
          <w:sz w:val="22"/>
        </w:rPr>
      </w:pPr>
    </w:p>
    <w:p w:rsidR="00B25355" w:rsidRDefault="00A95FC9" w:rsidP="00D76755">
      <w:pPr>
        <w:tabs>
          <w:tab w:val="left" w:pos="4545"/>
        </w:tabs>
      </w:pPr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6276261B" wp14:editId="69A0BFEF">
                <wp:simplePos x="0" y="0"/>
                <wp:positionH relativeFrom="margin">
                  <wp:align>center</wp:align>
                </wp:positionH>
                <wp:positionV relativeFrom="paragraph">
                  <wp:posOffset>101600</wp:posOffset>
                </wp:positionV>
                <wp:extent cx="5046980" cy="3037840"/>
                <wp:effectExtent l="152400" t="152400" r="363220" b="353060"/>
                <wp:wrapNone/>
                <wp:docPr id="34" name="Grupo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2" name="Imagem 32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138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3" name="Seta para a esquerda 33"/>
                        <wps:cNvSpPr/>
                        <wps:spPr>
                          <a:xfrm>
                            <a:off x="942975" y="571500"/>
                            <a:ext cx="381000" cy="247650"/>
                          </a:xfrm>
                          <a:prstGeom prst="leftArrow">
                            <a:avLst/>
                          </a:prstGeom>
                          <a:solidFill>
                            <a:srgbClr val="FF0000"/>
                          </a:solidFill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2998DE" id="Grupo 34" o:spid="_x0000_s1026" style="position:absolute;margin-left:0;margin-top:8pt;width:397.4pt;height:239.2pt;z-index:251683840;mso-position-horizontal:center;mso-position-horizontal-relative:margin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32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PdKFjFAAAA2wAAAA8AAABkcnMvZG93bnJldi54bWxEj0FrwkAQhe8F/8MyQm/NJgarpK4igiC0&#10;gsYeepxmxySYnQ3Zjab/3hWEHh9v3vfmLVaDacSVOldbVpBEMQjiwuqaSwXfp+3bHITzyBoby6Tg&#10;jxyslqOXBWba3vhI19yXIkDYZaig8r7NpHRFRQZdZFvi4J1tZ9AH2ZVSd3gLcNPISRy/S4M1h4YK&#10;W9pUVFzy3oQ38u1Xn6Rpf9gl+ud3vp8NU/+p1Ot4WH+A8DT4/+NneqcVpBN4bAkAkMs7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z3ShYxQAAANsAAAAPAAAAAAAAAAAAAAAA&#10;AJ8CAABkcnMvZG93bnJldi54bWxQSwUGAAAAAAQABAD3AAAAkQMAAAAA&#10;">
                  <v:imagedata r:id="rId10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shapetype id="_x0000_t66" coordsize="21600,21600" o:spt="66" adj="5400,5400" path="m@0,l@0@1,21600@1,21600@2@0@2@0,21600,,10800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@0,0;0,10800;@0,21600;21600,10800" o:connectangles="270,180,90,0" textboxrect="@4,@1,21600,@2"/>
                  <v:handles>
                    <v:h position="#0,#1" xrange="0,21600" yrange="0,10800"/>
                  </v:handles>
                </v:shapetype>
                <v:shape id="Seta para a esquerda 33" o:spid="_x0000_s1028" type="#_x0000_t66" style="position:absolute;left:9429;top:5715;width:3810;height:2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UeT8UA&#10;AADbAAAADwAAAGRycy9kb3ducmV2LnhtbESPQWsCMRSE74X+h/AKXkrNrkKxq1FaQfBioVbp9bl5&#10;bpbdvCybqPHfN4LgcZiZb5jZItpWnKn3tWMF+TADQVw6XXOlYPe7epuA8AFZY+uYFFzJw2L+/DTD&#10;QrsL/9B5GyqRIOwLVGBC6AopfWnIoh+6jjh5R9dbDEn2ldQ9XhLctnKUZe/SYs1pwWBHS0Nlsz1Z&#10;BZPT3yaP3x+7pnm9mnwfD/vq66DU4CV+TkEEiuERvrfXWsF4DLcv6QfI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lR5PxQAAANsAAAAPAAAAAAAAAAAAAAAAAJgCAABkcnMv&#10;ZG93bnJldi54bWxQSwUGAAAAAAQABAD1AAAAigMAAAAA&#10;" adj="7020" fillcolor="red" strokecolor="black [3213]" strokeweight="2.25pt"/>
                <w10:wrap anchorx="margin"/>
              </v:group>
            </w:pict>
          </mc:Fallback>
        </mc:AlternateContent>
      </w:r>
      <w:r w:rsidR="00D76755">
        <w:tab/>
      </w:r>
    </w:p>
    <w:p w:rsidR="00D76755" w:rsidRDefault="00D76755" w:rsidP="00D76755">
      <w:pPr>
        <w:tabs>
          <w:tab w:val="left" w:pos="4545"/>
        </w:tabs>
        <w:rPr>
          <w:noProof/>
          <w:lang w:eastAsia="pt-BR"/>
        </w:rPr>
      </w:pPr>
    </w:p>
    <w:p w:rsidR="00D76755" w:rsidRDefault="00D76755" w:rsidP="00D76755">
      <w:pPr>
        <w:tabs>
          <w:tab w:val="left" w:pos="4545"/>
        </w:tabs>
      </w:pPr>
    </w:p>
    <w:p w:rsidR="00D76755" w:rsidRDefault="00D76755" w:rsidP="00D76755">
      <w:pPr>
        <w:tabs>
          <w:tab w:val="left" w:pos="4545"/>
        </w:tabs>
      </w:pPr>
    </w:p>
    <w:p w:rsidR="00D76755" w:rsidRDefault="00D76755" w:rsidP="00D76755">
      <w:pPr>
        <w:tabs>
          <w:tab w:val="left" w:pos="4545"/>
        </w:tabs>
      </w:pP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Default="00D76755" w:rsidP="00D76755"/>
    <w:p w:rsidR="00D76755" w:rsidRPr="00C53984" w:rsidRDefault="00D129A1" w:rsidP="00D129A1">
      <w:pPr>
        <w:pStyle w:val="ParagrafoManual"/>
        <w:rPr>
          <w:sz w:val="22"/>
        </w:rPr>
      </w:pPr>
      <w:r w:rsidRPr="00C53984">
        <w:rPr>
          <w:sz w:val="22"/>
        </w:rPr>
        <w:t xml:space="preserve">Clique </w:t>
      </w:r>
      <w:r w:rsidR="00C53984">
        <w:rPr>
          <w:sz w:val="22"/>
        </w:rPr>
        <w:t>em Contas a receber</w:t>
      </w:r>
    </w:p>
    <w:p w:rsidR="00D76755" w:rsidRDefault="00D76755" w:rsidP="00D76755"/>
    <w:p w:rsidR="00D76755" w:rsidRDefault="00C53984" w:rsidP="00D76755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41910</wp:posOffset>
                </wp:positionV>
                <wp:extent cx="5046980" cy="3037840"/>
                <wp:effectExtent l="152400" t="152400" r="363220" b="353060"/>
                <wp:wrapNone/>
                <wp:docPr id="38" name="Grupo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6" name="Imagem 36"/>
                          <pic:cNvPicPr>
                            <a:picLocks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5138"/>
                          <a:stretch/>
                        </pic:blipFill>
                        <pic:spPr bwMode="auto"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7" name="Seta para a esquerda 37"/>
                        <wps:cNvSpPr/>
                        <wps:spPr>
                          <a:xfrm>
                            <a:off x="942975" y="1304925"/>
                            <a:ext cx="381000" cy="247650"/>
                          </a:xfrm>
                          <a:prstGeom prst="leftArrow">
                            <a:avLst/>
                          </a:prstGeom>
                          <a:solidFill>
                            <a:srgbClr val="FF0000"/>
                          </a:solidFill>
                          <a:ln w="2857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FD3900" id="Grupo 38" o:spid="_x0000_s1026" style="position:absolute;margin-left:0;margin-top:3.3pt;width:397.4pt;height:239.2pt;z-index:251688960;mso-position-horizontal:center;mso-position-horizontal-relative:margin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">
                <v:shape id="Imagem 36" o:spid="_x0000_s1027" type="#_x0000_t75" style="position:absolute;width:50469;height:303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zmLlvFAAAA2wAAAA8AAABkcnMvZG93bnJldi54bWxEj0FrwkAQhe+F/odlCt7qJoaqRDehFATB&#10;CjV68Dhmp0lodjZkNxr/vVso9Ph48743b52PphVX6l1jWUE8jUAQl1Y3XCk4HTevSxDOI2tsLZOC&#10;OznIs+enNaba3vhA18JXIkDYpaig9r5LpXRlTQbd1HbEwfu2vUEfZF9J3eMtwE0rZ1E0lwYbDg01&#10;dvRRU/lTDCa8UWw+hzhJhq9trM+X5X4xvvmdUpOX8X0FwtPo/4//0lutIJnD75YAAJk9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M5i5bxQAAANsAAAAPAAAAAAAAAAAAAAAA&#10;AJ8CAABkcnMvZG93bnJldi54bWxQSwUGAAAAAAQABAD3AAAAkQMAAAAA&#10;">
                  <v:imagedata r:id="rId10" o:title="" cropbottom="3367f"/>
                  <v:shadow on="t" color="#333" opacity="42598f" origin="-.5,-.5" offset="2.74397mm,2.74397mm"/>
                  <v:path arrowok="t"/>
                  <o:lock v:ext="edit" aspectratio="f"/>
                </v:shape>
                <v:shape id="Seta para a esquerda 37" o:spid="_x0000_s1028" type="#_x0000_t66" style="position:absolute;left:9429;top:13049;width:3810;height:2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4YTMUA&#10;AADbAAAADwAAAGRycy9kb3ducmV2LnhtbESPT2sCMRTE74V+h/CEXopmt4Wqq1GqUOilBf/h9bl5&#10;bpbdvCybqPHbN4VCj8PM/IaZL6NtxZV6XztWkI8yEMSl0zVXCva7j+EEhA/IGlvHpOBOHpaLx4c5&#10;FtrdeEPXbahEgrAvUIEJoSuk9KUhi37kOuLknV1vMSTZV1L3eEtw28qXLHuTFmtOCwY7Whsqm+3F&#10;Kphcjl95/J7um+b5bvJDPB2q1Umpp0F8n4EIFMN/+K/9qRW8juH3S/oB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rhhMxQAAANsAAAAPAAAAAAAAAAAAAAAAAJgCAABkcnMv&#10;ZG93bnJldi54bWxQSwUGAAAAAAQABAD1AAAAigMAAAAA&#10;" adj="7020" fillcolor="red" strokecolor="black [3213]" strokeweight="2.25pt"/>
                <w10:wrap anchorx="margin"/>
              </v:group>
            </w:pict>
          </mc:Fallback>
        </mc:AlternateContent>
      </w:r>
    </w:p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D76755" w:rsidRDefault="00D76755" w:rsidP="00D76755">
      <w:pPr>
        <w:jc w:val="center"/>
      </w:pPr>
    </w:p>
    <w:p w:rsidR="00C53984" w:rsidRPr="00C53984" w:rsidRDefault="00C53984" w:rsidP="00C53984">
      <w:pPr>
        <w:pStyle w:val="ParagrafoManual"/>
        <w:rPr>
          <w:sz w:val="22"/>
        </w:rPr>
      </w:pPr>
      <w:r w:rsidRPr="00C53984">
        <w:rPr>
          <w:sz w:val="22"/>
        </w:rPr>
        <w:t xml:space="preserve">Clique </w:t>
      </w:r>
      <w:r>
        <w:rPr>
          <w:sz w:val="22"/>
        </w:rPr>
        <w:t xml:space="preserve">em </w:t>
      </w:r>
      <w:r w:rsidR="0083374C">
        <w:rPr>
          <w:sz w:val="22"/>
        </w:rPr>
        <w:t>Nova Conta</w:t>
      </w:r>
    </w:p>
    <w:p w:rsidR="00C53984" w:rsidRDefault="00C53984" w:rsidP="00DF328A">
      <w:pPr>
        <w:ind w:left="1843"/>
      </w:pPr>
    </w:p>
    <w:p w:rsidR="00C53984" w:rsidRDefault="00A95FC9" w:rsidP="00C53984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61DC63F1" wp14:editId="5EF2F462">
            <wp:simplePos x="0" y="0"/>
            <wp:positionH relativeFrom="margin">
              <wp:align>center</wp:align>
            </wp:positionH>
            <wp:positionV relativeFrom="paragraph">
              <wp:posOffset>23495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646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53984" w:rsidRDefault="00C53984" w:rsidP="00C53984"/>
    <w:p w:rsidR="00C53984" w:rsidRDefault="00C53984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Default="00A95FC9" w:rsidP="00C53984"/>
    <w:p w:rsidR="00A95FC9" w:rsidRPr="00C53984" w:rsidRDefault="00A95FC9" w:rsidP="00A95FC9">
      <w:pPr>
        <w:pStyle w:val="ParagrafoManual"/>
        <w:rPr>
          <w:sz w:val="22"/>
        </w:rPr>
      </w:pPr>
      <w:r>
        <w:rPr>
          <w:sz w:val="22"/>
        </w:rPr>
        <w:lastRenderedPageBreak/>
        <w:t>Preencha os dados do título a receber</w:t>
      </w:r>
    </w:p>
    <w:p w:rsidR="00A95FC9" w:rsidRDefault="00A95FC9" w:rsidP="00151D55">
      <w:pPr>
        <w:jc w:val="center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2C36E787" wp14:editId="515CF05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" name="Image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646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51D55" w:rsidRDefault="00151D55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A95FC9" w:rsidRDefault="00A95FC9" w:rsidP="00151D55">
      <w:pPr>
        <w:jc w:val="center"/>
      </w:pPr>
    </w:p>
    <w:p w:rsidR="001F04C5" w:rsidRDefault="001F04C5" w:rsidP="001F04C5">
      <w:pPr>
        <w:pStyle w:val="ParagrafoManual"/>
        <w:rPr>
          <w:sz w:val="22"/>
        </w:rPr>
      </w:pPr>
      <w:r>
        <w:rPr>
          <w:sz w:val="22"/>
        </w:rPr>
        <w:t>Clique em Repetir para configurar a recorrência</w:t>
      </w:r>
    </w:p>
    <w:p w:rsidR="001F04C5" w:rsidRDefault="001F04C5" w:rsidP="001F04C5">
      <w:pPr>
        <w:pStyle w:val="ParagrafoManual"/>
        <w:rPr>
          <w:sz w:val="22"/>
        </w:rPr>
      </w:pPr>
    </w:p>
    <w:p w:rsidR="001F04C5" w:rsidRDefault="001F04C5" w:rsidP="001F04C5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43FF6B62" wp14:editId="38C75C74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7" name="Imagem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138"/>
                    <a:stretch/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F04C5" w:rsidRPr="00C53984" w:rsidRDefault="001F04C5" w:rsidP="001F04C5">
      <w:pPr>
        <w:pStyle w:val="ParagrafoManual"/>
        <w:rPr>
          <w:sz w:val="22"/>
        </w:rPr>
      </w:pPr>
    </w:p>
    <w:p w:rsidR="00A95FC9" w:rsidRDefault="00A95FC9" w:rsidP="00151D55">
      <w:pPr>
        <w:jc w:val="center"/>
      </w:pPr>
    </w:p>
    <w:p w:rsidR="00E4733F" w:rsidRDefault="00E4733F" w:rsidP="00151D55">
      <w:pPr>
        <w:jc w:val="center"/>
      </w:pPr>
    </w:p>
    <w:p w:rsidR="00E4733F" w:rsidRDefault="00E4733F" w:rsidP="00151D55">
      <w:pPr>
        <w:jc w:val="center"/>
      </w:pPr>
    </w:p>
    <w:p w:rsidR="00E4733F" w:rsidRDefault="00E4733F" w:rsidP="00151D55">
      <w:pPr>
        <w:jc w:val="center"/>
      </w:pPr>
    </w:p>
    <w:p w:rsidR="00450AC9" w:rsidRDefault="00450AC9" w:rsidP="00450AC9">
      <w:pPr>
        <w:pStyle w:val="ParagrafoManual"/>
        <w:rPr>
          <w:sz w:val="22"/>
        </w:rPr>
      </w:pPr>
      <w:r>
        <w:rPr>
          <w:sz w:val="22"/>
        </w:rPr>
        <w:lastRenderedPageBreak/>
        <w:t>Preencha os campos da recorrência de acordo com o desejado.</w:t>
      </w:r>
    </w:p>
    <w:p w:rsidR="00450AC9" w:rsidRDefault="00450AC9" w:rsidP="00450AC9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4407F5FB" wp14:editId="00747315">
            <wp:simplePos x="0" y="0"/>
            <wp:positionH relativeFrom="margin">
              <wp:align>center</wp:align>
            </wp:positionH>
            <wp:positionV relativeFrom="paragraph">
              <wp:posOffset>208280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8" name="Imagem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900"/>
                    <a:stretch/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50AC9" w:rsidRDefault="00450AC9" w:rsidP="00450AC9">
      <w:pPr>
        <w:pStyle w:val="ParagrafoManual"/>
        <w:rPr>
          <w:sz w:val="22"/>
        </w:rPr>
      </w:pPr>
    </w:p>
    <w:p w:rsidR="000A7A5D" w:rsidRDefault="000A7A5D" w:rsidP="000A7A5D"/>
    <w:p w:rsidR="000A7A5D" w:rsidRDefault="000A7A5D" w:rsidP="000A7A5D">
      <w:pPr>
        <w:pStyle w:val="ParagrafoManual"/>
        <w:rPr>
          <w:sz w:val="22"/>
        </w:rPr>
      </w:pPr>
      <w:r>
        <w:rPr>
          <w:sz w:val="22"/>
        </w:rPr>
        <w:t>No campo Periodicidade é possível selecionar as opções de recorrência Semanal, Mensal e Anual.</w:t>
      </w:r>
    </w:p>
    <w:p w:rsidR="000A7A5D" w:rsidRDefault="000A7A5D" w:rsidP="000A7A5D">
      <w:bookmarkStart w:id="2" w:name="_GoBack"/>
      <w:bookmarkEnd w:id="2"/>
    </w:p>
    <w:p w:rsidR="000A7A5D" w:rsidRDefault="000A7A5D" w:rsidP="000A7A5D">
      <w:r>
        <w:rPr>
          <w:noProof/>
          <w:lang w:eastAsia="pt-BR"/>
        </w:rPr>
        <w:drawing>
          <wp:anchor distT="0" distB="0" distL="114300" distR="114300" simplePos="0" relativeHeight="251694080" behindDoc="0" locked="0" layoutInCell="1" allowOverlap="1" wp14:anchorId="10C3EF41" wp14:editId="47BE48BC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1495425" cy="1352550"/>
            <wp:effectExtent l="152400" t="152400" r="371475" b="361950"/>
            <wp:wrapThrough wrapText="bothSides">
              <wp:wrapPolygon edited="0">
                <wp:start x="1101" y="-2434"/>
                <wp:lineTo x="-2201" y="-1825"/>
                <wp:lineTo x="-2201" y="22817"/>
                <wp:lineTo x="1926" y="27076"/>
                <wp:lineTo x="22563" y="27076"/>
                <wp:lineTo x="22838" y="26468"/>
                <wp:lineTo x="26415" y="22817"/>
                <wp:lineTo x="26690" y="3042"/>
                <wp:lineTo x="23389" y="-1521"/>
                <wp:lineTo x="23113" y="-2434"/>
                <wp:lineTo x="1101" y="-2434"/>
              </wp:wrapPolygon>
            </wp:wrapThrough>
            <wp:docPr id="90" name="Imagem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5425" cy="13525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7A5D" w:rsidRDefault="000A7A5D" w:rsidP="000A7A5D">
      <w:pPr>
        <w:rPr>
          <w:noProof/>
          <w:lang w:eastAsia="pt-BR"/>
        </w:rPr>
      </w:pPr>
    </w:p>
    <w:p w:rsidR="00E4733F" w:rsidRDefault="00E4733F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>
      <w:pPr>
        <w:pStyle w:val="ParagrafoManual"/>
        <w:rPr>
          <w:sz w:val="22"/>
        </w:rPr>
      </w:pPr>
      <w:r>
        <w:rPr>
          <w:sz w:val="22"/>
        </w:rPr>
        <w:t>No campo Periodicidade é possível selecionar as opções de recorrência Semanal, Mensal e Anual.</w:t>
      </w:r>
    </w:p>
    <w:p w:rsidR="00445BF2" w:rsidRDefault="00445BF2" w:rsidP="000A7A5D">
      <w:pPr>
        <w:pStyle w:val="ParagrafoManual"/>
        <w:rPr>
          <w:sz w:val="22"/>
        </w:rPr>
      </w:pPr>
    </w:p>
    <w:p w:rsidR="000A7A5D" w:rsidRDefault="000A7A5D" w:rsidP="000A7A5D"/>
    <w:p w:rsidR="000A7A5D" w:rsidRDefault="000A7A5D" w:rsidP="000A7A5D"/>
    <w:p w:rsidR="000A7A5D" w:rsidRDefault="000A7A5D" w:rsidP="000A7A5D"/>
    <w:p w:rsidR="000A7A5D" w:rsidRDefault="000A7A5D" w:rsidP="000A7A5D"/>
    <w:p w:rsidR="000A7A5D" w:rsidRDefault="00445BF2" w:rsidP="000A7A5D">
      <w:r>
        <w:rPr>
          <w:noProof/>
          <w:lang w:eastAsia="pt-BR"/>
        </w:rPr>
        <w:drawing>
          <wp:anchor distT="0" distB="0" distL="114300" distR="114300" simplePos="0" relativeHeight="251695104" behindDoc="0" locked="0" layoutInCell="1" allowOverlap="1" wp14:anchorId="56F7A09A" wp14:editId="74D91280">
            <wp:simplePos x="0" y="0"/>
            <wp:positionH relativeFrom="margin">
              <wp:posOffset>2492375</wp:posOffset>
            </wp:positionH>
            <wp:positionV relativeFrom="paragraph">
              <wp:posOffset>-600710</wp:posOffset>
            </wp:positionV>
            <wp:extent cx="1466850" cy="1228725"/>
            <wp:effectExtent l="152400" t="152400" r="361950" b="371475"/>
            <wp:wrapThrough wrapText="bothSides">
              <wp:wrapPolygon edited="0">
                <wp:start x="1122" y="-2679"/>
                <wp:lineTo x="-2244" y="-2009"/>
                <wp:lineTo x="-2244" y="23107"/>
                <wp:lineTo x="-1403" y="25116"/>
                <wp:lineTo x="1683" y="27126"/>
                <wp:lineTo x="1964" y="27795"/>
                <wp:lineTo x="22442" y="27795"/>
                <wp:lineTo x="22722" y="27126"/>
                <wp:lineTo x="25808" y="24781"/>
                <wp:lineTo x="26649" y="19423"/>
                <wp:lineTo x="26649" y="3349"/>
                <wp:lineTo x="23283" y="-1674"/>
                <wp:lineTo x="23003" y="-2679"/>
                <wp:lineTo x="1122" y="-2679"/>
              </wp:wrapPolygon>
            </wp:wrapThrough>
            <wp:docPr id="91" name="Imagem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6850" cy="1228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A7A5D" w:rsidSect="00D569D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5F8F" w:rsidRDefault="00A45F8F" w:rsidP="00CA5701">
      <w:r>
        <w:separator/>
      </w:r>
    </w:p>
  </w:endnote>
  <w:endnote w:type="continuationSeparator" w:id="0">
    <w:p w:rsidR="00A45F8F" w:rsidRDefault="00A45F8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45BF2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445BF2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5F8F" w:rsidRDefault="00A45F8F" w:rsidP="00CA5701">
      <w:r>
        <w:separator/>
      </w:r>
    </w:p>
  </w:footnote>
  <w:footnote w:type="continuationSeparator" w:id="0">
    <w:p w:rsidR="00A45F8F" w:rsidRDefault="00A45F8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8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0644C9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0644C9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82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83" name="Imagem 83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84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0644C9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C53984" w:rsidRPr="00DA7945">
                            <w:t>Recorrência de contas a receber</w:t>
                          </w:r>
                        </w:p>
                        <w:p w:rsidR="00C4691D" w:rsidRPr="005D5B9D" w:rsidRDefault="00C4691D" w:rsidP="000644C9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0644C9">
                    <w:pPr>
                      <w:pStyle w:val="Ttulo"/>
                    </w:pPr>
                    <w:r>
                      <w:t xml:space="preserve">Guia Rápido – </w:t>
                    </w:r>
                    <w:r w:rsidR="00C53984" w:rsidRPr="00DA7945">
                      <w:t>Recorrência de contas a receber</w:t>
                    </w:r>
                  </w:p>
                  <w:p w:rsidR="00C4691D" w:rsidRPr="005D5B9D" w:rsidRDefault="00C4691D" w:rsidP="000644C9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85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86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AF0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44C9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A7A5D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9BB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4C5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1128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17E04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BF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5BF2"/>
    <w:rsid w:val="004477D1"/>
    <w:rsid w:val="00447F63"/>
    <w:rsid w:val="00450AC9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887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0EC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6D1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74C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094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399"/>
    <w:rsid w:val="009965BC"/>
    <w:rsid w:val="0099735E"/>
    <w:rsid w:val="009A1099"/>
    <w:rsid w:val="009A1D2B"/>
    <w:rsid w:val="009A20A5"/>
    <w:rsid w:val="009A2989"/>
    <w:rsid w:val="009A2B47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1C27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A4B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5F8F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5FC9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14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BAD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96B73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984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945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328A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3F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644C9"/>
    <w:pPr>
      <w:spacing w:before="240" w:after="60"/>
      <w:ind w:left="1134" w:hanging="76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0644C9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0644C9"/>
    <w:pPr>
      <w:tabs>
        <w:tab w:val="left" w:pos="993"/>
        <w:tab w:val="left" w:leader="dot" w:pos="8828"/>
      </w:tabs>
      <w:spacing w:before="60" w:after="60"/>
      <w:ind w:left="1134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16BF53-1380-47BF-9266-54D537891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2039</TotalTime>
  <Pages>6</Pages>
  <Words>148</Words>
  <Characters>801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948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Cristiane de Jesus Duval</cp:lastModifiedBy>
  <cp:revision>392</cp:revision>
  <cp:lastPrinted>2014-01-19T16:14:00Z</cp:lastPrinted>
  <dcterms:created xsi:type="dcterms:W3CDTF">2014-01-20T18:34:00Z</dcterms:created>
  <dcterms:modified xsi:type="dcterms:W3CDTF">2017-05-12T20:11:00Z</dcterms:modified>
</cp:coreProperties>
</file>